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BA73E" w14:textId="77777777" w:rsidR="00E51D3D" w:rsidRDefault="00E51D3D">
      <w:pPr>
        <w:jc w:val="center"/>
        <w:rPr>
          <w:b/>
          <w:sz w:val="28"/>
        </w:rPr>
      </w:pPr>
      <w:r>
        <w:rPr>
          <w:b/>
          <w:sz w:val="28"/>
        </w:rPr>
        <w:t xml:space="preserve">PRÁCTICA </w:t>
      </w:r>
      <w:r w:rsidR="00E45CFE">
        <w:rPr>
          <w:b/>
          <w:sz w:val="28"/>
        </w:rPr>
        <w:t>3</w:t>
      </w:r>
      <w:r>
        <w:rPr>
          <w:b/>
          <w:sz w:val="28"/>
        </w:rPr>
        <w:t>:</w:t>
      </w:r>
    </w:p>
    <w:p w14:paraId="37ABEE3C" w14:textId="77777777" w:rsidR="00E51D3D" w:rsidRDefault="00E51D3D">
      <w:pPr>
        <w:jc w:val="center"/>
      </w:pPr>
    </w:p>
    <w:p w14:paraId="59DF3F2C" w14:textId="77777777" w:rsidR="00E51D3D" w:rsidRDefault="00FF00FE">
      <w:pPr>
        <w:jc w:val="center"/>
      </w:pPr>
      <w:proofErr w:type="spellStart"/>
      <w:r>
        <w:rPr>
          <w:b/>
          <w:sz w:val="24"/>
          <w:u w:val="single"/>
        </w:rPr>
        <w:t>PLLs</w:t>
      </w:r>
      <w:proofErr w:type="spellEnd"/>
      <w:r w:rsidR="00E51D3D">
        <w:rPr>
          <w:b/>
          <w:sz w:val="24"/>
          <w:u w:val="single"/>
        </w:rPr>
        <w:t xml:space="preserve"> Y SINTETIZADORES DE FRECUENCIA</w:t>
      </w:r>
    </w:p>
    <w:p w14:paraId="648770D8" w14:textId="77777777" w:rsidR="00E51D3D" w:rsidRDefault="00E51D3D"/>
    <w:p w14:paraId="3B0103F5" w14:textId="3CAF8CC5" w:rsidR="009D1B46" w:rsidRDefault="00E51D3D">
      <w:pPr>
        <w:pStyle w:val="TDC1"/>
        <w:tabs>
          <w:tab w:val="left" w:pos="440"/>
        </w:tabs>
        <w:rPr>
          <w:rFonts w:asciiTheme="minorHAnsi" w:eastAsiaTheme="minorEastAsia" w:hAnsiTheme="minorHAnsi" w:cstheme="minorBidi"/>
          <w:b w:val="0"/>
          <w:caps w:val="0"/>
          <w:noProof/>
          <w:spacing w:val="0"/>
          <w:szCs w:val="22"/>
          <w:lang w:val="es-ES"/>
        </w:rPr>
      </w:pPr>
      <w:r>
        <w:fldChar w:fldCharType="begin"/>
      </w:r>
      <w:r>
        <w:instrText xml:space="preserve"> TOC \o "1-3" </w:instrText>
      </w:r>
      <w:r>
        <w:fldChar w:fldCharType="separate"/>
      </w:r>
      <w:r w:rsidR="009D1B46">
        <w:rPr>
          <w:noProof/>
        </w:rPr>
        <w:t>1.</w:t>
      </w:r>
      <w:r w:rsidR="009D1B46">
        <w:rPr>
          <w:rFonts w:asciiTheme="minorHAnsi" w:eastAsiaTheme="minorEastAsia" w:hAnsiTheme="minorHAnsi" w:cstheme="minorBidi"/>
          <w:b w:val="0"/>
          <w:caps w:val="0"/>
          <w:noProof/>
          <w:spacing w:val="0"/>
          <w:szCs w:val="22"/>
          <w:lang w:val="es-ES"/>
        </w:rPr>
        <w:tab/>
      </w:r>
      <w:r w:rsidR="009D1B46">
        <w:rPr>
          <w:noProof/>
        </w:rPr>
        <w:t>INTRODUCCIÓN TEÓRICA</w:t>
      </w:r>
      <w:r w:rsidR="009D1B46">
        <w:rPr>
          <w:noProof/>
        </w:rPr>
        <w:tab/>
      </w:r>
      <w:r w:rsidR="009D1B46">
        <w:rPr>
          <w:noProof/>
        </w:rPr>
        <w:fldChar w:fldCharType="begin"/>
      </w:r>
      <w:r w:rsidR="009D1B46">
        <w:rPr>
          <w:noProof/>
        </w:rPr>
        <w:instrText xml:space="preserve"> PAGEREF _Toc194388120 \h </w:instrText>
      </w:r>
      <w:r w:rsidR="009D1B46">
        <w:rPr>
          <w:noProof/>
        </w:rPr>
      </w:r>
      <w:r w:rsidR="009D1B46">
        <w:rPr>
          <w:noProof/>
        </w:rPr>
        <w:fldChar w:fldCharType="separate"/>
      </w:r>
      <w:r w:rsidR="00460D9D">
        <w:rPr>
          <w:noProof/>
        </w:rPr>
        <w:t>2</w:t>
      </w:r>
      <w:r w:rsidR="009D1B46">
        <w:rPr>
          <w:noProof/>
        </w:rPr>
        <w:fldChar w:fldCharType="end"/>
      </w:r>
    </w:p>
    <w:p w14:paraId="3101A0A7" w14:textId="75BAEE3F"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1.1.</w:t>
      </w:r>
      <w:r>
        <w:rPr>
          <w:rFonts w:asciiTheme="minorHAnsi" w:eastAsiaTheme="minorEastAsia" w:hAnsiTheme="minorHAnsi" w:cstheme="minorBidi"/>
          <w:smallCaps w:val="0"/>
          <w:noProof/>
          <w:spacing w:val="0"/>
          <w:sz w:val="22"/>
          <w:szCs w:val="22"/>
          <w:lang w:val="es-ES"/>
        </w:rPr>
        <w:tab/>
      </w:r>
      <w:r>
        <w:rPr>
          <w:noProof/>
        </w:rPr>
        <w:t>INTRODUCCIÓN AL LAZO DE ENGANCHE EN FASE (PLL)</w:t>
      </w:r>
      <w:r>
        <w:rPr>
          <w:noProof/>
        </w:rPr>
        <w:tab/>
      </w:r>
      <w:r>
        <w:rPr>
          <w:noProof/>
        </w:rPr>
        <w:fldChar w:fldCharType="begin"/>
      </w:r>
      <w:r>
        <w:rPr>
          <w:noProof/>
        </w:rPr>
        <w:instrText xml:space="preserve"> PAGEREF _Toc194388121 \h </w:instrText>
      </w:r>
      <w:r>
        <w:rPr>
          <w:noProof/>
        </w:rPr>
      </w:r>
      <w:r>
        <w:rPr>
          <w:noProof/>
        </w:rPr>
        <w:fldChar w:fldCharType="separate"/>
      </w:r>
      <w:r w:rsidR="00460D9D">
        <w:rPr>
          <w:noProof/>
        </w:rPr>
        <w:t>2</w:t>
      </w:r>
      <w:r>
        <w:rPr>
          <w:noProof/>
        </w:rPr>
        <w:fldChar w:fldCharType="end"/>
      </w:r>
    </w:p>
    <w:p w14:paraId="267CE78F" w14:textId="490DFF66"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1.2.</w:t>
      </w:r>
      <w:r>
        <w:rPr>
          <w:rFonts w:asciiTheme="minorHAnsi" w:eastAsiaTheme="minorEastAsia" w:hAnsiTheme="minorHAnsi" w:cstheme="minorBidi"/>
          <w:smallCaps w:val="0"/>
          <w:noProof/>
          <w:spacing w:val="0"/>
          <w:sz w:val="22"/>
          <w:szCs w:val="22"/>
          <w:lang w:val="es-ES"/>
        </w:rPr>
        <w:tab/>
      </w:r>
      <w:r>
        <w:rPr>
          <w:noProof/>
        </w:rPr>
        <w:t>DETECTORES DE FASE Y OSCILADORES CONTROLADOS POR TENSIÓN (VCOS)</w:t>
      </w:r>
      <w:r>
        <w:rPr>
          <w:noProof/>
        </w:rPr>
        <w:tab/>
      </w:r>
      <w:r>
        <w:rPr>
          <w:noProof/>
        </w:rPr>
        <w:fldChar w:fldCharType="begin"/>
      </w:r>
      <w:r>
        <w:rPr>
          <w:noProof/>
        </w:rPr>
        <w:instrText xml:space="preserve"> PAGEREF _Toc194388122 \h </w:instrText>
      </w:r>
      <w:r>
        <w:rPr>
          <w:noProof/>
        </w:rPr>
      </w:r>
      <w:r>
        <w:rPr>
          <w:noProof/>
        </w:rPr>
        <w:fldChar w:fldCharType="separate"/>
      </w:r>
      <w:r w:rsidR="00460D9D">
        <w:rPr>
          <w:noProof/>
        </w:rPr>
        <w:t>4</w:t>
      </w:r>
      <w:r>
        <w:rPr>
          <w:noProof/>
        </w:rPr>
        <w:fldChar w:fldCharType="end"/>
      </w:r>
    </w:p>
    <w:p w14:paraId="20CC17F7" w14:textId="1201A765"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1.3.</w:t>
      </w:r>
      <w:r>
        <w:rPr>
          <w:rFonts w:asciiTheme="minorHAnsi" w:eastAsiaTheme="minorEastAsia" w:hAnsiTheme="minorHAnsi" w:cstheme="minorBidi"/>
          <w:smallCaps w:val="0"/>
          <w:noProof/>
          <w:spacing w:val="0"/>
          <w:sz w:val="22"/>
          <w:szCs w:val="22"/>
          <w:lang w:val="es-ES"/>
        </w:rPr>
        <w:tab/>
      </w:r>
      <w:r>
        <w:rPr>
          <w:noProof/>
        </w:rPr>
        <w:t>ESTUDIO DEL PLL EN ALTERNA</w:t>
      </w:r>
      <w:r>
        <w:rPr>
          <w:noProof/>
        </w:rPr>
        <w:tab/>
      </w:r>
      <w:r>
        <w:rPr>
          <w:noProof/>
        </w:rPr>
        <w:fldChar w:fldCharType="begin"/>
      </w:r>
      <w:r>
        <w:rPr>
          <w:noProof/>
        </w:rPr>
        <w:instrText xml:space="preserve"> PAGEREF _Toc194388123 \h </w:instrText>
      </w:r>
      <w:r>
        <w:rPr>
          <w:noProof/>
        </w:rPr>
      </w:r>
      <w:r>
        <w:rPr>
          <w:noProof/>
        </w:rPr>
        <w:fldChar w:fldCharType="separate"/>
      </w:r>
      <w:r w:rsidR="00460D9D">
        <w:rPr>
          <w:noProof/>
        </w:rPr>
        <w:t>8</w:t>
      </w:r>
      <w:r>
        <w:rPr>
          <w:noProof/>
        </w:rPr>
        <w:fldChar w:fldCharType="end"/>
      </w:r>
    </w:p>
    <w:p w14:paraId="50C02F5A" w14:textId="0BBEB275"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1.3.1.</w:t>
      </w:r>
      <w:r>
        <w:rPr>
          <w:rFonts w:asciiTheme="minorHAnsi" w:eastAsiaTheme="minorEastAsia" w:hAnsiTheme="minorHAnsi" w:cstheme="minorBidi"/>
          <w:i w:val="0"/>
          <w:noProof/>
          <w:spacing w:val="0"/>
          <w:sz w:val="22"/>
          <w:szCs w:val="22"/>
          <w:lang w:val="es-ES"/>
        </w:rPr>
        <w:tab/>
      </w:r>
      <w:r>
        <w:rPr>
          <w:noProof/>
        </w:rPr>
        <w:t>Ecuación del sistema</w:t>
      </w:r>
      <w:r>
        <w:rPr>
          <w:noProof/>
        </w:rPr>
        <w:tab/>
      </w:r>
      <w:r>
        <w:rPr>
          <w:noProof/>
        </w:rPr>
        <w:fldChar w:fldCharType="begin"/>
      </w:r>
      <w:r>
        <w:rPr>
          <w:noProof/>
        </w:rPr>
        <w:instrText xml:space="preserve"> PAGEREF _Toc194388124 \h </w:instrText>
      </w:r>
      <w:r>
        <w:rPr>
          <w:noProof/>
        </w:rPr>
      </w:r>
      <w:r>
        <w:rPr>
          <w:noProof/>
        </w:rPr>
        <w:fldChar w:fldCharType="separate"/>
      </w:r>
      <w:r w:rsidR="00460D9D">
        <w:rPr>
          <w:noProof/>
        </w:rPr>
        <w:t>8</w:t>
      </w:r>
      <w:r>
        <w:rPr>
          <w:noProof/>
        </w:rPr>
        <w:fldChar w:fldCharType="end"/>
      </w:r>
    </w:p>
    <w:p w14:paraId="77E57A9D" w14:textId="44EADF23"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1.3.2.</w:t>
      </w:r>
      <w:r>
        <w:rPr>
          <w:rFonts w:asciiTheme="minorHAnsi" w:eastAsiaTheme="minorEastAsia" w:hAnsiTheme="minorHAnsi" w:cstheme="minorBidi"/>
          <w:i w:val="0"/>
          <w:noProof/>
          <w:spacing w:val="0"/>
          <w:sz w:val="22"/>
          <w:szCs w:val="22"/>
          <w:lang w:val="es-ES"/>
        </w:rPr>
        <w:tab/>
      </w:r>
      <w:r>
        <w:rPr>
          <w:noProof/>
        </w:rPr>
        <w:t>Necesidad del filtro de lazo</w:t>
      </w:r>
      <w:r>
        <w:rPr>
          <w:noProof/>
        </w:rPr>
        <w:tab/>
      </w:r>
      <w:r>
        <w:rPr>
          <w:noProof/>
        </w:rPr>
        <w:fldChar w:fldCharType="begin"/>
      </w:r>
      <w:r>
        <w:rPr>
          <w:noProof/>
        </w:rPr>
        <w:instrText xml:space="preserve"> PAGEREF _Toc194388125 \h </w:instrText>
      </w:r>
      <w:r>
        <w:rPr>
          <w:noProof/>
        </w:rPr>
      </w:r>
      <w:r>
        <w:rPr>
          <w:noProof/>
        </w:rPr>
        <w:fldChar w:fldCharType="separate"/>
      </w:r>
      <w:r w:rsidR="00460D9D">
        <w:rPr>
          <w:noProof/>
        </w:rPr>
        <w:t>10</w:t>
      </w:r>
      <w:r>
        <w:rPr>
          <w:noProof/>
        </w:rPr>
        <w:fldChar w:fldCharType="end"/>
      </w:r>
    </w:p>
    <w:p w14:paraId="399DE0F5" w14:textId="033A14CE"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1.4.</w:t>
      </w:r>
      <w:r>
        <w:rPr>
          <w:rFonts w:asciiTheme="minorHAnsi" w:eastAsiaTheme="minorEastAsia" w:hAnsiTheme="minorHAnsi" w:cstheme="minorBidi"/>
          <w:smallCaps w:val="0"/>
          <w:noProof/>
          <w:spacing w:val="0"/>
          <w:sz w:val="22"/>
          <w:szCs w:val="22"/>
          <w:lang w:val="es-ES"/>
        </w:rPr>
        <w:tab/>
      </w:r>
      <w:r>
        <w:rPr>
          <w:noProof/>
        </w:rPr>
        <w:t>MODULACIÓN DE FRECUENCIA MEDIANTE UN VCO</w:t>
      </w:r>
      <w:r>
        <w:rPr>
          <w:noProof/>
        </w:rPr>
        <w:tab/>
      </w:r>
      <w:r>
        <w:rPr>
          <w:noProof/>
        </w:rPr>
        <w:fldChar w:fldCharType="begin"/>
      </w:r>
      <w:r>
        <w:rPr>
          <w:noProof/>
        </w:rPr>
        <w:instrText xml:space="preserve"> PAGEREF _Toc194388126 \h </w:instrText>
      </w:r>
      <w:r>
        <w:rPr>
          <w:noProof/>
        </w:rPr>
      </w:r>
      <w:r>
        <w:rPr>
          <w:noProof/>
        </w:rPr>
        <w:fldChar w:fldCharType="separate"/>
      </w:r>
      <w:r w:rsidR="00460D9D">
        <w:rPr>
          <w:noProof/>
        </w:rPr>
        <w:t>14</w:t>
      </w:r>
      <w:r>
        <w:rPr>
          <w:noProof/>
        </w:rPr>
        <w:fldChar w:fldCharType="end"/>
      </w:r>
    </w:p>
    <w:p w14:paraId="78CBDDA8" w14:textId="494F5D34"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1.5.</w:t>
      </w:r>
      <w:r>
        <w:rPr>
          <w:rFonts w:asciiTheme="minorHAnsi" w:eastAsiaTheme="minorEastAsia" w:hAnsiTheme="minorHAnsi" w:cstheme="minorBidi"/>
          <w:smallCaps w:val="0"/>
          <w:noProof/>
          <w:spacing w:val="0"/>
          <w:sz w:val="22"/>
          <w:szCs w:val="22"/>
          <w:lang w:val="es-ES"/>
        </w:rPr>
        <w:tab/>
      </w:r>
      <w:r>
        <w:rPr>
          <w:noProof/>
        </w:rPr>
        <w:t>EL PLL COMO DEMODULADOR DE FRECUENCIA. MEDIDA DE SUS PARÁMETROS</w:t>
      </w:r>
      <w:r>
        <w:rPr>
          <w:noProof/>
        </w:rPr>
        <w:tab/>
      </w:r>
      <w:r>
        <w:rPr>
          <w:noProof/>
        </w:rPr>
        <w:fldChar w:fldCharType="begin"/>
      </w:r>
      <w:r>
        <w:rPr>
          <w:noProof/>
        </w:rPr>
        <w:instrText xml:space="preserve"> PAGEREF _Toc194388127 \h </w:instrText>
      </w:r>
      <w:r>
        <w:rPr>
          <w:noProof/>
        </w:rPr>
      </w:r>
      <w:r>
        <w:rPr>
          <w:noProof/>
        </w:rPr>
        <w:fldChar w:fldCharType="separate"/>
      </w:r>
      <w:r w:rsidR="00460D9D">
        <w:rPr>
          <w:noProof/>
        </w:rPr>
        <w:t>18</w:t>
      </w:r>
      <w:r>
        <w:rPr>
          <w:noProof/>
        </w:rPr>
        <w:fldChar w:fldCharType="end"/>
      </w:r>
    </w:p>
    <w:p w14:paraId="40038140" w14:textId="0DD0DB66"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1.6.</w:t>
      </w:r>
      <w:r>
        <w:rPr>
          <w:rFonts w:asciiTheme="minorHAnsi" w:eastAsiaTheme="minorEastAsia" w:hAnsiTheme="minorHAnsi" w:cstheme="minorBidi"/>
          <w:smallCaps w:val="0"/>
          <w:noProof/>
          <w:spacing w:val="0"/>
          <w:sz w:val="22"/>
          <w:szCs w:val="22"/>
          <w:lang w:val="es-ES"/>
        </w:rPr>
        <w:tab/>
      </w:r>
      <w:r>
        <w:rPr>
          <w:noProof/>
        </w:rPr>
        <w:t>MARGEN DE SEGUIMIENTO Y ENGANCHE</w:t>
      </w:r>
      <w:r>
        <w:rPr>
          <w:noProof/>
        </w:rPr>
        <w:tab/>
      </w:r>
      <w:r>
        <w:rPr>
          <w:noProof/>
        </w:rPr>
        <w:fldChar w:fldCharType="begin"/>
      </w:r>
      <w:r>
        <w:rPr>
          <w:noProof/>
        </w:rPr>
        <w:instrText xml:space="preserve"> PAGEREF _Toc194388128 \h </w:instrText>
      </w:r>
      <w:r>
        <w:rPr>
          <w:noProof/>
        </w:rPr>
      </w:r>
      <w:r>
        <w:rPr>
          <w:noProof/>
        </w:rPr>
        <w:fldChar w:fldCharType="separate"/>
      </w:r>
      <w:r w:rsidR="00460D9D">
        <w:rPr>
          <w:noProof/>
        </w:rPr>
        <w:t>18</w:t>
      </w:r>
      <w:r>
        <w:rPr>
          <w:noProof/>
        </w:rPr>
        <w:fldChar w:fldCharType="end"/>
      </w:r>
    </w:p>
    <w:p w14:paraId="61823A9B" w14:textId="0D80D982"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1.6.1.</w:t>
      </w:r>
      <w:r>
        <w:rPr>
          <w:rFonts w:asciiTheme="minorHAnsi" w:eastAsiaTheme="minorEastAsia" w:hAnsiTheme="minorHAnsi" w:cstheme="minorBidi"/>
          <w:i w:val="0"/>
          <w:noProof/>
          <w:spacing w:val="0"/>
          <w:sz w:val="22"/>
          <w:szCs w:val="22"/>
          <w:lang w:val="es-ES"/>
        </w:rPr>
        <w:tab/>
      </w:r>
      <w:r>
        <w:rPr>
          <w:noProof/>
        </w:rPr>
        <w:t xml:space="preserve">Margen de seguimiento o mantenimiento  </w:t>
      </w:r>
      <w:r>
        <w:rPr>
          <w:noProof/>
        </w:rPr>
        <w:sym w:font="Symbol" w:char="F044"/>
      </w:r>
      <w:r>
        <w:rPr>
          <w:noProof/>
        </w:rPr>
        <w:sym w:font="Symbol" w:char="F077"/>
      </w:r>
      <w:r w:rsidRPr="003C3341">
        <w:rPr>
          <w:noProof/>
          <w:vertAlign w:val="subscript"/>
        </w:rPr>
        <w:t xml:space="preserve">H </w:t>
      </w:r>
      <w:r>
        <w:rPr>
          <w:noProof/>
        </w:rPr>
        <w:t>("hold range")</w:t>
      </w:r>
      <w:r>
        <w:rPr>
          <w:noProof/>
        </w:rPr>
        <w:tab/>
      </w:r>
      <w:r>
        <w:rPr>
          <w:noProof/>
        </w:rPr>
        <w:fldChar w:fldCharType="begin"/>
      </w:r>
      <w:r>
        <w:rPr>
          <w:noProof/>
        </w:rPr>
        <w:instrText xml:space="preserve"> PAGEREF _Toc194388129 \h </w:instrText>
      </w:r>
      <w:r>
        <w:rPr>
          <w:noProof/>
        </w:rPr>
      </w:r>
      <w:r>
        <w:rPr>
          <w:noProof/>
        </w:rPr>
        <w:fldChar w:fldCharType="separate"/>
      </w:r>
      <w:r w:rsidR="00460D9D">
        <w:rPr>
          <w:noProof/>
        </w:rPr>
        <w:t>19</w:t>
      </w:r>
      <w:r>
        <w:rPr>
          <w:noProof/>
        </w:rPr>
        <w:fldChar w:fldCharType="end"/>
      </w:r>
    </w:p>
    <w:p w14:paraId="5C0F3BA7" w14:textId="615EBBC8"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lang w:val="fr-FR"/>
        </w:rPr>
        <w:t>1.6.2.</w:t>
      </w:r>
      <w:r>
        <w:rPr>
          <w:rFonts w:asciiTheme="minorHAnsi" w:eastAsiaTheme="minorEastAsia" w:hAnsiTheme="minorHAnsi" w:cstheme="minorBidi"/>
          <w:i w:val="0"/>
          <w:noProof/>
          <w:spacing w:val="0"/>
          <w:sz w:val="22"/>
          <w:szCs w:val="22"/>
          <w:lang w:val="es-ES"/>
        </w:rPr>
        <w:tab/>
      </w:r>
      <w:r w:rsidRPr="003C3341">
        <w:rPr>
          <w:noProof/>
          <w:lang w:val="fr-FR"/>
        </w:rPr>
        <w:t xml:space="preserve">Margen de enganche  </w:t>
      </w:r>
      <w:r>
        <w:rPr>
          <w:noProof/>
        </w:rPr>
        <w:sym w:font="Symbol" w:char="F044"/>
      </w:r>
      <w:r>
        <w:rPr>
          <w:noProof/>
        </w:rPr>
        <w:sym w:font="Symbol" w:char="F077"/>
      </w:r>
      <w:r w:rsidRPr="003C3341">
        <w:rPr>
          <w:noProof/>
          <w:vertAlign w:val="subscript"/>
          <w:lang w:val="fr-FR"/>
        </w:rPr>
        <w:t>L</w:t>
      </w:r>
      <w:r w:rsidRPr="003C3341">
        <w:rPr>
          <w:noProof/>
          <w:lang w:val="fr-FR"/>
        </w:rPr>
        <w:t xml:space="preserve">  ("lock range")</w:t>
      </w:r>
      <w:r>
        <w:rPr>
          <w:noProof/>
        </w:rPr>
        <w:tab/>
      </w:r>
      <w:r>
        <w:rPr>
          <w:noProof/>
        </w:rPr>
        <w:fldChar w:fldCharType="begin"/>
      </w:r>
      <w:r>
        <w:rPr>
          <w:noProof/>
        </w:rPr>
        <w:instrText xml:space="preserve"> PAGEREF _Toc194388130 \h </w:instrText>
      </w:r>
      <w:r>
        <w:rPr>
          <w:noProof/>
        </w:rPr>
      </w:r>
      <w:r>
        <w:rPr>
          <w:noProof/>
        </w:rPr>
        <w:fldChar w:fldCharType="separate"/>
      </w:r>
      <w:r w:rsidR="00460D9D">
        <w:rPr>
          <w:noProof/>
        </w:rPr>
        <w:t>19</w:t>
      </w:r>
      <w:r>
        <w:rPr>
          <w:noProof/>
        </w:rPr>
        <w:fldChar w:fldCharType="end"/>
      </w:r>
    </w:p>
    <w:p w14:paraId="4F704C5C" w14:textId="3E63AA23"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1.7.</w:t>
      </w:r>
      <w:r>
        <w:rPr>
          <w:rFonts w:asciiTheme="minorHAnsi" w:eastAsiaTheme="minorEastAsia" w:hAnsiTheme="minorHAnsi" w:cstheme="minorBidi"/>
          <w:smallCaps w:val="0"/>
          <w:noProof/>
          <w:spacing w:val="0"/>
          <w:sz w:val="22"/>
          <w:szCs w:val="22"/>
          <w:lang w:val="es-ES"/>
        </w:rPr>
        <w:tab/>
      </w:r>
      <w:r>
        <w:rPr>
          <w:noProof/>
        </w:rPr>
        <w:t>EL PLL COMO FILTRO DE RUIDO</w:t>
      </w:r>
      <w:r>
        <w:rPr>
          <w:noProof/>
        </w:rPr>
        <w:tab/>
      </w:r>
      <w:r>
        <w:rPr>
          <w:noProof/>
        </w:rPr>
        <w:fldChar w:fldCharType="begin"/>
      </w:r>
      <w:r>
        <w:rPr>
          <w:noProof/>
        </w:rPr>
        <w:instrText xml:space="preserve"> PAGEREF _Toc194388131 \h </w:instrText>
      </w:r>
      <w:r>
        <w:rPr>
          <w:noProof/>
        </w:rPr>
      </w:r>
      <w:r>
        <w:rPr>
          <w:noProof/>
        </w:rPr>
        <w:fldChar w:fldCharType="separate"/>
      </w:r>
      <w:r w:rsidR="00460D9D">
        <w:rPr>
          <w:noProof/>
        </w:rPr>
        <w:t>20</w:t>
      </w:r>
      <w:r>
        <w:rPr>
          <w:noProof/>
        </w:rPr>
        <w:fldChar w:fldCharType="end"/>
      </w:r>
    </w:p>
    <w:p w14:paraId="222E4555" w14:textId="03EDEEF5"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1.8.</w:t>
      </w:r>
      <w:r>
        <w:rPr>
          <w:rFonts w:asciiTheme="minorHAnsi" w:eastAsiaTheme="minorEastAsia" w:hAnsiTheme="minorHAnsi" w:cstheme="minorBidi"/>
          <w:smallCaps w:val="0"/>
          <w:noProof/>
          <w:spacing w:val="0"/>
          <w:sz w:val="22"/>
          <w:szCs w:val="22"/>
          <w:lang w:val="es-ES"/>
        </w:rPr>
        <w:tab/>
      </w:r>
      <w:r>
        <w:rPr>
          <w:noProof/>
        </w:rPr>
        <w:t>EL PLL COMO SINTETIZADOR DE FRECUENCIAS</w:t>
      </w:r>
      <w:r>
        <w:rPr>
          <w:noProof/>
        </w:rPr>
        <w:tab/>
      </w:r>
      <w:r>
        <w:rPr>
          <w:noProof/>
        </w:rPr>
        <w:fldChar w:fldCharType="begin"/>
      </w:r>
      <w:r>
        <w:rPr>
          <w:noProof/>
        </w:rPr>
        <w:instrText xml:space="preserve"> PAGEREF _Toc194388132 \h </w:instrText>
      </w:r>
      <w:r>
        <w:rPr>
          <w:noProof/>
        </w:rPr>
      </w:r>
      <w:r>
        <w:rPr>
          <w:noProof/>
        </w:rPr>
        <w:fldChar w:fldCharType="separate"/>
      </w:r>
      <w:r w:rsidR="00460D9D">
        <w:rPr>
          <w:noProof/>
        </w:rPr>
        <w:t>20</w:t>
      </w:r>
      <w:r>
        <w:rPr>
          <w:noProof/>
        </w:rPr>
        <w:fldChar w:fldCharType="end"/>
      </w:r>
    </w:p>
    <w:p w14:paraId="64269489" w14:textId="203DF86A"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1.8.1.</w:t>
      </w:r>
      <w:r>
        <w:rPr>
          <w:rFonts w:asciiTheme="minorHAnsi" w:eastAsiaTheme="minorEastAsia" w:hAnsiTheme="minorHAnsi" w:cstheme="minorBidi"/>
          <w:i w:val="0"/>
          <w:noProof/>
          <w:spacing w:val="0"/>
          <w:sz w:val="22"/>
          <w:szCs w:val="22"/>
          <w:lang w:val="es-ES"/>
        </w:rPr>
        <w:tab/>
      </w:r>
      <w:r>
        <w:rPr>
          <w:noProof/>
        </w:rPr>
        <w:t>Generación de frecuencias</w:t>
      </w:r>
      <w:r>
        <w:rPr>
          <w:noProof/>
        </w:rPr>
        <w:tab/>
      </w:r>
      <w:r>
        <w:rPr>
          <w:noProof/>
        </w:rPr>
        <w:fldChar w:fldCharType="begin"/>
      </w:r>
      <w:r>
        <w:rPr>
          <w:noProof/>
        </w:rPr>
        <w:instrText xml:space="preserve"> PAGEREF _Toc194388133 \h </w:instrText>
      </w:r>
      <w:r>
        <w:rPr>
          <w:noProof/>
        </w:rPr>
      </w:r>
      <w:r>
        <w:rPr>
          <w:noProof/>
        </w:rPr>
        <w:fldChar w:fldCharType="separate"/>
      </w:r>
      <w:r w:rsidR="00460D9D">
        <w:rPr>
          <w:noProof/>
        </w:rPr>
        <w:t>20</w:t>
      </w:r>
      <w:r>
        <w:rPr>
          <w:noProof/>
        </w:rPr>
        <w:fldChar w:fldCharType="end"/>
      </w:r>
    </w:p>
    <w:p w14:paraId="371D30A0" w14:textId="4B44704A"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1.8.2.</w:t>
      </w:r>
      <w:r>
        <w:rPr>
          <w:rFonts w:asciiTheme="minorHAnsi" w:eastAsiaTheme="minorEastAsia" w:hAnsiTheme="minorHAnsi" w:cstheme="minorBidi"/>
          <w:i w:val="0"/>
          <w:noProof/>
          <w:spacing w:val="0"/>
          <w:sz w:val="22"/>
          <w:szCs w:val="22"/>
          <w:lang w:val="es-ES"/>
        </w:rPr>
        <w:tab/>
      </w:r>
      <w:r>
        <w:rPr>
          <w:noProof/>
        </w:rPr>
        <w:t>Función de transferencia</w:t>
      </w:r>
      <w:r>
        <w:rPr>
          <w:noProof/>
        </w:rPr>
        <w:tab/>
      </w:r>
      <w:r>
        <w:rPr>
          <w:noProof/>
        </w:rPr>
        <w:fldChar w:fldCharType="begin"/>
      </w:r>
      <w:r>
        <w:rPr>
          <w:noProof/>
        </w:rPr>
        <w:instrText xml:space="preserve"> PAGEREF _Toc194388134 \h </w:instrText>
      </w:r>
      <w:r>
        <w:rPr>
          <w:noProof/>
        </w:rPr>
      </w:r>
      <w:r>
        <w:rPr>
          <w:noProof/>
        </w:rPr>
        <w:fldChar w:fldCharType="separate"/>
      </w:r>
      <w:r w:rsidR="00460D9D">
        <w:rPr>
          <w:noProof/>
        </w:rPr>
        <w:t>21</w:t>
      </w:r>
      <w:r>
        <w:rPr>
          <w:noProof/>
        </w:rPr>
        <w:fldChar w:fldCharType="end"/>
      </w:r>
    </w:p>
    <w:p w14:paraId="75DF3054" w14:textId="2E377E47" w:rsidR="009D1B46" w:rsidRDefault="009D1B46">
      <w:pPr>
        <w:pStyle w:val="TDC1"/>
        <w:tabs>
          <w:tab w:val="left" w:pos="440"/>
        </w:tabs>
        <w:rPr>
          <w:rFonts w:asciiTheme="minorHAnsi" w:eastAsiaTheme="minorEastAsia" w:hAnsiTheme="minorHAnsi" w:cstheme="minorBidi"/>
          <w:b w:val="0"/>
          <w:caps w:val="0"/>
          <w:noProof/>
          <w:spacing w:val="0"/>
          <w:szCs w:val="22"/>
          <w:lang w:val="es-ES"/>
        </w:rPr>
      </w:pPr>
      <w:r>
        <w:rPr>
          <w:noProof/>
        </w:rPr>
        <w:t>2.</w:t>
      </w:r>
      <w:r>
        <w:rPr>
          <w:rFonts w:asciiTheme="minorHAnsi" w:eastAsiaTheme="minorEastAsia" w:hAnsiTheme="minorHAnsi" w:cstheme="minorBidi"/>
          <w:b w:val="0"/>
          <w:caps w:val="0"/>
          <w:noProof/>
          <w:spacing w:val="0"/>
          <w:szCs w:val="22"/>
          <w:lang w:val="es-ES"/>
        </w:rPr>
        <w:tab/>
      </w:r>
      <w:r>
        <w:rPr>
          <w:noProof/>
        </w:rPr>
        <w:t>DESCRIPCIÓN DE LAS PLACAS</w:t>
      </w:r>
      <w:r>
        <w:rPr>
          <w:noProof/>
        </w:rPr>
        <w:tab/>
      </w:r>
      <w:r>
        <w:rPr>
          <w:noProof/>
        </w:rPr>
        <w:fldChar w:fldCharType="begin"/>
      </w:r>
      <w:r>
        <w:rPr>
          <w:noProof/>
        </w:rPr>
        <w:instrText xml:space="preserve"> PAGEREF _Toc194388135 \h </w:instrText>
      </w:r>
      <w:r>
        <w:rPr>
          <w:noProof/>
        </w:rPr>
      </w:r>
      <w:r>
        <w:rPr>
          <w:noProof/>
        </w:rPr>
        <w:fldChar w:fldCharType="separate"/>
      </w:r>
      <w:r w:rsidR="00460D9D">
        <w:rPr>
          <w:noProof/>
        </w:rPr>
        <w:t>23</w:t>
      </w:r>
      <w:r>
        <w:rPr>
          <w:noProof/>
        </w:rPr>
        <w:fldChar w:fldCharType="end"/>
      </w:r>
    </w:p>
    <w:p w14:paraId="0E4E0E4A" w14:textId="3368E8CD"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2.1.</w:t>
      </w:r>
      <w:r>
        <w:rPr>
          <w:rFonts w:asciiTheme="minorHAnsi" w:eastAsiaTheme="minorEastAsia" w:hAnsiTheme="minorHAnsi" w:cstheme="minorBidi"/>
          <w:smallCaps w:val="0"/>
          <w:noProof/>
          <w:spacing w:val="0"/>
          <w:sz w:val="22"/>
          <w:szCs w:val="22"/>
          <w:lang w:val="es-ES"/>
        </w:rPr>
        <w:tab/>
      </w:r>
      <w:r>
        <w:rPr>
          <w:noProof/>
        </w:rPr>
        <w:t>DESCRIPCIÓN DE LAS PLACAS</w:t>
      </w:r>
      <w:r>
        <w:rPr>
          <w:noProof/>
        </w:rPr>
        <w:tab/>
      </w:r>
      <w:r>
        <w:rPr>
          <w:noProof/>
        </w:rPr>
        <w:fldChar w:fldCharType="begin"/>
      </w:r>
      <w:r>
        <w:rPr>
          <w:noProof/>
        </w:rPr>
        <w:instrText xml:space="preserve"> PAGEREF _Toc194388136 \h </w:instrText>
      </w:r>
      <w:r>
        <w:rPr>
          <w:noProof/>
        </w:rPr>
      </w:r>
      <w:r>
        <w:rPr>
          <w:noProof/>
        </w:rPr>
        <w:fldChar w:fldCharType="separate"/>
      </w:r>
      <w:r w:rsidR="00460D9D">
        <w:rPr>
          <w:noProof/>
        </w:rPr>
        <w:t>23</w:t>
      </w:r>
      <w:r>
        <w:rPr>
          <w:noProof/>
        </w:rPr>
        <w:fldChar w:fldCharType="end"/>
      </w:r>
    </w:p>
    <w:p w14:paraId="6386E574" w14:textId="56CF684F"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2.2.</w:t>
      </w:r>
      <w:r>
        <w:rPr>
          <w:rFonts w:asciiTheme="minorHAnsi" w:eastAsiaTheme="minorEastAsia" w:hAnsiTheme="minorHAnsi" w:cstheme="minorBidi"/>
          <w:smallCaps w:val="0"/>
          <w:noProof/>
          <w:spacing w:val="0"/>
          <w:sz w:val="22"/>
          <w:szCs w:val="22"/>
          <w:lang w:val="es-ES"/>
        </w:rPr>
        <w:tab/>
      </w:r>
      <w:r>
        <w:rPr>
          <w:noProof/>
        </w:rPr>
        <w:t>MATERIAL E INSTRUMENTACIÓN NECESARIA</w:t>
      </w:r>
      <w:r>
        <w:rPr>
          <w:noProof/>
        </w:rPr>
        <w:tab/>
      </w:r>
      <w:r>
        <w:rPr>
          <w:noProof/>
        </w:rPr>
        <w:fldChar w:fldCharType="begin"/>
      </w:r>
      <w:r>
        <w:rPr>
          <w:noProof/>
        </w:rPr>
        <w:instrText xml:space="preserve"> PAGEREF _Toc194388137 \h </w:instrText>
      </w:r>
      <w:r>
        <w:rPr>
          <w:noProof/>
        </w:rPr>
      </w:r>
      <w:r>
        <w:rPr>
          <w:noProof/>
        </w:rPr>
        <w:fldChar w:fldCharType="separate"/>
      </w:r>
      <w:r w:rsidR="00460D9D">
        <w:rPr>
          <w:noProof/>
        </w:rPr>
        <w:t>26</w:t>
      </w:r>
      <w:r>
        <w:rPr>
          <w:noProof/>
        </w:rPr>
        <w:fldChar w:fldCharType="end"/>
      </w:r>
    </w:p>
    <w:p w14:paraId="491D724D" w14:textId="7D0B211D" w:rsidR="009D1B46" w:rsidRDefault="009D1B46">
      <w:pPr>
        <w:pStyle w:val="TDC1"/>
        <w:tabs>
          <w:tab w:val="left" w:pos="440"/>
        </w:tabs>
        <w:rPr>
          <w:rFonts w:asciiTheme="minorHAnsi" w:eastAsiaTheme="minorEastAsia" w:hAnsiTheme="minorHAnsi" w:cstheme="minorBidi"/>
          <w:b w:val="0"/>
          <w:caps w:val="0"/>
          <w:noProof/>
          <w:spacing w:val="0"/>
          <w:szCs w:val="22"/>
          <w:lang w:val="es-ES"/>
        </w:rPr>
      </w:pPr>
      <w:r>
        <w:rPr>
          <w:noProof/>
        </w:rPr>
        <w:t>3.</w:t>
      </w:r>
      <w:r>
        <w:rPr>
          <w:rFonts w:asciiTheme="minorHAnsi" w:eastAsiaTheme="minorEastAsia" w:hAnsiTheme="minorHAnsi" w:cstheme="minorBidi"/>
          <w:b w:val="0"/>
          <w:caps w:val="0"/>
          <w:noProof/>
          <w:spacing w:val="0"/>
          <w:szCs w:val="22"/>
          <w:lang w:val="es-ES"/>
        </w:rPr>
        <w:tab/>
      </w:r>
      <w:r>
        <w:rPr>
          <w:noProof/>
        </w:rPr>
        <w:t>MONTAJES Y MEDIDAS EN EL LABORATORIO</w:t>
      </w:r>
      <w:r>
        <w:rPr>
          <w:noProof/>
        </w:rPr>
        <w:tab/>
      </w:r>
      <w:r>
        <w:rPr>
          <w:noProof/>
        </w:rPr>
        <w:fldChar w:fldCharType="begin"/>
      </w:r>
      <w:r>
        <w:rPr>
          <w:noProof/>
        </w:rPr>
        <w:instrText xml:space="preserve"> PAGEREF _Toc194388138 \h </w:instrText>
      </w:r>
      <w:r>
        <w:rPr>
          <w:noProof/>
        </w:rPr>
      </w:r>
      <w:r>
        <w:rPr>
          <w:noProof/>
        </w:rPr>
        <w:fldChar w:fldCharType="separate"/>
      </w:r>
      <w:r w:rsidR="00460D9D">
        <w:rPr>
          <w:noProof/>
        </w:rPr>
        <w:t>27</w:t>
      </w:r>
      <w:r>
        <w:rPr>
          <w:noProof/>
        </w:rPr>
        <w:fldChar w:fldCharType="end"/>
      </w:r>
    </w:p>
    <w:p w14:paraId="09B6C1AD" w14:textId="060D9784"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3.1.</w:t>
      </w:r>
      <w:r>
        <w:rPr>
          <w:rFonts w:asciiTheme="minorHAnsi" w:eastAsiaTheme="minorEastAsia" w:hAnsiTheme="minorHAnsi" w:cstheme="minorBidi"/>
          <w:smallCaps w:val="0"/>
          <w:noProof/>
          <w:spacing w:val="0"/>
          <w:sz w:val="22"/>
          <w:szCs w:val="22"/>
          <w:lang w:val="es-ES"/>
        </w:rPr>
        <w:tab/>
      </w:r>
      <w:r>
        <w:rPr>
          <w:noProof/>
        </w:rPr>
        <w:t>EXPERIMENTO 1. Medida de la estabilidad de los osciladores</w:t>
      </w:r>
      <w:r>
        <w:rPr>
          <w:noProof/>
        </w:rPr>
        <w:tab/>
      </w:r>
      <w:r>
        <w:rPr>
          <w:noProof/>
        </w:rPr>
        <w:fldChar w:fldCharType="begin"/>
      </w:r>
      <w:r>
        <w:rPr>
          <w:noProof/>
        </w:rPr>
        <w:instrText xml:space="preserve"> PAGEREF _Toc194388139 \h </w:instrText>
      </w:r>
      <w:r>
        <w:rPr>
          <w:noProof/>
        </w:rPr>
      </w:r>
      <w:r>
        <w:rPr>
          <w:noProof/>
        </w:rPr>
        <w:fldChar w:fldCharType="separate"/>
      </w:r>
      <w:r w:rsidR="00460D9D">
        <w:rPr>
          <w:noProof/>
        </w:rPr>
        <w:t>27</w:t>
      </w:r>
      <w:r>
        <w:rPr>
          <w:noProof/>
        </w:rPr>
        <w:fldChar w:fldCharType="end"/>
      </w:r>
    </w:p>
    <w:p w14:paraId="4330CB2F" w14:textId="3B861DCC"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3.2.</w:t>
      </w:r>
      <w:r>
        <w:rPr>
          <w:rFonts w:asciiTheme="minorHAnsi" w:eastAsiaTheme="minorEastAsia" w:hAnsiTheme="minorHAnsi" w:cstheme="minorBidi"/>
          <w:smallCaps w:val="0"/>
          <w:noProof/>
          <w:spacing w:val="0"/>
          <w:sz w:val="22"/>
          <w:szCs w:val="22"/>
          <w:lang w:val="es-ES"/>
        </w:rPr>
        <w:tab/>
      </w:r>
      <w:r>
        <w:rPr>
          <w:noProof/>
        </w:rPr>
        <w:t>EXPERIMENTO nº 2. Caracterización del oscilador de referencia usado como VCO</w:t>
      </w:r>
      <w:r>
        <w:rPr>
          <w:noProof/>
        </w:rPr>
        <w:tab/>
      </w:r>
      <w:r>
        <w:rPr>
          <w:noProof/>
        </w:rPr>
        <w:fldChar w:fldCharType="begin"/>
      </w:r>
      <w:r>
        <w:rPr>
          <w:noProof/>
        </w:rPr>
        <w:instrText xml:space="preserve"> PAGEREF _Toc194388140 \h </w:instrText>
      </w:r>
      <w:r>
        <w:rPr>
          <w:noProof/>
        </w:rPr>
      </w:r>
      <w:r>
        <w:rPr>
          <w:noProof/>
        </w:rPr>
        <w:fldChar w:fldCharType="separate"/>
      </w:r>
      <w:r w:rsidR="00460D9D">
        <w:rPr>
          <w:noProof/>
        </w:rPr>
        <w:t>27</w:t>
      </w:r>
      <w:r>
        <w:rPr>
          <w:noProof/>
        </w:rPr>
        <w:fldChar w:fldCharType="end"/>
      </w:r>
    </w:p>
    <w:p w14:paraId="41EFB2E6" w14:textId="4BA66172"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3.3.</w:t>
      </w:r>
      <w:r>
        <w:rPr>
          <w:rFonts w:asciiTheme="minorHAnsi" w:eastAsiaTheme="minorEastAsia" w:hAnsiTheme="minorHAnsi" w:cstheme="minorBidi"/>
          <w:smallCaps w:val="0"/>
          <w:noProof/>
          <w:spacing w:val="0"/>
          <w:sz w:val="22"/>
          <w:szCs w:val="22"/>
          <w:lang w:val="es-ES"/>
        </w:rPr>
        <w:tab/>
      </w:r>
      <w:r>
        <w:rPr>
          <w:noProof/>
        </w:rPr>
        <w:t>EXPERIMENTO nº 3.  Obtención de una señal modulada en frecuencia</w:t>
      </w:r>
      <w:r>
        <w:rPr>
          <w:noProof/>
        </w:rPr>
        <w:tab/>
      </w:r>
      <w:r>
        <w:rPr>
          <w:noProof/>
        </w:rPr>
        <w:fldChar w:fldCharType="begin"/>
      </w:r>
      <w:r>
        <w:rPr>
          <w:noProof/>
        </w:rPr>
        <w:instrText xml:space="preserve"> PAGEREF _Toc194388141 \h </w:instrText>
      </w:r>
      <w:r>
        <w:rPr>
          <w:noProof/>
        </w:rPr>
      </w:r>
      <w:r>
        <w:rPr>
          <w:noProof/>
        </w:rPr>
        <w:fldChar w:fldCharType="separate"/>
      </w:r>
      <w:r w:rsidR="00460D9D">
        <w:rPr>
          <w:noProof/>
        </w:rPr>
        <w:t>29</w:t>
      </w:r>
      <w:r>
        <w:rPr>
          <w:noProof/>
        </w:rPr>
        <w:fldChar w:fldCharType="end"/>
      </w:r>
    </w:p>
    <w:p w14:paraId="23AEFFD1" w14:textId="7F98B7D4"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3.4.</w:t>
      </w:r>
      <w:r>
        <w:rPr>
          <w:rFonts w:asciiTheme="minorHAnsi" w:eastAsiaTheme="minorEastAsia" w:hAnsiTheme="minorHAnsi" w:cstheme="minorBidi"/>
          <w:smallCaps w:val="0"/>
          <w:noProof/>
          <w:spacing w:val="0"/>
          <w:sz w:val="22"/>
          <w:szCs w:val="22"/>
          <w:lang w:val="es-ES"/>
        </w:rPr>
        <w:tab/>
      </w:r>
      <w:r>
        <w:rPr>
          <w:noProof/>
        </w:rPr>
        <w:t>EXPERIMENTO 4. Medida de la constante del detector de fase</w:t>
      </w:r>
      <w:r>
        <w:rPr>
          <w:noProof/>
        </w:rPr>
        <w:tab/>
      </w:r>
      <w:r>
        <w:rPr>
          <w:noProof/>
        </w:rPr>
        <w:fldChar w:fldCharType="begin"/>
      </w:r>
      <w:r>
        <w:rPr>
          <w:noProof/>
        </w:rPr>
        <w:instrText xml:space="preserve"> PAGEREF _Toc194388142 \h </w:instrText>
      </w:r>
      <w:r>
        <w:rPr>
          <w:noProof/>
        </w:rPr>
      </w:r>
      <w:r>
        <w:rPr>
          <w:noProof/>
        </w:rPr>
        <w:fldChar w:fldCharType="separate"/>
      </w:r>
      <w:r w:rsidR="00460D9D">
        <w:rPr>
          <w:noProof/>
        </w:rPr>
        <w:t>31</w:t>
      </w:r>
      <w:r>
        <w:rPr>
          <w:noProof/>
        </w:rPr>
        <w:fldChar w:fldCharType="end"/>
      </w:r>
    </w:p>
    <w:p w14:paraId="0B98BBBD" w14:textId="13327D34"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3.5.</w:t>
      </w:r>
      <w:r>
        <w:rPr>
          <w:rFonts w:asciiTheme="minorHAnsi" w:eastAsiaTheme="minorEastAsia" w:hAnsiTheme="minorHAnsi" w:cstheme="minorBidi"/>
          <w:smallCaps w:val="0"/>
          <w:noProof/>
          <w:spacing w:val="0"/>
          <w:sz w:val="22"/>
          <w:szCs w:val="22"/>
          <w:lang w:val="es-ES"/>
        </w:rPr>
        <w:tab/>
      </w:r>
      <w:r>
        <w:rPr>
          <w:noProof/>
        </w:rPr>
        <w:t>EXPERIMENTO 5. Enganche del PLL y medida de sus características</w:t>
      </w:r>
      <w:r>
        <w:rPr>
          <w:noProof/>
        </w:rPr>
        <w:tab/>
      </w:r>
      <w:r>
        <w:rPr>
          <w:noProof/>
        </w:rPr>
        <w:fldChar w:fldCharType="begin"/>
      </w:r>
      <w:r>
        <w:rPr>
          <w:noProof/>
        </w:rPr>
        <w:instrText xml:space="preserve"> PAGEREF _Toc194388143 \h </w:instrText>
      </w:r>
      <w:r>
        <w:rPr>
          <w:noProof/>
        </w:rPr>
      </w:r>
      <w:r>
        <w:rPr>
          <w:noProof/>
        </w:rPr>
        <w:fldChar w:fldCharType="separate"/>
      </w:r>
      <w:r w:rsidR="00460D9D">
        <w:rPr>
          <w:noProof/>
        </w:rPr>
        <w:t>33</w:t>
      </w:r>
      <w:r>
        <w:rPr>
          <w:noProof/>
        </w:rPr>
        <w:fldChar w:fldCharType="end"/>
      </w:r>
    </w:p>
    <w:p w14:paraId="7D66E7B8" w14:textId="1B444F42"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3.5.1.</w:t>
      </w:r>
      <w:r>
        <w:rPr>
          <w:rFonts w:asciiTheme="minorHAnsi" w:eastAsiaTheme="minorEastAsia" w:hAnsiTheme="minorHAnsi" w:cstheme="minorBidi"/>
          <w:i w:val="0"/>
          <w:noProof/>
          <w:spacing w:val="0"/>
          <w:sz w:val="22"/>
          <w:szCs w:val="22"/>
          <w:lang w:val="es-ES"/>
        </w:rPr>
        <w:tab/>
      </w:r>
      <w:r>
        <w:rPr>
          <w:noProof/>
        </w:rPr>
        <w:t>Enganche del PLL y medida del margen de enganche y seguimiento</w:t>
      </w:r>
      <w:r>
        <w:rPr>
          <w:noProof/>
        </w:rPr>
        <w:tab/>
      </w:r>
      <w:r>
        <w:rPr>
          <w:noProof/>
        </w:rPr>
        <w:fldChar w:fldCharType="begin"/>
      </w:r>
      <w:r>
        <w:rPr>
          <w:noProof/>
        </w:rPr>
        <w:instrText xml:space="preserve"> PAGEREF _Toc194388144 \h </w:instrText>
      </w:r>
      <w:r>
        <w:rPr>
          <w:noProof/>
        </w:rPr>
      </w:r>
      <w:r>
        <w:rPr>
          <w:noProof/>
        </w:rPr>
        <w:fldChar w:fldCharType="separate"/>
      </w:r>
      <w:r w:rsidR="00460D9D">
        <w:rPr>
          <w:noProof/>
        </w:rPr>
        <w:t>33</w:t>
      </w:r>
      <w:r>
        <w:rPr>
          <w:noProof/>
        </w:rPr>
        <w:fldChar w:fldCharType="end"/>
      </w:r>
    </w:p>
    <w:p w14:paraId="6FD48889" w14:textId="17445833"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3.5.2.</w:t>
      </w:r>
      <w:r>
        <w:rPr>
          <w:rFonts w:asciiTheme="minorHAnsi" w:eastAsiaTheme="minorEastAsia" w:hAnsiTheme="minorHAnsi" w:cstheme="minorBidi"/>
          <w:i w:val="0"/>
          <w:noProof/>
          <w:spacing w:val="0"/>
          <w:sz w:val="22"/>
          <w:szCs w:val="22"/>
          <w:lang w:val="es-ES"/>
        </w:rPr>
        <w:tab/>
      </w:r>
      <w:r>
        <w:rPr>
          <w:noProof/>
        </w:rPr>
        <w:t>Utilización del PLL como demodulador de FM</w:t>
      </w:r>
      <w:r>
        <w:rPr>
          <w:noProof/>
        </w:rPr>
        <w:tab/>
      </w:r>
      <w:r>
        <w:rPr>
          <w:noProof/>
        </w:rPr>
        <w:fldChar w:fldCharType="begin"/>
      </w:r>
      <w:r>
        <w:rPr>
          <w:noProof/>
        </w:rPr>
        <w:instrText xml:space="preserve"> PAGEREF _Toc194388145 \h </w:instrText>
      </w:r>
      <w:r>
        <w:rPr>
          <w:noProof/>
        </w:rPr>
      </w:r>
      <w:r>
        <w:rPr>
          <w:noProof/>
        </w:rPr>
        <w:fldChar w:fldCharType="separate"/>
      </w:r>
      <w:r w:rsidR="00460D9D">
        <w:rPr>
          <w:noProof/>
        </w:rPr>
        <w:t>38</w:t>
      </w:r>
      <w:r>
        <w:rPr>
          <w:noProof/>
        </w:rPr>
        <w:fldChar w:fldCharType="end"/>
      </w:r>
    </w:p>
    <w:p w14:paraId="4786D200" w14:textId="5A5E0E4C"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3.6.</w:t>
      </w:r>
      <w:r>
        <w:rPr>
          <w:rFonts w:asciiTheme="minorHAnsi" w:eastAsiaTheme="minorEastAsia" w:hAnsiTheme="minorHAnsi" w:cstheme="minorBidi"/>
          <w:smallCaps w:val="0"/>
          <w:noProof/>
          <w:spacing w:val="0"/>
          <w:sz w:val="22"/>
          <w:szCs w:val="22"/>
          <w:lang w:val="es-ES"/>
        </w:rPr>
        <w:tab/>
      </w:r>
      <w:r>
        <w:rPr>
          <w:noProof/>
        </w:rPr>
        <w:t>EXPERIMENTO 6. El PLL como sintetizador de frecuencias</w:t>
      </w:r>
      <w:r>
        <w:rPr>
          <w:noProof/>
        </w:rPr>
        <w:tab/>
      </w:r>
      <w:r>
        <w:rPr>
          <w:noProof/>
        </w:rPr>
        <w:fldChar w:fldCharType="begin"/>
      </w:r>
      <w:r>
        <w:rPr>
          <w:noProof/>
        </w:rPr>
        <w:instrText xml:space="preserve"> PAGEREF _Toc194388146 \h </w:instrText>
      </w:r>
      <w:r>
        <w:rPr>
          <w:noProof/>
        </w:rPr>
      </w:r>
      <w:r>
        <w:rPr>
          <w:noProof/>
        </w:rPr>
        <w:fldChar w:fldCharType="separate"/>
      </w:r>
      <w:r w:rsidR="00460D9D">
        <w:rPr>
          <w:noProof/>
        </w:rPr>
        <w:t>41</w:t>
      </w:r>
      <w:r>
        <w:rPr>
          <w:noProof/>
        </w:rPr>
        <w:fldChar w:fldCharType="end"/>
      </w:r>
    </w:p>
    <w:p w14:paraId="1A3328F0" w14:textId="65ACEBF8"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3.6.1.</w:t>
      </w:r>
      <w:r>
        <w:rPr>
          <w:rFonts w:asciiTheme="minorHAnsi" w:eastAsiaTheme="minorEastAsia" w:hAnsiTheme="minorHAnsi" w:cstheme="minorBidi"/>
          <w:i w:val="0"/>
          <w:noProof/>
          <w:spacing w:val="0"/>
          <w:sz w:val="22"/>
          <w:szCs w:val="22"/>
          <w:lang w:val="es-ES"/>
        </w:rPr>
        <w:tab/>
      </w:r>
      <w:r>
        <w:rPr>
          <w:noProof/>
        </w:rPr>
        <w:t>Funcionamiento de los divisores de frecuencia</w:t>
      </w:r>
      <w:r>
        <w:rPr>
          <w:noProof/>
        </w:rPr>
        <w:tab/>
      </w:r>
      <w:r>
        <w:rPr>
          <w:noProof/>
        </w:rPr>
        <w:fldChar w:fldCharType="begin"/>
      </w:r>
      <w:r>
        <w:rPr>
          <w:noProof/>
        </w:rPr>
        <w:instrText xml:space="preserve"> PAGEREF _Toc194388147 \h </w:instrText>
      </w:r>
      <w:r>
        <w:rPr>
          <w:noProof/>
        </w:rPr>
      </w:r>
      <w:r>
        <w:rPr>
          <w:noProof/>
        </w:rPr>
        <w:fldChar w:fldCharType="separate"/>
      </w:r>
      <w:r w:rsidR="00460D9D">
        <w:rPr>
          <w:noProof/>
        </w:rPr>
        <w:t>41</w:t>
      </w:r>
      <w:r>
        <w:rPr>
          <w:noProof/>
        </w:rPr>
        <w:fldChar w:fldCharType="end"/>
      </w:r>
    </w:p>
    <w:p w14:paraId="37B637FC" w14:textId="3E2AC450"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3.6.2.</w:t>
      </w:r>
      <w:r>
        <w:rPr>
          <w:rFonts w:asciiTheme="minorHAnsi" w:eastAsiaTheme="minorEastAsia" w:hAnsiTheme="minorHAnsi" w:cstheme="minorBidi"/>
          <w:i w:val="0"/>
          <w:noProof/>
          <w:spacing w:val="0"/>
          <w:sz w:val="22"/>
          <w:szCs w:val="22"/>
          <w:lang w:val="es-ES"/>
        </w:rPr>
        <w:tab/>
      </w:r>
      <w:r>
        <w:rPr>
          <w:noProof/>
        </w:rPr>
        <w:t>Enganche del sintetizador</w:t>
      </w:r>
      <w:r>
        <w:rPr>
          <w:noProof/>
        </w:rPr>
        <w:tab/>
      </w:r>
      <w:r>
        <w:rPr>
          <w:noProof/>
        </w:rPr>
        <w:fldChar w:fldCharType="begin"/>
      </w:r>
      <w:r>
        <w:rPr>
          <w:noProof/>
        </w:rPr>
        <w:instrText xml:space="preserve"> PAGEREF _Toc194388148 \h </w:instrText>
      </w:r>
      <w:r>
        <w:rPr>
          <w:noProof/>
        </w:rPr>
      </w:r>
      <w:r>
        <w:rPr>
          <w:noProof/>
        </w:rPr>
        <w:fldChar w:fldCharType="separate"/>
      </w:r>
      <w:r w:rsidR="00460D9D">
        <w:rPr>
          <w:noProof/>
        </w:rPr>
        <w:t>42</w:t>
      </w:r>
      <w:r>
        <w:rPr>
          <w:noProof/>
        </w:rPr>
        <w:fldChar w:fldCharType="end"/>
      </w:r>
    </w:p>
    <w:p w14:paraId="648E8C3F" w14:textId="77777777" w:rsidR="00E51D3D" w:rsidRDefault="00E51D3D" w:rsidP="00666828">
      <w:pPr>
        <w:pStyle w:val="Ttulo1"/>
      </w:pPr>
      <w:r>
        <w:lastRenderedPageBreak/>
        <w:fldChar w:fldCharType="end"/>
      </w:r>
      <w:bookmarkStart w:id="0" w:name="_Toc194388120"/>
      <w:r>
        <w:t>INTRODUCCIÓN TEÓRICA</w:t>
      </w:r>
      <w:bookmarkEnd w:id="0"/>
    </w:p>
    <w:p w14:paraId="4BA73496" w14:textId="77777777" w:rsidR="00E51D3D" w:rsidRDefault="00E51D3D">
      <w:pPr>
        <w:pStyle w:val="Ttulo2"/>
      </w:pPr>
      <w:bookmarkStart w:id="1" w:name="_Toc194388121"/>
      <w:r>
        <w:t>INTRODUCCIÓN AL LAZO DE ENGANCHE EN FASE (PLL)</w:t>
      </w:r>
      <w:bookmarkEnd w:id="1"/>
    </w:p>
    <w:p w14:paraId="68994751" w14:textId="77777777" w:rsidR="00E51D3D" w:rsidRDefault="00E51D3D">
      <w:r>
        <w:t xml:space="preserve">Los lazos enganchados en fase o </w:t>
      </w:r>
      <w:proofErr w:type="spellStart"/>
      <w:r>
        <w:t>PLLs</w:t>
      </w:r>
      <w:proofErr w:type="spellEnd"/>
      <w:r>
        <w:t xml:space="preserve"> (</w:t>
      </w:r>
      <w:proofErr w:type="spellStart"/>
      <w:r>
        <w:t>phase-locked</w:t>
      </w:r>
      <w:proofErr w:type="spellEnd"/>
      <w:r>
        <w:t xml:space="preserve"> </w:t>
      </w:r>
      <w:proofErr w:type="spellStart"/>
      <w:r>
        <w:t>loops</w:t>
      </w:r>
      <w:proofErr w:type="spellEnd"/>
      <w:r>
        <w:t xml:space="preserve">), son unos de los subsistemas más extendidos en los equipos de comunicaciones y de instrumentación. Permiten generar señales de frecuencia muy estable y de gran pureza espectral. Por tanto, se suelen utilizar para generar portadoras o realizar los osciladores locales de los mezcladores. También juegan un importante papel en la demodulación de señales tanto analógicas como digitales, así como en el seguimiento de las mismas. En la figura 1.1 se muestra el esquema básico de un PLL. Como se observa se trata de un sistema realimentado, compuesto por un comparador de fases y un VCO (oscilador de frecuencia controlada por tensión), que permite en primera instancia que la fase de la señal de salida  </w:t>
      </w:r>
      <w:r>
        <w:sym w:font="Symbol" w:char="F071"/>
      </w:r>
      <w:r>
        <w:rPr>
          <w:vertAlign w:val="subscript"/>
        </w:rPr>
        <w:t>s</w:t>
      </w:r>
      <w:r>
        <w:t xml:space="preserve"> "siga" (se enganche) a la de la señal de entrada  </w:t>
      </w:r>
      <w:r>
        <w:sym w:font="Symbol" w:char="F071"/>
      </w:r>
      <w:r>
        <w:rPr>
          <w:vertAlign w:val="subscript"/>
        </w:rPr>
        <w:t>i</w:t>
      </w:r>
      <w:r>
        <w:t xml:space="preserve">; es decir, entre ambas habrá una diferencia de fase nula o de valor constante. Para entrar en más detalle recuérdese que la frecuencia de una señal es proporcional a la derivada de su fase; con ello el sistema funciona como sigue: el comparador de fases proporciona </w:t>
      </w:r>
      <w:bookmarkStart w:id="2" w:name="_GoBack"/>
      <w:bookmarkEnd w:id="2"/>
      <w:r>
        <w:t xml:space="preserve">una tensión proporcional a la diferencia de fases entre la señal de entrada y la del VCO; dicha tensión hace variar la frecuencia del VCO y con ello su fase hasta que, pasado cierto tiempo, la de éste se iguale a la de la señal de entrada. Como transcurrido el transitorio, es decir, en situación de enganche, las señales de entrada y salida tendrán la misma fase (o diferirán en una constante) sus frecuencias (derivadas de sus fases) serán iguales. En el ejemplo de la figura 1.1 se ha considerado que la tensión necesaria para enganchar el VCO es un valor genérico </w:t>
      </w:r>
      <w:proofErr w:type="spellStart"/>
      <w:r>
        <w:t>V</w:t>
      </w:r>
      <w:r>
        <w:rPr>
          <w:vertAlign w:val="subscript"/>
        </w:rPr>
        <w:t>co</w:t>
      </w:r>
      <w:proofErr w:type="spellEnd"/>
      <w:r>
        <w:t>.</w:t>
      </w:r>
    </w:p>
    <w:p w14:paraId="5B51CCAF" w14:textId="77777777" w:rsidR="00E51D3D" w:rsidRDefault="00830258" w:rsidP="00017624">
      <w:pPr>
        <w:jc w:val="center"/>
      </w:pPr>
      <w:r>
        <w:rPr>
          <w:noProof/>
          <w:lang w:val="es-ES"/>
        </w:rPr>
        <w:drawing>
          <wp:inline distT="0" distB="0" distL="0" distR="0" wp14:anchorId="37177422" wp14:editId="19CF16DE">
            <wp:extent cx="4474845" cy="1731645"/>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4845" cy="1731645"/>
                    </a:xfrm>
                    <a:prstGeom prst="rect">
                      <a:avLst/>
                    </a:prstGeom>
                    <a:noFill/>
                    <a:ln>
                      <a:noFill/>
                    </a:ln>
                  </pic:spPr>
                </pic:pic>
              </a:graphicData>
            </a:graphic>
          </wp:inline>
        </w:drawing>
      </w:r>
    </w:p>
    <w:p w14:paraId="6C2642BE" w14:textId="77777777" w:rsidR="00E51D3D" w:rsidRDefault="00E51D3D">
      <w:pPr>
        <w:keepNext/>
        <w:jc w:val="center"/>
      </w:pPr>
    </w:p>
    <w:p w14:paraId="12DB65D1" w14:textId="3C09202E"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\r 1 </w:instrText>
      </w:r>
      <w:r w:rsidR="00F12DB9">
        <w:fldChar w:fldCharType="separate"/>
      </w:r>
      <w:r w:rsidR="00460D9D">
        <w:rPr>
          <w:noProof/>
        </w:rPr>
        <w:t>1</w:t>
      </w:r>
      <w:r w:rsidR="00F12DB9">
        <w:rPr>
          <w:noProof/>
        </w:rPr>
        <w:fldChar w:fldCharType="end"/>
      </w:r>
      <w:r>
        <w:rPr>
          <w:noProof/>
        </w:rPr>
        <w:t>. Diagrama de bloques de un PLL</w:t>
      </w:r>
    </w:p>
    <w:p w14:paraId="05DDC0E5" w14:textId="77777777" w:rsidR="00E51D3D" w:rsidRDefault="00E51D3D">
      <w:r>
        <w:t xml:space="preserve">Si se llama </w:t>
      </w:r>
      <w:r w:rsidRPr="00B5570F">
        <w:rPr>
          <w:sz w:val="24"/>
        </w:rPr>
        <w:sym w:font="Symbol" w:char="F071"/>
      </w:r>
      <w:r w:rsidRPr="00B5570F">
        <w:rPr>
          <w:sz w:val="24"/>
          <w:vertAlign w:val="subscript"/>
        </w:rPr>
        <w:t>i</w:t>
      </w:r>
      <w:r w:rsidRPr="00B5570F">
        <w:rPr>
          <w:sz w:val="24"/>
        </w:rPr>
        <w:t xml:space="preserve">(t)= </w:t>
      </w:r>
      <w:r w:rsidRPr="00B5570F">
        <w:rPr>
          <w:sz w:val="24"/>
        </w:rPr>
        <w:sym w:font="Symbol" w:char="F077"/>
      </w:r>
      <w:proofErr w:type="spellStart"/>
      <w:r w:rsidRPr="00B5570F">
        <w:rPr>
          <w:sz w:val="24"/>
          <w:vertAlign w:val="subscript"/>
        </w:rPr>
        <w:t>i</w:t>
      </w:r>
      <w:r w:rsidRPr="00B5570F">
        <w:rPr>
          <w:sz w:val="24"/>
        </w:rPr>
        <w:t>t</w:t>
      </w:r>
      <w:proofErr w:type="spellEnd"/>
      <w:r w:rsidRPr="00B5570F">
        <w:rPr>
          <w:sz w:val="24"/>
        </w:rPr>
        <w:t xml:space="preserve"> + </w:t>
      </w:r>
      <w:r w:rsidRPr="00B5570F">
        <w:rPr>
          <w:sz w:val="24"/>
        </w:rPr>
        <w:sym w:font="Symbol" w:char="F071"/>
      </w:r>
      <w:proofErr w:type="spellStart"/>
      <w:r w:rsidRPr="00B5570F">
        <w:rPr>
          <w:sz w:val="24"/>
          <w:vertAlign w:val="subscript"/>
        </w:rPr>
        <w:t>io</w:t>
      </w:r>
      <w:proofErr w:type="spellEnd"/>
      <w:r w:rsidRPr="00B5570F">
        <w:rPr>
          <w:sz w:val="24"/>
        </w:rPr>
        <w:t xml:space="preserve">(t) </w:t>
      </w:r>
      <w:r>
        <w:t xml:space="preserve">a la fase de la señal de entrada y  </w:t>
      </w:r>
      <w:r w:rsidRPr="00B5570F">
        <w:rPr>
          <w:sz w:val="24"/>
        </w:rPr>
        <w:sym w:font="Symbol" w:char="F071"/>
      </w:r>
      <w:r w:rsidRPr="00B5570F">
        <w:rPr>
          <w:sz w:val="24"/>
          <w:vertAlign w:val="subscript"/>
        </w:rPr>
        <w:t>s</w:t>
      </w:r>
      <w:r w:rsidRPr="00B5570F">
        <w:rPr>
          <w:sz w:val="24"/>
        </w:rPr>
        <w:t xml:space="preserve">(t)= </w:t>
      </w:r>
      <w:r w:rsidRPr="00B5570F">
        <w:rPr>
          <w:sz w:val="24"/>
        </w:rPr>
        <w:sym w:font="Symbol" w:char="F077"/>
      </w:r>
      <w:proofErr w:type="spellStart"/>
      <w:r w:rsidRPr="00B5570F">
        <w:rPr>
          <w:sz w:val="24"/>
          <w:vertAlign w:val="subscript"/>
        </w:rPr>
        <w:t>i</w:t>
      </w:r>
      <w:r w:rsidRPr="00B5570F">
        <w:rPr>
          <w:sz w:val="24"/>
        </w:rPr>
        <w:t>t</w:t>
      </w:r>
      <w:proofErr w:type="spellEnd"/>
      <w:r w:rsidRPr="00B5570F">
        <w:rPr>
          <w:sz w:val="24"/>
        </w:rPr>
        <w:t xml:space="preserve"> + </w:t>
      </w:r>
      <w:r w:rsidRPr="00B5570F">
        <w:rPr>
          <w:sz w:val="24"/>
        </w:rPr>
        <w:sym w:font="Symbol" w:char="F071"/>
      </w:r>
      <w:r w:rsidRPr="00B5570F">
        <w:rPr>
          <w:sz w:val="24"/>
          <w:vertAlign w:val="subscript"/>
        </w:rPr>
        <w:t>so</w:t>
      </w:r>
      <w:r w:rsidRPr="00B5570F">
        <w:rPr>
          <w:sz w:val="24"/>
        </w:rPr>
        <w:t>(t)</w:t>
      </w:r>
      <w:r>
        <w:t xml:space="preserve"> a la de salida el error de fase  </w:t>
      </w:r>
      <w:r>
        <w:sym w:font="Symbol" w:char="F071"/>
      </w:r>
      <w:r>
        <w:rPr>
          <w:vertAlign w:val="subscript"/>
        </w:rPr>
        <w:t>e</w:t>
      </w:r>
      <w:r>
        <w:t xml:space="preserve">(t) valdrá: </w:t>
      </w:r>
    </w:p>
    <w:p w14:paraId="273DCCFC" w14:textId="77777777" w:rsidR="00E51D3D" w:rsidRPr="00D77287" w:rsidRDefault="00E51D3D" w:rsidP="00017624">
      <w:pPr>
        <w:spacing w:before="120" w:after="120"/>
        <w:jc w:val="center"/>
        <w:rPr>
          <w:lang w:val="fr-FR"/>
        </w:rPr>
      </w:pPr>
      <w:r>
        <w:t xml:space="preserve"> </w:t>
      </w:r>
      <w:r w:rsidRPr="00B5570F">
        <w:rPr>
          <w:sz w:val="24"/>
        </w:rPr>
        <w:sym w:font="Symbol" w:char="F071"/>
      </w:r>
      <w:proofErr w:type="gramStart"/>
      <w:r w:rsidRPr="00B5570F">
        <w:rPr>
          <w:sz w:val="24"/>
          <w:vertAlign w:val="subscript"/>
          <w:lang w:val="fr-FR"/>
        </w:rPr>
        <w:t>e</w:t>
      </w:r>
      <w:proofErr w:type="gramEnd"/>
      <w:r w:rsidRPr="00B5570F">
        <w:rPr>
          <w:sz w:val="24"/>
          <w:lang w:val="fr-FR"/>
        </w:rPr>
        <w:t xml:space="preserve">(t) </w:t>
      </w:r>
      <w:r w:rsidRPr="00B5570F">
        <w:rPr>
          <w:sz w:val="24"/>
          <w:lang w:val="en-US"/>
        </w:rPr>
        <w:t xml:space="preserve">= </w:t>
      </w:r>
      <w:r w:rsidRPr="00B5570F">
        <w:rPr>
          <w:sz w:val="24"/>
        </w:rPr>
        <w:sym w:font="Symbol" w:char="F071"/>
      </w:r>
      <w:r w:rsidRPr="00B5570F">
        <w:rPr>
          <w:sz w:val="24"/>
          <w:vertAlign w:val="subscript"/>
          <w:lang w:val="fr-FR"/>
        </w:rPr>
        <w:t>i</w:t>
      </w:r>
      <w:r w:rsidRPr="00B5570F">
        <w:rPr>
          <w:sz w:val="24"/>
          <w:lang w:val="fr-FR"/>
        </w:rPr>
        <w:t>(t)</w:t>
      </w:r>
      <w:r w:rsidRPr="00B5570F">
        <w:rPr>
          <w:sz w:val="24"/>
          <w:lang w:val="en-US"/>
        </w:rPr>
        <w:t xml:space="preserve"> - </w:t>
      </w:r>
      <w:r w:rsidRPr="00B5570F">
        <w:rPr>
          <w:sz w:val="24"/>
        </w:rPr>
        <w:sym w:font="Symbol" w:char="F071"/>
      </w:r>
      <w:r w:rsidRPr="00B5570F">
        <w:rPr>
          <w:sz w:val="24"/>
          <w:vertAlign w:val="subscript"/>
          <w:lang w:val="fr-FR"/>
        </w:rPr>
        <w:t>s</w:t>
      </w:r>
      <w:r w:rsidRPr="00B5570F">
        <w:rPr>
          <w:sz w:val="24"/>
          <w:lang w:val="fr-FR"/>
        </w:rPr>
        <w:t>(t)</w:t>
      </w:r>
      <w:r w:rsidRPr="00B5570F">
        <w:rPr>
          <w:sz w:val="24"/>
          <w:lang w:val="en-US"/>
        </w:rPr>
        <w:t xml:space="preserve"> =  </w:t>
      </w:r>
      <w:r w:rsidRPr="00B5570F">
        <w:rPr>
          <w:sz w:val="24"/>
        </w:rPr>
        <w:sym w:font="Symbol" w:char="F071"/>
      </w:r>
      <w:proofErr w:type="spellStart"/>
      <w:r w:rsidRPr="00B5570F">
        <w:rPr>
          <w:sz w:val="24"/>
          <w:vertAlign w:val="subscript"/>
          <w:lang w:val="fr-FR"/>
        </w:rPr>
        <w:t>io</w:t>
      </w:r>
      <w:proofErr w:type="spellEnd"/>
      <w:r w:rsidRPr="00B5570F">
        <w:rPr>
          <w:sz w:val="24"/>
          <w:lang w:val="fr-FR"/>
        </w:rPr>
        <w:t xml:space="preserve">(t) </w:t>
      </w:r>
      <w:r w:rsidRPr="00B5570F">
        <w:rPr>
          <w:sz w:val="24"/>
          <w:lang w:val="en-US"/>
        </w:rPr>
        <w:t xml:space="preserve">- </w:t>
      </w:r>
      <w:r w:rsidRPr="00B5570F">
        <w:rPr>
          <w:sz w:val="24"/>
        </w:rPr>
        <w:sym w:font="Symbol" w:char="F071"/>
      </w:r>
      <w:proofErr w:type="spellStart"/>
      <w:r w:rsidRPr="00B5570F">
        <w:rPr>
          <w:sz w:val="24"/>
          <w:vertAlign w:val="subscript"/>
          <w:lang w:val="fr-FR"/>
        </w:rPr>
        <w:t>so</w:t>
      </w:r>
      <w:proofErr w:type="spellEnd"/>
      <w:r w:rsidRPr="00B5570F">
        <w:rPr>
          <w:sz w:val="24"/>
          <w:lang w:val="fr-FR"/>
        </w:rPr>
        <w:t>(t)</w:t>
      </w:r>
      <w:r w:rsidRPr="00D77287">
        <w:rPr>
          <w:lang w:val="fr-FR"/>
        </w:rPr>
        <w:t xml:space="preserve"> </w:t>
      </w:r>
    </w:p>
    <w:p w14:paraId="08EDB771" w14:textId="77777777" w:rsidR="00E51D3D" w:rsidRDefault="00E51D3D">
      <w:r>
        <w:lastRenderedPageBreak/>
        <w:t xml:space="preserve">Puede trabajarse con valores relativos a  </w:t>
      </w:r>
      <w:r w:rsidRPr="00B5570F">
        <w:rPr>
          <w:sz w:val="24"/>
        </w:rPr>
        <w:sym w:font="Symbol" w:char="F071"/>
      </w:r>
      <w:proofErr w:type="spellStart"/>
      <w:r w:rsidRPr="00B5570F">
        <w:rPr>
          <w:sz w:val="24"/>
          <w:vertAlign w:val="subscript"/>
        </w:rPr>
        <w:t>io</w:t>
      </w:r>
      <w:proofErr w:type="spellEnd"/>
      <w:r w:rsidRPr="00B5570F">
        <w:rPr>
          <w:sz w:val="24"/>
        </w:rPr>
        <w:t>(t)</w:t>
      </w:r>
      <w:r>
        <w:t xml:space="preserve"> y considerar  </w:t>
      </w:r>
      <w:r w:rsidRPr="00B5570F">
        <w:rPr>
          <w:sz w:val="24"/>
        </w:rPr>
        <w:sym w:font="Symbol" w:char="F071"/>
      </w:r>
      <w:proofErr w:type="spellStart"/>
      <w:r w:rsidRPr="00B5570F">
        <w:rPr>
          <w:sz w:val="24"/>
          <w:vertAlign w:val="subscript"/>
        </w:rPr>
        <w:t>io</w:t>
      </w:r>
      <w:proofErr w:type="spellEnd"/>
      <w:r w:rsidRPr="00B5570F">
        <w:rPr>
          <w:sz w:val="24"/>
        </w:rPr>
        <w:t>(t)</w:t>
      </w:r>
      <w:r>
        <w:t>=</w:t>
      </w:r>
      <w:proofErr w:type="spellStart"/>
      <w:r>
        <w:t>cte</w:t>
      </w:r>
      <w:proofErr w:type="spellEnd"/>
      <w:r>
        <w:t xml:space="preserve">=0. Con </w:t>
      </w:r>
      <w:proofErr w:type="gramStart"/>
      <w:r>
        <w:t>ello :</w:t>
      </w:r>
      <w:proofErr w:type="gramEnd"/>
    </w:p>
    <w:p w14:paraId="22A32000" w14:textId="77777777" w:rsidR="00E51D3D" w:rsidRDefault="00E51D3D" w:rsidP="00017624">
      <w:pPr>
        <w:spacing w:before="120" w:after="120"/>
        <w:jc w:val="center"/>
      </w:pPr>
      <w:r>
        <w:t xml:space="preserve"> </w:t>
      </w:r>
      <w:r w:rsidRPr="00B5570F">
        <w:rPr>
          <w:sz w:val="24"/>
        </w:rPr>
        <w:sym w:font="Symbol" w:char="F071"/>
      </w:r>
      <w:proofErr w:type="spellStart"/>
      <w:r w:rsidRPr="00B5570F">
        <w:rPr>
          <w:sz w:val="24"/>
          <w:vertAlign w:val="subscript"/>
        </w:rPr>
        <w:t>e</w:t>
      </w:r>
      <w:proofErr w:type="spellEnd"/>
      <w:r w:rsidRPr="00B5570F">
        <w:rPr>
          <w:sz w:val="24"/>
        </w:rPr>
        <w:t>(t)</w:t>
      </w:r>
      <w:proofErr w:type="gramStart"/>
      <w:r w:rsidRPr="00B5570F">
        <w:rPr>
          <w:sz w:val="24"/>
        </w:rPr>
        <w:t>=  -</w:t>
      </w:r>
      <w:proofErr w:type="gramEnd"/>
      <w:r w:rsidRPr="00B5570F">
        <w:rPr>
          <w:sz w:val="24"/>
        </w:rPr>
        <w:t xml:space="preserve">  </w:t>
      </w:r>
      <w:r w:rsidRPr="00B5570F">
        <w:rPr>
          <w:sz w:val="24"/>
        </w:rPr>
        <w:sym w:font="Symbol" w:char="F071"/>
      </w:r>
      <w:r w:rsidRPr="00B5570F">
        <w:rPr>
          <w:sz w:val="24"/>
          <w:vertAlign w:val="subscript"/>
        </w:rPr>
        <w:t>so</w:t>
      </w:r>
      <w:r w:rsidRPr="00B5570F">
        <w:rPr>
          <w:sz w:val="24"/>
        </w:rPr>
        <w:t>(t)</w:t>
      </w:r>
    </w:p>
    <w:p w14:paraId="670F7172" w14:textId="77777777" w:rsidR="00E51D3D" w:rsidRDefault="00E51D3D">
      <w:r>
        <w:t>Por tanto, según la definición vista, cuando el sistema esté enganchado:</w:t>
      </w:r>
    </w:p>
    <w:p w14:paraId="56800D43" w14:textId="77777777" w:rsidR="00E51D3D" w:rsidRPr="00DA36A3" w:rsidRDefault="00E51D3D" w:rsidP="00017624">
      <w:pPr>
        <w:spacing w:before="120" w:after="120"/>
        <w:jc w:val="center"/>
        <w:rPr>
          <w:lang w:val="en-US"/>
        </w:rPr>
      </w:pPr>
      <w:r>
        <w:t xml:space="preserve"> </w:t>
      </w:r>
      <w:r w:rsidRPr="00B5570F">
        <w:rPr>
          <w:sz w:val="24"/>
        </w:rPr>
        <w:sym w:font="Symbol" w:char="F071"/>
      </w:r>
      <w:proofErr w:type="gramStart"/>
      <w:r w:rsidRPr="00B5570F">
        <w:rPr>
          <w:sz w:val="24"/>
          <w:vertAlign w:val="subscript"/>
          <w:lang w:val="fr-FR"/>
        </w:rPr>
        <w:t>e</w:t>
      </w:r>
      <w:proofErr w:type="gramEnd"/>
      <w:r w:rsidRPr="00B5570F">
        <w:rPr>
          <w:sz w:val="24"/>
          <w:lang w:val="fr-FR"/>
        </w:rPr>
        <w:t xml:space="preserve">(t) </w:t>
      </w:r>
      <w:r w:rsidRPr="00B5570F">
        <w:rPr>
          <w:sz w:val="24"/>
          <w:lang w:val="en-US"/>
        </w:rPr>
        <w:t xml:space="preserve">= - </w:t>
      </w:r>
      <w:r w:rsidRPr="00B5570F">
        <w:rPr>
          <w:sz w:val="24"/>
        </w:rPr>
        <w:sym w:font="Symbol" w:char="F071"/>
      </w:r>
      <w:proofErr w:type="spellStart"/>
      <w:r w:rsidRPr="00B5570F">
        <w:rPr>
          <w:sz w:val="24"/>
          <w:vertAlign w:val="subscript"/>
          <w:lang w:val="fr-FR"/>
        </w:rPr>
        <w:t>so</w:t>
      </w:r>
      <w:proofErr w:type="spellEnd"/>
      <w:r w:rsidRPr="00B5570F">
        <w:rPr>
          <w:sz w:val="24"/>
          <w:lang w:val="en-US"/>
        </w:rPr>
        <w:t xml:space="preserve">(t) = 0   ó   </w:t>
      </w:r>
      <w:r w:rsidRPr="00B5570F">
        <w:rPr>
          <w:sz w:val="24"/>
        </w:rPr>
        <w:sym w:font="Symbol" w:char="F071"/>
      </w:r>
      <w:r w:rsidRPr="00B5570F">
        <w:rPr>
          <w:sz w:val="24"/>
          <w:vertAlign w:val="subscript"/>
          <w:lang w:val="fr-FR"/>
        </w:rPr>
        <w:t>e</w:t>
      </w:r>
      <w:r w:rsidRPr="00B5570F">
        <w:rPr>
          <w:sz w:val="24"/>
          <w:lang w:val="fr-FR"/>
        </w:rPr>
        <w:t xml:space="preserve">(t) </w:t>
      </w:r>
      <w:r w:rsidRPr="00B5570F">
        <w:rPr>
          <w:sz w:val="24"/>
          <w:lang w:val="en-US"/>
        </w:rPr>
        <w:t xml:space="preserve">= - </w:t>
      </w:r>
      <w:r w:rsidRPr="00B5570F">
        <w:rPr>
          <w:sz w:val="24"/>
        </w:rPr>
        <w:sym w:font="Symbol" w:char="F071"/>
      </w:r>
      <w:proofErr w:type="spellStart"/>
      <w:r w:rsidRPr="00B5570F">
        <w:rPr>
          <w:sz w:val="24"/>
          <w:vertAlign w:val="subscript"/>
          <w:lang w:val="fr-FR"/>
        </w:rPr>
        <w:t>so</w:t>
      </w:r>
      <w:proofErr w:type="spellEnd"/>
      <w:r w:rsidRPr="00B5570F">
        <w:rPr>
          <w:sz w:val="24"/>
          <w:lang w:val="en-US"/>
        </w:rPr>
        <w:t xml:space="preserve">(t) = </w:t>
      </w:r>
      <w:proofErr w:type="spellStart"/>
      <w:r w:rsidRPr="00DA36A3">
        <w:rPr>
          <w:lang w:val="en-US"/>
        </w:rPr>
        <w:t>cte</w:t>
      </w:r>
      <w:proofErr w:type="spellEnd"/>
    </w:p>
    <w:p w14:paraId="09899DEF" w14:textId="77777777" w:rsidR="00E51D3D" w:rsidRDefault="00E51D3D">
      <w:r>
        <w:t>Por otro lado la pulsación de la señal de salida (la del VCO) viene dada por:</w:t>
      </w:r>
    </w:p>
    <w:p w14:paraId="7F7C7E16" w14:textId="77777777" w:rsidR="00E51D3D" w:rsidRPr="00DA36A3" w:rsidRDefault="00E51D3D" w:rsidP="00017624">
      <w:pPr>
        <w:spacing w:before="120" w:after="120"/>
        <w:jc w:val="center"/>
        <w:rPr>
          <w:lang w:val="en-US"/>
        </w:rPr>
      </w:pPr>
      <w:r w:rsidRPr="00B5570F">
        <w:rPr>
          <w:sz w:val="24"/>
        </w:rPr>
        <w:sym w:font="Symbol" w:char="F077"/>
      </w:r>
      <w:r w:rsidRPr="00B5570F">
        <w:rPr>
          <w:sz w:val="24"/>
          <w:vertAlign w:val="subscript"/>
          <w:lang w:val="en-GB"/>
        </w:rPr>
        <w:t>s</w:t>
      </w:r>
      <w:r w:rsidRPr="00B5570F">
        <w:rPr>
          <w:sz w:val="24"/>
          <w:lang w:val="en-US"/>
        </w:rPr>
        <w:t>(t) = d</w:t>
      </w:r>
      <w:r w:rsidRPr="00B5570F">
        <w:rPr>
          <w:sz w:val="24"/>
        </w:rPr>
        <w:sym w:font="Symbol" w:char="F071"/>
      </w:r>
      <w:r w:rsidRPr="00B5570F">
        <w:rPr>
          <w:sz w:val="24"/>
          <w:vertAlign w:val="subscript"/>
          <w:lang w:val="en-GB"/>
        </w:rPr>
        <w:t>s</w:t>
      </w:r>
      <w:r w:rsidRPr="00B5570F">
        <w:rPr>
          <w:sz w:val="24"/>
          <w:lang w:val="en-US"/>
        </w:rPr>
        <w:t xml:space="preserve">(t)/dt = </w:t>
      </w:r>
      <w:r w:rsidRPr="00B5570F">
        <w:rPr>
          <w:sz w:val="24"/>
        </w:rPr>
        <w:sym w:font="Symbol" w:char="F077"/>
      </w:r>
      <w:proofErr w:type="spellStart"/>
      <w:r w:rsidRPr="00B5570F">
        <w:rPr>
          <w:sz w:val="24"/>
          <w:vertAlign w:val="subscript"/>
          <w:lang w:val="en-US"/>
        </w:rPr>
        <w:t>i</w:t>
      </w:r>
      <w:proofErr w:type="spellEnd"/>
      <w:r w:rsidRPr="00B5570F">
        <w:rPr>
          <w:sz w:val="24"/>
          <w:lang w:val="en-US"/>
        </w:rPr>
        <w:t xml:space="preserve"> + d</w:t>
      </w:r>
      <w:r w:rsidRPr="00B5570F">
        <w:rPr>
          <w:sz w:val="24"/>
        </w:rPr>
        <w:sym w:font="Symbol" w:char="F071"/>
      </w:r>
      <w:r w:rsidRPr="00B5570F">
        <w:rPr>
          <w:sz w:val="24"/>
          <w:vertAlign w:val="subscript"/>
          <w:lang w:val="en-GB"/>
        </w:rPr>
        <w:t>so</w:t>
      </w:r>
      <w:r w:rsidRPr="00B5570F">
        <w:rPr>
          <w:sz w:val="24"/>
          <w:lang w:val="en-US"/>
        </w:rPr>
        <w:t>(t) /dt =</w:t>
      </w:r>
      <w:r w:rsidRPr="00B5570F">
        <w:rPr>
          <w:sz w:val="24"/>
        </w:rPr>
        <w:sym w:font="Symbol" w:char="F077"/>
      </w:r>
      <w:proofErr w:type="spellStart"/>
      <w:r w:rsidRPr="00B5570F">
        <w:rPr>
          <w:sz w:val="24"/>
          <w:vertAlign w:val="subscript"/>
          <w:lang w:val="en-US"/>
        </w:rPr>
        <w:t>i</w:t>
      </w:r>
      <w:proofErr w:type="spellEnd"/>
      <w:r w:rsidRPr="00B5570F">
        <w:rPr>
          <w:sz w:val="24"/>
          <w:lang w:val="en-US"/>
        </w:rPr>
        <w:t xml:space="preserve"> - d</w:t>
      </w:r>
      <w:r w:rsidRPr="00B5570F">
        <w:rPr>
          <w:sz w:val="24"/>
        </w:rPr>
        <w:sym w:font="Symbol" w:char="F071"/>
      </w:r>
      <w:r w:rsidRPr="00B5570F">
        <w:rPr>
          <w:sz w:val="24"/>
          <w:vertAlign w:val="subscript"/>
          <w:lang w:val="en-GB"/>
        </w:rPr>
        <w:t>e</w:t>
      </w:r>
      <w:r w:rsidRPr="00B5570F">
        <w:rPr>
          <w:sz w:val="24"/>
          <w:lang w:val="en-GB"/>
        </w:rPr>
        <w:t xml:space="preserve">(t) </w:t>
      </w:r>
      <w:r w:rsidRPr="00B5570F">
        <w:rPr>
          <w:sz w:val="24"/>
          <w:lang w:val="en-US"/>
        </w:rPr>
        <w:t>/dt</w:t>
      </w:r>
    </w:p>
    <w:p w14:paraId="65FE0EE5" w14:textId="77777777" w:rsidR="00E51D3D" w:rsidRDefault="00E51D3D">
      <w:r>
        <w:t xml:space="preserve">luego en enganche: </w:t>
      </w:r>
      <w:r w:rsidRPr="00B5570F">
        <w:rPr>
          <w:sz w:val="24"/>
        </w:rPr>
        <w:sym w:font="Symbol" w:char="F077"/>
      </w:r>
      <w:r w:rsidRPr="00B5570F">
        <w:rPr>
          <w:sz w:val="24"/>
          <w:vertAlign w:val="subscript"/>
        </w:rPr>
        <w:t>s</w:t>
      </w:r>
      <w:r w:rsidRPr="00B5570F">
        <w:rPr>
          <w:sz w:val="24"/>
        </w:rPr>
        <w:t xml:space="preserve">(t) =  </w:t>
      </w:r>
      <w:r w:rsidRPr="00B5570F">
        <w:rPr>
          <w:sz w:val="24"/>
        </w:rPr>
        <w:sym w:font="Symbol" w:char="F077"/>
      </w:r>
      <w:r w:rsidRPr="00B5570F">
        <w:rPr>
          <w:sz w:val="24"/>
          <w:vertAlign w:val="subscript"/>
        </w:rPr>
        <w:t>i</w:t>
      </w:r>
      <w:r w:rsidRPr="00B5570F">
        <w:rPr>
          <w:sz w:val="24"/>
        </w:rPr>
        <w:t>.</w:t>
      </w:r>
      <w:r>
        <w:t xml:space="preserve">  Si se llama </w:t>
      </w:r>
      <w:r w:rsidRPr="00B5570F">
        <w:rPr>
          <w:sz w:val="24"/>
        </w:rPr>
        <w:sym w:font="Symbol" w:char="F044"/>
      </w:r>
      <w:r w:rsidRPr="00B5570F">
        <w:rPr>
          <w:sz w:val="24"/>
        </w:rPr>
        <w:sym w:font="Symbol" w:char="F077"/>
      </w:r>
      <w:r w:rsidRPr="00B5570F">
        <w:rPr>
          <w:sz w:val="24"/>
          <w:vertAlign w:val="subscript"/>
        </w:rPr>
        <w:t>s</w:t>
      </w:r>
      <w:r w:rsidRPr="00B5570F">
        <w:rPr>
          <w:sz w:val="24"/>
        </w:rPr>
        <w:t xml:space="preserve">(t) </w:t>
      </w:r>
      <w:r>
        <w:t>a la variación de dicha pulsación sobre la situación de enganche:</w:t>
      </w:r>
    </w:p>
    <w:p w14:paraId="5E8E5F9A" w14:textId="77777777" w:rsidR="00E51D3D" w:rsidRPr="00DA36A3" w:rsidRDefault="00E51D3D" w:rsidP="00017624">
      <w:pPr>
        <w:spacing w:before="120" w:after="120"/>
        <w:jc w:val="center"/>
        <w:rPr>
          <w:lang w:val="en-US"/>
        </w:rPr>
      </w:pPr>
      <w:r w:rsidRPr="00B5570F">
        <w:rPr>
          <w:sz w:val="24"/>
        </w:rPr>
        <w:sym w:font="Symbol" w:char="F044"/>
      </w:r>
      <w:r w:rsidRPr="00B5570F">
        <w:rPr>
          <w:sz w:val="24"/>
        </w:rPr>
        <w:sym w:font="Symbol" w:char="F077"/>
      </w:r>
      <w:r w:rsidRPr="00B5570F">
        <w:rPr>
          <w:sz w:val="24"/>
          <w:vertAlign w:val="subscript"/>
          <w:lang w:val="en-US"/>
        </w:rPr>
        <w:t>s</w:t>
      </w:r>
      <w:r w:rsidRPr="00B5570F">
        <w:rPr>
          <w:sz w:val="24"/>
          <w:lang w:val="en-US"/>
        </w:rPr>
        <w:t xml:space="preserve">(t) = </w:t>
      </w:r>
      <w:r w:rsidRPr="00B5570F">
        <w:rPr>
          <w:sz w:val="24"/>
        </w:rPr>
        <w:sym w:font="Symbol" w:char="F077"/>
      </w:r>
      <w:r w:rsidRPr="00B5570F">
        <w:rPr>
          <w:sz w:val="24"/>
          <w:vertAlign w:val="subscript"/>
          <w:lang w:val="en-US"/>
        </w:rPr>
        <w:t>s</w:t>
      </w:r>
      <w:r w:rsidRPr="00B5570F">
        <w:rPr>
          <w:sz w:val="24"/>
          <w:lang w:val="en-US"/>
        </w:rPr>
        <w:t xml:space="preserve">(t) - </w:t>
      </w:r>
      <w:r w:rsidRPr="00B5570F">
        <w:rPr>
          <w:sz w:val="24"/>
        </w:rPr>
        <w:sym w:font="Symbol" w:char="F077"/>
      </w:r>
      <w:proofErr w:type="spellStart"/>
      <w:r w:rsidRPr="00B5570F">
        <w:rPr>
          <w:sz w:val="24"/>
          <w:vertAlign w:val="subscript"/>
          <w:lang w:val="en-US"/>
        </w:rPr>
        <w:t>i</w:t>
      </w:r>
      <w:proofErr w:type="spellEnd"/>
      <w:r w:rsidRPr="00B5570F">
        <w:rPr>
          <w:sz w:val="24"/>
          <w:lang w:val="en-US"/>
        </w:rPr>
        <w:t xml:space="preserve"> </w:t>
      </w:r>
      <w:proofErr w:type="gramStart"/>
      <w:r w:rsidRPr="00B5570F">
        <w:rPr>
          <w:sz w:val="24"/>
          <w:lang w:val="en-US"/>
        </w:rPr>
        <w:t>=  d</w:t>
      </w:r>
      <w:proofErr w:type="gramEnd"/>
      <w:r w:rsidRPr="00B5570F">
        <w:rPr>
          <w:sz w:val="24"/>
        </w:rPr>
        <w:sym w:font="Symbol" w:char="F071"/>
      </w:r>
      <w:r w:rsidRPr="00B5570F">
        <w:rPr>
          <w:sz w:val="24"/>
          <w:vertAlign w:val="subscript"/>
          <w:lang w:val="en-US"/>
        </w:rPr>
        <w:t>so</w:t>
      </w:r>
      <w:r w:rsidRPr="00B5570F">
        <w:rPr>
          <w:sz w:val="24"/>
          <w:lang w:val="en-US"/>
        </w:rPr>
        <w:t>(t) /dt = - d</w:t>
      </w:r>
      <w:r w:rsidRPr="00B5570F">
        <w:rPr>
          <w:sz w:val="24"/>
        </w:rPr>
        <w:sym w:font="Symbol" w:char="F071"/>
      </w:r>
      <w:r w:rsidRPr="00B5570F">
        <w:rPr>
          <w:sz w:val="24"/>
          <w:vertAlign w:val="subscript"/>
          <w:lang w:val="en-US"/>
        </w:rPr>
        <w:t>e</w:t>
      </w:r>
      <w:r w:rsidRPr="00B5570F">
        <w:rPr>
          <w:sz w:val="24"/>
          <w:lang w:val="en-US"/>
        </w:rPr>
        <w:t>(t)/dt</w:t>
      </w:r>
    </w:p>
    <w:p w14:paraId="16F66CD1" w14:textId="77777777" w:rsidR="00666828" w:rsidRDefault="00E51D3D" w:rsidP="00666828">
      <w:pPr>
        <w:rPr>
          <w:lang w:val="es-ES"/>
        </w:rPr>
      </w:pPr>
      <w:r>
        <w:t>lo que indica la ya sabida relación entre las variaciones relativas de frecuencia del VCO con su fase:</w:t>
      </w:r>
    </w:p>
    <w:p w14:paraId="06B9478D" w14:textId="77777777" w:rsidR="00E51D3D" w:rsidRDefault="00E51D3D" w:rsidP="00666828">
      <w:pPr>
        <w:jc w:val="center"/>
      </w:pPr>
      <w:r w:rsidRPr="00B5570F">
        <w:rPr>
          <w:sz w:val="24"/>
        </w:rPr>
        <w:sym w:font="Symbol" w:char="F044"/>
      </w:r>
      <w:proofErr w:type="spellStart"/>
      <w:r w:rsidRPr="00B5570F">
        <w:rPr>
          <w:sz w:val="24"/>
        </w:rPr>
        <w:t>f</w:t>
      </w:r>
      <w:r w:rsidRPr="00B5570F">
        <w:rPr>
          <w:sz w:val="24"/>
          <w:vertAlign w:val="subscript"/>
        </w:rPr>
        <w:t>s</w:t>
      </w:r>
      <w:proofErr w:type="spellEnd"/>
      <w:r w:rsidRPr="00B5570F">
        <w:rPr>
          <w:sz w:val="24"/>
        </w:rPr>
        <w:t xml:space="preserve"> (t) </w:t>
      </w:r>
      <w:proofErr w:type="gramStart"/>
      <w:r w:rsidRPr="00B5570F">
        <w:rPr>
          <w:sz w:val="24"/>
        </w:rPr>
        <w:t>=  1</w:t>
      </w:r>
      <w:proofErr w:type="gramEnd"/>
      <w:r w:rsidRPr="00B5570F">
        <w:rPr>
          <w:sz w:val="24"/>
        </w:rPr>
        <w:t>/2</w:t>
      </w:r>
      <w:r w:rsidRPr="00B5570F">
        <w:rPr>
          <w:sz w:val="24"/>
        </w:rPr>
        <w:sym w:font="Symbol" w:char="F070"/>
      </w:r>
      <w:r w:rsidRPr="00B5570F">
        <w:rPr>
          <w:sz w:val="24"/>
        </w:rPr>
        <w:t xml:space="preserve"> d</w:t>
      </w:r>
      <w:r w:rsidRPr="00B5570F">
        <w:rPr>
          <w:sz w:val="24"/>
        </w:rPr>
        <w:sym w:font="Symbol" w:char="F071"/>
      </w:r>
      <w:r w:rsidRPr="00B5570F">
        <w:rPr>
          <w:sz w:val="24"/>
          <w:vertAlign w:val="subscript"/>
        </w:rPr>
        <w:t>so</w:t>
      </w:r>
      <w:r w:rsidRPr="00B5570F">
        <w:rPr>
          <w:sz w:val="24"/>
        </w:rPr>
        <w:t>(t) /</w:t>
      </w:r>
      <w:proofErr w:type="spellStart"/>
      <w:r w:rsidRPr="00B5570F">
        <w:rPr>
          <w:sz w:val="24"/>
        </w:rPr>
        <w:t>dt</w:t>
      </w:r>
      <w:proofErr w:type="spellEnd"/>
    </w:p>
    <w:p w14:paraId="0CFA937D" w14:textId="77777777" w:rsidR="00E51D3D" w:rsidRDefault="00E51D3D">
      <w:r>
        <w:t xml:space="preserve">Lógicamente, en situación de enganche: </w:t>
      </w:r>
      <w:r w:rsidRPr="00B5570F">
        <w:rPr>
          <w:sz w:val="24"/>
        </w:rPr>
        <w:sym w:font="Symbol" w:char="F044"/>
      </w:r>
      <w:r w:rsidRPr="00B5570F">
        <w:rPr>
          <w:sz w:val="24"/>
        </w:rPr>
        <w:sym w:font="Symbol" w:char="F077"/>
      </w:r>
      <w:r w:rsidRPr="00B5570F">
        <w:rPr>
          <w:sz w:val="24"/>
          <w:vertAlign w:val="subscript"/>
        </w:rPr>
        <w:t>s</w:t>
      </w:r>
      <w:r w:rsidRPr="00B5570F">
        <w:rPr>
          <w:sz w:val="24"/>
        </w:rPr>
        <w:t xml:space="preserve"> (t) = d</w:t>
      </w:r>
      <w:r w:rsidRPr="00B5570F">
        <w:rPr>
          <w:sz w:val="24"/>
        </w:rPr>
        <w:sym w:font="Symbol" w:char="F071"/>
      </w:r>
      <w:r w:rsidRPr="00B5570F">
        <w:rPr>
          <w:sz w:val="24"/>
          <w:vertAlign w:val="subscript"/>
        </w:rPr>
        <w:t>so</w:t>
      </w:r>
      <w:r w:rsidRPr="00B5570F">
        <w:rPr>
          <w:sz w:val="24"/>
        </w:rPr>
        <w:t>(t) /</w:t>
      </w:r>
      <w:proofErr w:type="spellStart"/>
      <w:r w:rsidRPr="00B5570F">
        <w:rPr>
          <w:sz w:val="24"/>
        </w:rPr>
        <w:t>dt</w:t>
      </w:r>
      <w:proofErr w:type="spellEnd"/>
      <w:r w:rsidRPr="00B5570F">
        <w:rPr>
          <w:sz w:val="24"/>
        </w:rPr>
        <w:t xml:space="preserve"> =</w:t>
      </w:r>
      <w:r>
        <w:t xml:space="preserve"> 0.  Con ello puede modificarse el diagrama de bloques de la figura 1.1 y representarlo según se muestra en la figura 1.2, donde se ha añadido un bloque integrador que pone de manifiesto la relación entre la fase y la pulsación de la señal del VCO. También se ha añadido un sumador entre el detector de fases y el VCO con el que puede introducirse una señal externa (perturbadora) que, a su vez, permite poner de manifiesto cómo el PLL es capaz de compensarla para seguir a la señal de referencia o entrada  </w:t>
      </w:r>
      <w:r w:rsidRPr="00B5570F">
        <w:rPr>
          <w:sz w:val="24"/>
        </w:rPr>
        <w:sym w:font="Symbol" w:char="F071"/>
      </w:r>
      <w:proofErr w:type="spellStart"/>
      <w:r w:rsidRPr="00B5570F">
        <w:rPr>
          <w:sz w:val="24"/>
          <w:vertAlign w:val="subscript"/>
        </w:rPr>
        <w:t>io</w:t>
      </w:r>
      <w:proofErr w:type="spellEnd"/>
      <w:r w:rsidRPr="00B5570F">
        <w:rPr>
          <w:sz w:val="24"/>
        </w:rPr>
        <w:t>(t)</w:t>
      </w:r>
      <w:r>
        <w:t xml:space="preserve">. Esto se muestra en la figura 1.3. Como se ve, partiendo de una situación de enganche, en t=0 se aplica un pulso de amplitud </w:t>
      </w:r>
      <w:proofErr w:type="spellStart"/>
      <w:r>
        <w:t>A</w:t>
      </w:r>
      <w:r>
        <w:rPr>
          <w:vertAlign w:val="subscript"/>
        </w:rPr>
        <w:t>p</w:t>
      </w:r>
      <w:proofErr w:type="spellEnd"/>
      <w:r>
        <w:t xml:space="preserve"> que hace variar bruscamente la frecuencia del VCO y por tanto su fase  </w:t>
      </w:r>
      <w:r w:rsidRPr="00B5570F">
        <w:rPr>
          <w:sz w:val="24"/>
        </w:rPr>
        <w:sym w:font="Symbol" w:char="F071"/>
      </w:r>
      <w:r w:rsidRPr="00B5570F">
        <w:rPr>
          <w:sz w:val="24"/>
          <w:vertAlign w:val="subscript"/>
        </w:rPr>
        <w:t>so</w:t>
      </w:r>
      <w:r w:rsidRPr="00B5570F">
        <w:rPr>
          <w:sz w:val="24"/>
        </w:rPr>
        <w:t>(t)</w:t>
      </w:r>
      <w:r>
        <w:t xml:space="preserve">. Como  </w:t>
      </w:r>
      <w:r w:rsidRPr="00B5570F">
        <w:rPr>
          <w:sz w:val="24"/>
        </w:rPr>
        <w:sym w:font="Symbol" w:char="F071"/>
      </w:r>
      <w:proofErr w:type="spellStart"/>
      <w:r w:rsidRPr="00B5570F">
        <w:rPr>
          <w:sz w:val="24"/>
          <w:vertAlign w:val="subscript"/>
        </w:rPr>
        <w:t>io</w:t>
      </w:r>
      <w:proofErr w:type="spellEnd"/>
      <w:r w:rsidRPr="00B5570F">
        <w:rPr>
          <w:sz w:val="24"/>
        </w:rPr>
        <w:t xml:space="preserve">(t) </w:t>
      </w:r>
      <w:r>
        <w:t xml:space="preserve">se considera constante e igual a cero, </w:t>
      </w:r>
      <w:r w:rsidRPr="00B5570F">
        <w:rPr>
          <w:sz w:val="24"/>
        </w:rPr>
        <w:sym w:font="Symbol" w:char="F071"/>
      </w:r>
      <w:r w:rsidRPr="00B5570F">
        <w:rPr>
          <w:sz w:val="24"/>
          <w:vertAlign w:val="subscript"/>
        </w:rPr>
        <w:t>e</w:t>
      </w:r>
      <w:r w:rsidRPr="00B5570F">
        <w:rPr>
          <w:sz w:val="24"/>
        </w:rPr>
        <w:t xml:space="preserve">(t) </w:t>
      </w:r>
      <w:r>
        <w:t xml:space="preserve">disminuye y con ello </w:t>
      </w:r>
      <w:proofErr w:type="spellStart"/>
      <w:r w:rsidRPr="00B5570F">
        <w:rPr>
          <w:sz w:val="24"/>
        </w:rPr>
        <w:t>V</w:t>
      </w:r>
      <w:r w:rsidRPr="00B5570F">
        <w:rPr>
          <w:sz w:val="24"/>
          <w:vertAlign w:val="subscript"/>
        </w:rPr>
        <w:t>c</w:t>
      </w:r>
      <w:proofErr w:type="spellEnd"/>
      <w:r w:rsidRPr="00B5570F">
        <w:rPr>
          <w:sz w:val="24"/>
        </w:rPr>
        <w:t xml:space="preserve"> (t)</w:t>
      </w:r>
      <w:r>
        <w:t xml:space="preserve"> hasta contrarrestar la perturbación.  </w:t>
      </w:r>
    </w:p>
    <w:p w14:paraId="03F8DCC9" w14:textId="77777777" w:rsidR="00933CF7" w:rsidRDefault="00933CF7"/>
    <w:p w14:paraId="7D3AAB3C" w14:textId="77777777" w:rsidR="00933CF7" w:rsidRDefault="00933CF7" w:rsidP="00933CF7">
      <w:pPr>
        <w:jc w:val="center"/>
      </w:pPr>
      <w:r w:rsidRPr="00933CF7">
        <w:rPr>
          <w:noProof/>
          <w:lang w:val="es-ES"/>
        </w:rPr>
        <mc:AlternateContent>
          <mc:Choice Requires="wpg">
            <w:drawing>
              <wp:inline distT="0" distB="0" distL="0" distR="0" wp14:anchorId="38AD064F" wp14:editId="60D7DF5C">
                <wp:extent cx="4549870" cy="1241083"/>
                <wp:effectExtent l="0" t="0" r="3175" b="0"/>
                <wp:docPr id="805" name="Group 447"/>
                <wp:cNvGraphicFramePr/>
                <a:graphic xmlns:a="http://schemas.openxmlformats.org/drawingml/2006/main">
                  <a:graphicData uri="http://schemas.microsoft.com/office/word/2010/wordprocessingGroup">
                    <wpg:wgp>
                      <wpg:cNvGrpSpPr/>
                      <wpg:grpSpPr bwMode="auto">
                        <a:xfrm>
                          <a:off x="0" y="0"/>
                          <a:ext cx="4549870" cy="1241083"/>
                          <a:chOff x="0" y="0"/>
                          <a:chExt cx="3102" cy="938"/>
                        </a:xfrm>
                      </wpg:grpSpPr>
                      <wps:wsp>
                        <wps:cNvPr id="806" name="AutoShape 446"/>
                        <wps:cNvSpPr>
                          <a:spLocks noChangeAspect="1" noChangeArrowheads="1" noTextEdit="1"/>
                        </wps:cNvSpPr>
                        <wps:spPr bwMode="auto">
                          <a:xfrm>
                            <a:off x="0" y="0"/>
                            <a:ext cx="3102"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807" name="Group 648"/>
                        <wpg:cNvGrpSpPr>
                          <a:grpSpLocks/>
                        </wpg:cNvGrpSpPr>
                        <wpg:grpSpPr bwMode="auto">
                          <a:xfrm>
                            <a:off x="422" y="475"/>
                            <a:ext cx="2523" cy="434"/>
                            <a:chOff x="422" y="475"/>
                            <a:chExt cx="2523" cy="434"/>
                          </a:xfrm>
                        </wpg:grpSpPr>
                        <wps:wsp>
                          <wps:cNvPr id="808" name="Line 448"/>
                          <wps:cNvCnPr/>
                          <wps:spPr bwMode="auto">
                            <a:xfrm>
                              <a:off x="2805" y="52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Freeform 449"/>
                          <wps:cNvSpPr>
                            <a:spLocks/>
                          </wps:cNvSpPr>
                          <wps:spPr bwMode="auto">
                            <a:xfrm>
                              <a:off x="2524" y="520"/>
                              <a:ext cx="282" cy="256"/>
                            </a:xfrm>
                            <a:custGeom>
                              <a:avLst/>
                              <a:gdLst>
                                <a:gd name="T0" fmla="*/ 1404 w 1411"/>
                                <a:gd name="T1" fmla="*/ 9 h 1537"/>
                                <a:gd name="T2" fmla="*/ 1404 w 1411"/>
                                <a:gd name="T3" fmla="*/ 1529 h 1537"/>
                                <a:gd name="T4" fmla="*/ 7 w 1411"/>
                                <a:gd name="T5" fmla="*/ 1529 h 1537"/>
                                <a:gd name="T6" fmla="*/ 7 w 1411"/>
                                <a:gd name="T7" fmla="*/ 9 h 1537"/>
                                <a:gd name="T8" fmla="*/ 2 w 1411"/>
                                <a:gd name="T9" fmla="*/ 3 h 1537"/>
                                <a:gd name="T10" fmla="*/ 19 w 1411"/>
                                <a:gd name="T11" fmla="*/ 23 h 1537"/>
                                <a:gd name="T12" fmla="*/ 1391 w 1411"/>
                                <a:gd name="T13" fmla="*/ 23 h 1537"/>
                                <a:gd name="T14" fmla="*/ 1390 w 1411"/>
                                <a:gd name="T15" fmla="*/ 25 h 1537"/>
                                <a:gd name="T16" fmla="*/ 21 w 1411"/>
                                <a:gd name="T17" fmla="*/ 25 h 1537"/>
                                <a:gd name="T18" fmla="*/ 0 w 1411"/>
                                <a:gd name="T19" fmla="*/ 0 h 1537"/>
                                <a:gd name="T20" fmla="*/ 21 w 1411"/>
                                <a:gd name="T21" fmla="*/ 25 h 1537"/>
                                <a:gd name="T22" fmla="*/ 21 w 1411"/>
                                <a:gd name="T23" fmla="*/ 1512 h 1537"/>
                                <a:gd name="T24" fmla="*/ 0 w 1411"/>
                                <a:gd name="T25" fmla="*/ 1537 h 1537"/>
                                <a:gd name="T26" fmla="*/ 21 w 1411"/>
                                <a:gd name="T27" fmla="*/ 1512 h 1537"/>
                                <a:gd name="T28" fmla="*/ 1390 w 1411"/>
                                <a:gd name="T29" fmla="*/ 1512 h 1537"/>
                                <a:gd name="T30" fmla="*/ 1411 w 1411"/>
                                <a:gd name="T31" fmla="*/ 1537 h 1537"/>
                                <a:gd name="T32" fmla="*/ 1390 w 1411"/>
                                <a:gd name="T33" fmla="*/ 1512 h 1537"/>
                                <a:gd name="T34" fmla="*/ 1390 w 1411"/>
                                <a:gd name="T35" fmla="*/ 25 h 1537"/>
                                <a:gd name="T36" fmla="*/ 1411 w 1411"/>
                                <a:gd name="T37" fmla="*/ 0 h 1537"/>
                                <a:gd name="T38" fmla="*/ 1390 w 1411"/>
                                <a:gd name="T39" fmla="*/ 25 h 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11" h="1537">
                                  <a:moveTo>
                                    <a:pt x="1404" y="9"/>
                                  </a:moveTo>
                                  <a:lnTo>
                                    <a:pt x="1404" y="1529"/>
                                  </a:lnTo>
                                  <a:lnTo>
                                    <a:pt x="7" y="1529"/>
                                  </a:lnTo>
                                  <a:lnTo>
                                    <a:pt x="7" y="9"/>
                                  </a:lnTo>
                                  <a:lnTo>
                                    <a:pt x="2" y="3"/>
                                  </a:lnTo>
                                  <a:lnTo>
                                    <a:pt x="19" y="23"/>
                                  </a:lnTo>
                                  <a:lnTo>
                                    <a:pt x="1391" y="23"/>
                                  </a:lnTo>
                                  <a:lnTo>
                                    <a:pt x="1390" y="25"/>
                                  </a:lnTo>
                                  <a:lnTo>
                                    <a:pt x="21" y="25"/>
                                  </a:lnTo>
                                  <a:lnTo>
                                    <a:pt x="0" y="0"/>
                                  </a:lnTo>
                                  <a:lnTo>
                                    <a:pt x="21" y="25"/>
                                  </a:lnTo>
                                  <a:lnTo>
                                    <a:pt x="21" y="1512"/>
                                  </a:lnTo>
                                  <a:lnTo>
                                    <a:pt x="0" y="1537"/>
                                  </a:lnTo>
                                  <a:lnTo>
                                    <a:pt x="21" y="1512"/>
                                  </a:lnTo>
                                  <a:lnTo>
                                    <a:pt x="1390" y="1512"/>
                                  </a:lnTo>
                                  <a:lnTo>
                                    <a:pt x="1411" y="1537"/>
                                  </a:lnTo>
                                  <a:lnTo>
                                    <a:pt x="1390" y="1512"/>
                                  </a:lnTo>
                                  <a:lnTo>
                                    <a:pt x="1390" y="25"/>
                                  </a:lnTo>
                                  <a:lnTo>
                                    <a:pt x="1411" y="0"/>
                                  </a:lnTo>
                                  <a:lnTo>
                                    <a:pt x="1390"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0" name="Line 450"/>
                          <wps:cNvCnPr/>
                          <wps:spPr bwMode="auto">
                            <a:xfrm>
                              <a:off x="2806" y="52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Freeform 451"/>
                          <wps:cNvSpPr>
                            <a:spLocks/>
                          </wps:cNvSpPr>
                          <wps:spPr bwMode="auto">
                            <a:xfrm>
                              <a:off x="2524" y="520"/>
                              <a:ext cx="282" cy="256"/>
                            </a:xfrm>
                            <a:custGeom>
                              <a:avLst/>
                              <a:gdLst>
                                <a:gd name="T0" fmla="*/ 1409 w 1411"/>
                                <a:gd name="T1" fmla="*/ 3 h 1537"/>
                                <a:gd name="T2" fmla="*/ 2 w 1411"/>
                                <a:gd name="T3" fmla="*/ 3 h 1537"/>
                                <a:gd name="T4" fmla="*/ 0 w 1411"/>
                                <a:gd name="T5" fmla="*/ 0 h 1537"/>
                                <a:gd name="T6" fmla="*/ 1411 w 1411"/>
                                <a:gd name="T7" fmla="*/ 0 h 1537"/>
                                <a:gd name="T8" fmla="*/ 1411 w 1411"/>
                                <a:gd name="T9" fmla="*/ 1537 h 1537"/>
                                <a:gd name="T10" fmla="*/ 0 w 1411"/>
                                <a:gd name="T11" fmla="*/ 1537 h 1537"/>
                                <a:gd name="T12" fmla="*/ 0 w 1411"/>
                                <a:gd name="T13" fmla="*/ 0 h 1537"/>
                              </a:gdLst>
                              <a:ahLst/>
                              <a:cxnLst>
                                <a:cxn ang="0">
                                  <a:pos x="T0" y="T1"/>
                                </a:cxn>
                                <a:cxn ang="0">
                                  <a:pos x="T2" y="T3"/>
                                </a:cxn>
                                <a:cxn ang="0">
                                  <a:pos x="T4" y="T5"/>
                                </a:cxn>
                                <a:cxn ang="0">
                                  <a:pos x="T6" y="T7"/>
                                </a:cxn>
                                <a:cxn ang="0">
                                  <a:pos x="T8" y="T9"/>
                                </a:cxn>
                                <a:cxn ang="0">
                                  <a:pos x="T10" y="T11"/>
                                </a:cxn>
                                <a:cxn ang="0">
                                  <a:pos x="T12" y="T13"/>
                                </a:cxn>
                              </a:cxnLst>
                              <a:rect l="0" t="0" r="r" b="b"/>
                              <a:pathLst>
                                <a:path w="1411" h="1537">
                                  <a:moveTo>
                                    <a:pt x="1409" y="3"/>
                                  </a:moveTo>
                                  <a:lnTo>
                                    <a:pt x="2" y="3"/>
                                  </a:lnTo>
                                  <a:lnTo>
                                    <a:pt x="0" y="0"/>
                                  </a:lnTo>
                                  <a:lnTo>
                                    <a:pt x="1411" y="0"/>
                                  </a:lnTo>
                                  <a:lnTo>
                                    <a:pt x="1411" y="1537"/>
                                  </a:lnTo>
                                  <a:lnTo>
                                    <a:pt x="0" y="1537"/>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2" name="Line 452"/>
                          <wps:cNvCnPr/>
                          <wps:spPr bwMode="auto">
                            <a:xfrm>
                              <a:off x="2399"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Freeform 453"/>
                          <wps:cNvSpPr>
                            <a:spLocks/>
                          </wps:cNvSpPr>
                          <wps:spPr bwMode="auto">
                            <a:xfrm>
                              <a:off x="2347" y="632"/>
                              <a:ext cx="52" cy="32"/>
                            </a:xfrm>
                            <a:custGeom>
                              <a:avLst/>
                              <a:gdLst>
                                <a:gd name="T0" fmla="*/ 263 w 263"/>
                                <a:gd name="T1" fmla="*/ 95 h 191"/>
                                <a:gd name="T2" fmla="*/ 263 w 263"/>
                                <a:gd name="T3" fmla="*/ 95 h 191"/>
                                <a:gd name="T4" fmla="*/ 0 w 263"/>
                                <a:gd name="T5" fmla="*/ 191 h 191"/>
                                <a:gd name="T6" fmla="*/ 0 w 263"/>
                                <a:gd name="T7" fmla="*/ 0 h 191"/>
                                <a:gd name="T8" fmla="*/ 263 w 263"/>
                                <a:gd name="T9" fmla="*/ 95 h 191"/>
                              </a:gdLst>
                              <a:ahLst/>
                              <a:cxnLst>
                                <a:cxn ang="0">
                                  <a:pos x="T0" y="T1"/>
                                </a:cxn>
                                <a:cxn ang="0">
                                  <a:pos x="T2" y="T3"/>
                                </a:cxn>
                                <a:cxn ang="0">
                                  <a:pos x="T4" y="T5"/>
                                </a:cxn>
                                <a:cxn ang="0">
                                  <a:pos x="T6" y="T7"/>
                                </a:cxn>
                                <a:cxn ang="0">
                                  <a:pos x="T8" y="T9"/>
                                </a:cxn>
                              </a:cxnLst>
                              <a:rect l="0" t="0" r="r" b="b"/>
                              <a:pathLst>
                                <a:path w="263" h="191">
                                  <a:moveTo>
                                    <a:pt x="263" y="95"/>
                                  </a:moveTo>
                                  <a:lnTo>
                                    <a:pt x="263" y="95"/>
                                  </a:lnTo>
                                  <a:lnTo>
                                    <a:pt x="0" y="191"/>
                                  </a:lnTo>
                                  <a:lnTo>
                                    <a:pt x="0" y="0"/>
                                  </a:lnTo>
                                  <a:lnTo>
                                    <a:pt x="263" y="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4" name="Line 454"/>
                          <wps:cNvCnPr/>
                          <wps:spPr bwMode="auto">
                            <a:xfrm>
                              <a:off x="2395"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Freeform 455"/>
                          <wps:cNvSpPr>
                            <a:spLocks/>
                          </wps:cNvSpPr>
                          <wps:spPr bwMode="auto">
                            <a:xfrm>
                              <a:off x="2347" y="650"/>
                              <a:ext cx="48" cy="10"/>
                            </a:xfrm>
                            <a:custGeom>
                              <a:avLst/>
                              <a:gdLst>
                                <a:gd name="T0" fmla="*/ 241 w 241"/>
                                <a:gd name="T1" fmla="*/ 0 h 62"/>
                                <a:gd name="T2" fmla="*/ 0 w 241"/>
                                <a:gd name="T3" fmla="*/ 0 h 62"/>
                                <a:gd name="T4" fmla="*/ 0 w 241"/>
                                <a:gd name="T5" fmla="*/ 20 h 62"/>
                                <a:gd name="T6" fmla="*/ 183 w 241"/>
                                <a:gd name="T7" fmla="*/ 20 h 62"/>
                                <a:gd name="T8" fmla="*/ 126 w 241"/>
                                <a:gd name="T9" fmla="*/ 42 h 62"/>
                                <a:gd name="T10" fmla="*/ 0 w 241"/>
                                <a:gd name="T11" fmla="*/ 42 h 62"/>
                                <a:gd name="T12" fmla="*/ 0 w 241"/>
                                <a:gd name="T13" fmla="*/ 62 h 62"/>
                                <a:gd name="T14" fmla="*/ 68 w 241"/>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1" h="62">
                                  <a:moveTo>
                                    <a:pt x="241" y="0"/>
                                  </a:moveTo>
                                  <a:lnTo>
                                    <a:pt x="0" y="0"/>
                                  </a:lnTo>
                                  <a:lnTo>
                                    <a:pt x="0" y="20"/>
                                  </a:lnTo>
                                  <a:lnTo>
                                    <a:pt x="183" y="20"/>
                                  </a:lnTo>
                                  <a:lnTo>
                                    <a:pt x="126"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6" name="Line 456"/>
                          <wps:cNvCnPr/>
                          <wps:spPr bwMode="auto">
                            <a:xfrm>
                              <a:off x="2357"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Freeform 457"/>
                          <wps:cNvSpPr>
                            <a:spLocks/>
                          </wps:cNvSpPr>
                          <wps:spPr bwMode="auto">
                            <a:xfrm>
                              <a:off x="2347" y="636"/>
                              <a:ext cx="46" cy="10"/>
                            </a:xfrm>
                            <a:custGeom>
                              <a:avLst/>
                              <a:gdLst>
                                <a:gd name="T0" fmla="*/ 53 w 229"/>
                                <a:gd name="T1" fmla="*/ 0 h 62"/>
                                <a:gd name="T2" fmla="*/ 0 w 229"/>
                                <a:gd name="T3" fmla="*/ 0 h 62"/>
                                <a:gd name="T4" fmla="*/ 0 w 229"/>
                                <a:gd name="T5" fmla="*/ 21 h 62"/>
                                <a:gd name="T6" fmla="*/ 112 w 229"/>
                                <a:gd name="T7" fmla="*/ 21 h 62"/>
                                <a:gd name="T8" fmla="*/ 169 w 229"/>
                                <a:gd name="T9" fmla="*/ 42 h 62"/>
                                <a:gd name="T10" fmla="*/ 0 w 229"/>
                                <a:gd name="T11" fmla="*/ 42 h 62"/>
                                <a:gd name="T12" fmla="*/ 0 w 229"/>
                                <a:gd name="T13" fmla="*/ 62 h 62"/>
                                <a:gd name="T14" fmla="*/ 229 w 229"/>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9" h="62">
                                  <a:moveTo>
                                    <a:pt x="53" y="0"/>
                                  </a:moveTo>
                                  <a:lnTo>
                                    <a:pt x="0" y="0"/>
                                  </a:lnTo>
                                  <a:lnTo>
                                    <a:pt x="0" y="21"/>
                                  </a:lnTo>
                                  <a:lnTo>
                                    <a:pt x="112" y="21"/>
                                  </a:lnTo>
                                  <a:lnTo>
                                    <a:pt x="169" y="42"/>
                                  </a:lnTo>
                                  <a:lnTo>
                                    <a:pt x="0" y="42"/>
                                  </a:lnTo>
                                  <a:lnTo>
                                    <a:pt x="0" y="62"/>
                                  </a:lnTo>
                                  <a:lnTo>
                                    <a:pt x="229"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8" name="Line 458"/>
                          <wps:cNvCnPr/>
                          <wps:spPr bwMode="auto">
                            <a:xfrm>
                              <a:off x="2208" y="52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Freeform 459"/>
                          <wps:cNvSpPr>
                            <a:spLocks/>
                          </wps:cNvSpPr>
                          <wps:spPr bwMode="auto">
                            <a:xfrm>
                              <a:off x="1929" y="520"/>
                              <a:ext cx="282" cy="256"/>
                            </a:xfrm>
                            <a:custGeom>
                              <a:avLst/>
                              <a:gdLst>
                                <a:gd name="T0" fmla="*/ 1395 w 1410"/>
                                <a:gd name="T1" fmla="*/ 19 h 1537"/>
                                <a:gd name="T2" fmla="*/ 1395 w 1410"/>
                                <a:gd name="T3" fmla="*/ 1519 h 1537"/>
                                <a:gd name="T4" fmla="*/ 1389 w 1410"/>
                                <a:gd name="T5" fmla="*/ 1512 h 1537"/>
                                <a:gd name="T6" fmla="*/ 1389 w 1410"/>
                                <a:gd name="T7" fmla="*/ 25 h 1537"/>
                                <a:gd name="T8" fmla="*/ 1410 w 1410"/>
                                <a:gd name="T9" fmla="*/ 0 h 1537"/>
                                <a:gd name="T10" fmla="*/ 1389 w 1410"/>
                                <a:gd name="T11" fmla="*/ 25 h 1537"/>
                                <a:gd name="T12" fmla="*/ 21 w 1410"/>
                                <a:gd name="T13" fmla="*/ 25 h 1537"/>
                                <a:gd name="T14" fmla="*/ 0 w 1410"/>
                                <a:gd name="T15" fmla="*/ 0 h 1537"/>
                                <a:gd name="T16" fmla="*/ 21 w 1410"/>
                                <a:gd name="T17" fmla="*/ 25 h 1537"/>
                                <a:gd name="T18" fmla="*/ 21 w 1410"/>
                                <a:gd name="T19" fmla="*/ 1512 h 1537"/>
                                <a:gd name="T20" fmla="*/ 0 w 1410"/>
                                <a:gd name="T21" fmla="*/ 1537 h 1537"/>
                                <a:gd name="T22" fmla="*/ 21 w 1410"/>
                                <a:gd name="T23" fmla="*/ 1512 h 1537"/>
                                <a:gd name="T24" fmla="*/ 1389 w 1410"/>
                                <a:gd name="T25" fmla="*/ 1512 h 1537"/>
                                <a:gd name="T26" fmla="*/ 1410 w 1410"/>
                                <a:gd name="T27" fmla="*/ 1537 h 1537"/>
                                <a:gd name="T28" fmla="*/ 1389 w 1410"/>
                                <a:gd name="T29" fmla="*/ 1512 h 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10" h="1537">
                                  <a:moveTo>
                                    <a:pt x="1395" y="19"/>
                                  </a:moveTo>
                                  <a:lnTo>
                                    <a:pt x="1395" y="1519"/>
                                  </a:lnTo>
                                  <a:lnTo>
                                    <a:pt x="1389" y="1512"/>
                                  </a:lnTo>
                                  <a:lnTo>
                                    <a:pt x="1389" y="25"/>
                                  </a:lnTo>
                                  <a:lnTo>
                                    <a:pt x="1410" y="0"/>
                                  </a:lnTo>
                                  <a:lnTo>
                                    <a:pt x="1389" y="25"/>
                                  </a:lnTo>
                                  <a:lnTo>
                                    <a:pt x="21" y="25"/>
                                  </a:lnTo>
                                  <a:lnTo>
                                    <a:pt x="0" y="0"/>
                                  </a:lnTo>
                                  <a:lnTo>
                                    <a:pt x="21" y="25"/>
                                  </a:lnTo>
                                  <a:lnTo>
                                    <a:pt x="21" y="1512"/>
                                  </a:lnTo>
                                  <a:lnTo>
                                    <a:pt x="0" y="1537"/>
                                  </a:lnTo>
                                  <a:lnTo>
                                    <a:pt x="21" y="1512"/>
                                  </a:lnTo>
                                  <a:lnTo>
                                    <a:pt x="1389" y="1512"/>
                                  </a:lnTo>
                                  <a:lnTo>
                                    <a:pt x="1410" y="1537"/>
                                  </a:lnTo>
                                  <a:lnTo>
                                    <a:pt x="1389" y="15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0" name="Line 460"/>
                          <wps:cNvCnPr/>
                          <wps:spPr bwMode="auto">
                            <a:xfrm>
                              <a:off x="2209" y="7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Freeform 461"/>
                          <wps:cNvSpPr>
                            <a:spLocks/>
                          </wps:cNvSpPr>
                          <wps:spPr bwMode="auto">
                            <a:xfrm>
                              <a:off x="1929" y="520"/>
                              <a:ext cx="282" cy="256"/>
                            </a:xfrm>
                            <a:custGeom>
                              <a:avLst/>
                              <a:gdLst>
                                <a:gd name="T0" fmla="*/ 1403 w 1410"/>
                                <a:gd name="T1" fmla="*/ 1529 h 1537"/>
                                <a:gd name="T2" fmla="*/ 7 w 1410"/>
                                <a:gd name="T3" fmla="*/ 1529 h 1537"/>
                                <a:gd name="T4" fmla="*/ 0 w 1410"/>
                                <a:gd name="T5" fmla="*/ 1537 h 1537"/>
                                <a:gd name="T6" fmla="*/ 0 w 1410"/>
                                <a:gd name="T7" fmla="*/ 0 h 1537"/>
                                <a:gd name="T8" fmla="*/ 1410 w 1410"/>
                                <a:gd name="T9" fmla="*/ 0 h 1537"/>
                                <a:gd name="T10" fmla="*/ 1410 w 1410"/>
                                <a:gd name="T11" fmla="*/ 1537 h 1537"/>
                                <a:gd name="T12" fmla="*/ 0 w 1410"/>
                                <a:gd name="T13" fmla="*/ 1537 h 1537"/>
                              </a:gdLst>
                              <a:ahLst/>
                              <a:cxnLst>
                                <a:cxn ang="0">
                                  <a:pos x="T0" y="T1"/>
                                </a:cxn>
                                <a:cxn ang="0">
                                  <a:pos x="T2" y="T3"/>
                                </a:cxn>
                                <a:cxn ang="0">
                                  <a:pos x="T4" y="T5"/>
                                </a:cxn>
                                <a:cxn ang="0">
                                  <a:pos x="T6" y="T7"/>
                                </a:cxn>
                                <a:cxn ang="0">
                                  <a:pos x="T8" y="T9"/>
                                </a:cxn>
                                <a:cxn ang="0">
                                  <a:pos x="T10" y="T11"/>
                                </a:cxn>
                                <a:cxn ang="0">
                                  <a:pos x="T12" y="T13"/>
                                </a:cxn>
                              </a:cxnLst>
                              <a:rect l="0" t="0" r="r" b="b"/>
                              <a:pathLst>
                                <a:path w="1410" h="1537">
                                  <a:moveTo>
                                    <a:pt x="1403" y="1529"/>
                                  </a:moveTo>
                                  <a:lnTo>
                                    <a:pt x="7" y="1529"/>
                                  </a:lnTo>
                                  <a:lnTo>
                                    <a:pt x="0" y="1537"/>
                                  </a:lnTo>
                                  <a:lnTo>
                                    <a:pt x="0" y="0"/>
                                  </a:lnTo>
                                  <a:lnTo>
                                    <a:pt x="1410" y="0"/>
                                  </a:lnTo>
                                  <a:lnTo>
                                    <a:pt x="1410" y="1537"/>
                                  </a:lnTo>
                                  <a:lnTo>
                                    <a:pt x="0" y="15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2" name="Line 462"/>
                          <wps:cNvCnPr/>
                          <wps:spPr bwMode="auto">
                            <a:xfrm>
                              <a:off x="1932" y="7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Freeform 463"/>
                          <wps:cNvSpPr>
                            <a:spLocks/>
                          </wps:cNvSpPr>
                          <wps:spPr bwMode="auto">
                            <a:xfrm>
                              <a:off x="1932" y="523"/>
                              <a:ext cx="275" cy="250"/>
                            </a:xfrm>
                            <a:custGeom>
                              <a:avLst/>
                              <a:gdLst>
                                <a:gd name="T0" fmla="*/ 0 w 1375"/>
                                <a:gd name="T1" fmla="*/ 1500 h 1500"/>
                                <a:gd name="T2" fmla="*/ 0 w 1375"/>
                                <a:gd name="T3" fmla="*/ 0 h 1500"/>
                                <a:gd name="T4" fmla="*/ 3 w 1375"/>
                                <a:gd name="T5" fmla="*/ 4 h 1500"/>
                                <a:gd name="T6" fmla="*/ 1375 w 1375"/>
                                <a:gd name="T7" fmla="*/ 4 h 1500"/>
                              </a:gdLst>
                              <a:ahLst/>
                              <a:cxnLst>
                                <a:cxn ang="0">
                                  <a:pos x="T0" y="T1"/>
                                </a:cxn>
                                <a:cxn ang="0">
                                  <a:pos x="T2" y="T3"/>
                                </a:cxn>
                                <a:cxn ang="0">
                                  <a:pos x="T4" y="T5"/>
                                </a:cxn>
                                <a:cxn ang="0">
                                  <a:pos x="T6" y="T7"/>
                                </a:cxn>
                              </a:cxnLst>
                              <a:rect l="0" t="0" r="r" b="b"/>
                              <a:pathLst>
                                <a:path w="1375" h="1500">
                                  <a:moveTo>
                                    <a:pt x="0" y="1500"/>
                                  </a:moveTo>
                                  <a:lnTo>
                                    <a:pt x="0" y="0"/>
                                  </a:lnTo>
                                  <a:lnTo>
                                    <a:pt x="3" y="4"/>
                                  </a:lnTo>
                                  <a:lnTo>
                                    <a:pt x="1375" y="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4" name="Line 464"/>
                          <wps:cNvCnPr/>
                          <wps:spPr bwMode="auto">
                            <a:xfrm>
                              <a:off x="2210" y="52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Freeform 465"/>
                          <wps:cNvSpPr>
                            <a:spLocks/>
                          </wps:cNvSpPr>
                          <wps:spPr bwMode="auto">
                            <a:xfrm>
                              <a:off x="1929" y="521"/>
                              <a:ext cx="281" cy="3"/>
                            </a:xfrm>
                            <a:custGeom>
                              <a:avLst/>
                              <a:gdLst>
                                <a:gd name="T0" fmla="*/ 1407 w 1407"/>
                                <a:gd name="T1" fmla="*/ 0 h 20"/>
                                <a:gd name="T2" fmla="*/ 0 w 1407"/>
                                <a:gd name="T3" fmla="*/ 0 h 20"/>
                                <a:gd name="T4" fmla="*/ 17 w 1407"/>
                                <a:gd name="T5" fmla="*/ 20 h 20"/>
                              </a:gdLst>
                              <a:ahLst/>
                              <a:cxnLst>
                                <a:cxn ang="0">
                                  <a:pos x="T0" y="T1"/>
                                </a:cxn>
                                <a:cxn ang="0">
                                  <a:pos x="T2" y="T3"/>
                                </a:cxn>
                                <a:cxn ang="0">
                                  <a:pos x="T4" y="T5"/>
                                </a:cxn>
                              </a:cxnLst>
                              <a:rect l="0" t="0" r="r" b="b"/>
                              <a:pathLst>
                                <a:path w="1407" h="20">
                                  <a:moveTo>
                                    <a:pt x="1407" y="0"/>
                                  </a:moveTo>
                                  <a:lnTo>
                                    <a:pt x="0" y="0"/>
                                  </a:lnTo>
                                  <a:lnTo>
                                    <a:pt x="17" y="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6" name="Line 466"/>
                          <wps:cNvCnPr/>
                          <wps:spPr bwMode="auto">
                            <a:xfrm>
                              <a:off x="1367"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Freeform 467"/>
                          <wps:cNvSpPr>
                            <a:spLocks/>
                          </wps:cNvSpPr>
                          <wps:spPr bwMode="auto">
                            <a:xfrm>
                              <a:off x="1315" y="632"/>
                              <a:ext cx="52" cy="32"/>
                            </a:xfrm>
                            <a:custGeom>
                              <a:avLst/>
                              <a:gdLst>
                                <a:gd name="T0" fmla="*/ 262 w 262"/>
                                <a:gd name="T1" fmla="*/ 95 h 191"/>
                                <a:gd name="T2" fmla="*/ 262 w 262"/>
                                <a:gd name="T3" fmla="*/ 95 h 191"/>
                                <a:gd name="T4" fmla="*/ 0 w 262"/>
                                <a:gd name="T5" fmla="*/ 191 h 191"/>
                                <a:gd name="T6" fmla="*/ 0 w 262"/>
                                <a:gd name="T7" fmla="*/ 0 h 191"/>
                                <a:gd name="T8" fmla="*/ 262 w 262"/>
                                <a:gd name="T9" fmla="*/ 95 h 191"/>
                              </a:gdLst>
                              <a:ahLst/>
                              <a:cxnLst>
                                <a:cxn ang="0">
                                  <a:pos x="T0" y="T1"/>
                                </a:cxn>
                                <a:cxn ang="0">
                                  <a:pos x="T2" y="T3"/>
                                </a:cxn>
                                <a:cxn ang="0">
                                  <a:pos x="T4" y="T5"/>
                                </a:cxn>
                                <a:cxn ang="0">
                                  <a:pos x="T6" y="T7"/>
                                </a:cxn>
                                <a:cxn ang="0">
                                  <a:pos x="T8" y="T9"/>
                                </a:cxn>
                              </a:cxnLst>
                              <a:rect l="0" t="0" r="r" b="b"/>
                              <a:pathLst>
                                <a:path w="262" h="191">
                                  <a:moveTo>
                                    <a:pt x="262" y="95"/>
                                  </a:moveTo>
                                  <a:lnTo>
                                    <a:pt x="262" y="95"/>
                                  </a:lnTo>
                                  <a:lnTo>
                                    <a:pt x="0" y="191"/>
                                  </a:lnTo>
                                  <a:lnTo>
                                    <a:pt x="0" y="0"/>
                                  </a:lnTo>
                                  <a:lnTo>
                                    <a:pt x="262" y="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8" name="Line 468"/>
                          <wps:cNvCnPr/>
                          <wps:spPr bwMode="auto">
                            <a:xfrm>
                              <a:off x="1363"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Freeform 469"/>
                          <wps:cNvSpPr>
                            <a:spLocks/>
                          </wps:cNvSpPr>
                          <wps:spPr bwMode="auto">
                            <a:xfrm>
                              <a:off x="1315" y="650"/>
                              <a:ext cx="48" cy="10"/>
                            </a:xfrm>
                            <a:custGeom>
                              <a:avLst/>
                              <a:gdLst>
                                <a:gd name="T0" fmla="*/ 239 w 239"/>
                                <a:gd name="T1" fmla="*/ 0 h 62"/>
                                <a:gd name="T2" fmla="*/ 0 w 239"/>
                                <a:gd name="T3" fmla="*/ 0 h 62"/>
                                <a:gd name="T4" fmla="*/ 0 w 239"/>
                                <a:gd name="T5" fmla="*/ 20 h 62"/>
                                <a:gd name="T6" fmla="*/ 182 w 239"/>
                                <a:gd name="T7" fmla="*/ 20 h 62"/>
                                <a:gd name="T8" fmla="*/ 126 w 239"/>
                                <a:gd name="T9" fmla="*/ 42 h 62"/>
                                <a:gd name="T10" fmla="*/ 0 w 239"/>
                                <a:gd name="T11" fmla="*/ 42 h 62"/>
                                <a:gd name="T12" fmla="*/ 0 w 239"/>
                                <a:gd name="T13" fmla="*/ 62 h 62"/>
                                <a:gd name="T14" fmla="*/ 68 w 239"/>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9" h="62">
                                  <a:moveTo>
                                    <a:pt x="239" y="0"/>
                                  </a:moveTo>
                                  <a:lnTo>
                                    <a:pt x="0" y="0"/>
                                  </a:lnTo>
                                  <a:lnTo>
                                    <a:pt x="0" y="20"/>
                                  </a:lnTo>
                                  <a:lnTo>
                                    <a:pt x="182" y="20"/>
                                  </a:lnTo>
                                  <a:lnTo>
                                    <a:pt x="126"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0" name="Line 470"/>
                          <wps:cNvCnPr/>
                          <wps:spPr bwMode="auto">
                            <a:xfrm>
                              <a:off x="1325"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Freeform 471"/>
                          <wps:cNvSpPr>
                            <a:spLocks/>
                          </wps:cNvSpPr>
                          <wps:spPr bwMode="auto">
                            <a:xfrm>
                              <a:off x="1315" y="636"/>
                              <a:ext cx="45" cy="10"/>
                            </a:xfrm>
                            <a:custGeom>
                              <a:avLst/>
                              <a:gdLst>
                                <a:gd name="T0" fmla="*/ 53 w 227"/>
                                <a:gd name="T1" fmla="*/ 0 h 62"/>
                                <a:gd name="T2" fmla="*/ 0 w 227"/>
                                <a:gd name="T3" fmla="*/ 0 h 62"/>
                                <a:gd name="T4" fmla="*/ 0 w 227"/>
                                <a:gd name="T5" fmla="*/ 21 h 62"/>
                                <a:gd name="T6" fmla="*/ 110 w 227"/>
                                <a:gd name="T7" fmla="*/ 21 h 62"/>
                                <a:gd name="T8" fmla="*/ 169 w 227"/>
                                <a:gd name="T9" fmla="*/ 42 h 62"/>
                                <a:gd name="T10" fmla="*/ 0 w 227"/>
                                <a:gd name="T11" fmla="*/ 42 h 62"/>
                                <a:gd name="T12" fmla="*/ 0 w 227"/>
                                <a:gd name="T13" fmla="*/ 62 h 62"/>
                                <a:gd name="T14" fmla="*/ 227 w 227"/>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7" h="62">
                                  <a:moveTo>
                                    <a:pt x="53" y="0"/>
                                  </a:moveTo>
                                  <a:lnTo>
                                    <a:pt x="0" y="0"/>
                                  </a:lnTo>
                                  <a:lnTo>
                                    <a:pt x="0" y="21"/>
                                  </a:lnTo>
                                  <a:lnTo>
                                    <a:pt x="110" y="21"/>
                                  </a:lnTo>
                                  <a:lnTo>
                                    <a:pt x="169" y="42"/>
                                  </a:lnTo>
                                  <a:lnTo>
                                    <a:pt x="0" y="42"/>
                                  </a:lnTo>
                                  <a:lnTo>
                                    <a:pt x="0" y="62"/>
                                  </a:lnTo>
                                  <a:lnTo>
                                    <a:pt x="227"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2" name="Line 472"/>
                          <wps:cNvCnPr/>
                          <wps:spPr bwMode="auto">
                            <a:xfrm>
                              <a:off x="1230"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473"/>
                          <wps:cNvCnPr/>
                          <wps:spPr bwMode="auto">
                            <a:xfrm>
                              <a:off x="1230" y="636"/>
                              <a:ext cx="0" cy="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474"/>
                          <wps:cNvCnPr/>
                          <wps:spPr bwMode="auto">
                            <a:xfrm>
                              <a:off x="1230" y="71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475"/>
                          <wps:cNvCnPr/>
                          <wps:spPr bwMode="auto">
                            <a:xfrm>
                              <a:off x="1230" y="715"/>
                              <a:ext cx="0" cy="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476"/>
                          <wps:cNvCnPr/>
                          <wps:spPr bwMode="auto">
                            <a:xfrm>
                              <a:off x="1230" y="7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Freeform 477"/>
                          <wps:cNvSpPr>
                            <a:spLocks/>
                          </wps:cNvSpPr>
                          <wps:spPr bwMode="auto">
                            <a:xfrm>
                              <a:off x="1230" y="794"/>
                              <a:ext cx="0" cy="57"/>
                            </a:xfrm>
                            <a:custGeom>
                              <a:avLst/>
                              <a:gdLst>
                                <a:gd name="T0" fmla="*/ 0 h 341"/>
                                <a:gd name="T1" fmla="*/ 341 h 341"/>
                                <a:gd name="T2" fmla="*/ 341 h 341"/>
                              </a:gdLst>
                              <a:ahLst/>
                              <a:cxnLst>
                                <a:cxn ang="0">
                                  <a:pos x="0" y="T0"/>
                                </a:cxn>
                                <a:cxn ang="0">
                                  <a:pos x="0" y="T1"/>
                                </a:cxn>
                                <a:cxn ang="0">
                                  <a:pos x="0" y="T2"/>
                                </a:cxn>
                              </a:cxnLst>
                              <a:rect l="0" t="0" r="r" b="b"/>
                              <a:pathLst>
                                <a:path h="341">
                                  <a:moveTo>
                                    <a:pt x="0" y="0"/>
                                  </a:moveTo>
                                  <a:lnTo>
                                    <a:pt x="0" y="341"/>
                                  </a:lnTo>
                                  <a:lnTo>
                                    <a:pt x="0" y="34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8" name="Line 478"/>
                          <wps:cNvCnPr/>
                          <wps:spPr bwMode="auto">
                            <a:xfrm>
                              <a:off x="1230" y="6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479"/>
                          <wps:cNvCnPr/>
                          <wps:spPr bwMode="auto">
                            <a:xfrm flipV="1">
                              <a:off x="1230" y="558"/>
                              <a:ext cx="0" cy="5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480"/>
                          <wps:cNvCnPr/>
                          <wps:spPr bwMode="auto">
                            <a:xfrm>
                              <a:off x="1230" y="53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481"/>
                          <wps:cNvCnPr/>
                          <wps:spPr bwMode="auto">
                            <a:xfrm flipV="1">
                              <a:off x="1230" y="475"/>
                              <a:ext cx="0" cy="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482"/>
                          <wps:cNvCnPr/>
                          <wps:spPr bwMode="auto">
                            <a:xfrm>
                              <a:off x="755"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Freeform 483"/>
                          <wps:cNvSpPr>
                            <a:spLocks/>
                          </wps:cNvSpPr>
                          <wps:spPr bwMode="auto">
                            <a:xfrm>
                              <a:off x="702" y="632"/>
                              <a:ext cx="53" cy="32"/>
                            </a:xfrm>
                            <a:custGeom>
                              <a:avLst/>
                              <a:gdLst>
                                <a:gd name="T0" fmla="*/ 263 w 263"/>
                                <a:gd name="T1" fmla="*/ 95 h 191"/>
                                <a:gd name="T2" fmla="*/ 263 w 263"/>
                                <a:gd name="T3" fmla="*/ 95 h 191"/>
                                <a:gd name="T4" fmla="*/ 0 w 263"/>
                                <a:gd name="T5" fmla="*/ 191 h 191"/>
                                <a:gd name="T6" fmla="*/ 0 w 263"/>
                                <a:gd name="T7" fmla="*/ 0 h 191"/>
                                <a:gd name="T8" fmla="*/ 263 w 263"/>
                                <a:gd name="T9" fmla="*/ 95 h 191"/>
                              </a:gdLst>
                              <a:ahLst/>
                              <a:cxnLst>
                                <a:cxn ang="0">
                                  <a:pos x="T0" y="T1"/>
                                </a:cxn>
                                <a:cxn ang="0">
                                  <a:pos x="T2" y="T3"/>
                                </a:cxn>
                                <a:cxn ang="0">
                                  <a:pos x="T4" y="T5"/>
                                </a:cxn>
                                <a:cxn ang="0">
                                  <a:pos x="T6" y="T7"/>
                                </a:cxn>
                                <a:cxn ang="0">
                                  <a:pos x="T8" y="T9"/>
                                </a:cxn>
                              </a:cxnLst>
                              <a:rect l="0" t="0" r="r" b="b"/>
                              <a:pathLst>
                                <a:path w="263" h="191">
                                  <a:moveTo>
                                    <a:pt x="263" y="95"/>
                                  </a:moveTo>
                                  <a:lnTo>
                                    <a:pt x="263" y="95"/>
                                  </a:lnTo>
                                  <a:lnTo>
                                    <a:pt x="0" y="191"/>
                                  </a:lnTo>
                                  <a:lnTo>
                                    <a:pt x="0" y="0"/>
                                  </a:lnTo>
                                  <a:lnTo>
                                    <a:pt x="263" y="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4" name="Line 484"/>
                          <wps:cNvCnPr/>
                          <wps:spPr bwMode="auto">
                            <a:xfrm>
                              <a:off x="750"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Freeform 485"/>
                          <wps:cNvSpPr>
                            <a:spLocks/>
                          </wps:cNvSpPr>
                          <wps:spPr bwMode="auto">
                            <a:xfrm>
                              <a:off x="702" y="650"/>
                              <a:ext cx="48" cy="10"/>
                            </a:xfrm>
                            <a:custGeom>
                              <a:avLst/>
                              <a:gdLst>
                                <a:gd name="T0" fmla="*/ 241 w 241"/>
                                <a:gd name="T1" fmla="*/ 0 h 62"/>
                                <a:gd name="T2" fmla="*/ 0 w 241"/>
                                <a:gd name="T3" fmla="*/ 0 h 62"/>
                                <a:gd name="T4" fmla="*/ 0 w 241"/>
                                <a:gd name="T5" fmla="*/ 20 h 62"/>
                                <a:gd name="T6" fmla="*/ 183 w 241"/>
                                <a:gd name="T7" fmla="*/ 20 h 62"/>
                                <a:gd name="T8" fmla="*/ 126 w 241"/>
                                <a:gd name="T9" fmla="*/ 42 h 62"/>
                                <a:gd name="T10" fmla="*/ 0 w 241"/>
                                <a:gd name="T11" fmla="*/ 42 h 62"/>
                                <a:gd name="T12" fmla="*/ 0 w 241"/>
                                <a:gd name="T13" fmla="*/ 62 h 62"/>
                                <a:gd name="T14" fmla="*/ 68 w 241"/>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1" h="62">
                                  <a:moveTo>
                                    <a:pt x="241" y="0"/>
                                  </a:moveTo>
                                  <a:lnTo>
                                    <a:pt x="0" y="0"/>
                                  </a:lnTo>
                                  <a:lnTo>
                                    <a:pt x="0" y="20"/>
                                  </a:lnTo>
                                  <a:lnTo>
                                    <a:pt x="183" y="20"/>
                                  </a:lnTo>
                                  <a:lnTo>
                                    <a:pt x="126"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6" name="Line 486"/>
                          <wps:cNvCnPr/>
                          <wps:spPr bwMode="auto">
                            <a:xfrm>
                              <a:off x="713"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Freeform 487"/>
                          <wps:cNvSpPr>
                            <a:spLocks/>
                          </wps:cNvSpPr>
                          <wps:spPr bwMode="auto">
                            <a:xfrm>
                              <a:off x="702" y="636"/>
                              <a:ext cx="46" cy="10"/>
                            </a:xfrm>
                            <a:custGeom>
                              <a:avLst/>
                              <a:gdLst>
                                <a:gd name="T0" fmla="*/ 52 w 228"/>
                                <a:gd name="T1" fmla="*/ 0 h 62"/>
                                <a:gd name="T2" fmla="*/ 0 w 228"/>
                                <a:gd name="T3" fmla="*/ 0 h 62"/>
                                <a:gd name="T4" fmla="*/ 0 w 228"/>
                                <a:gd name="T5" fmla="*/ 21 h 62"/>
                                <a:gd name="T6" fmla="*/ 112 w 228"/>
                                <a:gd name="T7" fmla="*/ 21 h 62"/>
                                <a:gd name="T8" fmla="*/ 169 w 228"/>
                                <a:gd name="T9" fmla="*/ 42 h 62"/>
                                <a:gd name="T10" fmla="*/ 0 w 228"/>
                                <a:gd name="T11" fmla="*/ 42 h 62"/>
                                <a:gd name="T12" fmla="*/ 0 w 228"/>
                                <a:gd name="T13" fmla="*/ 62 h 62"/>
                                <a:gd name="T14" fmla="*/ 228 w 228"/>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8" h="62">
                                  <a:moveTo>
                                    <a:pt x="52" y="0"/>
                                  </a:moveTo>
                                  <a:lnTo>
                                    <a:pt x="0" y="0"/>
                                  </a:lnTo>
                                  <a:lnTo>
                                    <a:pt x="0" y="21"/>
                                  </a:lnTo>
                                  <a:lnTo>
                                    <a:pt x="112" y="21"/>
                                  </a:lnTo>
                                  <a:lnTo>
                                    <a:pt x="169" y="42"/>
                                  </a:lnTo>
                                  <a:lnTo>
                                    <a:pt x="0" y="42"/>
                                  </a:lnTo>
                                  <a:lnTo>
                                    <a:pt x="0" y="62"/>
                                  </a:lnTo>
                                  <a:lnTo>
                                    <a:pt x="22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8" name="Line 488"/>
                          <wps:cNvCnPr/>
                          <wps:spPr bwMode="auto">
                            <a:xfrm>
                              <a:off x="639"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Freeform 489"/>
                          <wps:cNvSpPr>
                            <a:spLocks/>
                          </wps:cNvSpPr>
                          <wps:spPr bwMode="auto">
                            <a:xfrm>
                              <a:off x="632" y="624"/>
                              <a:ext cx="7" cy="24"/>
                            </a:xfrm>
                            <a:custGeom>
                              <a:avLst/>
                              <a:gdLst>
                                <a:gd name="T0" fmla="*/ 35 w 35"/>
                                <a:gd name="T1" fmla="*/ 144 h 144"/>
                                <a:gd name="T2" fmla="*/ 31 w 35"/>
                                <a:gd name="T3" fmla="*/ 73 h 144"/>
                                <a:gd name="T4" fmla="*/ 10 w 35"/>
                                <a:gd name="T5" fmla="*/ 75 h 144"/>
                                <a:gd name="T6" fmla="*/ 12 w 35"/>
                                <a:gd name="T7" fmla="*/ 144 h 144"/>
                                <a:gd name="T8" fmla="*/ 35 w 35"/>
                                <a:gd name="T9" fmla="*/ 144 h 144"/>
                                <a:gd name="T10" fmla="*/ 24 w 35"/>
                                <a:gd name="T11" fmla="*/ 144 h 144"/>
                                <a:gd name="T12" fmla="*/ 24 w 35"/>
                                <a:gd name="T13" fmla="*/ 73 h 144"/>
                                <a:gd name="T14" fmla="*/ 31 w 35"/>
                                <a:gd name="T15" fmla="*/ 73 h 144"/>
                                <a:gd name="T16" fmla="*/ 21 w 35"/>
                                <a:gd name="T17" fmla="*/ 0 h 144"/>
                                <a:gd name="T18" fmla="*/ 0 w 35"/>
                                <a:gd name="T19" fmla="*/ 6 h 144"/>
                                <a:gd name="T20" fmla="*/ 10 w 35"/>
                                <a:gd name="T21" fmla="*/ 75 h 144"/>
                                <a:gd name="T22" fmla="*/ 31 w 35"/>
                                <a:gd name="T23" fmla="*/ 7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144">
                                  <a:moveTo>
                                    <a:pt x="35" y="144"/>
                                  </a:moveTo>
                                  <a:lnTo>
                                    <a:pt x="31" y="73"/>
                                  </a:lnTo>
                                  <a:lnTo>
                                    <a:pt x="10" y="75"/>
                                  </a:lnTo>
                                  <a:lnTo>
                                    <a:pt x="12" y="144"/>
                                  </a:lnTo>
                                  <a:lnTo>
                                    <a:pt x="35" y="144"/>
                                  </a:lnTo>
                                  <a:lnTo>
                                    <a:pt x="24" y="144"/>
                                  </a:lnTo>
                                  <a:lnTo>
                                    <a:pt x="24" y="73"/>
                                  </a:lnTo>
                                  <a:lnTo>
                                    <a:pt x="31" y="73"/>
                                  </a:lnTo>
                                  <a:lnTo>
                                    <a:pt x="21" y="0"/>
                                  </a:lnTo>
                                  <a:lnTo>
                                    <a:pt x="0" y="6"/>
                                  </a:lnTo>
                                  <a:lnTo>
                                    <a:pt x="10" y="75"/>
                                  </a:lnTo>
                                  <a:lnTo>
                                    <a:pt x="31" y="7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0" name="Line 490"/>
                          <wps:cNvCnPr/>
                          <wps:spPr bwMode="auto">
                            <a:xfrm>
                              <a:off x="636" y="62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Freeform 491"/>
                          <wps:cNvSpPr>
                            <a:spLocks/>
                          </wps:cNvSpPr>
                          <wps:spPr bwMode="auto">
                            <a:xfrm>
                              <a:off x="624" y="601"/>
                              <a:ext cx="12" cy="24"/>
                            </a:xfrm>
                            <a:custGeom>
                              <a:avLst/>
                              <a:gdLst>
                                <a:gd name="T0" fmla="*/ 59 w 59"/>
                                <a:gd name="T1" fmla="*/ 137 h 143"/>
                                <a:gd name="T2" fmla="*/ 41 w 59"/>
                                <a:gd name="T3" fmla="*/ 68 h 143"/>
                                <a:gd name="T4" fmla="*/ 22 w 59"/>
                                <a:gd name="T5" fmla="*/ 76 h 143"/>
                                <a:gd name="T6" fmla="*/ 38 w 59"/>
                                <a:gd name="T7" fmla="*/ 143 h 143"/>
                                <a:gd name="T8" fmla="*/ 59 w 59"/>
                                <a:gd name="T9" fmla="*/ 137 h 143"/>
                                <a:gd name="T10" fmla="*/ 45 w 59"/>
                                <a:gd name="T11" fmla="*/ 141 h 143"/>
                                <a:gd name="T12" fmla="*/ 45 w 59"/>
                                <a:gd name="T13" fmla="*/ 82 h 143"/>
                                <a:gd name="T14" fmla="*/ 41 w 59"/>
                                <a:gd name="T15" fmla="*/ 68 h 143"/>
                                <a:gd name="T16" fmla="*/ 19 w 59"/>
                                <a:gd name="T17" fmla="*/ 0 h 143"/>
                                <a:gd name="T18" fmla="*/ 0 w 59"/>
                                <a:gd name="T19" fmla="*/ 11 h 143"/>
                                <a:gd name="T20" fmla="*/ 22 w 59"/>
                                <a:gd name="T21" fmla="*/ 76 h 143"/>
                                <a:gd name="T22" fmla="*/ 41 w 59"/>
                                <a:gd name="T23" fmla="*/ 68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143">
                                  <a:moveTo>
                                    <a:pt x="59" y="137"/>
                                  </a:moveTo>
                                  <a:lnTo>
                                    <a:pt x="41" y="68"/>
                                  </a:lnTo>
                                  <a:lnTo>
                                    <a:pt x="22" y="76"/>
                                  </a:lnTo>
                                  <a:lnTo>
                                    <a:pt x="38" y="143"/>
                                  </a:lnTo>
                                  <a:lnTo>
                                    <a:pt x="59" y="137"/>
                                  </a:lnTo>
                                  <a:lnTo>
                                    <a:pt x="45" y="141"/>
                                  </a:lnTo>
                                  <a:lnTo>
                                    <a:pt x="45" y="82"/>
                                  </a:lnTo>
                                  <a:lnTo>
                                    <a:pt x="41" y="68"/>
                                  </a:lnTo>
                                  <a:lnTo>
                                    <a:pt x="19" y="0"/>
                                  </a:lnTo>
                                  <a:lnTo>
                                    <a:pt x="0" y="11"/>
                                  </a:lnTo>
                                  <a:lnTo>
                                    <a:pt x="22" y="76"/>
                                  </a:lnTo>
                                  <a:lnTo>
                                    <a:pt x="41" y="6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2" name="Line 492"/>
                          <wps:cNvCnPr/>
                          <wps:spPr bwMode="auto">
                            <a:xfrm>
                              <a:off x="629" y="6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493"/>
                          <wps:cNvCnPr/>
                          <wps:spPr bwMode="auto">
                            <a:xfrm flipV="1">
                              <a:off x="629" y="606"/>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494"/>
                          <wps:cNvCnPr/>
                          <wps:spPr bwMode="auto">
                            <a:xfrm>
                              <a:off x="628"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Freeform 495"/>
                          <wps:cNvSpPr>
                            <a:spLocks/>
                          </wps:cNvSpPr>
                          <wps:spPr bwMode="auto">
                            <a:xfrm>
                              <a:off x="618" y="591"/>
                              <a:ext cx="10" cy="12"/>
                            </a:xfrm>
                            <a:custGeom>
                              <a:avLst/>
                              <a:gdLst>
                                <a:gd name="T0" fmla="*/ 47 w 47"/>
                                <a:gd name="T1" fmla="*/ 64 h 75"/>
                                <a:gd name="T2" fmla="*/ 17 w 47"/>
                                <a:gd name="T3" fmla="*/ 0 h 75"/>
                                <a:gd name="T4" fmla="*/ 0 w 47"/>
                                <a:gd name="T5" fmla="*/ 14 h 75"/>
                                <a:gd name="T6" fmla="*/ 28 w 47"/>
                                <a:gd name="T7" fmla="*/ 75 h 75"/>
                                <a:gd name="T8" fmla="*/ 47 w 47"/>
                                <a:gd name="T9" fmla="*/ 64 h 75"/>
                              </a:gdLst>
                              <a:ahLst/>
                              <a:cxnLst>
                                <a:cxn ang="0">
                                  <a:pos x="T0" y="T1"/>
                                </a:cxn>
                                <a:cxn ang="0">
                                  <a:pos x="T2" y="T3"/>
                                </a:cxn>
                                <a:cxn ang="0">
                                  <a:pos x="T4" y="T5"/>
                                </a:cxn>
                                <a:cxn ang="0">
                                  <a:pos x="T6" y="T7"/>
                                </a:cxn>
                                <a:cxn ang="0">
                                  <a:pos x="T8" y="T9"/>
                                </a:cxn>
                              </a:cxnLst>
                              <a:rect l="0" t="0" r="r" b="b"/>
                              <a:pathLst>
                                <a:path w="47" h="75">
                                  <a:moveTo>
                                    <a:pt x="47" y="64"/>
                                  </a:moveTo>
                                  <a:lnTo>
                                    <a:pt x="17" y="0"/>
                                  </a:lnTo>
                                  <a:lnTo>
                                    <a:pt x="0" y="14"/>
                                  </a:lnTo>
                                  <a:lnTo>
                                    <a:pt x="28" y="75"/>
                                  </a:lnTo>
                                  <a:lnTo>
                                    <a:pt x="47" y="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6" name="Line 496"/>
                          <wps:cNvCnPr/>
                          <wps:spPr bwMode="auto">
                            <a:xfrm>
                              <a:off x="623"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Freeform 497"/>
                          <wps:cNvSpPr>
                            <a:spLocks/>
                          </wps:cNvSpPr>
                          <wps:spPr bwMode="auto">
                            <a:xfrm>
                              <a:off x="611" y="581"/>
                              <a:ext cx="12" cy="20"/>
                            </a:xfrm>
                            <a:custGeom>
                              <a:avLst/>
                              <a:gdLst>
                                <a:gd name="T0" fmla="*/ 56 w 56"/>
                                <a:gd name="T1" fmla="*/ 120 h 120"/>
                                <a:gd name="T2" fmla="*/ 56 w 56"/>
                                <a:gd name="T3" fmla="*/ 67 h 120"/>
                                <a:gd name="T4" fmla="*/ 52 w 56"/>
                                <a:gd name="T5" fmla="*/ 59 h 120"/>
                                <a:gd name="T6" fmla="*/ 17 w 56"/>
                                <a:gd name="T7" fmla="*/ 0 h 120"/>
                                <a:gd name="T8" fmla="*/ 0 w 56"/>
                                <a:gd name="T9" fmla="*/ 15 h 120"/>
                                <a:gd name="T10" fmla="*/ 35 w 56"/>
                                <a:gd name="T11" fmla="*/ 73 h 120"/>
                                <a:gd name="T12" fmla="*/ 52 w 56"/>
                                <a:gd name="T13" fmla="*/ 59 h 120"/>
                              </a:gdLst>
                              <a:ahLst/>
                              <a:cxnLst>
                                <a:cxn ang="0">
                                  <a:pos x="T0" y="T1"/>
                                </a:cxn>
                                <a:cxn ang="0">
                                  <a:pos x="T2" y="T3"/>
                                </a:cxn>
                                <a:cxn ang="0">
                                  <a:pos x="T4" y="T5"/>
                                </a:cxn>
                                <a:cxn ang="0">
                                  <a:pos x="T6" y="T7"/>
                                </a:cxn>
                                <a:cxn ang="0">
                                  <a:pos x="T8" y="T9"/>
                                </a:cxn>
                                <a:cxn ang="0">
                                  <a:pos x="T10" y="T11"/>
                                </a:cxn>
                                <a:cxn ang="0">
                                  <a:pos x="T12" y="T13"/>
                                </a:cxn>
                              </a:cxnLst>
                              <a:rect l="0" t="0" r="r" b="b"/>
                              <a:pathLst>
                                <a:path w="56" h="120">
                                  <a:moveTo>
                                    <a:pt x="56" y="120"/>
                                  </a:moveTo>
                                  <a:lnTo>
                                    <a:pt x="56" y="67"/>
                                  </a:lnTo>
                                  <a:lnTo>
                                    <a:pt x="52" y="59"/>
                                  </a:lnTo>
                                  <a:lnTo>
                                    <a:pt x="17" y="0"/>
                                  </a:lnTo>
                                  <a:lnTo>
                                    <a:pt x="0" y="15"/>
                                  </a:lnTo>
                                  <a:lnTo>
                                    <a:pt x="35" y="73"/>
                                  </a:lnTo>
                                  <a:lnTo>
                                    <a:pt x="52" y="5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8" name="Line 498"/>
                          <wps:cNvCnPr/>
                          <wps:spPr bwMode="auto">
                            <a:xfrm>
                              <a:off x="619" y="59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499"/>
                          <wps:cNvCnPr/>
                          <wps:spPr bwMode="auto">
                            <a:xfrm flipV="1">
                              <a:off x="619" y="587"/>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500"/>
                          <wps:cNvCnPr/>
                          <wps:spPr bwMode="auto">
                            <a:xfrm>
                              <a:off x="616" y="58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Freeform 501"/>
                          <wps:cNvSpPr>
                            <a:spLocks/>
                          </wps:cNvSpPr>
                          <wps:spPr bwMode="auto">
                            <a:xfrm>
                              <a:off x="604" y="572"/>
                              <a:ext cx="12" cy="17"/>
                            </a:xfrm>
                            <a:custGeom>
                              <a:avLst/>
                              <a:gdLst>
                                <a:gd name="T0" fmla="*/ 60 w 60"/>
                                <a:gd name="T1" fmla="*/ 104 h 104"/>
                                <a:gd name="T2" fmla="*/ 60 w 60"/>
                                <a:gd name="T3" fmla="*/ 61 h 104"/>
                                <a:gd name="T4" fmla="*/ 56 w 60"/>
                                <a:gd name="T5" fmla="*/ 54 h 104"/>
                                <a:gd name="T6" fmla="*/ 16 w 60"/>
                                <a:gd name="T7" fmla="*/ 0 h 104"/>
                                <a:gd name="T8" fmla="*/ 0 w 60"/>
                                <a:gd name="T9" fmla="*/ 17 h 104"/>
                                <a:gd name="T10" fmla="*/ 39 w 60"/>
                                <a:gd name="T11" fmla="*/ 69 h 104"/>
                                <a:gd name="T12" fmla="*/ 56 w 60"/>
                                <a:gd name="T13" fmla="*/ 54 h 104"/>
                              </a:gdLst>
                              <a:ahLst/>
                              <a:cxnLst>
                                <a:cxn ang="0">
                                  <a:pos x="T0" y="T1"/>
                                </a:cxn>
                                <a:cxn ang="0">
                                  <a:pos x="T2" y="T3"/>
                                </a:cxn>
                                <a:cxn ang="0">
                                  <a:pos x="T4" y="T5"/>
                                </a:cxn>
                                <a:cxn ang="0">
                                  <a:pos x="T6" y="T7"/>
                                </a:cxn>
                                <a:cxn ang="0">
                                  <a:pos x="T8" y="T9"/>
                                </a:cxn>
                                <a:cxn ang="0">
                                  <a:pos x="T10" y="T11"/>
                                </a:cxn>
                                <a:cxn ang="0">
                                  <a:pos x="T12" y="T13"/>
                                </a:cxn>
                              </a:cxnLst>
                              <a:rect l="0" t="0" r="r" b="b"/>
                              <a:pathLst>
                                <a:path w="60" h="104">
                                  <a:moveTo>
                                    <a:pt x="60" y="104"/>
                                  </a:moveTo>
                                  <a:lnTo>
                                    <a:pt x="60" y="61"/>
                                  </a:lnTo>
                                  <a:lnTo>
                                    <a:pt x="56" y="54"/>
                                  </a:lnTo>
                                  <a:lnTo>
                                    <a:pt x="16" y="0"/>
                                  </a:lnTo>
                                  <a:lnTo>
                                    <a:pt x="0" y="17"/>
                                  </a:lnTo>
                                  <a:lnTo>
                                    <a:pt x="39" y="69"/>
                                  </a:lnTo>
                                  <a:lnTo>
                                    <a:pt x="56"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2" name="Line 502"/>
                          <wps:cNvCnPr/>
                          <wps:spPr bwMode="auto">
                            <a:xfrm>
                              <a:off x="612" y="58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503"/>
                          <wps:cNvCnPr/>
                          <wps:spPr bwMode="auto">
                            <a:xfrm flipV="1">
                              <a:off x="612" y="578"/>
                              <a:ext cx="0" cy="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504"/>
                          <wps:cNvCnPr/>
                          <wps:spPr bwMode="auto">
                            <a:xfrm>
                              <a:off x="609" y="5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505"/>
                          <wps:cNvCnPr/>
                          <wps:spPr bwMode="auto">
                            <a:xfrm flipV="1">
                              <a:off x="609" y="574"/>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506"/>
                          <wps:cNvCnPr/>
                          <wps:spPr bwMode="auto">
                            <a:xfrm>
                              <a:off x="607"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Freeform 507"/>
                          <wps:cNvSpPr>
                            <a:spLocks/>
                          </wps:cNvSpPr>
                          <wps:spPr bwMode="auto">
                            <a:xfrm>
                              <a:off x="595" y="564"/>
                              <a:ext cx="12" cy="11"/>
                            </a:xfrm>
                            <a:custGeom>
                              <a:avLst/>
                              <a:gdLst>
                                <a:gd name="T0" fmla="*/ 59 w 59"/>
                                <a:gd name="T1" fmla="*/ 48 h 65"/>
                                <a:gd name="T2" fmla="*/ 14 w 59"/>
                                <a:gd name="T3" fmla="*/ 0 h 65"/>
                                <a:gd name="T4" fmla="*/ 0 w 59"/>
                                <a:gd name="T5" fmla="*/ 19 h 65"/>
                                <a:gd name="T6" fmla="*/ 43 w 59"/>
                                <a:gd name="T7" fmla="*/ 65 h 65"/>
                                <a:gd name="T8" fmla="*/ 59 w 59"/>
                                <a:gd name="T9" fmla="*/ 48 h 65"/>
                              </a:gdLst>
                              <a:ahLst/>
                              <a:cxnLst>
                                <a:cxn ang="0">
                                  <a:pos x="T0" y="T1"/>
                                </a:cxn>
                                <a:cxn ang="0">
                                  <a:pos x="T2" y="T3"/>
                                </a:cxn>
                                <a:cxn ang="0">
                                  <a:pos x="T4" y="T5"/>
                                </a:cxn>
                                <a:cxn ang="0">
                                  <a:pos x="T6" y="T7"/>
                                </a:cxn>
                                <a:cxn ang="0">
                                  <a:pos x="T8" y="T9"/>
                                </a:cxn>
                              </a:cxnLst>
                              <a:rect l="0" t="0" r="r" b="b"/>
                              <a:pathLst>
                                <a:path w="59" h="65">
                                  <a:moveTo>
                                    <a:pt x="59" y="48"/>
                                  </a:moveTo>
                                  <a:lnTo>
                                    <a:pt x="14" y="0"/>
                                  </a:lnTo>
                                  <a:lnTo>
                                    <a:pt x="0" y="19"/>
                                  </a:lnTo>
                                  <a:lnTo>
                                    <a:pt x="43" y="65"/>
                                  </a:lnTo>
                                  <a:lnTo>
                                    <a:pt x="59"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8" name="Line 508"/>
                          <wps:cNvCnPr/>
                          <wps:spPr bwMode="auto">
                            <a:xfrm>
                              <a:off x="604" y="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 name="Line 509"/>
                          <wps:cNvCnPr/>
                          <wps:spPr bwMode="auto">
                            <a:xfrm flipH="1">
                              <a:off x="598" y="569"/>
                              <a:ext cx="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510"/>
                          <wps:cNvCnPr/>
                          <wps:spPr bwMode="auto">
                            <a:xfrm>
                              <a:off x="595" y="5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Freeform 511"/>
                          <wps:cNvSpPr>
                            <a:spLocks/>
                          </wps:cNvSpPr>
                          <wps:spPr bwMode="auto">
                            <a:xfrm>
                              <a:off x="586" y="557"/>
                              <a:ext cx="12" cy="10"/>
                            </a:xfrm>
                            <a:custGeom>
                              <a:avLst/>
                              <a:gdLst>
                                <a:gd name="T0" fmla="*/ 47 w 61"/>
                                <a:gd name="T1" fmla="*/ 61 h 61"/>
                                <a:gd name="T2" fmla="*/ 61 w 61"/>
                                <a:gd name="T3" fmla="*/ 42 h 61"/>
                                <a:gd name="T4" fmla="*/ 10 w 61"/>
                                <a:gd name="T5" fmla="*/ 0 h 61"/>
                                <a:gd name="T6" fmla="*/ 0 w 61"/>
                                <a:gd name="T7" fmla="*/ 21 h 61"/>
                                <a:gd name="T8" fmla="*/ 47 w 61"/>
                                <a:gd name="T9" fmla="*/ 61 h 61"/>
                              </a:gdLst>
                              <a:ahLst/>
                              <a:cxnLst>
                                <a:cxn ang="0">
                                  <a:pos x="T0" y="T1"/>
                                </a:cxn>
                                <a:cxn ang="0">
                                  <a:pos x="T2" y="T3"/>
                                </a:cxn>
                                <a:cxn ang="0">
                                  <a:pos x="T4" y="T5"/>
                                </a:cxn>
                                <a:cxn ang="0">
                                  <a:pos x="T6" y="T7"/>
                                </a:cxn>
                                <a:cxn ang="0">
                                  <a:pos x="T8" y="T9"/>
                                </a:cxn>
                              </a:cxnLst>
                              <a:rect l="0" t="0" r="r" b="b"/>
                              <a:pathLst>
                                <a:path w="61" h="61">
                                  <a:moveTo>
                                    <a:pt x="47" y="61"/>
                                  </a:moveTo>
                                  <a:lnTo>
                                    <a:pt x="61" y="42"/>
                                  </a:lnTo>
                                  <a:lnTo>
                                    <a:pt x="10" y="0"/>
                                  </a:lnTo>
                                  <a:lnTo>
                                    <a:pt x="0" y="21"/>
                                  </a:lnTo>
                                  <a:lnTo>
                                    <a:pt x="47" y="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2" name="Line 512"/>
                          <wps:cNvCnPr/>
                          <wps:spPr bwMode="auto">
                            <a:xfrm>
                              <a:off x="596"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513"/>
                          <wps:cNvCnPr/>
                          <wps:spPr bwMode="auto">
                            <a:xfrm flipH="1">
                              <a:off x="589" y="562"/>
                              <a:ext cx="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514"/>
                          <wps:cNvCnPr/>
                          <wps:spPr bwMode="auto">
                            <a:xfrm>
                              <a:off x="586"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Freeform 515"/>
                          <wps:cNvSpPr>
                            <a:spLocks/>
                          </wps:cNvSpPr>
                          <wps:spPr bwMode="auto">
                            <a:xfrm>
                              <a:off x="575" y="551"/>
                              <a:ext cx="13" cy="9"/>
                            </a:xfrm>
                            <a:custGeom>
                              <a:avLst/>
                              <a:gdLst>
                                <a:gd name="T0" fmla="*/ 51 w 61"/>
                                <a:gd name="T1" fmla="*/ 56 h 56"/>
                                <a:gd name="T2" fmla="*/ 61 w 61"/>
                                <a:gd name="T3" fmla="*/ 35 h 56"/>
                                <a:gd name="T4" fmla="*/ 9 w 61"/>
                                <a:gd name="T5" fmla="*/ 0 h 56"/>
                                <a:gd name="T6" fmla="*/ 0 w 61"/>
                                <a:gd name="T7" fmla="*/ 23 h 56"/>
                                <a:gd name="T8" fmla="*/ 51 w 61"/>
                                <a:gd name="T9" fmla="*/ 56 h 56"/>
                              </a:gdLst>
                              <a:ahLst/>
                              <a:cxnLst>
                                <a:cxn ang="0">
                                  <a:pos x="T0" y="T1"/>
                                </a:cxn>
                                <a:cxn ang="0">
                                  <a:pos x="T2" y="T3"/>
                                </a:cxn>
                                <a:cxn ang="0">
                                  <a:pos x="T4" y="T5"/>
                                </a:cxn>
                                <a:cxn ang="0">
                                  <a:pos x="T6" y="T7"/>
                                </a:cxn>
                                <a:cxn ang="0">
                                  <a:pos x="T8" y="T9"/>
                                </a:cxn>
                              </a:cxnLst>
                              <a:rect l="0" t="0" r="r" b="b"/>
                              <a:pathLst>
                                <a:path w="61" h="56">
                                  <a:moveTo>
                                    <a:pt x="51" y="56"/>
                                  </a:moveTo>
                                  <a:lnTo>
                                    <a:pt x="61" y="35"/>
                                  </a:lnTo>
                                  <a:lnTo>
                                    <a:pt x="9" y="0"/>
                                  </a:lnTo>
                                  <a:lnTo>
                                    <a:pt x="0" y="23"/>
                                  </a:lnTo>
                                  <a:lnTo>
                                    <a:pt x="51"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6" name="Line 516"/>
                          <wps:cNvCnPr/>
                          <wps:spPr bwMode="auto">
                            <a:xfrm>
                              <a:off x="585"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Freeform 517"/>
                          <wps:cNvSpPr>
                            <a:spLocks/>
                          </wps:cNvSpPr>
                          <wps:spPr bwMode="auto">
                            <a:xfrm>
                              <a:off x="565" y="546"/>
                              <a:ext cx="20" cy="9"/>
                            </a:xfrm>
                            <a:custGeom>
                              <a:avLst/>
                              <a:gdLst>
                                <a:gd name="T0" fmla="*/ 103 w 103"/>
                                <a:gd name="T1" fmla="*/ 56 h 56"/>
                                <a:gd name="T2" fmla="*/ 61 w 103"/>
                                <a:gd name="T3" fmla="*/ 56 h 56"/>
                                <a:gd name="T4" fmla="*/ 54 w 103"/>
                                <a:gd name="T5" fmla="*/ 53 h 56"/>
                                <a:gd name="T6" fmla="*/ 63 w 103"/>
                                <a:gd name="T7" fmla="*/ 30 h 56"/>
                                <a:gd name="T8" fmla="*/ 7 w 103"/>
                                <a:gd name="T9" fmla="*/ 0 h 56"/>
                                <a:gd name="T10" fmla="*/ 0 w 103"/>
                                <a:gd name="T11" fmla="*/ 25 h 56"/>
                                <a:gd name="T12" fmla="*/ 54 w 103"/>
                                <a:gd name="T13" fmla="*/ 53 h 56"/>
                              </a:gdLst>
                              <a:ahLst/>
                              <a:cxnLst>
                                <a:cxn ang="0">
                                  <a:pos x="T0" y="T1"/>
                                </a:cxn>
                                <a:cxn ang="0">
                                  <a:pos x="T2" y="T3"/>
                                </a:cxn>
                                <a:cxn ang="0">
                                  <a:pos x="T4" y="T5"/>
                                </a:cxn>
                                <a:cxn ang="0">
                                  <a:pos x="T6" y="T7"/>
                                </a:cxn>
                                <a:cxn ang="0">
                                  <a:pos x="T8" y="T9"/>
                                </a:cxn>
                                <a:cxn ang="0">
                                  <a:pos x="T10" y="T11"/>
                                </a:cxn>
                                <a:cxn ang="0">
                                  <a:pos x="T12" y="T13"/>
                                </a:cxn>
                              </a:cxnLst>
                              <a:rect l="0" t="0" r="r" b="b"/>
                              <a:pathLst>
                                <a:path w="103" h="56">
                                  <a:moveTo>
                                    <a:pt x="103" y="56"/>
                                  </a:moveTo>
                                  <a:lnTo>
                                    <a:pt x="61" y="56"/>
                                  </a:lnTo>
                                  <a:lnTo>
                                    <a:pt x="54" y="53"/>
                                  </a:lnTo>
                                  <a:lnTo>
                                    <a:pt x="63" y="30"/>
                                  </a:lnTo>
                                  <a:lnTo>
                                    <a:pt x="7" y="0"/>
                                  </a:lnTo>
                                  <a:lnTo>
                                    <a:pt x="0" y="25"/>
                                  </a:lnTo>
                                  <a:lnTo>
                                    <a:pt x="54" y="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8" name="Line 518"/>
                          <wps:cNvCnPr/>
                          <wps:spPr bwMode="auto">
                            <a:xfrm>
                              <a:off x="577"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Line 519"/>
                          <wps:cNvCnPr/>
                          <wps:spPr bwMode="auto">
                            <a:xfrm flipH="1">
                              <a:off x="569" y="552"/>
                              <a:ext cx="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520"/>
                          <wps:cNvCnPr/>
                          <wps:spPr bwMode="auto">
                            <a:xfrm>
                              <a:off x="565" y="5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Freeform 521"/>
                          <wps:cNvSpPr>
                            <a:spLocks/>
                          </wps:cNvSpPr>
                          <wps:spPr bwMode="auto">
                            <a:xfrm>
                              <a:off x="553" y="543"/>
                              <a:ext cx="19" cy="7"/>
                            </a:xfrm>
                            <a:custGeom>
                              <a:avLst/>
                              <a:gdLst>
                                <a:gd name="T0" fmla="*/ 57 w 92"/>
                                <a:gd name="T1" fmla="*/ 44 h 44"/>
                                <a:gd name="T2" fmla="*/ 64 w 92"/>
                                <a:gd name="T3" fmla="*/ 19 h 44"/>
                                <a:gd name="T4" fmla="*/ 5 w 92"/>
                                <a:gd name="T5" fmla="*/ 0 h 44"/>
                                <a:gd name="T6" fmla="*/ 0 w 92"/>
                                <a:gd name="T7" fmla="*/ 24 h 44"/>
                                <a:gd name="T8" fmla="*/ 57 w 92"/>
                                <a:gd name="T9" fmla="*/ 44 h 44"/>
                                <a:gd name="T10" fmla="*/ 61 w 92"/>
                                <a:gd name="T11" fmla="*/ 33 h 44"/>
                                <a:gd name="T12" fmla="*/ 92 w 92"/>
                                <a:gd name="T13" fmla="*/ 33 h 44"/>
                              </a:gdLst>
                              <a:ahLst/>
                              <a:cxnLst>
                                <a:cxn ang="0">
                                  <a:pos x="T0" y="T1"/>
                                </a:cxn>
                                <a:cxn ang="0">
                                  <a:pos x="T2" y="T3"/>
                                </a:cxn>
                                <a:cxn ang="0">
                                  <a:pos x="T4" y="T5"/>
                                </a:cxn>
                                <a:cxn ang="0">
                                  <a:pos x="T6" y="T7"/>
                                </a:cxn>
                                <a:cxn ang="0">
                                  <a:pos x="T8" y="T9"/>
                                </a:cxn>
                                <a:cxn ang="0">
                                  <a:pos x="T10" y="T11"/>
                                </a:cxn>
                                <a:cxn ang="0">
                                  <a:pos x="T12" y="T13"/>
                                </a:cxn>
                              </a:cxnLst>
                              <a:rect l="0" t="0" r="r" b="b"/>
                              <a:pathLst>
                                <a:path w="92" h="44">
                                  <a:moveTo>
                                    <a:pt x="57" y="44"/>
                                  </a:moveTo>
                                  <a:lnTo>
                                    <a:pt x="64" y="19"/>
                                  </a:lnTo>
                                  <a:lnTo>
                                    <a:pt x="5" y="0"/>
                                  </a:lnTo>
                                  <a:lnTo>
                                    <a:pt x="0" y="24"/>
                                  </a:lnTo>
                                  <a:lnTo>
                                    <a:pt x="57" y="44"/>
                                  </a:lnTo>
                                  <a:lnTo>
                                    <a:pt x="61" y="33"/>
                                  </a:lnTo>
                                  <a:lnTo>
                                    <a:pt x="92" y="3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2" name="Line 522"/>
                          <wps:cNvCnPr/>
                          <wps:spPr bwMode="auto">
                            <a:xfrm>
                              <a:off x="562"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Freeform 523"/>
                          <wps:cNvSpPr>
                            <a:spLocks/>
                          </wps:cNvSpPr>
                          <wps:spPr bwMode="auto">
                            <a:xfrm>
                              <a:off x="542" y="541"/>
                              <a:ext cx="20" cy="6"/>
                            </a:xfrm>
                            <a:custGeom>
                              <a:avLst/>
                              <a:gdLst>
                                <a:gd name="T0" fmla="*/ 103 w 103"/>
                                <a:gd name="T1" fmla="*/ 25 h 36"/>
                                <a:gd name="T2" fmla="*/ 59 w 103"/>
                                <a:gd name="T3" fmla="*/ 25 h 36"/>
                                <a:gd name="T4" fmla="*/ 58 w 103"/>
                                <a:gd name="T5" fmla="*/ 36 h 36"/>
                                <a:gd name="T6" fmla="*/ 63 w 103"/>
                                <a:gd name="T7" fmla="*/ 12 h 36"/>
                                <a:gd name="T8" fmla="*/ 4 w 103"/>
                                <a:gd name="T9" fmla="*/ 0 h 36"/>
                                <a:gd name="T10" fmla="*/ 0 w 103"/>
                                <a:gd name="T11" fmla="*/ 25 h 36"/>
                                <a:gd name="T12" fmla="*/ 58 w 103"/>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03" h="36">
                                  <a:moveTo>
                                    <a:pt x="103" y="25"/>
                                  </a:moveTo>
                                  <a:lnTo>
                                    <a:pt x="59" y="25"/>
                                  </a:lnTo>
                                  <a:lnTo>
                                    <a:pt x="58" y="36"/>
                                  </a:lnTo>
                                  <a:lnTo>
                                    <a:pt x="63" y="12"/>
                                  </a:lnTo>
                                  <a:lnTo>
                                    <a:pt x="4" y="0"/>
                                  </a:lnTo>
                                  <a:lnTo>
                                    <a:pt x="0" y="25"/>
                                  </a:lnTo>
                                  <a:lnTo>
                                    <a:pt x="58" y="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4" name="Line 524"/>
                          <wps:cNvCnPr/>
                          <wps:spPr bwMode="auto">
                            <a:xfrm>
                              <a:off x="542"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Freeform 525"/>
                          <wps:cNvSpPr>
                            <a:spLocks/>
                          </wps:cNvSpPr>
                          <wps:spPr bwMode="auto">
                            <a:xfrm>
                              <a:off x="530" y="540"/>
                              <a:ext cx="12" cy="5"/>
                            </a:xfrm>
                            <a:custGeom>
                              <a:avLst/>
                              <a:gdLst>
                                <a:gd name="T0" fmla="*/ 57 w 61"/>
                                <a:gd name="T1" fmla="*/ 29 h 29"/>
                                <a:gd name="T2" fmla="*/ 61 w 61"/>
                                <a:gd name="T3" fmla="*/ 4 h 29"/>
                                <a:gd name="T4" fmla="*/ 0 w 61"/>
                                <a:gd name="T5" fmla="*/ 0 h 29"/>
                                <a:gd name="T6" fmla="*/ 0 w 61"/>
                                <a:gd name="T7" fmla="*/ 24 h 29"/>
                                <a:gd name="T8" fmla="*/ 57 w 61"/>
                                <a:gd name="T9" fmla="*/ 29 h 29"/>
                              </a:gdLst>
                              <a:ahLst/>
                              <a:cxnLst>
                                <a:cxn ang="0">
                                  <a:pos x="T0" y="T1"/>
                                </a:cxn>
                                <a:cxn ang="0">
                                  <a:pos x="T2" y="T3"/>
                                </a:cxn>
                                <a:cxn ang="0">
                                  <a:pos x="T4" y="T5"/>
                                </a:cxn>
                                <a:cxn ang="0">
                                  <a:pos x="T6" y="T7"/>
                                </a:cxn>
                                <a:cxn ang="0">
                                  <a:pos x="T8" y="T9"/>
                                </a:cxn>
                              </a:cxnLst>
                              <a:rect l="0" t="0" r="r" b="b"/>
                              <a:pathLst>
                                <a:path w="61" h="29">
                                  <a:moveTo>
                                    <a:pt x="57" y="29"/>
                                  </a:moveTo>
                                  <a:lnTo>
                                    <a:pt x="61" y="4"/>
                                  </a:lnTo>
                                  <a:lnTo>
                                    <a:pt x="0" y="0"/>
                                  </a:lnTo>
                                  <a:lnTo>
                                    <a:pt x="0" y="24"/>
                                  </a:lnTo>
                                  <a:lnTo>
                                    <a:pt x="57" y="2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6" name="Line 526"/>
                          <wps:cNvCnPr/>
                          <wps:spPr bwMode="auto">
                            <a:xfrm>
                              <a:off x="542" y="5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Freeform 527"/>
                          <wps:cNvSpPr>
                            <a:spLocks/>
                          </wps:cNvSpPr>
                          <wps:spPr bwMode="auto">
                            <a:xfrm>
                              <a:off x="506" y="540"/>
                              <a:ext cx="36" cy="7"/>
                            </a:xfrm>
                            <a:custGeom>
                              <a:avLst/>
                              <a:gdLst>
                                <a:gd name="T0" fmla="*/ 183 w 183"/>
                                <a:gd name="T1" fmla="*/ 7 h 40"/>
                                <a:gd name="T2" fmla="*/ 122 w 183"/>
                                <a:gd name="T3" fmla="*/ 7 h 40"/>
                                <a:gd name="T4" fmla="*/ 61 w 183"/>
                                <a:gd name="T5" fmla="*/ 7 h 40"/>
                                <a:gd name="T6" fmla="*/ 61 w 183"/>
                                <a:gd name="T7" fmla="*/ 4 h 40"/>
                                <a:gd name="T8" fmla="*/ 64 w 183"/>
                                <a:gd name="T9" fmla="*/ 29 h 40"/>
                                <a:gd name="T10" fmla="*/ 122 w 183"/>
                                <a:gd name="T11" fmla="*/ 24 h 40"/>
                                <a:gd name="T12" fmla="*/ 122 w 183"/>
                                <a:gd name="T13" fmla="*/ 0 h 40"/>
                                <a:gd name="T14" fmla="*/ 61 w 183"/>
                                <a:gd name="T15" fmla="*/ 4 h 40"/>
                                <a:gd name="T16" fmla="*/ 0 w 183"/>
                                <a:gd name="T17" fmla="*/ 16 h 40"/>
                                <a:gd name="T18" fmla="*/ 6 w 183"/>
                                <a:gd name="T19" fmla="*/ 40 h 40"/>
                                <a:gd name="T20" fmla="*/ 64 w 183"/>
                                <a:gd name="T21" fmla="*/ 29 h 40"/>
                                <a:gd name="T22" fmla="*/ 61 w 183"/>
                                <a:gd name="T23"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3" h="40">
                                  <a:moveTo>
                                    <a:pt x="183" y="7"/>
                                  </a:moveTo>
                                  <a:lnTo>
                                    <a:pt x="122" y="7"/>
                                  </a:lnTo>
                                  <a:lnTo>
                                    <a:pt x="61" y="7"/>
                                  </a:lnTo>
                                  <a:lnTo>
                                    <a:pt x="61" y="4"/>
                                  </a:lnTo>
                                  <a:lnTo>
                                    <a:pt x="64" y="29"/>
                                  </a:lnTo>
                                  <a:lnTo>
                                    <a:pt x="122" y="24"/>
                                  </a:lnTo>
                                  <a:lnTo>
                                    <a:pt x="122" y="0"/>
                                  </a:lnTo>
                                  <a:lnTo>
                                    <a:pt x="61" y="4"/>
                                  </a:lnTo>
                                  <a:lnTo>
                                    <a:pt x="0" y="16"/>
                                  </a:lnTo>
                                  <a:lnTo>
                                    <a:pt x="6" y="40"/>
                                  </a:lnTo>
                                  <a:lnTo>
                                    <a:pt x="64" y="29"/>
                                  </a:lnTo>
                                  <a:lnTo>
                                    <a:pt x="61" y="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8" name="Line 528"/>
                          <wps:cNvCnPr/>
                          <wps:spPr bwMode="auto">
                            <a:xfrm>
                              <a:off x="519"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Freeform 529"/>
                          <wps:cNvSpPr>
                            <a:spLocks/>
                          </wps:cNvSpPr>
                          <wps:spPr bwMode="auto">
                            <a:xfrm>
                              <a:off x="498" y="545"/>
                              <a:ext cx="21" cy="0"/>
                            </a:xfrm>
                            <a:custGeom>
                              <a:avLst/>
                              <a:gdLst>
                                <a:gd name="T0" fmla="*/ 104 w 104"/>
                                <a:gd name="T1" fmla="*/ 44 w 104"/>
                                <a:gd name="T2" fmla="*/ 0 w 104"/>
                              </a:gdLst>
                              <a:ahLst/>
                              <a:cxnLst>
                                <a:cxn ang="0">
                                  <a:pos x="T0" y="0"/>
                                </a:cxn>
                                <a:cxn ang="0">
                                  <a:pos x="T1" y="0"/>
                                </a:cxn>
                                <a:cxn ang="0">
                                  <a:pos x="T2" y="0"/>
                                </a:cxn>
                              </a:cxnLst>
                              <a:rect l="0" t="0" r="r" b="b"/>
                              <a:pathLst>
                                <a:path w="104">
                                  <a:moveTo>
                                    <a:pt x="104" y="0"/>
                                  </a:moveTo>
                                  <a:lnTo>
                                    <a:pt x="44"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90" name="Line 530"/>
                          <wps:cNvCnPr/>
                          <wps:spPr bwMode="auto">
                            <a:xfrm>
                              <a:off x="494" y="5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Freeform 531"/>
                          <wps:cNvSpPr>
                            <a:spLocks/>
                          </wps:cNvSpPr>
                          <wps:spPr bwMode="auto">
                            <a:xfrm>
                              <a:off x="483" y="543"/>
                              <a:ext cx="24" cy="12"/>
                            </a:xfrm>
                            <a:custGeom>
                              <a:avLst/>
                              <a:gdLst>
                                <a:gd name="T0" fmla="*/ 56 w 121"/>
                                <a:gd name="T1" fmla="*/ 19 h 72"/>
                                <a:gd name="T2" fmla="*/ 63 w 121"/>
                                <a:gd name="T3" fmla="*/ 44 h 72"/>
                                <a:gd name="T4" fmla="*/ 121 w 121"/>
                                <a:gd name="T5" fmla="*/ 24 h 72"/>
                                <a:gd name="T6" fmla="*/ 115 w 121"/>
                                <a:gd name="T7" fmla="*/ 0 h 72"/>
                                <a:gd name="T8" fmla="*/ 56 w 121"/>
                                <a:gd name="T9" fmla="*/ 19 h 72"/>
                                <a:gd name="T10" fmla="*/ 0 w 121"/>
                                <a:gd name="T11" fmla="*/ 49 h 72"/>
                                <a:gd name="T12" fmla="*/ 11 w 121"/>
                                <a:gd name="T13" fmla="*/ 72 h 72"/>
                                <a:gd name="T14" fmla="*/ 63 w 121"/>
                                <a:gd name="T15" fmla="*/ 44 h 72"/>
                                <a:gd name="T16" fmla="*/ 56 w 121"/>
                                <a:gd name="T17" fmla="*/ 19 h 72"/>
                                <a:gd name="T18" fmla="*/ 60 w 121"/>
                                <a:gd name="T19" fmla="*/ 33 h 72"/>
                                <a:gd name="T20" fmla="*/ 28 w 121"/>
                                <a:gd name="T2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 h="72">
                                  <a:moveTo>
                                    <a:pt x="56" y="19"/>
                                  </a:moveTo>
                                  <a:lnTo>
                                    <a:pt x="63" y="44"/>
                                  </a:lnTo>
                                  <a:lnTo>
                                    <a:pt x="121" y="24"/>
                                  </a:lnTo>
                                  <a:lnTo>
                                    <a:pt x="115" y="0"/>
                                  </a:lnTo>
                                  <a:lnTo>
                                    <a:pt x="56" y="19"/>
                                  </a:lnTo>
                                  <a:lnTo>
                                    <a:pt x="0" y="49"/>
                                  </a:lnTo>
                                  <a:lnTo>
                                    <a:pt x="11" y="72"/>
                                  </a:lnTo>
                                  <a:lnTo>
                                    <a:pt x="63" y="44"/>
                                  </a:lnTo>
                                  <a:lnTo>
                                    <a:pt x="56" y="19"/>
                                  </a:lnTo>
                                  <a:lnTo>
                                    <a:pt x="60" y="33"/>
                                  </a:lnTo>
                                  <a:lnTo>
                                    <a:pt x="28" y="3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92" name="Line 532"/>
                          <wps:cNvCnPr/>
                          <wps:spPr bwMode="auto">
                            <a:xfrm>
                              <a:off x="491"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Freeform 533"/>
                          <wps:cNvSpPr>
                            <a:spLocks/>
                          </wps:cNvSpPr>
                          <wps:spPr bwMode="auto">
                            <a:xfrm>
                              <a:off x="472" y="551"/>
                              <a:ext cx="19" cy="9"/>
                            </a:xfrm>
                            <a:custGeom>
                              <a:avLst/>
                              <a:gdLst>
                                <a:gd name="T0" fmla="*/ 94 w 94"/>
                                <a:gd name="T1" fmla="*/ 6 h 56"/>
                                <a:gd name="T2" fmla="*/ 56 w 94"/>
                                <a:gd name="T3" fmla="*/ 6 h 56"/>
                                <a:gd name="T4" fmla="*/ 52 w 94"/>
                                <a:gd name="T5" fmla="*/ 0 h 56"/>
                                <a:gd name="T6" fmla="*/ 0 w 94"/>
                                <a:gd name="T7" fmla="*/ 35 h 56"/>
                                <a:gd name="T8" fmla="*/ 10 w 94"/>
                                <a:gd name="T9" fmla="*/ 56 h 56"/>
                                <a:gd name="T10" fmla="*/ 63 w 94"/>
                                <a:gd name="T11" fmla="*/ 23 h 56"/>
                                <a:gd name="T12" fmla="*/ 52 w 94"/>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94" h="56">
                                  <a:moveTo>
                                    <a:pt x="94" y="6"/>
                                  </a:moveTo>
                                  <a:lnTo>
                                    <a:pt x="56" y="6"/>
                                  </a:lnTo>
                                  <a:lnTo>
                                    <a:pt x="52" y="0"/>
                                  </a:lnTo>
                                  <a:lnTo>
                                    <a:pt x="0" y="35"/>
                                  </a:lnTo>
                                  <a:lnTo>
                                    <a:pt x="10" y="56"/>
                                  </a:lnTo>
                                  <a:lnTo>
                                    <a:pt x="63" y="23"/>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94" name="Line 534"/>
                          <wps:cNvCnPr/>
                          <wps:spPr bwMode="auto">
                            <a:xfrm>
                              <a:off x="484"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535"/>
                          <wps:cNvCnPr/>
                          <wps:spPr bwMode="auto">
                            <a:xfrm flipH="1">
                              <a:off x="475" y="555"/>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536"/>
                          <wps:cNvCnPr/>
                          <wps:spPr bwMode="auto">
                            <a:xfrm>
                              <a:off x="472" y="5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Freeform 537"/>
                          <wps:cNvSpPr>
                            <a:spLocks/>
                          </wps:cNvSpPr>
                          <wps:spPr bwMode="auto">
                            <a:xfrm>
                              <a:off x="462" y="557"/>
                              <a:ext cx="12" cy="10"/>
                            </a:xfrm>
                            <a:custGeom>
                              <a:avLst/>
                              <a:gdLst>
                                <a:gd name="T0" fmla="*/ 51 w 61"/>
                                <a:gd name="T1" fmla="*/ 0 h 61"/>
                                <a:gd name="T2" fmla="*/ 0 w 61"/>
                                <a:gd name="T3" fmla="*/ 42 h 61"/>
                                <a:gd name="T4" fmla="*/ 14 w 61"/>
                                <a:gd name="T5" fmla="*/ 61 h 61"/>
                                <a:gd name="T6" fmla="*/ 61 w 61"/>
                                <a:gd name="T7" fmla="*/ 21 h 61"/>
                                <a:gd name="T8" fmla="*/ 51 w 61"/>
                                <a:gd name="T9" fmla="*/ 0 h 61"/>
                              </a:gdLst>
                              <a:ahLst/>
                              <a:cxnLst>
                                <a:cxn ang="0">
                                  <a:pos x="T0" y="T1"/>
                                </a:cxn>
                                <a:cxn ang="0">
                                  <a:pos x="T2" y="T3"/>
                                </a:cxn>
                                <a:cxn ang="0">
                                  <a:pos x="T4" y="T5"/>
                                </a:cxn>
                                <a:cxn ang="0">
                                  <a:pos x="T6" y="T7"/>
                                </a:cxn>
                                <a:cxn ang="0">
                                  <a:pos x="T8" y="T9"/>
                                </a:cxn>
                              </a:cxnLst>
                              <a:rect l="0" t="0" r="r" b="b"/>
                              <a:pathLst>
                                <a:path w="61" h="61">
                                  <a:moveTo>
                                    <a:pt x="51" y="0"/>
                                  </a:moveTo>
                                  <a:lnTo>
                                    <a:pt x="0" y="42"/>
                                  </a:lnTo>
                                  <a:lnTo>
                                    <a:pt x="14" y="61"/>
                                  </a:lnTo>
                                  <a:lnTo>
                                    <a:pt x="61" y="21"/>
                                  </a:lnTo>
                                  <a:lnTo>
                                    <a:pt x="5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98" name="Line 538"/>
                          <wps:cNvCnPr/>
                          <wps:spPr bwMode="auto">
                            <a:xfrm>
                              <a:off x="471"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Freeform 539"/>
                          <wps:cNvSpPr>
                            <a:spLocks/>
                          </wps:cNvSpPr>
                          <wps:spPr bwMode="auto">
                            <a:xfrm>
                              <a:off x="453" y="562"/>
                              <a:ext cx="18" cy="13"/>
                            </a:xfrm>
                            <a:custGeom>
                              <a:avLst/>
                              <a:gdLst>
                                <a:gd name="T0" fmla="*/ 91 w 91"/>
                                <a:gd name="T1" fmla="*/ 0 h 74"/>
                                <a:gd name="T2" fmla="*/ 56 w 91"/>
                                <a:gd name="T3" fmla="*/ 0 h 74"/>
                                <a:gd name="T4" fmla="*/ 45 w 91"/>
                                <a:gd name="T5" fmla="*/ 9 h 74"/>
                                <a:gd name="T6" fmla="*/ 0 w 91"/>
                                <a:gd name="T7" fmla="*/ 57 h 74"/>
                                <a:gd name="T8" fmla="*/ 16 w 91"/>
                                <a:gd name="T9" fmla="*/ 74 h 74"/>
                                <a:gd name="T10" fmla="*/ 59 w 91"/>
                                <a:gd name="T11" fmla="*/ 28 h 74"/>
                                <a:gd name="T12" fmla="*/ 45 w 91"/>
                                <a:gd name="T13" fmla="*/ 9 h 74"/>
                              </a:gdLst>
                              <a:ahLst/>
                              <a:cxnLst>
                                <a:cxn ang="0">
                                  <a:pos x="T0" y="T1"/>
                                </a:cxn>
                                <a:cxn ang="0">
                                  <a:pos x="T2" y="T3"/>
                                </a:cxn>
                                <a:cxn ang="0">
                                  <a:pos x="T4" y="T5"/>
                                </a:cxn>
                                <a:cxn ang="0">
                                  <a:pos x="T6" y="T7"/>
                                </a:cxn>
                                <a:cxn ang="0">
                                  <a:pos x="T8" y="T9"/>
                                </a:cxn>
                                <a:cxn ang="0">
                                  <a:pos x="T10" y="T11"/>
                                </a:cxn>
                                <a:cxn ang="0">
                                  <a:pos x="T12" y="T13"/>
                                </a:cxn>
                              </a:cxnLst>
                              <a:rect l="0" t="0" r="r" b="b"/>
                              <a:pathLst>
                                <a:path w="91" h="74">
                                  <a:moveTo>
                                    <a:pt x="91" y="0"/>
                                  </a:moveTo>
                                  <a:lnTo>
                                    <a:pt x="56" y="0"/>
                                  </a:lnTo>
                                  <a:lnTo>
                                    <a:pt x="45" y="9"/>
                                  </a:lnTo>
                                  <a:lnTo>
                                    <a:pt x="0" y="57"/>
                                  </a:lnTo>
                                  <a:lnTo>
                                    <a:pt x="16" y="74"/>
                                  </a:lnTo>
                                  <a:lnTo>
                                    <a:pt x="59" y="28"/>
                                  </a:lnTo>
                                  <a:lnTo>
                                    <a:pt x="45" y="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0" name="Line 540"/>
                          <wps:cNvCnPr/>
                          <wps:spPr bwMode="auto">
                            <a:xfrm>
                              <a:off x="462" y="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541"/>
                          <wps:cNvCnPr/>
                          <wps:spPr bwMode="auto">
                            <a:xfrm flipH="1">
                              <a:off x="456" y="569"/>
                              <a:ext cx="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542"/>
                          <wps:cNvCnPr/>
                          <wps:spPr bwMode="auto">
                            <a:xfrm>
                              <a:off x="453"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Freeform 543"/>
                          <wps:cNvSpPr>
                            <a:spLocks/>
                          </wps:cNvSpPr>
                          <wps:spPr bwMode="auto">
                            <a:xfrm>
                              <a:off x="445" y="572"/>
                              <a:ext cx="11" cy="11"/>
                            </a:xfrm>
                            <a:custGeom>
                              <a:avLst/>
                              <a:gdLst>
                                <a:gd name="T0" fmla="*/ 40 w 56"/>
                                <a:gd name="T1" fmla="*/ 0 h 69"/>
                                <a:gd name="T2" fmla="*/ 0 w 56"/>
                                <a:gd name="T3" fmla="*/ 54 h 69"/>
                                <a:gd name="T4" fmla="*/ 18 w 56"/>
                                <a:gd name="T5" fmla="*/ 69 h 69"/>
                                <a:gd name="T6" fmla="*/ 56 w 56"/>
                                <a:gd name="T7" fmla="*/ 17 h 69"/>
                                <a:gd name="T8" fmla="*/ 40 w 56"/>
                                <a:gd name="T9" fmla="*/ 0 h 69"/>
                              </a:gdLst>
                              <a:ahLst/>
                              <a:cxnLst>
                                <a:cxn ang="0">
                                  <a:pos x="T0" y="T1"/>
                                </a:cxn>
                                <a:cxn ang="0">
                                  <a:pos x="T2" y="T3"/>
                                </a:cxn>
                                <a:cxn ang="0">
                                  <a:pos x="T4" y="T5"/>
                                </a:cxn>
                                <a:cxn ang="0">
                                  <a:pos x="T6" y="T7"/>
                                </a:cxn>
                                <a:cxn ang="0">
                                  <a:pos x="T8" y="T9"/>
                                </a:cxn>
                              </a:cxnLst>
                              <a:rect l="0" t="0" r="r" b="b"/>
                              <a:pathLst>
                                <a:path w="56" h="69">
                                  <a:moveTo>
                                    <a:pt x="40" y="0"/>
                                  </a:moveTo>
                                  <a:lnTo>
                                    <a:pt x="0" y="54"/>
                                  </a:lnTo>
                                  <a:lnTo>
                                    <a:pt x="18" y="69"/>
                                  </a:lnTo>
                                  <a:lnTo>
                                    <a:pt x="56" y="17"/>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4" name="Line 544"/>
                          <wps:cNvCnPr/>
                          <wps:spPr bwMode="auto">
                            <a:xfrm>
                              <a:off x="451" y="5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Freeform 545"/>
                          <wps:cNvSpPr>
                            <a:spLocks/>
                          </wps:cNvSpPr>
                          <wps:spPr bwMode="auto">
                            <a:xfrm>
                              <a:off x="438" y="574"/>
                              <a:ext cx="13" cy="19"/>
                            </a:xfrm>
                            <a:custGeom>
                              <a:avLst/>
                              <a:gdLst>
                                <a:gd name="T0" fmla="*/ 66 w 66"/>
                                <a:gd name="T1" fmla="*/ 0 h 114"/>
                                <a:gd name="T2" fmla="*/ 49 w 66"/>
                                <a:gd name="T3" fmla="*/ 23 h 114"/>
                                <a:gd name="T4" fmla="*/ 49 w 66"/>
                                <a:gd name="T5" fmla="*/ 54 h 114"/>
                                <a:gd name="T6" fmla="*/ 53 w 66"/>
                                <a:gd name="T7" fmla="*/ 56 h 114"/>
                                <a:gd name="T8" fmla="*/ 35 w 66"/>
                                <a:gd name="T9" fmla="*/ 41 h 114"/>
                                <a:gd name="T10" fmla="*/ 0 w 66"/>
                                <a:gd name="T11" fmla="*/ 100 h 114"/>
                                <a:gd name="T12" fmla="*/ 18 w 66"/>
                                <a:gd name="T13" fmla="*/ 114 h 114"/>
                                <a:gd name="T14" fmla="*/ 53 w 66"/>
                                <a:gd name="T15" fmla="*/ 56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114">
                                  <a:moveTo>
                                    <a:pt x="66" y="0"/>
                                  </a:moveTo>
                                  <a:lnTo>
                                    <a:pt x="49" y="23"/>
                                  </a:lnTo>
                                  <a:lnTo>
                                    <a:pt x="49" y="54"/>
                                  </a:lnTo>
                                  <a:lnTo>
                                    <a:pt x="53" y="56"/>
                                  </a:lnTo>
                                  <a:lnTo>
                                    <a:pt x="35" y="41"/>
                                  </a:lnTo>
                                  <a:lnTo>
                                    <a:pt x="0" y="100"/>
                                  </a:lnTo>
                                  <a:lnTo>
                                    <a:pt x="18" y="114"/>
                                  </a:lnTo>
                                  <a:lnTo>
                                    <a:pt x="53"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6" name="Line 546"/>
                          <wps:cNvCnPr/>
                          <wps:spPr bwMode="auto">
                            <a:xfrm>
                              <a:off x="445" y="5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Freeform 547"/>
                          <wps:cNvSpPr>
                            <a:spLocks/>
                          </wps:cNvSpPr>
                          <wps:spPr bwMode="auto">
                            <a:xfrm>
                              <a:off x="432" y="582"/>
                              <a:ext cx="13" cy="21"/>
                            </a:xfrm>
                            <a:custGeom>
                              <a:avLst/>
                              <a:gdLst>
                                <a:gd name="T0" fmla="*/ 61 w 61"/>
                                <a:gd name="T1" fmla="*/ 0 h 127"/>
                                <a:gd name="T2" fmla="*/ 43 w 61"/>
                                <a:gd name="T3" fmla="*/ 29 h 127"/>
                                <a:gd name="T4" fmla="*/ 43 w 61"/>
                                <a:gd name="T5" fmla="*/ 65 h 127"/>
                                <a:gd name="T6" fmla="*/ 47 w 61"/>
                                <a:gd name="T7" fmla="*/ 66 h 127"/>
                                <a:gd name="T8" fmla="*/ 29 w 61"/>
                                <a:gd name="T9" fmla="*/ 52 h 127"/>
                                <a:gd name="T10" fmla="*/ 0 w 61"/>
                                <a:gd name="T11" fmla="*/ 116 h 127"/>
                                <a:gd name="T12" fmla="*/ 19 w 61"/>
                                <a:gd name="T13" fmla="*/ 127 h 127"/>
                                <a:gd name="T14" fmla="*/ 47 w 61"/>
                                <a:gd name="T15" fmla="*/ 66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 h="127">
                                  <a:moveTo>
                                    <a:pt x="61" y="0"/>
                                  </a:moveTo>
                                  <a:lnTo>
                                    <a:pt x="43" y="29"/>
                                  </a:lnTo>
                                  <a:lnTo>
                                    <a:pt x="43" y="65"/>
                                  </a:lnTo>
                                  <a:lnTo>
                                    <a:pt x="47" y="66"/>
                                  </a:lnTo>
                                  <a:lnTo>
                                    <a:pt x="29" y="52"/>
                                  </a:lnTo>
                                  <a:lnTo>
                                    <a:pt x="0" y="116"/>
                                  </a:lnTo>
                                  <a:lnTo>
                                    <a:pt x="19" y="127"/>
                                  </a:lnTo>
                                  <a:lnTo>
                                    <a:pt x="47"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8" name="Line 548"/>
                          <wps:cNvCnPr/>
                          <wps:spPr bwMode="auto">
                            <a:xfrm>
                              <a:off x="438" y="59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549"/>
                          <wps:cNvCnPr/>
                          <wps:spPr bwMode="auto">
                            <a:xfrm>
                              <a:off x="438" y="592"/>
                              <a:ext cx="0" cy="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550"/>
                          <wps:cNvCnPr/>
                          <wps:spPr bwMode="auto">
                            <a:xfrm>
                              <a:off x="436" y="60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Freeform 551"/>
                          <wps:cNvSpPr>
                            <a:spLocks/>
                          </wps:cNvSpPr>
                          <wps:spPr bwMode="auto">
                            <a:xfrm>
                              <a:off x="428" y="601"/>
                              <a:ext cx="8" cy="13"/>
                            </a:xfrm>
                            <a:custGeom>
                              <a:avLst/>
                              <a:gdLst>
                                <a:gd name="T0" fmla="*/ 42 w 42"/>
                                <a:gd name="T1" fmla="*/ 11 h 76"/>
                                <a:gd name="T2" fmla="*/ 23 w 42"/>
                                <a:gd name="T3" fmla="*/ 0 h 76"/>
                                <a:gd name="T4" fmla="*/ 0 w 42"/>
                                <a:gd name="T5" fmla="*/ 68 h 76"/>
                                <a:gd name="T6" fmla="*/ 19 w 42"/>
                                <a:gd name="T7" fmla="*/ 76 h 76"/>
                                <a:gd name="T8" fmla="*/ 42 w 42"/>
                                <a:gd name="T9" fmla="*/ 11 h 76"/>
                              </a:gdLst>
                              <a:ahLst/>
                              <a:cxnLst>
                                <a:cxn ang="0">
                                  <a:pos x="T0" y="T1"/>
                                </a:cxn>
                                <a:cxn ang="0">
                                  <a:pos x="T2" y="T3"/>
                                </a:cxn>
                                <a:cxn ang="0">
                                  <a:pos x="T4" y="T5"/>
                                </a:cxn>
                                <a:cxn ang="0">
                                  <a:pos x="T6" y="T7"/>
                                </a:cxn>
                                <a:cxn ang="0">
                                  <a:pos x="T8" y="T9"/>
                                </a:cxn>
                              </a:cxnLst>
                              <a:rect l="0" t="0" r="r" b="b"/>
                              <a:pathLst>
                                <a:path w="42" h="76">
                                  <a:moveTo>
                                    <a:pt x="42" y="11"/>
                                  </a:moveTo>
                                  <a:lnTo>
                                    <a:pt x="23" y="0"/>
                                  </a:lnTo>
                                  <a:lnTo>
                                    <a:pt x="0" y="68"/>
                                  </a:lnTo>
                                  <a:lnTo>
                                    <a:pt x="19" y="76"/>
                                  </a:lnTo>
                                  <a:lnTo>
                                    <a:pt x="42" y="1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2" name="Line 552"/>
                          <wps:cNvCnPr/>
                          <wps:spPr bwMode="auto">
                            <a:xfrm>
                              <a:off x="431" y="60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Freeform 553"/>
                          <wps:cNvSpPr>
                            <a:spLocks/>
                          </wps:cNvSpPr>
                          <wps:spPr bwMode="auto">
                            <a:xfrm>
                              <a:off x="424" y="606"/>
                              <a:ext cx="8" cy="19"/>
                            </a:xfrm>
                            <a:custGeom>
                              <a:avLst/>
                              <a:gdLst>
                                <a:gd name="T0" fmla="*/ 32 w 37"/>
                                <a:gd name="T1" fmla="*/ 0 h 117"/>
                                <a:gd name="T2" fmla="*/ 32 w 37"/>
                                <a:gd name="T3" fmla="*/ 48 h 117"/>
                                <a:gd name="T4" fmla="*/ 37 w 37"/>
                                <a:gd name="T5" fmla="*/ 50 h 117"/>
                                <a:gd name="T6" fmla="*/ 18 w 37"/>
                                <a:gd name="T7" fmla="*/ 42 h 117"/>
                                <a:gd name="T8" fmla="*/ 0 w 37"/>
                                <a:gd name="T9" fmla="*/ 111 h 117"/>
                                <a:gd name="T10" fmla="*/ 21 w 37"/>
                                <a:gd name="T11" fmla="*/ 117 h 117"/>
                                <a:gd name="T12" fmla="*/ 37 w 37"/>
                                <a:gd name="T13" fmla="*/ 50 h 117"/>
                              </a:gdLst>
                              <a:ahLst/>
                              <a:cxnLst>
                                <a:cxn ang="0">
                                  <a:pos x="T0" y="T1"/>
                                </a:cxn>
                                <a:cxn ang="0">
                                  <a:pos x="T2" y="T3"/>
                                </a:cxn>
                                <a:cxn ang="0">
                                  <a:pos x="T4" y="T5"/>
                                </a:cxn>
                                <a:cxn ang="0">
                                  <a:pos x="T6" y="T7"/>
                                </a:cxn>
                                <a:cxn ang="0">
                                  <a:pos x="T8" y="T9"/>
                                </a:cxn>
                                <a:cxn ang="0">
                                  <a:pos x="T10" y="T11"/>
                                </a:cxn>
                                <a:cxn ang="0">
                                  <a:pos x="T12" y="T13"/>
                                </a:cxn>
                              </a:cxnLst>
                              <a:rect l="0" t="0" r="r" b="b"/>
                              <a:pathLst>
                                <a:path w="37" h="117">
                                  <a:moveTo>
                                    <a:pt x="32" y="0"/>
                                  </a:moveTo>
                                  <a:lnTo>
                                    <a:pt x="32" y="48"/>
                                  </a:lnTo>
                                  <a:lnTo>
                                    <a:pt x="37" y="50"/>
                                  </a:lnTo>
                                  <a:lnTo>
                                    <a:pt x="18" y="42"/>
                                  </a:lnTo>
                                  <a:lnTo>
                                    <a:pt x="0" y="111"/>
                                  </a:lnTo>
                                  <a:lnTo>
                                    <a:pt x="21" y="117"/>
                                  </a:lnTo>
                                  <a:lnTo>
                                    <a:pt x="37" y="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4" name="Line 554"/>
                          <wps:cNvCnPr/>
                          <wps:spPr bwMode="auto">
                            <a:xfrm>
                              <a:off x="427" y="61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Freeform 555"/>
                          <wps:cNvSpPr>
                            <a:spLocks/>
                          </wps:cNvSpPr>
                          <wps:spPr bwMode="auto">
                            <a:xfrm>
                              <a:off x="423" y="615"/>
                              <a:ext cx="5" cy="22"/>
                            </a:xfrm>
                            <a:custGeom>
                              <a:avLst/>
                              <a:gdLst>
                                <a:gd name="T0" fmla="*/ 22 w 29"/>
                                <a:gd name="T1" fmla="*/ 0 h 130"/>
                                <a:gd name="T2" fmla="*/ 22 w 29"/>
                                <a:gd name="T3" fmla="*/ 59 h 130"/>
                                <a:gd name="T4" fmla="*/ 29 w 29"/>
                                <a:gd name="T5" fmla="*/ 61 h 130"/>
                                <a:gd name="T6" fmla="*/ 8 w 29"/>
                                <a:gd name="T7" fmla="*/ 55 h 130"/>
                                <a:gd name="T8" fmla="*/ 0 w 29"/>
                                <a:gd name="T9" fmla="*/ 128 h 130"/>
                                <a:gd name="T10" fmla="*/ 19 w 29"/>
                                <a:gd name="T11" fmla="*/ 130 h 130"/>
                                <a:gd name="T12" fmla="*/ 29 w 29"/>
                                <a:gd name="T13" fmla="*/ 61 h 130"/>
                              </a:gdLst>
                              <a:ahLst/>
                              <a:cxnLst>
                                <a:cxn ang="0">
                                  <a:pos x="T0" y="T1"/>
                                </a:cxn>
                                <a:cxn ang="0">
                                  <a:pos x="T2" y="T3"/>
                                </a:cxn>
                                <a:cxn ang="0">
                                  <a:pos x="T4" y="T5"/>
                                </a:cxn>
                                <a:cxn ang="0">
                                  <a:pos x="T6" y="T7"/>
                                </a:cxn>
                                <a:cxn ang="0">
                                  <a:pos x="T8" y="T9"/>
                                </a:cxn>
                                <a:cxn ang="0">
                                  <a:pos x="T10" y="T11"/>
                                </a:cxn>
                                <a:cxn ang="0">
                                  <a:pos x="T12" y="T13"/>
                                </a:cxn>
                              </a:cxnLst>
                              <a:rect l="0" t="0" r="r" b="b"/>
                              <a:pathLst>
                                <a:path w="29" h="130">
                                  <a:moveTo>
                                    <a:pt x="22" y="0"/>
                                  </a:moveTo>
                                  <a:lnTo>
                                    <a:pt x="22" y="59"/>
                                  </a:lnTo>
                                  <a:lnTo>
                                    <a:pt x="29" y="61"/>
                                  </a:lnTo>
                                  <a:lnTo>
                                    <a:pt x="8" y="55"/>
                                  </a:lnTo>
                                  <a:lnTo>
                                    <a:pt x="0" y="128"/>
                                  </a:lnTo>
                                  <a:lnTo>
                                    <a:pt x="19" y="130"/>
                                  </a:lnTo>
                                  <a:lnTo>
                                    <a:pt x="29" y="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6" name="Line 556"/>
                          <wps:cNvCnPr/>
                          <wps:spPr bwMode="auto">
                            <a:xfrm>
                              <a:off x="426" y="6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Freeform 557"/>
                          <wps:cNvSpPr>
                            <a:spLocks/>
                          </wps:cNvSpPr>
                          <wps:spPr bwMode="auto">
                            <a:xfrm>
                              <a:off x="422" y="636"/>
                              <a:ext cx="6" cy="36"/>
                            </a:xfrm>
                            <a:custGeom>
                              <a:avLst/>
                              <a:gdLst>
                                <a:gd name="T0" fmla="*/ 23 w 33"/>
                                <a:gd name="T1" fmla="*/ 2 h 215"/>
                                <a:gd name="T2" fmla="*/ 4 w 33"/>
                                <a:gd name="T3" fmla="*/ 0 h 215"/>
                                <a:gd name="T4" fmla="*/ 0 w 33"/>
                                <a:gd name="T5" fmla="*/ 71 h 215"/>
                                <a:gd name="T6" fmla="*/ 21 w 33"/>
                                <a:gd name="T7" fmla="*/ 71 h 215"/>
                                <a:gd name="T8" fmla="*/ 23 w 33"/>
                                <a:gd name="T9" fmla="*/ 2 h 215"/>
                                <a:gd name="T10" fmla="*/ 9 w 33"/>
                                <a:gd name="T11" fmla="*/ 0 h 215"/>
                                <a:gd name="T12" fmla="*/ 9 w 33"/>
                                <a:gd name="T13" fmla="*/ 71 h 215"/>
                                <a:gd name="T14" fmla="*/ 9 w 33"/>
                                <a:gd name="T15" fmla="*/ 144 h 215"/>
                                <a:gd name="T16" fmla="*/ 4 w 33"/>
                                <a:gd name="T17" fmla="*/ 144 h 215"/>
                                <a:gd name="T18" fmla="*/ 23 w 33"/>
                                <a:gd name="T19" fmla="*/ 142 h 215"/>
                                <a:gd name="T20" fmla="*/ 21 w 33"/>
                                <a:gd name="T21" fmla="*/ 71 h 215"/>
                                <a:gd name="T22" fmla="*/ 0 w 33"/>
                                <a:gd name="T23" fmla="*/ 71 h 215"/>
                                <a:gd name="T24" fmla="*/ 4 w 33"/>
                                <a:gd name="T25" fmla="*/ 144 h 215"/>
                                <a:gd name="T26" fmla="*/ 12 w 33"/>
                                <a:gd name="T27" fmla="*/ 215 h 215"/>
                                <a:gd name="T28" fmla="*/ 33 w 33"/>
                                <a:gd name="T29" fmla="*/ 212 h 215"/>
                                <a:gd name="T30" fmla="*/ 23 w 33"/>
                                <a:gd name="T31" fmla="*/ 142 h 215"/>
                                <a:gd name="T32" fmla="*/ 4 w 33"/>
                                <a:gd name="T33" fmla="*/ 14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15">
                                  <a:moveTo>
                                    <a:pt x="23" y="2"/>
                                  </a:moveTo>
                                  <a:lnTo>
                                    <a:pt x="4" y="0"/>
                                  </a:lnTo>
                                  <a:lnTo>
                                    <a:pt x="0" y="71"/>
                                  </a:lnTo>
                                  <a:lnTo>
                                    <a:pt x="21" y="71"/>
                                  </a:lnTo>
                                  <a:lnTo>
                                    <a:pt x="23" y="2"/>
                                  </a:lnTo>
                                  <a:lnTo>
                                    <a:pt x="9" y="0"/>
                                  </a:lnTo>
                                  <a:lnTo>
                                    <a:pt x="9" y="71"/>
                                  </a:lnTo>
                                  <a:lnTo>
                                    <a:pt x="9" y="144"/>
                                  </a:lnTo>
                                  <a:lnTo>
                                    <a:pt x="4" y="144"/>
                                  </a:lnTo>
                                  <a:lnTo>
                                    <a:pt x="23" y="142"/>
                                  </a:lnTo>
                                  <a:lnTo>
                                    <a:pt x="21" y="71"/>
                                  </a:lnTo>
                                  <a:lnTo>
                                    <a:pt x="0" y="71"/>
                                  </a:lnTo>
                                  <a:lnTo>
                                    <a:pt x="4" y="144"/>
                                  </a:lnTo>
                                  <a:lnTo>
                                    <a:pt x="12" y="215"/>
                                  </a:lnTo>
                                  <a:lnTo>
                                    <a:pt x="33" y="212"/>
                                  </a:lnTo>
                                  <a:lnTo>
                                    <a:pt x="23" y="142"/>
                                  </a:lnTo>
                                  <a:lnTo>
                                    <a:pt x="4" y="1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8" name="Line 558"/>
                          <wps:cNvCnPr/>
                          <wps:spPr bwMode="auto">
                            <a:xfrm>
                              <a:off x="424"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Freeform 559"/>
                          <wps:cNvSpPr>
                            <a:spLocks/>
                          </wps:cNvSpPr>
                          <wps:spPr bwMode="auto">
                            <a:xfrm>
                              <a:off x="424" y="672"/>
                              <a:ext cx="12" cy="23"/>
                            </a:xfrm>
                            <a:custGeom>
                              <a:avLst/>
                              <a:gdLst>
                                <a:gd name="T0" fmla="*/ 0 w 60"/>
                                <a:gd name="T1" fmla="*/ 3 h 141"/>
                                <a:gd name="T2" fmla="*/ 18 w 60"/>
                                <a:gd name="T3" fmla="*/ 74 h 141"/>
                                <a:gd name="T4" fmla="*/ 37 w 60"/>
                                <a:gd name="T5" fmla="*/ 66 h 141"/>
                                <a:gd name="T6" fmla="*/ 21 w 60"/>
                                <a:gd name="T7" fmla="*/ 0 h 141"/>
                                <a:gd name="T8" fmla="*/ 0 w 60"/>
                                <a:gd name="T9" fmla="*/ 3 h 141"/>
                                <a:gd name="T10" fmla="*/ 14 w 60"/>
                                <a:gd name="T11" fmla="*/ 1 h 141"/>
                                <a:gd name="T12" fmla="*/ 14 w 60"/>
                                <a:gd name="T13" fmla="*/ 60 h 141"/>
                                <a:gd name="T14" fmla="*/ 18 w 60"/>
                                <a:gd name="T15" fmla="*/ 74 h 141"/>
                                <a:gd name="T16" fmla="*/ 41 w 60"/>
                                <a:gd name="T17" fmla="*/ 141 h 141"/>
                                <a:gd name="T18" fmla="*/ 60 w 60"/>
                                <a:gd name="T19" fmla="*/ 132 h 141"/>
                                <a:gd name="T20" fmla="*/ 37 w 60"/>
                                <a:gd name="T21" fmla="*/ 66 h 141"/>
                                <a:gd name="T22" fmla="*/ 18 w 60"/>
                                <a:gd name="T23" fmla="*/ 7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 h="141">
                                  <a:moveTo>
                                    <a:pt x="0" y="3"/>
                                  </a:moveTo>
                                  <a:lnTo>
                                    <a:pt x="18" y="74"/>
                                  </a:lnTo>
                                  <a:lnTo>
                                    <a:pt x="37" y="66"/>
                                  </a:lnTo>
                                  <a:lnTo>
                                    <a:pt x="21" y="0"/>
                                  </a:lnTo>
                                  <a:lnTo>
                                    <a:pt x="0" y="3"/>
                                  </a:lnTo>
                                  <a:lnTo>
                                    <a:pt x="14" y="1"/>
                                  </a:lnTo>
                                  <a:lnTo>
                                    <a:pt x="14" y="60"/>
                                  </a:lnTo>
                                  <a:lnTo>
                                    <a:pt x="18" y="74"/>
                                  </a:lnTo>
                                  <a:lnTo>
                                    <a:pt x="41" y="141"/>
                                  </a:lnTo>
                                  <a:lnTo>
                                    <a:pt x="60" y="132"/>
                                  </a:lnTo>
                                  <a:lnTo>
                                    <a:pt x="37" y="66"/>
                                  </a:lnTo>
                                  <a:lnTo>
                                    <a:pt x="18" y="7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20" name="Line 560"/>
                          <wps:cNvCnPr/>
                          <wps:spPr bwMode="auto">
                            <a:xfrm>
                              <a:off x="431" y="68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561"/>
                          <wps:cNvCnPr/>
                          <wps:spPr bwMode="auto">
                            <a:xfrm>
                              <a:off x="431" y="683"/>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562"/>
                          <wps:cNvCnPr/>
                          <wps:spPr bwMode="auto">
                            <a:xfrm>
                              <a:off x="432" y="6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Freeform 563"/>
                          <wps:cNvSpPr>
                            <a:spLocks/>
                          </wps:cNvSpPr>
                          <wps:spPr bwMode="auto">
                            <a:xfrm>
                              <a:off x="432" y="694"/>
                              <a:ext cx="10" cy="12"/>
                            </a:xfrm>
                            <a:custGeom>
                              <a:avLst/>
                              <a:gdLst>
                                <a:gd name="T0" fmla="*/ 0 w 47"/>
                                <a:gd name="T1" fmla="*/ 9 h 74"/>
                                <a:gd name="T2" fmla="*/ 29 w 47"/>
                                <a:gd name="T3" fmla="*/ 74 h 74"/>
                                <a:gd name="T4" fmla="*/ 47 w 47"/>
                                <a:gd name="T5" fmla="*/ 60 h 74"/>
                                <a:gd name="T6" fmla="*/ 19 w 47"/>
                                <a:gd name="T7" fmla="*/ 0 h 74"/>
                                <a:gd name="T8" fmla="*/ 0 w 47"/>
                                <a:gd name="T9" fmla="*/ 9 h 74"/>
                              </a:gdLst>
                              <a:ahLst/>
                              <a:cxnLst>
                                <a:cxn ang="0">
                                  <a:pos x="T0" y="T1"/>
                                </a:cxn>
                                <a:cxn ang="0">
                                  <a:pos x="T2" y="T3"/>
                                </a:cxn>
                                <a:cxn ang="0">
                                  <a:pos x="T4" y="T5"/>
                                </a:cxn>
                                <a:cxn ang="0">
                                  <a:pos x="T6" y="T7"/>
                                </a:cxn>
                                <a:cxn ang="0">
                                  <a:pos x="T8" y="T9"/>
                                </a:cxn>
                              </a:cxnLst>
                              <a:rect l="0" t="0" r="r" b="b"/>
                              <a:pathLst>
                                <a:path w="47" h="74">
                                  <a:moveTo>
                                    <a:pt x="0" y="9"/>
                                  </a:moveTo>
                                  <a:lnTo>
                                    <a:pt x="29" y="74"/>
                                  </a:lnTo>
                                  <a:lnTo>
                                    <a:pt x="47" y="60"/>
                                  </a:lnTo>
                                  <a:lnTo>
                                    <a:pt x="19" y="0"/>
                                  </a:lnTo>
                                  <a:lnTo>
                                    <a:pt x="0" y="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24" name="Line 564"/>
                          <wps:cNvCnPr/>
                          <wps:spPr bwMode="auto">
                            <a:xfrm>
                              <a:off x="438" y="69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Freeform 565"/>
                          <wps:cNvSpPr>
                            <a:spLocks/>
                          </wps:cNvSpPr>
                          <wps:spPr bwMode="auto">
                            <a:xfrm>
                              <a:off x="438" y="696"/>
                              <a:ext cx="11" cy="20"/>
                            </a:xfrm>
                            <a:custGeom>
                              <a:avLst/>
                              <a:gdLst>
                                <a:gd name="T0" fmla="*/ 0 w 56"/>
                                <a:gd name="T1" fmla="*/ 0 h 119"/>
                                <a:gd name="T2" fmla="*/ 0 w 56"/>
                                <a:gd name="T3" fmla="*/ 52 h 119"/>
                                <a:gd name="T4" fmla="*/ 3 w 56"/>
                                <a:gd name="T5" fmla="*/ 60 h 119"/>
                                <a:gd name="T6" fmla="*/ 38 w 56"/>
                                <a:gd name="T7" fmla="*/ 119 h 119"/>
                                <a:gd name="T8" fmla="*/ 56 w 56"/>
                                <a:gd name="T9" fmla="*/ 102 h 119"/>
                                <a:gd name="T10" fmla="*/ 21 w 56"/>
                                <a:gd name="T11" fmla="*/ 46 h 119"/>
                                <a:gd name="T12" fmla="*/ 3 w 56"/>
                                <a:gd name="T13" fmla="*/ 60 h 119"/>
                              </a:gdLst>
                              <a:ahLst/>
                              <a:cxnLst>
                                <a:cxn ang="0">
                                  <a:pos x="T0" y="T1"/>
                                </a:cxn>
                                <a:cxn ang="0">
                                  <a:pos x="T2" y="T3"/>
                                </a:cxn>
                                <a:cxn ang="0">
                                  <a:pos x="T4" y="T5"/>
                                </a:cxn>
                                <a:cxn ang="0">
                                  <a:pos x="T6" y="T7"/>
                                </a:cxn>
                                <a:cxn ang="0">
                                  <a:pos x="T8" y="T9"/>
                                </a:cxn>
                                <a:cxn ang="0">
                                  <a:pos x="T10" y="T11"/>
                                </a:cxn>
                                <a:cxn ang="0">
                                  <a:pos x="T12" y="T13"/>
                                </a:cxn>
                              </a:cxnLst>
                              <a:rect l="0" t="0" r="r" b="b"/>
                              <a:pathLst>
                                <a:path w="56" h="119">
                                  <a:moveTo>
                                    <a:pt x="0" y="0"/>
                                  </a:moveTo>
                                  <a:lnTo>
                                    <a:pt x="0" y="52"/>
                                  </a:lnTo>
                                  <a:lnTo>
                                    <a:pt x="3" y="60"/>
                                  </a:lnTo>
                                  <a:lnTo>
                                    <a:pt x="38" y="119"/>
                                  </a:lnTo>
                                  <a:lnTo>
                                    <a:pt x="56" y="102"/>
                                  </a:lnTo>
                                  <a:lnTo>
                                    <a:pt x="21" y="46"/>
                                  </a:lnTo>
                                  <a:lnTo>
                                    <a:pt x="3"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26" name="Line 566"/>
                          <wps:cNvCnPr/>
                          <wps:spPr bwMode="auto">
                            <a:xfrm>
                              <a:off x="441" y="7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567"/>
                          <wps:cNvCnPr/>
                          <wps:spPr bwMode="auto">
                            <a:xfrm>
                              <a:off x="441" y="704"/>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568"/>
                          <wps:cNvCnPr/>
                          <wps:spPr bwMode="auto">
                            <a:xfrm>
                              <a:off x="445" y="70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Freeform 569"/>
                          <wps:cNvSpPr>
                            <a:spLocks/>
                          </wps:cNvSpPr>
                          <wps:spPr bwMode="auto">
                            <a:xfrm>
                              <a:off x="445" y="707"/>
                              <a:ext cx="11" cy="18"/>
                            </a:xfrm>
                            <a:custGeom>
                              <a:avLst/>
                              <a:gdLst>
                                <a:gd name="T0" fmla="*/ 0 w 59"/>
                                <a:gd name="T1" fmla="*/ 0 h 105"/>
                                <a:gd name="T2" fmla="*/ 0 w 59"/>
                                <a:gd name="T3" fmla="*/ 45 h 105"/>
                                <a:gd name="T4" fmla="*/ 3 w 59"/>
                                <a:gd name="T5" fmla="*/ 51 h 105"/>
                                <a:gd name="T6" fmla="*/ 43 w 59"/>
                                <a:gd name="T7" fmla="*/ 105 h 105"/>
                                <a:gd name="T8" fmla="*/ 59 w 59"/>
                                <a:gd name="T9" fmla="*/ 87 h 105"/>
                                <a:gd name="T10" fmla="*/ 21 w 59"/>
                                <a:gd name="T11" fmla="*/ 34 h 105"/>
                                <a:gd name="T12" fmla="*/ 3 w 59"/>
                                <a:gd name="T13" fmla="*/ 51 h 105"/>
                              </a:gdLst>
                              <a:ahLst/>
                              <a:cxnLst>
                                <a:cxn ang="0">
                                  <a:pos x="T0" y="T1"/>
                                </a:cxn>
                                <a:cxn ang="0">
                                  <a:pos x="T2" y="T3"/>
                                </a:cxn>
                                <a:cxn ang="0">
                                  <a:pos x="T4" y="T5"/>
                                </a:cxn>
                                <a:cxn ang="0">
                                  <a:pos x="T6" y="T7"/>
                                </a:cxn>
                                <a:cxn ang="0">
                                  <a:pos x="T8" y="T9"/>
                                </a:cxn>
                                <a:cxn ang="0">
                                  <a:pos x="T10" y="T11"/>
                                </a:cxn>
                                <a:cxn ang="0">
                                  <a:pos x="T12" y="T13"/>
                                </a:cxn>
                              </a:cxnLst>
                              <a:rect l="0" t="0" r="r" b="b"/>
                              <a:pathLst>
                                <a:path w="59" h="105">
                                  <a:moveTo>
                                    <a:pt x="0" y="0"/>
                                  </a:moveTo>
                                  <a:lnTo>
                                    <a:pt x="0" y="45"/>
                                  </a:lnTo>
                                  <a:lnTo>
                                    <a:pt x="3" y="51"/>
                                  </a:lnTo>
                                  <a:lnTo>
                                    <a:pt x="43" y="105"/>
                                  </a:lnTo>
                                  <a:lnTo>
                                    <a:pt x="59" y="87"/>
                                  </a:lnTo>
                                  <a:lnTo>
                                    <a:pt x="21" y="34"/>
                                  </a:lnTo>
                                  <a:lnTo>
                                    <a:pt x="3" y="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30" name="Line 570"/>
                          <wps:cNvCnPr/>
                          <wps:spPr bwMode="auto">
                            <a:xfrm>
                              <a:off x="448" y="7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571"/>
                          <wps:cNvCnPr/>
                          <wps:spPr bwMode="auto">
                            <a:xfrm>
                              <a:off x="448" y="714"/>
                              <a:ext cx="0" cy="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572"/>
                          <wps:cNvCnPr/>
                          <wps:spPr bwMode="auto">
                            <a:xfrm>
                              <a:off x="451" y="71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573"/>
                          <wps:cNvCnPr/>
                          <wps:spPr bwMode="auto">
                            <a:xfrm>
                              <a:off x="451" y="716"/>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574"/>
                          <wps:cNvCnPr/>
                          <wps:spPr bwMode="auto">
                            <a:xfrm>
                              <a:off x="453" y="72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Freeform 575"/>
                          <wps:cNvSpPr>
                            <a:spLocks/>
                          </wps:cNvSpPr>
                          <wps:spPr bwMode="auto">
                            <a:xfrm>
                              <a:off x="453" y="722"/>
                              <a:ext cx="12" cy="11"/>
                            </a:xfrm>
                            <a:custGeom>
                              <a:avLst/>
                              <a:gdLst>
                                <a:gd name="T0" fmla="*/ 0 w 59"/>
                                <a:gd name="T1" fmla="*/ 18 h 67"/>
                                <a:gd name="T2" fmla="*/ 45 w 59"/>
                                <a:gd name="T3" fmla="*/ 67 h 67"/>
                                <a:gd name="T4" fmla="*/ 59 w 59"/>
                                <a:gd name="T5" fmla="*/ 48 h 67"/>
                                <a:gd name="T6" fmla="*/ 16 w 59"/>
                                <a:gd name="T7" fmla="*/ 0 h 67"/>
                                <a:gd name="T8" fmla="*/ 0 w 59"/>
                                <a:gd name="T9" fmla="*/ 18 h 67"/>
                                <a:gd name="T10" fmla="*/ 9 w 59"/>
                                <a:gd name="T11" fmla="*/ 26 h 67"/>
                                <a:gd name="T12" fmla="*/ 40 w 59"/>
                                <a:gd name="T13" fmla="*/ 26 h 67"/>
                                <a:gd name="T14" fmla="*/ 59 w 59"/>
                                <a:gd name="T15" fmla="*/ 48 h 67"/>
                                <a:gd name="T16" fmla="*/ 28 w 59"/>
                                <a:gd name="T17" fmla="*/ 4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67">
                                  <a:moveTo>
                                    <a:pt x="0" y="18"/>
                                  </a:moveTo>
                                  <a:lnTo>
                                    <a:pt x="45" y="67"/>
                                  </a:lnTo>
                                  <a:lnTo>
                                    <a:pt x="59" y="48"/>
                                  </a:lnTo>
                                  <a:lnTo>
                                    <a:pt x="16" y="0"/>
                                  </a:lnTo>
                                  <a:lnTo>
                                    <a:pt x="0" y="18"/>
                                  </a:lnTo>
                                  <a:lnTo>
                                    <a:pt x="9" y="26"/>
                                  </a:lnTo>
                                  <a:lnTo>
                                    <a:pt x="40" y="26"/>
                                  </a:lnTo>
                                  <a:lnTo>
                                    <a:pt x="59" y="48"/>
                                  </a:lnTo>
                                  <a:lnTo>
                                    <a:pt x="28"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36" name="Line 576"/>
                          <wps:cNvCnPr/>
                          <wps:spPr bwMode="auto">
                            <a:xfrm>
                              <a:off x="465" y="73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Freeform 577"/>
                          <wps:cNvSpPr>
                            <a:spLocks/>
                          </wps:cNvSpPr>
                          <wps:spPr bwMode="auto">
                            <a:xfrm>
                              <a:off x="462" y="730"/>
                              <a:ext cx="12" cy="10"/>
                            </a:xfrm>
                            <a:custGeom>
                              <a:avLst/>
                              <a:gdLst>
                                <a:gd name="T0" fmla="*/ 14 w 61"/>
                                <a:gd name="T1" fmla="*/ 0 h 60"/>
                                <a:gd name="T2" fmla="*/ 0 w 61"/>
                                <a:gd name="T3" fmla="*/ 19 h 60"/>
                                <a:gd name="T4" fmla="*/ 51 w 61"/>
                                <a:gd name="T5" fmla="*/ 60 h 60"/>
                                <a:gd name="T6" fmla="*/ 61 w 61"/>
                                <a:gd name="T7" fmla="*/ 39 h 60"/>
                                <a:gd name="T8" fmla="*/ 14 w 61"/>
                                <a:gd name="T9" fmla="*/ 0 h 60"/>
                              </a:gdLst>
                              <a:ahLst/>
                              <a:cxnLst>
                                <a:cxn ang="0">
                                  <a:pos x="T0" y="T1"/>
                                </a:cxn>
                                <a:cxn ang="0">
                                  <a:pos x="T2" y="T3"/>
                                </a:cxn>
                                <a:cxn ang="0">
                                  <a:pos x="T4" y="T5"/>
                                </a:cxn>
                                <a:cxn ang="0">
                                  <a:pos x="T6" y="T7"/>
                                </a:cxn>
                                <a:cxn ang="0">
                                  <a:pos x="T8" y="T9"/>
                                </a:cxn>
                              </a:cxnLst>
                              <a:rect l="0" t="0" r="r" b="b"/>
                              <a:pathLst>
                                <a:path w="61" h="60">
                                  <a:moveTo>
                                    <a:pt x="14" y="0"/>
                                  </a:moveTo>
                                  <a:lnTo>
                                    <a:pt x="0" y="19"/>
                                  </a:lnTo>
                                  <a:lnTo>
                                    <a:pt x="51" y="60"/>
                                  </a:lnTo>
                                  <a:lnTo>
                                    <a:pt x="61" y="39"/>
                                  </a:lnTo>
                                  <a:lnTo>
                                    <a:pt x="1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38" name="Line 578"/>
                          <wps:cNvCnPr/>
                          <wps:spPr bwMode="auto">
                            <a:xfrm>
                              <a:off x="463" y="7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579"/>
                          <wps:cNvCnPr/>
                          <wps:spPr bwMode="auto">
                            <a:xfrm>
                              <a:off x="463" y="733"/>
                              <a:ext cx="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580"/>
                          <wps:cNvCnPr/>
                          <wps:spPr bwMode="auto">
                            <a:xfrm>
                              <a:off x="468" y="7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Freeform 581"/>
                          <wps:cNvSpPr>
                            <a:spLocks/>
                          </wps:cNvSpPr>
                          <wps:spPr bwMode="auto">
                            <a:xfrm>
                              <a:off x="468" y="736"/>
                              <a:ext cx="17" cy="10"/>
                            </a:xfrm>
                            <a:custGeom>
                              <a:avLst/>
                              <a:gdLst>
                                <a:gd name="T0" fmla="*/ 0 w 86"/>
                                <a:gd name="T1" fmla="*/ 3 h 57"/>
                                <a:gd name="T2" fmla="*/ 32 w 86"/>
                                <a:gd name="T3" fmla="*/ 3 h 57"/>
                                <a:gd name="T4" fmla="*/ 33 w 86"/>
                                <a:gd name="T5" fmla="*/ 0 h 57"/>
                                <a:gd name="T6" fmla="*/ 23 w 86"/>
                                <a:gd name="T7" fmla="*/ 21 h 57"/>
                                <a:gd name="T8" fmla="*/ 75 w 86"/>
                                <a:gd name="T9" fmla="*/ 57 h 57"/>
                                <a:gd name="T10" fmla="*/ 86 w 86"/>
                                <a:gd name="T11" fmla="*/ 34 h 57"/>
                                <a:gd name="T12" fmla="*/ 33 w 86"/>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86" h="57">
                                  <a:moveTo>
                                    <a:pt x="0" y="3"/>
                                  </a:moveTo>
                                  <a:lnTo>
                                    <a:pt x="32" y="3"/>
                                  </a:lnTo>
                                  <a:lnTo>
                                    <a:pt x="33" y="0"/>
                                  </a:lnTo>
                                  <a:lnTo>
                                    <a:pt x="23" y="21"/>
                                  </a:lnTo>
                                  <a:lnTo>
                                    <a:pt x="75" y="57"/>
                                  </a:lnTo>
                                  <a:lnTo>
                                    <a:pt x="86" y="34"/>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42" name="Line 582"/>
                          <wps:cNvCnPr/>
                          <wps:spPr bwMode="auto">
                            <a:xfrm>
                              <a:off x="473" y="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583"/>
                          <wps:cNvCnPr/>
                          <wps:spPr bwMode="auto">
                            <a:xfrm>
                              <a:off x="473" y="740"/>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584"/>
                          <wps:cNvCnPr/>
                          <wps:spPr bwMode="auto">
                            <a:xfrm>
                              <a:off x="485" y="7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Freeform 585"/>
                          <wps:cNvSpPr>
                            <a:spLocks/>
                          </wps:cNvSpPr>
                          <wps:spPr bwMode="auto">
                            <a:xfrm>
                              <a:off x="483" y="742"/>
                              <a:ext cx="12" cy="8"/>
                            </a:xfrm>
                            <a:custGeom>
                              <a:avLst/>
                              <a:gdLst>
                                <a:gd name="T0" fmla="*/ 11 w 63"/>
                                <a:gd name="T1" fmla="*/ 0 h 50"/>
                                <a:gd name="T2" fmla="*/ 0 w 63"/>
                                <a:gd name="T3" fmla="*/ 23 h 50"/>
                                <a:gd name="T4" fmla="*/ 56 w 63"/>
                                <a:gd name="T5" fmla="*/ 50 h 50"/>
                                <a:gd name="T6" fmla="*/ 63 w 63"/>
                                <a:gd name="T7" fmla="*/ 26 h 50"/>
                                <a:gd name="T8" fmla="*/ 11 w 63"/>
                                <a:gd name="T9" fmla="*/ 0 h 50"/>
                              </a:gdLst>
                              <a:ahLst/>
                              <a:cxnLst>
                                <a:cxn ang="0">
                                  <a:pos x="T0" y="T1"/>
                                </a:cxn>
                                <a:cxn ang="0">
                                  <a:pos x="T2" y="T3"/>
                                </a:cxn>
                                <a:cxn ang="0">
                                  <a:pos x="T4" y="T5"/>
                                </a:cxn>
                                <a:cxn ang="0">
                                  <a:pos x="T6" y="T7"/>
                                </a:cxn>
                                <a:cxn ang="0">
                                  <a:pos x="T8" y="T9"/>
                                </a:cxn>
                              </a:cxnLst>
                              <a:rect l="0" t="0" r="r" b="b"/>
                              <a:pathLst>
                                <a:path w="63" h="50">
                                  <a:moveTo>
                                    <a:pt x="11" y="0"/>
                                  </a:moveTo>
                                  <a:lnTo>
                                    <a:pt x="0" y="23"/>
                                  </a:lnTo>
                                  <a:lnTo>
                                    <a:pt x="56" y="50"/>
                                  </a:lnTo>
                                  <a:lnTo>
                                    <a:pt x="63" y="26"/>
                                  </a:lnTo>
                                  <a:lnTo>
                                    <a:pt x="1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46" name="Line 586"/>
                          <wps:cNvCnPr/>
                          <wps:spPr bwMode="auto">
                            <a:xfrm>
                              <a:off x="486" y="7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Freeform 587"/>
                          <wps:cNvSpPr>
                            <a:spLocks/>
                          </wps:cNvSpPr>
                          <wps:spPr bwMode="auto">
                            <a:xfrm>
                              <a:off x="486" y="746"/>
                              <a:ext cx="21" cy="8"/>
                            </a:xfrm>
                            <a:custGeom>
                              <a:avLst/>
                              <a:gdLst>
                                <a:gd name="T0" fmla="*/ 0 w 103"/>
                                <a:gd name="T1" fmla="*/ 5 h 45"/>
                                <a:gd name="T2" fmla="*/ 43 w 103"/>
                                <a:gd name="T3" fmla="*/ 5 h 45"/>
                                <a:gd name="T4" fmla="*/ 45 w 103"/>
                                <a:gd name="T5" fmla="*/ 0 h 45"/>
                                <a:gd name="T6" fmla="*/ 38 w 103"/>
                                <a:gd name="T7" fmla="*/ 24 h 45"/>
                                <a:gd name="T8" fmla="*/ 97 w 103"/>
                                <a:gd name="T9" fmla="*/ 45 h 45"/>
                                <a:gd name="T10" fmla="*/ 103 w 103"/>
                                <a:gd name="T11" fmla="*/ 20 h 45"/>
                                <a:gd name="T12" fmla="*/ 45 w 10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03" h="45">
                                  <a:moveTo>
                                    <a:pt x="0" y="5"/>
                                  </a:moveTo>
                                  <a:lnTo>
                                    <a:pt x="43" y="5"/>
                                  </a:lnTo>
                                  <a:lnTo>
                                    <a:pt x="45" y="0"/>
                                  </a:lnTo>
                                  <a:lnTo>
                                    <a:pt x="38" y="24"/>
                                  </a:lnTo>
                                  <a:lnTo>
                                    <a:pt x="97" y="45"/>
                                  </a:lnTo>
                                  <a:lnTo>
                                    <a:pt x="103" y="20"/>
                                  </a:lnTo>
                                  <a:lnTo>
                                    <a:pt x="4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48" name="Line 588"/>
                          <wps:cNvCnPr/>
                          <wps:spPr bwMode="auto">
                            <a:xfrm>
                              <a:off x="495" y="7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Freeform 589"/>
                          <wps:cNvSpPr>
                            <a:spLocks/>
                          </wps:cNvSpPr>
                          <wps:spPr bwMode="auto">
                            <a:xfrm>
                              <a:off x="495" y="750"/>
                              <a:ext cx="24" cy="6"/>
                            </a:xfrm>
                            <a:custGeom>
                              <a:avLst/>
                              <a:gdLst>
                                <a:gd name="T0" fmla="*/ 0 w 118"/>
                                <a:gd name="T1" fmla="*/ 6 h 38"/>
                                <a:gd name="T2" fmla="*/ 58 w 118"/>
                                <a:gd name="T3" fmla="*/ 6 h 38"/>
                                <a:gd name="T4" fmla="*/ 60 w 118"/>
                                <a:gd name="T5" fmla="*/ 0 h 38"/>
                                <a:gd name="T6" fmla="*/ 54 w 118"/>
                                <a:gd name="T7" fmla="*/ 25 h 38"/>
                                <a:gd name="T8" fmla="*/ 115 w 118"/>
                                <a:gd name="T9" fmla="*/ 38 h 38"/>
                                <a:gd name="T10" fmla="*/ 118 w 118"/>
                                <a:gd name="T11" fmla="*/ 13 h 38"/>
                                <a:gd name="T12" fmla="*/ 60 w 118"/>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118" h="38">
                                  <a:moveTo>
                                    <a:pt x="0" y="6"/>
                                  </a:moveTo>
                                  <a:lnTo>
                                    <a:pt x="58" y="6"/>
                                  </a:lnTo>
                                  <a:lnTo>
                                    <a:pt x="60" y="0"/>
                                  </a:lnTo>
                                  <a:lnTo>
                                    <a:pt x="54" y="25"/>
                                  </a:lnTo>
                                  <a:lnTo>
                                    <a:pt x="115" y="38"/>
                                  </a:lnTo>
                                  <a:lnTo>
                                    <a:pt x="118" y="13"/>
                                  </a:lnTo>
                                  <a:lnTo>
                                    <a:pt x="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0" name="Line 590"/>
                          <wps:cNvCnPr/>
                          <wps:spPr bwMode="auto">
                            <a:xfrm>
                              <a:off x="519" y="7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Freeform 591"/>
                          <wps:cNvSpPr>
                            <a:spLocks/>
                          </wps:cNvSpPr>
                          <wps:spPr bwMode="auto">
                            <a:xfrm>
                              <a:off x="518" y="750"/>
                              <a:ext cx="36" cy="7"/>
                            </a:xfrm>
                            <a:custGeom>
                              <a:avLst/>
                              <a:gdLst>
                                <a:gd name="T0" fmla="*/ 3 w 181"/>
                                <a:gd name="T1" fmla="*/ 13 h 42"/>
                                <a:gd name="T2" fmla="*/ 0 w 181"/>
                                <a:gd name="T3" fmla="*/ 38 h 42"/>
                                <a:gd name="T4" fmla="*/ 61 w 181"/>
                                <a:gd name="T5" fmla="*/ 42 h 42"/>
                                <a:gd name="T6" fmla="*/ 61 w 181"/>
                                <a:gd name="T7" fmla="*/ 16 h 42"/>
                                <a:gd name="T8" fmla="*/ 3 w 181"/>
                                <a:gd name="T9" fmla="*/ 13 h 42"/>
                                <a:gd name="T10" fmla="*/ 1 w 181"/>
                                <a:gd name="T11" fmla="*/ 27 h 42"/>
                                <a:gd name="T12" fmla="*/ 61 w 181"/>
                                <a:gd name="T13" fmla="*/ 27 h 42"/>
                                <a:gd name="T14" fmla="*/ 120 w 181"/>
                                <a:gd name="T15" fmla="*/ 27 h 42"/>
                                <a:gd name="T16" fmla="*/ 122 w 181"/>
                                <a:gd name="T17" fmla="*/ 38 h 42"/>
                                <a:gd name="T18" fmla="*/ 118 w 181"/>
                                <a:gd name="T19" fmla="*/ 13 h 42"/>
                                <a:gd name="T20" fmla="*/ 61 w 181"/>
                                <a:gd name="T21" fmla="*/ 16 h 42"/>
                                <a:gd name="T22" fmla="*/ 61 w 181"/>
                                <a:gd name="T23" fmla="*/ 42 h 42"/>
                                <a:gd name="T24" fmla="*/ 122 w 181"/>
                                <a:gd name="T25" fmla="*/ 38 h 42"/>
                                <a:gd name="T26" fmla="*/ 181 w 181"/>
                                <a:gd name="T27" fmla="*/ 25 h 42"/>
                                <a:gd name="T28" fmla="*/ 176 w 181"/>
                                <a:gd name="T29" fmla="*/ 0 h 42"/>
                                <a:gd name="T30" fmla="*/ 118 w 181"/>
                                <a:gd name="T31" fmla="*/ 13 h 42"/>
                                <a:gd name="T32" fmla="*/ 122 w 181"/>
                                <a:gd name="T33"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42">
                                  <a:moveTo>
                                    <a:pt x="3" y="13"/>
                                  </a:moveTo>
                                  <a:lnTo>
                                    <a:pt x="0" y="38"/>
                                  </a:lnTo>
                                  <a:lnTo>
                                    <a:pt x="61" y="42"/>
                                  </a:lnTo>
                                  <a:lnTo>
                                    <a:pt x="61" y="16"/>
                                  </a:lnTo>
                                  <a:lnTo>
                                    <a:pt x="3" y="13"/>
                                  </a:lnTo>
                                  <a:lnTo>
                                    <a:pt x="1" y="27"/>
                                  </a:lnTo>
                                  <a:lnTo>
                                    <a:pt x="61" y="27"/>
                                  </a:lnTo>
                                  <a:lnTo>
                                    <a:pt x="120" y="27"/>
                                  </a:lnTo>
                                  <a:lnTo>
                                    <a:pt x="122" y="38"/>
                                  </a:lnTo>
                                  <a:lnTo>
                                    <a:pt x="118" y="13"/>
                                  </a:lnTo>
                                  <a:lnTo>
                                    <a:pt x="61" y="16"/>
                                  </a:lnTo>
                                  <a:lnTo>
                                    <a:pt x="61" y="42"/>
                                  </a:lnTo>
                                  <a:lnTo>
                                    <a:pt x="122" y="38"/>
                                  </a:lnTo>
                                  <a:lnTo>
                                    <a:pt x="181" y="25"/>
                                  </a:lnTo>
                                  <a:lnTo>
                                    <a:pt x="176" y="0"/>
                                  </a:lnTo>
                                  <a:lnTo>
                                    <a:pt x="118" y="13"/>
                                  </a:lnTo>
                                  <a:lnTo>
                                    <a:pt x="122" y="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2" name="Line 592"/>
                          <wps:cNvCnPr/>
                          <wps:spPr bwMode="auto">
                            <a:xfrm>
                              <a:off x="554" y="75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Freeform 593"/>
                          <wps:cNvSpPr>
                            <a:spLocks/>
                          </wps:cNvSpPr>
                          <wps:spPr bwMode="auto">
                            <a:xfrm>
                              <a:off x="553" y="746"/>
                              <a:ext cx="13" cy="8"/>
                            </a:xfrm>
                            <a:custGeom>
                              <a:avLst/>
                              <a:gdLst>
                                <a:gd name="T0" fmla="*/ 5 w 64"/>
                                <a:gd name="T1" fmla="*/ 45 h 45"/>
                                <a:gd name="T2" fmla="*/ 64 w 64"/>
                                <a:gd name="T3" fmla="*/ 24 h 45"/>
                                <a:gd name="T4" fmla="*/ 57 w 64"/>
                                <a:gd name="T5" fmla="*/ 0 h 45"/>
                                <a:gd name="T6" fmla="*/ 0 w 64"/>
                                <a:gd name="T7" fmla="*/ 20 h 45"/>
                                <a:gd name="T8" fmla="*/ 5 w 64"/>
                                <a:gd name="T9" fmla="*/ 45 h 45"/>
                              </a:gdLst>
                              <a:ahLst/>
                              <a:cxnLst>
                                <a:cxn ang="0">
                                  <a:pos x="T0" y="T1"/>
                                </a:cxn>
                                <a:cxn ang="0">
                                  <a:pos x="T2" y="T3"/>
                                </a:cxn>
                                <a:cxn ang="0">
                                  <a:pos x="T4" y="T5"/>
                                </a:cxn>
                                <a:cxn ang="0">
                                  <a:pos x="T6" y="T7"/>
                                </a:cxn>
                                <a:cxn ang="0">
                                  <a:pos x="T8" y="T9"/>
                                </a:cxn>
                              </a:cxnLst>
                              <a:rect l="0" t="0" r="r" b="b"/>
                              <a:pathLst>
                                <a:path w="64" h="45">
                                  <a:moveTo>
                                    <a:pt x="5" y="45"/>
                                  </a:moveTo>
                                  <a:lnTo>
                                    <a:pt x="64" y="24"/>
                                  </a:lnTo>
                                  <a:lnTo>
                                    <a:pt x="57" y="0"/>
                                  </a:lnTo>
                                  <a:lnTo>
                                    <a:pt x="0" y="20"/>
                                  </a:lnTo>
                                  <a:lnTo>
                                    <a:pt x="5" y="4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4" name="Line 594"/>
                          <wps:cNvCnPr/>
                          <wps:spPr bwMode="auto">
                            <a:xfrm>
                              <a:off x="553" y="7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Freeform 595"/>
                          <wps:cNvSpPr>
                            <a:spLocks/>
                          </wps:cNvSpPr>
                          <wps:spPr bwMode="auto">
                            <a:xfrm>
                              <a:off x="553" y="742"/>
                              <a:ext cx="24" cy="9"/>
                            </a:xfrm>
                            <a:custGeom>
                              <a:avLst/>
                              <a:gdLst>
                                <a:gd name="T0" fmla="*/ 0 w 119"/>
                                <a:gd name="T1" fmla="*/ 52 h 52"/>
                                <a:gd name="T2" fmla="*/ 58 w 119"/>
                                <a:gd name="T3" fmla="*/ 52 h 52"/>
                                <a:gd name="T4" fmla="*/ 63 w 119"/>
                                <a:gd name="T5" fmla="*/ 50 h 52"/>
                                <a:gd name="T6" fmla="*/ 119 w 119"/>
                                <a:gd name="T7" fmla="*/ 23 h 52"/>
                                <a:gd name="T8" fmla="*/ 110 w 119"/>
                                <a:gd name="T9" fmla="*/ 0 h 52"/>
                                <a:gd name="T10" fmla="*/ 56 w 119"/>
                                <a:gd name="T11" fmla="*/ 26 h 52"/>
                                <a:gd name="T12" fmla="*/ 63 w 119"/>
                                <a:gd name="T13" fmla="*/ 50 h 52"/>
                              </a:gdLst>
                              <a:ahLst/>
                              <a:cxnLst>
                                <a:cxn ang="0">
                                  <a:pos x="T0" y="T1"/>
                                </a:cxn>
                                <a:cxn ang="0">
                                  <a:pos x="T2" y="T3"/>
                                </a:cxn>
                                <a:cxn ang="0">
                                  <a:pos x="T4" y="T5"/>
                                </a:cxn>
                                <a:cxn ang="0">
                                  <a:pos x="T6" y="T7"/>
                                </a:cxn>
                                <a:cxn ang="0">
                                  <a:pos x="T8" y="T9"/>
                                </a:cxn>
                                <a:cxn ang="0">
                                  <a:pos x="T10" y="T11"/>
                                </a:cxn>
                                <a:cxn ang="0">
                                  <a:pos x="T12" y="T13"/>
                                </a:cxn>
                              </a:cxnLst>
                              <a:rect l="0" t="0" r="r" b="b"/>
                              <a:pathLst>
                                <a:path w="119" h="52">
                                  <a:moveTo>
                                    <a:pt x="0" y="52"/>
                                  </a:moveTo>
                                  <a:lnTo>
                                    <a:pt x="58" y="52"/>
                                  </a:lnTo>
                                  <a:lnTo>
                                    <a:pt x="63" y="50"/>
                                  </a:lnTo>
                                  <a:lnTo>
                                    <a:pt x="119" y="23"/>
                                  </a:lnTo>
                                  <a:lnTo>
                                    <a:pt x="110" y="0"/>
                                  </a:lnTo>
                                  <a:lnTo>
                                    <a:pt x="56" y="26"/>
                                  </a:lnTo>
                                  <a:lnTo>
                                    <a:pt x="63" y="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6" name="Line 596"/>
                          <wps:cNvCnPr/>
                          <wps:spPr bwMode="auto">
                            <a:xfrm>
                              <a:off x="565" y="7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597"/>
                          <wps:cNvCnPr/>
                          <wps:spPr bwMode="auto">
                            <a:xfrm>
                              <a:off x="565" y="747"/>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598"/>
                          <wps:cNvCnPr/>
                          <wps:spPr bwMode="auto">
                            <a:xfrm>
                              <a:off x="577" y="7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Freeform 599"/>
                          <wps:cNvSpPr>
                            <a:spLocks/>
                          </wps:cNvSpPr>
                          <wps:spPr bwMode="auto">
                            <a:xfrm>
                              <a:off x="575" y="736"/>
                              <a:ext cx="13" cy="10"/>
                            </a:xfrm>
                            <a:custGeom>
                              <a:avLst/>
                              <a:gdLst>
                                <a:gd name="T0" fmla="*/ 9 w 61"/>
                                <a:gd name="T1" fmla="*/ 57 h 57"/>
                                <a:gd name="T2" fmla="*/ 61 w 61"/>
                                <a:gd name="T3" fmla="*/ 21 h 57"/>
                                <a:gd name="T4" fmla="*/ 51 w 61"/>
                                <a:gd name="T5" fmla="*/ 0 h 57"/>
                                <a:gd name="T6" fmla="*/ 0 w 61"/>
                                <a:gd name="T7" fmla="*/ 34 h 57"/>
                                <a:gd name="T8" fmla="*/ 9 w 61"/>
                                <a:gd name="T9" fmla="*/ 57 h 57"/>
                              </a:gdLst>
                              <a:ahLst/>
                              <a:cxnLst>
                                <a:cxn ang="0">
                                  <a:pos x="T0" y="T1"/>
                                </a:cxn>
                                <a:cxn ang="0">
                                  <a:pos x="T2" y="T3"/>
                                </a:cxn>
                                <a:cxn ang="0">
                                  <a:pos x="T4" y="T5"/>
                                </a:cxn>
                                <a:cxn ang="0">
                                  <a:pos x="T6" y="T7"/>
                                </a:cxn>
                                <a:cxn ang="0">
                                  <a:pos x="T8" y="T9"/>
                                </a:cxn>
                              </a:cxnLst>
                              <a:rect l="0" t="0" r="r" b="b"/>
                              <a:pathLst>
                                <a:path w="61" h="57">
                                  <a:moveTo>
                                    <a:pt x="9" y="57"/>
                                  </a:moveTo>
                                  <a:lnTo>
                                    <a:pt x="61" y="21"/>
                                  </a:lnTo>
                                  <a:lnTo>
                                    <a:pt x="51" y="0"/>
                                  </a:lnTo>
                                  <a:lnTo>
                                    <a:pt x="0" y="34"/>
                                  </a:lnTo>
                                  <a:lnTo>
                                    <a:pt x="9" y="5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0" name="Line 600"/>
                          <wps:cNvCnPr/>
                          <wps:spPr bwMode="auto">
                            <a:xfrm>
                              <a:off x="579" y="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Freeform 601"/>
                          <wps:cNvSpPr>
                            <a:spLocks/>
                          </wps:cNvSpPr>
                          <wps:spPr bwMode="auto">
                            <a:xfrm>
                              <a:off x="579" y="730"/>
                              <a:ext cx="19" cy="10"/>
                            </a:xfrm>
                            <a:custGeom>
                              <a:avLst/>
                              <a:gdLst>
                                <a:gd name="T0" fmla="*/ 0 w 96"/>
                                <a:gd name="T1" fmla="*/ 62 h 62"/>
                                <a:gd name="T2" fmla="*/ 42 w 96"/>
                                <a:gd name="T3" fmla="*/ 62 h 62"/>
                                <a:gd name="T4" fmla="*/ 45 w 96"/>
                                <a:gd name="T5" fmla="*/ 60 h 62"/>
                                <a:gd name="T6" fmla="*/ 96 w 96"/>
                                <a:gd name="T7" fmla="*/ 19 h 62"/>
                                <a:gd name="T8" fmla="*/ 82 w 96"/>
                                <a:gd name="T9" fmla="*/ 0 h 62"/>
                                <a:gd name="T10" fmla="*/ 35 w 96"/>
                                <a:gd name="T11" fmla="*/ 39 h 62"/>
                                <a:gd name="T12" fmla="*/ 45 w 96"/>
                                <a:gd name="T13" fmla="*/ 60 h 62"/>
                              </a:gdLst>
                              <a:ahLst/>
                              <a:cxnLst>
                                <a:cxn ang="0">
                                  <a:pos x="T0" y="T1"/>
                                </a:cxn>
                                <a:cxn ang="0">
                                  <a:pos x="T2" y="T3"/>
                                </a:cxn>
                                <a:cxn ang="0">
                                  <a:pos x="T4" y="T5"/>
                                </a:cxn>
                                <a:cxn ang="0">
                                  <a:pos x="T6" y="T7"/>
                                </a:cxn>
                                <a:cxn ang="0">
                                  <a:pos x="T8" y="T9"/>
                                </a:cxn>
                                <a:cxn ang="0">
                                  <a:pos x="T10" y="T11"/>
                                </a:cxn>
                                <a:cxn ang="0">
                                  <a:pos x="T12" y="T13"/>
                                </a:cxn>
                              </a:cxnLst>
                              <a:rect l="0" t="0" r="r" b="b"/>
                              <a:pathLst>
                                <a:path w="96" h="62">
                                  <a:moveTo>
                                    <a:pt x="0" y="62"/>
                                  </a:moveTo>
                                  <a:lnTo>
                                    <a:pt x="42" y="62"/>
                                  </a:lnTo>
                                  <a:lnTo>
                                    <a:pt x="45" y="60"/>
                                  </a:lnTo>
                                  <a:lnTo>
                                    <a:pt x="96" y="19"/>
                                  </a:lnTo>
                                  <a:lnTo>
                                    <a:pt x="82" y="0"/>
                                  </a:lnTo>
                                  <a:lnTo>
                                    <a:pt x="35" y="39"/>
                                  </a:lnTo>
                                  <a:lnTo>
                                    <a:pt x="45"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2" name="Line 602"/>
                          <wps:cNvCnPr/>
                          <wps:spPr bwMode="auto">
                            <a:xfrm>
                              <a:off x="586" y="7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Freeform 603"/>
                          <wps:cNvSpPr>
                            <a:spLocks/>
                          </wps:cNvSpPr>
                          <wps:spPr bwMode="auto">
                            <a:xfrm>
                              <a:off x="586" y="733"/>
                              <a:ext cx="11" cy="4"/>
                            </a:xfrm>
                            <a:custGeom>
                              <a:avLst/>
                              <a:gdLst>
                                <a:gd name="T0" fmla="*/ 0 w 57"/>
                                <a:gd name="T1" fmla="*/ 22 h 22"/>
                                <a:gd name="T2" fmla="*/ 31 w 57"/>
                                <a:gd name="T3" fmla="*/ 22 h 22"/>
                                <a:gd name="T4" fmla="*/ 57 w 57"/>
                                <a:gd name="T5" fmla="*/ 0 h 22"/>
                                <a:gd name="T6" fmla="*/ 20 w 57"/>
                                <a:gd name="T7" fmla="*/ 0 h 22"/>
                              </a:gdLst>
                              <a:ahLst/>
                              <a:cxnLst>
                                <a:cxn ang="0">
                                  <a:pos x="T0" y="T1"/>
                                </a:cxn>
                                <a:cxn ang="0">
                                  <a:pos x="T2" y="T3"/>
                                </a:cxn>
                                <a:cxn ang="0">
                                  <a:pos x="T4" y="T5"/>
                                </a:cxn>
                                <a:cxn ang="0">
                                  <a:pos x="T6" y="T7"/>
                                </a:cxn>
                              </a:cxnLst>
                              <a:rect l="0" t="0" r="r" b="b"/>
                              <a:pathLst>
                                <a:path w="57" h="22">
                                  <a:moveTo>
                                    <a:pt x="0" y="22"/>
                                  </a:moveTo>
                                  <a:lnTo>
                                    <a:pt x="31" y="22"/>
                                  </a:lnTo>
                                  <a:lnTo>
                                    <a:pt x="57"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4" name="Line 604"/>
                          <wps:cNvCnPr/>
                          <wps:spPr bwMode="auto">
                            <a:xfrm>
                              <a:off x="598" y="7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Freeform 605"/>
                          <wps:cNvSpPr>
                            <a:spLocks/>
                          </wps:cNvSpPr>
                          <wps:spPr bwMode="auto">
                            <a:xfrm>
                              <a:off x="595" y="722"/>
                              <a:ext cx="12" cy="11"/>
                            </a:xfrm>
                            <a:custGeom>
                              <a:avLst/>
                              <a:gdLst>
                                <a:gd name="T0" fmla="*/ 14 w 59"/>
                                <a:gd name="T1" fmla="*/ 67 h 67"/>
                                <a:gd name="T2" fmla="*/ 59 w 59"/>
                                <a:gd name="T3" fmla="*/ 18 h 67"/>
                                <a:gd name="T4" fmla="*/ 43 w 59"/>
                                <a:gd name="T5" fmla="*/ 0 h 67"/>
                                <a:gd name="T6" fmla="*/ 0 w 59"/>
                                <a:gd name="T7" fmla="*/ 48 h 67"/>
                                <a:gd name="T8" fmla="*/ 14 w 59"/>
                                <a:gd name="T9" fmla="*/ 67 h 67"/>
                              </a:gdLst>
                              <a:ahLst/>
                              <a:cxnLst>
                                <a:cxn ang="0">
                                  <a:pos x="T0" y="T1"/>
                                </a:cxn>
                                <a:cxn ang="0">
                                  <a:pos x="T2" y="T3"/>
                                </a:cxn>
                                <a:cxn ang="0">
                                  <a:pos x="T4" y="T5"/>
                                </a:cxn>
                                <a:cxn ang="0">
                                  <a:pos x="T6" y="T7"/>
                                </a:cxn>
                                <a:cxn ang="0">
                                  <a:pos x="T8" y="T9"/>
                                </a:cxn>
                              </a:cxnLst>
                              <a:rect l="0" t="0" r="r" b="b"/>
                              <a:pathLst>
                                <a:path w="59" h="67">
                                  <a:moveTo>
                                    <a:pt x="14" y="67"/>
                                  </a:moveTo>
                                  <a:lnTo>
                                    <a:pt x="59" y="18"/>
                                  </a:lnTo>
                                  <a:lnTo>
                                    <a:pt x="43" y="0"/>
                                  </a:lnTo>
                                  <a:lnTo>
                                    <a:pt x="0" y="48"/>
                                  </a:lnTo>
                                  <a:lnTo>
                                    <a:pt x="14" y="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6" name="Line 606"/>
                          <wps:cNvCnPr/>
                          <wps:spPr bwMode="auto">
                            <a:xfrm>
                              <a:off x="595" y="73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Freeform 607"/>
                          <wps:cNvSpPr>
                            <a:spLocks/>
                          </wps:cNvSpPr>
                          <wps:spPr bwMode="auto">
                            <a:xfrm>
                              <a:off x="595" y="726"/>
                              <a:ext cx="10" cy="4"/>
                            </a:xfrm>
                            <a:custGeom>
                              <a:avLst/>
                              <a:gdLst>
                                <a:gd name="T0" fmla="*/ 0 w 50"/>
                                <a:gd name="T1" fmla="*/ 22 h 22"/>
                                <a:gd name="T2" fmla="*/ 31 w 50"/>
                                <a:gd name="T3" fmla="*/ 22 h 22"/>
                                <a:gd name="T4" fmla="*/ 50 w 50"/>
                                <a:gd name="T5" fmla="*/ 0 h 22"/>
                                <a:gd name="T6" fmla="*/ 19 w 50"/>
                                <a:gd name="T7" fmla="*/ 0 h 22"/>
                              </a:gdLst>
                              <a:ahLst/>
                              <a:cxnLst>
                                <a:cxn ang="0">
                                  <a:pos x="T0" y="T1"/>
                                </a:cxn>
                                <a:cxn ang="0">
                                  <a:pos x="T2" y="T3"/>
                                </a:cxn>
                                <a:cxn ang="0">
                                  <a:pos x="T4" y="T5"/>
                                </a:cxn>
                                <a:cxn ang="0">
                                  <a:pos x="T6" y="T7"/>
                                </a:cxn>
                              </a:cxnLst>
                              <a:rect l="0" t="0" r="r" b="b"/>
                              <a:pathLst>
                                <a:path w="50" h="22">
                                  <a:moveTo>
                                    <a:pt x="0" y="22"/>
                                  </a:moveTo>
                                  <a:lnTo>
                                    <a:pt x="31" y="22"/>
                                  </a:lnTo>
                                  <a:lnTo>
                                    <a:pt x="50"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8" name="Line 608"/>
                          <wps:cNvCnPr/>
                          <wps:spPr bwMode="auto">
                            <a:xfrm>
                              <a:off x="607" y="72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Freeform 609"/>
                          <wps:cNvSpPr>
                            <a:spLocks/>
                          </wps:cNvSpPr>
                          <wps:spPr bwMode="auto">
                            <a:xfrm>
                              <a:off x="604" y="713"/>
                              <a:ext cx="11" cy="12"/>
                            </a:xfrm>
                            <a:custGeom>
                              <a:avLst/>
                              <a:gdLst>
                                <a:gd name="T0" fmla="*/ 16 w 56"/>
                                <a:gd name="T1" fmla="*/ 71 h 71"/>
                                <a:gd name="T2" fmla="*/ 56 w 56"/>
                                <a:gd name="T3" fmla="*/ 17 h 71"/>
                                <a:gd name="T4" fmla="*/ 39 w 56"/>
                                <a:gd name="T5" fmla="*/ 0 h 71"/>
                                <a:gd name="T6" fmla="*/ 0 w 56"/>
                                <a:gd name="T7" fmla="*/ 53 h 71"/>
                                <a:gd name="T8" fmla="*/ 16 w 56"/>
                                <a:gd name="T9" fmla="*/ 71 h 71"/>
                              </a:gdLst>
                              <a:ahLst/>
                              <a:cxnLst>
                                <a:cxn ang="0">
                                  <a:pos x="T0" y="T1"/>
                                </a:cxn>
                                <a:cxn ang="0">
                                  <a:pos x="T2" y="T3"/>
                                </a:cxn>
                                <a:cxn ang="0">
                                  <a:pos x="T4" y="T5"/>
                                </a:cxn>
                                <a:cxn ang="0">
                                  <a:pos x="T6" y="T7"/>
                                </a:cxn>
                                <a:cxn ang="0">
                                  <a:pos x="T8" y="T9"/>
                                </a:cxn>
                              </a:cxnLst>
                              <a:rect l="0" t="0" r="r" b="b"/>
                              <a:pathLst>
                                <a:path w="56" h="71">
                                  <a:moveTo>
                                    <a:pt x="16" y="71"/>
                                  </a:moveTo>
                                  <a:lnTo>
                                    <a:pt x="56" y="17"/>
                                  </a:lnTo>
                                  <a:lnTo>
                                    <a:pt x="39" y="0"/>
                                  </a:lnTo>
                                  <a:lnTo>
                                    <a:pt x="0" y="53"/>
                                  </a:lnTo>
                                  <a:lnTo>
                                    <a:pt x="16" y="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0" name="Line 610"/>
                          <wps:cNvCnPr/>
                          <wps:spPr bwMode="auto">
                            <a:xfrm>
                              <a:off x="609" y="72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611"/>
                          <wps:cNvCnPr/>
                          <wps:spPr bwMode="auto">
                            <a:xfrm flipV="1">
                              <a:off x="609" y="716"/>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612"/>
                          <wps:cNvCnPr/>
                          <wps:spPr bwMode="auto">
                            <a:xfrm>
                              <a:off x="611" y="7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Freeform 613"/>
                          <wps:cNvSpPr>
                            <a:spLocks/>
                          </wps:cNvSpPr>
                          <wps:spPr bwMode="auto">
                            <a:xfrm>
                              <a:off x="609" y="704"/>
                              <a:ext cx="13" cy="19"/>
                            </a:xfrm>
                            <a:custGeom>
                              <a:avLst/>
                              <a:gdLst>
                                <a:gd name="T0" fmla="*/ 14 w 66"/>
                                <a:gd name="T1" fmla="*/ 56 h 115"/>
                                <a:gd name="T2" fmla="*/ 31 w 66"/>
                                <a:gd name="T3" fmla="*/ 73 h 115"/>
                                <a:gd name="T4" fmla="*/ 66 w 66"/>
                                <a:gd name="T5" fmla="*/ 14 h 115"/>
                                <a:gd name="T6" fmla="*/ 49 w 66"/>
                                <a:gd name="T7" fmla="*/ 0 h 115"/>
                                <a:gd name="T8" fmla="*/ 14 w 66"/>
                                <a:gd name="T9" fmla="*/ 56 h 115"/>
                                <a:gd name="T10" fmla="*/ 17 w 66"/>
                                <a:gd name="T11" fmla="*/ 61 h 115"/>
                                <a:gd name="T12" fmla="*/ 17 w 66"/>
                                <a:gd name="T13" fmla="*/ 92 h 115"/>
                                <a:gd name="T14" fmla="*/ 0 w 66"/>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115">
                                  <a:moveTo>
                                    <a:pt x="14" y="56"/>
                                  </a:moveTo>
                                  <a:lnTo>
                                    <a:pt x="31" y="73"/>
                                  </a:lnTo>
                                  <a:lnTo>
                                    <a:pt x="66" y="14"/>
                                  </a:lnTo>
                                  <a:lnTo>
                                    <a:pt x="49" y="0"/>
                                  </a:lnTo>
                                  <a:lnTo>
                                    <a:pt x="14" y="56"/>
                                  </a:lnTo>
                                  <a:lnTo>
                                    <a:pt x="17" y="61"/>
                                  </a:lnTo>
                                  <a:lnTo>
                                    <a:pt x="17" y="92"/>
                                  </a:lnTo>
                                  <a:lnTo>
                                    <a:pt x="0" y="1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4" name="Line 614"/>
                          <wps:cNvCnPr/>
                          <wps:spPr bwMode="auto">
                            <a:xfrm>
                              <a:off x="616" y="71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615"/>
                          <wps:cNvCnPr/>
                          <wps:spPr bwMode="auto">
                            <a:xfrm flipV="1">
                              <a:off x="616" y="707"/>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Line 616"/>
                          <wps:cNvCnPr/>
                          <wps:spPr bwMode="auto">
                            <a:xfrm>
                              <a:off x="619" y="7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Line 617"/>
                          <wps:cNvCnPr/>
                          <wps:spPr bwMode="auto">
                            <a:xfrm flipH="1">
                              <a:off x="616" y="710"/>
                              <a:ext cx="3" cy="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618"/>
                          <wps:cNvCnPr/>
                          <wps:spPr bwMode="auto">
                            <a:xfrm>
                              <a:off x="619" y="7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Freeform 619"/>
                          <wps:cNvSpPr>
                            <a:spLocks/>
                          </wps:cNvSpPr>
                          <wps:spPr bwMode="auto">
                            <a:xfrm>
                              <a:off x="618" y="694"/>
                              <a:ext cx="10" cy="16"/>
                            </a:xfrm>
                            <a:custGeom>
                              <a:avLst/>
                              <a:gdLst>
                                <a:gd name="T0" fmla="*/ 3 w 47"/>
                                <a:gd name="T1" fmla="*/ 97 h 97"/>
                                <a:gd name="T2" fmla="*/ 3 w 47"/>
                                <a:gd name="T3" fmla="*/ 62 h 97"/>
                                <a:gd name="T4" fmla="*/ 0 w 47"/>
                                <a:gd name="T5" fmla="*/ 60 h 97"/>
                                <a:gd name="T6" fmla="*/ 17 w 47"/>
                                <a:gd name="T7" fmla="*/ 74 h 97"/>
                                <a:gd name="T8" fmla="*/ 47 w 47"/>
                                <a:gd name="T9" fmla="*/ 9 h 97"/>
                                <a:gd name="T10" fmla="*/ 28 w 47"/>
                                <a:gd name="T11" fmla="*/ 0 h 97"/>
                                <a:gd name="T12" fmla="*/ 0 w 47"/>
                                <a:gd name="T13" fmla="*/ 60 h 97"/>
                              </a:gdLst>
                              <a:ahLst/>
                              <a:cxnLst>
                                <a:cxn ang="0">
                                  <a:pos x="T0" y="T1"/>
                                </a:cxn>
                                <a:cxn ang="0">
                                  <a:pos x="T2" y="T3"/>
                                </a:cxn>
                                <a:cxn ang="0">
                                  <a:pos x="T4" y="T5"/>
                                </a:cxn>
                                <a:cxn ang="0">
                                  <a:pos x="T6" y="T7"/>
                                </a:cxn>
                                <a:cxn ang="0">
                                  <a:pos x="T8" y="T9"/>
                                </a:cxn>
                                <a:cxn ang="0">
                                  <a:pos x="T10" y="T11"/>
                                </a:cxn>
                                <a:cxn ang="0">
                                  <a:pos x="T12" y="T13"/>
                                </a:cxn>
                              </a:cxnLst>
                              <a:rect l="0" t="0" r="r" b="b"/>
                              <a:pathLst>
                                <a:path w="47" h="97">
                                  <a:moveTo>
                                    <a:pt x="3" y="97"/>
                                  </a:moveTo>
                                  <a:lnTo>
                                    <a:pt x="3" y="62"/>
                                  </a:lnTo>
                                  <a:lnTo>
                                    <a:pt x="0" y="60"/>
                                  </a:lnTo>
                                  <a:lnTo>
                                    <a:pt x="17" y="74"/>
                                  </a:lnTo>
                                  <a:lnTo>
                                    <a:pt x="47" y="9"/>
                                  </a:lnTo>
                                  <a:lnTo>
                                    <a:pt x="28" y="0"/>
                                  </a:lnTo>
                                  <a:lnTo>
                                    <a:pt x="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0" name="Line 620"/>
                          <wps:cNvCnPr/>
                          <wps:spPr bwMode="auto">
                            <a:xfrm>
                              <a:off x="623" y="70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621"/>
                          <wps:cNvCnPr/>
                          <wps:spPr bwMode="auto">
                            <a:xfrm flipV="1">
                              <a:off x="623" y="696"/>
                              <a:ext cx="0" cy="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622"/>
                          <wps:cNvCnPr/>
                          <wps:spPr bwMode="auto">
                            <a:xfrm>
                              <a:off x="624" y="6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Freeform 623"/>
                          <wps:cNvSpPr>
                            <a:spLocks/>
                          </wps:cNvSpPr>
                          <wps:spPr bwMode="auto">
                            <a:xfrm>
                              <a:off x="624" y="683"/>
                              <a:ext cx="8" cy="12"/>
                            </a:xfrm>
                            <a:custGeom>
                              <a:avLst/>
                              <a:gdLst>
                                <a:gd name="T0" fmla="*/ 0 w 41"/>
                                <a:gd name="T1" fmla="*/ 66 h 75"/>
                                <a:gd name="T2" fmla="*/ 19 w 41"/>
                                <a:gd name="T3" fmla="*/ 75 h 75"/>
                                <a:gd name="T4" fmla="*/ 41 w 41"/>
                                <a:gd name="T5" fmla="*/ 8 h 75"/>
                                <a:gd name="T6" fmla="*/ 22 w 41"/>
                                <a:gd name="T7" fmla="*/ 0 h 75"/>
                                <a:gd name="T8" fmla="*/ 0 w 41"/>
                                <a:gd name="T9" fmla="*/ 66 h 75"/>
                              </a:gdLst>
                              <a:ahLst/>
                              <a:cxnLst>
                                <a:cxn ang="0">
                                  <a:pos x="T0" y="T1"/>
                                </a:cxn>
                                <a:cxn ang="0">
                                  <a:pos x="T2" y="T3"/>
                                </a:cxn>
                                <a:cxn ang="0">
                                  <a:pos x="T4" y="T5"/>
                                </a:cxn>
                                <a:cxn ang="0">
                                  <a:pos x="T6" y="T7"/>
                                </a:cxn>
                                <a:cxn ang="0">
                                  <a:pos x="T8" y="T9"/>
                                </a:cxn>
                              </a:cxnLst>
                              <a:rect l="0" t="0" r="r" b="b"/>
                              <a:pathLst>
                                <a:path w="41" h="75">
                                  <a:moveTo>
                                    <a:pt x="0" y="66"/>
                                  </a:moveTo>
                                  <a:lnTo>
                                    <a:pt x="19" y="75"/>
                                  </a:lnTo>
                                  <a:lnTo>
                                    <a:pt x="41" y="8"/>
                                  </a:lnTo>
                                  <a:lnTo>
                                    <a:pt x="22" y="0"/>
                                  </a:lnTo>
                                  <a:lnTo>
                                    <a:pt x="0"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4" name="Line 624"/>
                          <wps:cNvCnPr/>
                          <wps:spPr bwMode="auto">
                            <a:xfrm>
                              <a:off x="629" y="6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Freeform 625"/>
                          <wps:cNvSpPr>
                            <a:spLocks/>
                          </wps:cNvSpPr>
                          <wps:spPr bwMode="auto">
                            <a:xfrm>
                              <a:off x="628" y="672"/>
                              <a:ext cx="8" cy="19"/>
                            </a:xfrm>
                            <a:custGeom>
                              <a:avLst/>
                              <a:gdLst>
                                <a:gd name="T0" fmla="*/ 5 w 37"/>
                                <a:gd name="T1" fmla="*/ 116 h 116"/>
                                <a:gd name="T2" fmla="*/ 5 w 37"/>
                                <a:gd name="T3" fmla="*/ 68 h 116"/>
                                <a:gd name="T4" fmla="*/ 0 w 37"/>
                                <a:gd name="T5" fmla="*/ 66 h 116"/>
                                <a:gd name="T6" fmla="*/ 19 w 37"/>
                                <a:gd name="T7" fmla="*/ 74 h 116"/>
                                <a:gd name="T8" fmla="*/ 37 w 37"/>
                                <a:gd name="T9" fmla="*/ 3 h 116"/>
                                <a:gd name="T10" fmla="*/ 16 w 37"/>
                                <a:gd name="T11" fmla="*/ 0 h 116"/>
                                <a:gd name="T12" fmla="*/ 0 w 37"/>
                                <a:gd name="T13" fmla="*/ 66 h 116"/>
                              </a:gdLst>
                              <a:ahLst/>
                              <a:cxnLst>
                                <a:cxn ang="0">
                                  <a:pos x="T0" y="T1"/>
                                </a:cxn>
                                <a:cxn ang="0">
                                  <a:pos x="T2" y="T3"/>
                                </a:cxn>
                                <a:cxn ang="0">
                                  <a:pos x="T4" y="T5"/>
                                </a:cxn>
                                <a:cxn ang="0">
                                  <a:pos x="T6" y="T7"/>
                                </a:cxn>
                                <a:cxn ang="0">
                                  <a:pos x="T8" y="T9"/>
                                </a:cxn>
                                <a:cxn ang="0">
                                  <a:pos x="T10" y="T11"/>
                                </a:cxn>
                                <a:cxn ang="0">
                                  <a:pos x="T12" y="T13"/>
                                </a:cxn>
                              </a:cxnLst>
                              <a:rect l="0" t="0" r="r" b="b"/>
                              <a:pathLst>
                                <a:path w="37" h="116">
                                  <a:moveTo>
                                    <a:pt x="5" y="116"/>
                                  </a:moveTo>
                                  <a:lnTo>
                                    <a:pt x="5" y="68"/>
                                  </a:lnTo>
                                  <a:lnTo>
                                    <a:pt x="0" y="66"/>
                                  </a:lnTo>
                                  <a:lnTo>
                                    <a:pt x="19" y="74"/>
                                  </a:lnTo>
                                  <a:lnTo>
                                    <a:pt x="37" y="3"/>
                                  </a:lnTo>
                                  <a:lnTo>
                                    <a:pt x="16" y="0"/>
                                  </a:lnTo>
                                  <a:lnTo>
                                    <a:pt x="0"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6" name="Line 626"/>
                          <wps:cNvCnPr/>
                          <wps:spPr bwMode="auto">
                            <a:xfrm>
                              <a:off x="633" y="6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Freeform 627"/>
                          <wps:cNvSpPr>
                            <a:spLocks/>
                          </wps:cNvSpPr>
                          <wps:spPr bwMode="auto">
                            <a:xfrm>
                              <a:off x="632" y="660"/>
                              <a:ext cx="6" cy="22"/>
                            </a:xfrm>
                            <a:custGeom>
                              <a:avLst/>
                              <a:gdLst>
                                <a:gd name="T0" fmla="*/ 7 w 31"/>
                                <a:gd name="T1" fmla="*/ 130 h 130"/>
                                <a:gd name="T2" fmla="*/ 7 w 31"/>
                                <a:gd name="T3" fmla="*/ 71 h 130"/>
                                <a:gd name="T4" fmla="*/ 0 w 31"/>
                                <a:gd name="T5" fmla="*/ 70 h 130"/>
                                <a:gd name="T6" fmla="*/ 21 w 31"/>
                                <a:gd name="T7" fmla="*/ 73 h 130"/>
                                <a:gd name="T8" fmla="*/ 31 w 31"/>
                                <a:gd name="T9" fmla="*/ 2 h 130"/>
                                <a:gd name="T10" fmla="*/ 10 w 31"/>
                                <a:gd name="T11" fmla="*/ 0 h 130"/>
                                <a:gd name="T12" fmla="*/ 0 w 31"/>
                                <a:gd name="T13" fmla="*/ 70 h 130"/>
                              </a:gdLst>
                              <a:ahLst/>
                              <a:cxnLst>
                                <a:cxn ang="0">
                                  <a:pos x="T0" y="T1"/>
                                </a:cxn>
                                <a:cxn ang="0">
                                  <a:pos x="T2" y="T3"/>
                                </a:cxn>
                                <a:cxn ang="0">
                                  <a:pos x="T4" y="T5"/>
                                </a:cxn>
                                <a:cxn ang="0">
                                  <a:pos x="T6" y="T7"/>
                                </a:cxn>
                                <a:cxn ang="0">
                                  <a:pos x="T8" y="T9"/>
                                </a:cxn>
                                <a:cxn ang="0">
                                  <a:pos x="T10" y="T11"/>
                                </a:cxn>
                                <a:cxn ang="0">
                                  <a:pos x="T12" y="T13"/>
                                </a:cxn>
                              </a:cxnLst>
                              <a:rect l="0" t="0" r="r" b="b"/>
                              <a:pathLst>
                                <a:path w="31" h="130">
                                  <a:moveTo>
                                    <a:pt x="7" y="130"/>
                                  </a:moveTo>
                                  <a:lnTo>
                                    <a:pt x="7" y="71"/>
                                  </a:lnTo>
                                  <a:lnTo>
                                    <a:pt x="0" y="70"/>
                                  </a:lnTo>
                                  <a:lnTo>
                                    <a:pt x="21" y="73"/>
                                  </a:lnTo>
                                  <a:lnTo>
                                    <a:pt x="31" y="2"/>
                                  </a:lnTo>
                                  <a:lnTo>
                                    <a:pt x="10" y="0"/>
                                  </a:lnTo>
                                  <a:lnTo>
                                    <a:pt x="0" y="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8" name="Line 628"/>
                          <wps:cNvCnPr/>
                          <wps:spPr bwMode="auto">
                            <a:xfrm>
                              <a:off x="634" y="6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Freeform 629"/>
                          <wps:cNvSpPr>
                            <a:spLocks/>
                          </wps:cNvSpPr>
                          <wps:spPr bwMode="auto">
                            <a:xfrm>
                              <a:off x="634" y="648"/>
                              <a:ext cx="5" cy="12"/>
                            </a:xfrm>
                            <a:custGeom>
                              <a:avLst/>
                              <a:gdLst>
                                <a:gd name="T0" fmla="*/ 0 w 25"/>
                                <a:gd name="T1" fmla="*/ 71 h 73"/>
                                <a:gd name="T2" fmla="*/ 21 w 25"/>
                                <a:gd name="T3" fmla="*/ 73 h 73"/>
                                <a:gd name="T4" fmla="*/ 25 w 25"/>
                                <a:gd name="T5" fmla="*/ 0 h 73"/>
                                <a:gd name="T6" fmla="*/ 2 w 25"/>
                                <a:gd name="T7" fmla="*/ 0 h 73"/>
                                <a:gd name="T8" fmla="*/ 0 w 25"/>
                                <a:gd name="T9" fmla="*/ 71 h 73"/>
                                <a:gd name="T10" fmla="*/ 14 w 25"/>
                                <a:gd name="T11" fmla="*/ 73 h 73"/>
                                <a:gd name="T12" fmla="*/ 14 w 25"/>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25" h="73">
                                  <a:moveTo>
                                    <a:pt x="0" y="71"/>
                                  </a:moveTo>
                                  <a:lnTo>
                                    <a:pt x="21" y="73"/>
                                  </a:lnTo>
                                  <a:lnTo>
                                    <a:pt x="25" y="0"/>
                                  </a:lnTo>
                                  <a:lnTo>
                                    <a:pt x="2" y="0"/>
                                  </a:lnTo>
                                  <a:lnTo>
                                    <a:pt x="0" y="71"/>
                                  </a:lnTo>
                                  <a:lnTo>
                                    <a:pt x="14" y="73"/>
                                  </a:lnTo>
                                  <a:lnTo>
                                    <a:pt x="1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0" name="Line 630"/>
                          <wps:cNvCnPr/>
                          <wps:spPr bwMode="auto">
                            <a:xfrm>
                              <a:off x="530" y="6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631"/>
                          <wps:cNvCnPr/>
                          <wps:spPr bwMode="auto">
                            <a:xfrm>
                              <a:off x="530" y="614"/>
                              <a:ext cx="0" cy="6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632"/>
                          <wps:cNvCnPr/>
                          <wps:spPr bwMode="auto">
                            <a:xfrm>
                              <a:off x="530" y="7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Freeform 633"/>
                          <wps:cNvSpPr>
                            <a:spLocks/>
                          </wps:cNvSpPr>
                          <wps:spPr bwMode="auto">
                            <a:xfrm>
                              <a:off x="530" y="755"/>
                              <a:ext cx="2415" cy="154"/>
                            </a:xfrm>
                            <a:custGeom>
                              <a:avLst/>
                              <a:gdLst>
                                <a:gd name="T0" fmla="*/ 0 w 12073"/>
                                <a:gd name="T1" fmla="*/ 0 h 928"/>
                                <a:gd name="T2" fmla="*/ 0 w 12073"/>
                                <a:gd name="T3" fmla="*/ 928 h 928"/>
                                <a:gd name="T4" fmla="*/ 12073 w 12073"/>
                                <a:gd name="T5" fmla="*/ 928 h 928"/>
                              </a:gdLst>
                              <a:ahLst/>
                              <a:cxnLst>
                                <a:cxn ang="0">
                                  <a:pos x="T0" y="T1"/>
                                </a:cxn>
                                <a:cxn ang="0">
                                  <a:pos x="T2" y="T3"/>
                                </a:cxn>
                                <a:cxn ang="0">
                                  <a:pos x="T4" y="T5"/>
                                </a:cxn>
                              </a:cxnLst>
                              <a:rect l="0" t="0" r="r" b="b"/>
                              <a:pathLst>
                                <a:path w="12073" h="928">
                                  <a:moveTo>
                                    <a:pt x="0" y="0"/>
                                  </a:moveTo>
                                  <a:lnTo>
                                    <a:pt x="0" y="928"/>
                                  </a:lnTo>
                                  <a:lnTo>
                                    <a:pt x="12073" y="92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4" name="Line 634"/>
                          <wps:cNvCnPr/>
                          <wps:spPr bwMode="auto">
                            <a:xfrm>
                              <a:off x="1230"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635"/>
                          <wps:cNvCnPr/>
                          <wps:spPr bwMode="auto">
                            <a:xfrm flipH="1">
                              <a:off x="1191" y="851"/>
                              <a:ext cx="3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636"/>
                          <wps:cNvCnPr/>
                          <wps:spPr bwMode="auto">
                            <a:xfrm>
                              <a:off x="1164"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Line 637"/>
                          <wps:cNvCnPr/>
                          <wps:spPr bwMode="auto">
                            <a:xfrm flipH="1">
                              <a:off x="1112" y="851"/>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638"/>
                          <wps:cNvCnPr/>
                          <wps:spPr bwMode="auto">
                            <a:xfrm>
                              <a:off x="1085"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639"/>
                          <wps:cNvCnPr/>
                          <wps:spPr bwMode="auto">
                            <a:xfrm flipH="1">
                              <a:off x="1033" y="851"/>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640"/>
                          <wps:cNvCnPr/>
                          <wps:spPr bwMode="auto">
                            <a:xfrm>
                              <a:off x="1007"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641"/>
                          <wps:cNvCnPr/>
                          <wps:spPr bwMode="auto">
                            <a:xfrm flipH="1">
                              <a:off x="954"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642"/>
                          <wps:cNvCnPr/>
                          <wps:spPr bwMode="auto">
                            <a:xfrm>
                              <a:off x="928"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643"/>
                          <wps:cNvCnPr/>
                          <wps:spPr bwMode="auto">
                            <a:xfrm flipH="1">
                              <a:off x="875"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644"/>
                          <wps:cNvCnPr/>
                          <wps:spPr bwMode="auto">
                            <a:xfrm>
                              <a:off x="848"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645"/>
                          <wps:cNvCnPr/>
                          <wps:spPr bwMode="auto">
                            <a:xfrm flipH="1">
                              <a:off x="796" y="851"/>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646"/>
                          <wps:cNvCnPr/>
                          <wps:spPr bwMode="auto">
                            <a:xfrm>
                              <a:off x="769"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647"/>
                          <wps:cNvCnPr/>
                          <wps:spPr bwMode="auto">
                            <a:xfrm flipH="1">
                              <a:off x="717" y="851"/>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1008" name="Group 849"/>
                        <wpg:cNvGrpSpPr>
                          <a:grpSpLocks/>
                        </wpg:cNvGrpSpPr>
                        <wpg:grpSpPr bwMode="auto">
                          <a:xfrm>
                            <a:off x="13" y="475"/>
                            <a:ext cx="3076" cy="450"/>
                            <a:chOff x="13" y="475"/>
                            <a:chExt cx="3076" cy="450"/>
                          </a:xfrm>
                        </wpg:grpSpPr>
                        <wps:wsp>
                          <wps:cNvPr id="1009" name="Line 649"/>
                          <wps:cNvCnPr/>
                          <wps:spPr bwMode="auto">
                            <a:xfrm>
                              <a:off x="691"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650"/>
                          <wps:cNvCnPr/>
                          <wps:spPr bwMode="auto">
                            <a:xfrm flipH="1">
                              <a:off x="638"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651"/>
                          <wps:cNvCnPr/>
                          <wps:spPr bwMode="auto">
                            <a:xfrm>
                              <a:off x="612"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652"/>
                          <wps:cNvCnPr/>
                          <wps:spPr bwMode="auto">
                            <a:xfrm flipH="1">
                              <a:off x="559"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653"/>
                          <wps:cNvCnPr/>
                          <wps:spPr bwMode="auto">
                            <a:xfrm>
                              <a:off x="533"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654"/>
                          <wps:cNvCnPr/>
                          <wps:spPr bwMode="auto">
                            <a:xfrm flipH="1">
                              <a:off x="480"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655"/>
                          <wps:cNvCnPr/>
                          <wps:spPr bwMode="auto">
                            <a:xfrm>
                              <a:off x="454"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656"/>
                          <wps:cNvCnPr/>
                          <wps:spPr bwMode="auto">
                            <a:xfrm flipH="1">
                              <a:off x="401"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657"/>
                          <wps:cNvCnPr/>
                          <wps:spPr bwMode="auto">
                            <a:xfrm>
                              <a:off x="375"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Freeform 658"/>
                          <wps:cNvSpPr>
                            <a:spLocks/>
                          </wps:cNvSpPr>
                          <wps:spPr bwMode="auto">
                            <a:xfrm>
                              <a:off x="335" y="794"/>
                              <a:ext cx="40" cy="57"/>
                            </a:xfrm>
                            <a:custGeom>
                              <a:avLst/>
                              <a:gdLst>
                                <a:gd name="T0" fmla="*/ 200 w 200"/>
                                <a:gd name="T1" fmla="*/ 341 h 341"/>
                                <a:gd name="T2" fmla="*/ 0 w 200"/>
                                <a:gd name="T3" fmla="*/ 341 h 341"/>
                                <a:gd name="T4" fmla="*/ 0 w 200"/>
                                <a:gd name="T5" fmla="*/ 341 h 341"/>
                                <a:gd name="T6" fmla="*/ 0 w 200"/>
                                <a:gd name="T7" fmla="*/ 0 h 341"/>
                              </a:gdLst>
                              <a:ahLst/>
                              <a:cxnLst>
                                <a:cxn ang="0">
                                  <a:pos x="T0" y="T1"/>
                                </a:cxn>
                                <a:cxn ang="0">
                                  <a:pos x="T2" y="T3"/>
                                </a:cxn>
                                <a:cxn ang="0">
                                  <a:pos x="T4" y="T5"/>
                                </a:cxn>
                                <a:cxn ang="0">
                                  <a:pos x="T6" y="T7"/>
                                </a:cxn>
                              </a:cxnLst>
                              <a:rect l="0" t="0" r="r" b="b"/>
                              <a:pathLst>
                                <a:path w="200" h="341">
                                  <a:moveTo>
                                    <a:pt x="200" y="341"/>
                                  </a:moveTo>
                                  <a:lnTo>
                                    <a:pt x="0" y="341"/>
                                  </a:lnTo>
                                  <a:lnTo>
                                    <a:pt x="0" y="341"/>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9" name="Line 659"/>
                          <wps:cNvCnPr/>
                          <wps:spPr bwMode="auto">
                            <a:xfrm>
                              <a:off x="335" y="76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660"/>
                          <wps:cNvCnPr/>
                          <wps:spPr bwMode="auto">
                            <a:xfrm flipV="1">
                              <a:off x="335" y="715"/>
                              <a:ext cx="0" cy="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661"/>
                          <wps:cNvCnPr/>
                          <wps:spPr bwMode="auto">
                            <a:xfrm>
                              <a:off x="335" y="68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662"/>
                          <wps:cNvCnPr/>
                          <wps:spPr bwMode="auto">
                            <a:xfrm flipV="1">
                              <a:off x="335" y="636"/>
                              <a:ext cx="0" cy="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663"/>
                          <wps:cNvCnPr/>
                          <wps:spPr bwMode="auto">
                            <a:xfrm>
                              <a:off x="335" y="6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664"/>
                          <wps:cNvCnPr/>
                          <wps:spPr bwMode="auto">
                            <a:xfrm flipV="1">
                              <a:off x="335" y="558"/>
                              <a:ext cx="0" cy="5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665"/>
                          <wps:cNvCnPr/>
                          <wps:spPr bwMode="auto">
                            <a:xfrm>
                              <a:off x="335" y="53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Freeform 666"/>
                          <wps:cNvSpPr>
                            <a:spLocks/>
                          </wps:cNvSpPr>
                          <wps:spPr bwMode="auto">
                            <a:xfrm>
                              <a:off x="335" y="475"/>
                              <a:ext cx="0" cy="56"/>
                            </a:xfrm>
                            <a:custGeom>
                              <a:avLst/>
                              <a:gdLst>
                                <a:gd name="T0" fmla="*/ 338 h 338"/>
                                <a:gd name="T1" fmla="*/ 0 h 338"/>
                                <a:gd name="T2" fmla="*/ 0 h 338"/>
                              </a:gdLst>
                              <a:ahLst/>
                              <a:cxnLst>
                                <a:cxn ang="0">
                                  <a:pos x="0" y="T0"/>
                                </a:cxn>
                                <a:cxn ang="0">
                                  <a:pos x="0" y="T1"/>
                                </a:cxn>
                                <a:cxn ang="0">
                                  <a:pos x="0" y="T2"/>
                                </a:cxn>
                              </a:cxnLst>
                              <a:rect l="0" t="0" r="r" b="b"/>
                              <a:pathLst>
                                <a:path h="338">
                                  <a:moveTo>
                                    <a:pt x="0" y="338"/>
                                  </a:moveTo>
                                  <a:lnTo>
                                    <a:pt x="0"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7" name="Line 667"/>
                          <wps:cNvCnPr/>
                          <wps:spPr bwMode="auto">
                            <a:xfrm>
                              <a:off x="451" y="5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668"/>
                          <wps:cNvCnPr/>
                          <wps:spPr bwMode="auto">
                            <a:xfrm>
                              <a:off x="451" y="574"/>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669"/>
                          <wps:cNvCnPr/>
                          <wps:spPr bwMode="auto">
                            <a:xfrm>
                              <a:off x="445" y="5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670"/>
                          <wps:cNvCnPr/>
                          <wps:spPr bwMode="auto">
                            <a:xfrm>
                              <a:off x="445" y="582"/>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671"/>
                          <wps:cNvCnPr/>
                          <wps:spPr bwMode="auto">
                            <a:xfrm>
                              <a:off x="424"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672"/>
                          <wps:cNvCnPr/>
                          <wps:spPr bwMode="auto">
                            <a:xfrm flipH="1">
                              <a:off x="27" y="648"/>
                              <a:ext cx="39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673"/>
                          <wps:cNvCnPr/>
                          <wps:spPr bwMode="auto">
                            <a:xfrm>
                              <a:off x="13"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Freeform 674"/>
                          <wps:cNvSpPr>
                            <a:spLocks/>
                          </wps:cNvSpPr>
                          <wps:spPr bwMode="auto">
                            <a:xfrm>
                              <a:off x="13" y="635"/>
                              <a:ext cx="28" cy="13"/>
                            </a:xfrm>
                            <a:custGeom>
                              <a:avLst/>
                              <a:gdLst>
                                <a:gd name="T0" fmla="*/ 139 w 139"/>
                                <a:gd name="T1" fmla="*/ 81 h 81"/>
                                <a:gd name="T2" fmla="*/ 0 w 139"/>
                                <a:gd name="T3" fmla="*/ 79 h 81"/>
                                <a:gd name="T4" fmla="*/ 0 w 139"/>
                                <a:gd name="T5" fmla="*/ 79 h 81"/>
                                <a:gd name="T6" fmla="*/ 139 w 139"/>
                                <a:gd name="T7" fmla="*/ 76 h 81"/>
                                <a:gd name="T8" fmla="*/ 0 w 139"/>
                                <a:gd name="T9" fmla="*/ 75 h 81"/>
                                <a:gd name="T10" fmla="*/ 139 w 139"/>
                                <a:gd name="T11" fmla="*/ 75 h 81"/>
                                <a:gd name="T12" fmla="*/ 2 w 139"/>
                                <a:gd name="T13" fmla="*/ 73 h 81"/>
                                <a:gd name="T14" fmla="*/ 139 w 139"/>
                                <a:gd name="T15" fmla="*/ 70 h 81"/>
                                <a:gd name="T16" fmla="*/ 2 w 139"/>
                                <a:gd name="T17" fmla="*/ 68 h 81"/>
                                <a:gd name="T18" fmla="*/ 138 w 139"/>
                                <a:gd name="T19" fmla="*/ 68 h 81"/>
                                <a:gd name="T20" fmla="*/ 2 w 139"/>
                                <a:gd name="T21" fmla="*/ 67 h 81"/>
                                <a:gd name="T22" fmla="*/ 2 w 139"/>
                                <a:gd name="T23" fmla="*/ 67 h 81"/>
                                <a:gd name="T24" fmla="*/ 138 w 139"/>
                                <a:gd name="T25" fmla="*/ 64 h 81"/>
                                <a:gd name="T26" fmla="*/ 2 w 139"/>
                                <a:gd name="T27" fmla="*/ 62 h 81"/>
                                <a:gd name="T28" fmla="*/ 138 w 139"/>
                                <a:gd name="T29" fmla="*/ 62 h 81"/>
                                <a:gd name="T30" fmla="*/ 3 w 139"/>
                                <a:gd name="T31" fmla="*/ 60 h 81"/>
                                <a:gd name="T32" fmla="*/ 136 w 139"/>
                                <a:gd name="T33" fmla="*/ 58 h 81"/>
                                <a:gd name="T34" fmla="*/ 3 w 139"/>
                                <a:gd name="T35" fmla="*/ 56 h 81"/>
                                <a:gd name="T36" fmla="*/ 3 w 139"/>
                                <a:gd name="T37" fmla="*/ 56 h 81"/>
                                <a:gd name="T38" fmla="*/ 136 w 139"/>
                                <a:gd name="T39" fmla="*/ 54 h 81"/>
                                <a:gd name="T40" fmla="*/ 5 w 139"/>
                                <a:gd name="T41" fmla="*/ 54 h 81"/>
                                <a:gd name="T42" fmla="*/ 134 w 139"/>
                                <a:gd name="T43" fmla="*/ 52 h 81"/>
                                <a:gd name="T44" fmla="*/ 5 w 139"/>
                                <a:gd name="T45" fmla="*/ 50 h 81"/>
                                <a:gd name="T46" fmla="*/ 134 w 139"/>
                                <a:gd name="T47" fmla="*/ 50 h 81"/>
                                <a:gd name="T48" fmla="*/ 7 w 139"/>
                                <a:gd name="T49" fmla="*/ 48 h 81"/>
                                <a:gd name="T50" fmla="*/ 132 w 139"/>
                                <a:gd name="T51" fmla="*/ 45 h 81"/>
                                <a:gd name="T52" fmla="*/ 9 w 139"/>
                                <a:gd name="T53" fmla="*/ 44 h 81"/>
                                <a:gd name="T54" fmla="*/ 131 w 139"/>
                                <a:gd name="T55" fmla="*/ 44 h 81"/>
                                <a:gd name="T56" fmla="*/ 9 w 139"/>
                                <a:gd name="T57" fmla="*/ 42 h 81"/>
                                <a:gd name="T58" fmla="*/ 10 w 139"/>
                                <a:gd name="T59" fmla="*/ 42 h 81"/>
                                <a:gd name="T60" fmla="*/ 129 w 139"/>
                                <a:gd name="T61" fmla="*/ 39 h 81"/>
                                <a:gd name="T62" fmla="*/ 10 w 139"/>
                                <a:gd name="T63" fmla="*/ 37 h 81"/>
                                <a:gd name="T64" fmla="*/ 129 w 139"/>
                                <a:gd name="T65" fmla="*/ 37 h 81"/>
                                <a:gd name="T66" fmla="*/ 12 w 139"/>
                                <a:gd name="T67" fmla="*/ 36 h 81"/>
                                <a:gd name="T68" fmla="*/ 127 w 139"/>
                                <a:gd name="T69" fmla="*/ 33 h 81"/>
                                <a:gd name="T70" fmla="*/ 14 w 139"/>
                                <a:gd name="T71" fmla="*/ 33 h 81"/>
                                <a:gd name="T72" fmla="*/ 126 w 139"/>
                                <a:gd name="T73" fmla="*/ 31 h 81"/>
                                <a:gd name="T74" fmla="*/ 16 w 139"/>
                                <a:gd name="T75" fmla="*/ 31 h 81"/>
                                <a:gd name="T76" fmla="*/ 124 w 139"/>
                                <a:gd name="T77" fmla="*/ 28 h 81"/>
                                <a:gd name="T78" fmla="*/ 17 w 139"/>
                                <a:gd name="T79" fmla="*/ 27 h 81"/>
                                <a:gd name="T80" fmla="*/ 122 w 139"/>
                                <a:gd name="T81" fmla="*/ 27 h 81"/>
                                <a:gd name="T82" fmla="*/ 19 w 139"/>
                                <a:gd name="T83" fmla="*/ 25 h 81"/>
                                <a:gd name="T84" fmla="*/ 120 w 139"/>
                                <a:gd name="T85" fmla="*/ 25 h 81"/>
                                <a:gd name="T86" fmla="*/ 21 w 139"/>
                                <a:gd name="T87" fmla="*/ 22 h 81"/>
                                <a:gd name="T88" fmla="*/ 119 w 139"/>
                                <a:gd name="T89" fmla="*/ 20 h 81"/>
                                <a:gd name="T90" fmla="*/ 24 w 139"/>
                                <a:gd name="T91" fmla="*/ 20 h 81"/>
                                <a:gd name="T92" fmla="*/ 115 w 139"/>
                                <a:gd name="T93" fmla="*/ 19 h 81"/>
                                <a:gd name="T94" fmla="*/ 26 w 139"/>
                                <a:gd name="T95" fmla="*/ 19 h 81"/>
                                <a:gd name="T96" fmla="*/ 113 w 139"/>
                                <a:gd name="T97" fmla="*/ 16 h 81"/>
                                <a:gd name="T98" fmla="*/ 28 w 139"/>
                                <a:gd name="T99" fmla="*/ 14 h 81"/>
                                <a:gd name="T100" fmla="*/ 110 w 139"/>
                                <a:gd name="T101" fmla="*/ 14 h 81"/>
                                <a:gd name="T102" fmla="*/ 31 w 139"/>
                                <a:gd name="T103" fmla="*/ 12 h 81"/>
                                <a:gd name="T104" fmla="*/ 106 w 139"/>
                                <a:gd name="T105" fmla="*/ 12 h 81"/>
                                <a:gd name="T106" fmla="*/ 35 w 139"/>
                                <a:gd name="T107" fmla="*/ 10 h 81"/>
                                <a:gd name="T108" fmla="*/ 103 w 139"/>
                                <a:gd name="T109" fmla="*/ 8 h 81"/>
                                <a:gd name="T110" fmla="*/ 38 w 139"/>
                                <a:gd name="T111" fmla="*/ 8 h 81"/>
                                <a:gd name="T112" fmla="*/ 99 w 139"/>
                                <a:gd name="T113" fmla="*/ 6 h 81"/>
                                <a:gd name="T114" fmla="*/ 44 w 139"/>
                                <a:gd name="T115" fmla="*/ 6 h 81"/>
                                <a:gd name="T116" fmla="*/ 94 w 139"/>
                                <a:gd name="T117" fmla="*/ 3 h 81"/>
                                <a:gd name="T118" fmla="*/ 49 w 139"/>
                                <a:gd name="T119" fmla="*/ 2 h 81"/>
                                <a:gd name="T120" fmla="*/ 87 w 139"/>
                                <a:gd name="T121" fmla="*/ 2 h 81"/>
                                <a:gd name="T122" fmla="*/ 58 w 139"/>
                                <a:gd name="T123" fmla="*/ 0 h 81"/>
                                <a:gd name="T124" fmla="*/ 71 w 139"/>
                                <a:gd name="T12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9" h="81">
                                  <a:moveTo>
                                    <a:pt x="0" y="81"/>
                                  </a:moveTo>
                                  <a:lnTo>
                                    <a:pt x="139" y="81"/>
                                  </a:lnTo>
                                  <a:lnTo>
                                    <a:pt x="0" y="81"/>
                                  </a:lnTo>
                                  <a:lnTo>
                                    <a:pt x="0" y="79"/>
                                  </a:lnTo>
                                  <a:lnTo>
                                    <a:pt x="139" y="79"/>
                                  </a:lnTo>
                                  <a:lnTo>
                                    <a:pt x="0" y="79"/>
                                  </a:lnTo>
                                  <a:lnTo>
                                    <a:pt x="0" y="76"/>
                                  </a:lnTo>
                                  <a:lnTo>
                                    <a:pt x="139" y="76"/>
                                  </a:lnTo>
                                  <a:lnTo>
                                    <a:pt x="139" y="75"/>
                                  </a:lnTo>
                                  <a:lnTo>
                                    <a:pt x="0" y="75"/>
                                  </a:lnTo>
                                  <a:lnTo>
                                    <a:pt x="2" y="75"/>
                                  </a:lnTo>
                                  <a:lnTo>
                                    <a:pt x="139" y="75"/>
                                  </a:lnTo>
                                  <a:lnTo>
                                    <a:pt x="139" y="73"/>
                                  </a:lnTo>
                                  <a:lnTo>
                                    <a:pt x="2" y="73"/>
                                  </a:lnTo>
                                  <a:lnTo>
                                    <a:pt x="139" y="73"/>
                                  </a:lnTo>
                                  <a:lnTo>
                                    <a:pt x="139" y="70"/>
                                  </a:lnTo>
                                  <a:lnTo>
                                    <a:pt x="2" y="70"/>
                                  </a:lnTo>
                                  <a:lnTo>
                                    <a:pt x="2" y="68"/>
                                  </a:lnTo>
                                  <a:lnTo>
                                    <a:pt x="139" y="68"/>
                                  </a:lnTo>
                                  <a:lnTo>
                                    <a:pt x="138" y="68"/>
                                  </a:lnTo>
                                  <a:lnTo>
                                    <a:pt x="2" y="68"/>
                                  </a:lnTo>
                                  <a:lnTo>
                                    <a:pt x="2" y="67"/>
                                  </a:lnTo>
                                  <a:lnTo>
                                    <a:pt x="138" y="67"/>
                                  </a:lnTo>
                                  <a:lnTo>
                                    <a:pt x="2" y="67"/>
                                  </a:lnTo>
                                  <a:lnTo>
                                    <a:pt x="2" y="64"/>
                                  </a:lnTo>
                                  <a:lnTo>
                                    <a:pt x="138" y="64"/>
                                  </a:lnTo>
                                  <a:lnTo>
                                    <a:pt x="138" y="62"/>
                                  </a:lnTo>
                                  <a:lnTo>
                                    <a:pt x="2" y="62"/>
                                  </a:lnTo>
                                  <a:lnTo>
                                    <a:pt x="3" y="62"/>
                                  </a:lnTo>
                                  <a:lnTo>
                                    <a:pt x="138" y="62"/>
                                  </a:lnTo>
                                  <a:lnTo>
                                    <a:pt x="138" y="60"/>
                                  </a:lnTo>
                                  <a:lnTo>
                                    <a:pt x="3" y="60"/>
                                  </a:lnTo>
                                  <a:lnTo>
                                    <a:pt x="136" y="60"/>
                                  </a:lnTo>
                                  <a:lnTo>
                                    <a:pt x="136" y="58"/>
                                  </a:lnTo>
                                  <a:lnTo>
                                    <a:pt x="3" y="58"/>
                                  </a:lnTo>
                                  <a:lnTo>
                                    <a:pt x="3" y="56"/>
                                  </a:lnTo>
                                  <a:lnTo>
                                    <a:pt x="136" y="56"/>
                                  </a:lnTo>
                                  <a:lnTo>
                                    <a:pt x="3" y="56"/>
                                  </a:lnTo>
                                  <a:lnTo>
                                    <a:pt x="5" y="54"/>
                                  </a:lnTo>
                                  <a:lnTo>
                                    <a:pt x="136" y="54"/>
                                  </a:lnTo>
                                  <a:lnTo>
                                    <a:pt x="134" y="54"/>
                                  </a:lnTo>
                                  <a:lnTo>
                                    <a:pt x="5" y="54"/>
                                  </a:lnTo>
                                  <a:lnTo>
                                    <a:pt x="5" y="52"/>
                                  </a:lnTo>
                                  <a:lnTo>
                                    <a:pt x="134" y="52"/>
                                  </a:lnTo>
                                  <a:lnTo>
                                    <a:pt x="134" y="50"/>
                                  </a:lnTo>
                                  <a:lnTo>
                                    <a:pt x="5" y="50"/>
                                  </a:lnTo>
                                  <a:lnTo>
                                    <a:pt x="7" y="50"/>
                                  </a:lnTo>
                                  <a:lnTo>
                                    <a:pt x="134" y="50"/>
                                  </a:lnTo>
                                  <a:lnTo>
                                    <a:pt x="134" y="48"/>
                                  </a:lnTo>
                                  <a:lnTo>
                                    <a:pt x="7" y="48"/>
                                  </a:lnTo>
                                  <a:lnTo>
                                    <a:pt x="132" y="48"/>
                                  </a:lnTo>
                                  <a:lnTo>
                                    <a:pt x="132" y="45"/>
                                  </a:lnTo>
                                  <a:lnTo>
                                    <a:pt x="7" y="45"/>
                                  </a:lnTo>
                                  <a:lnTo>
                                    <a:pt x="9" y="44"/>
                                  </a:lnTo>
                                  <a:lnTo>
                                    <a:pt x="132" y="44"/>
                                  </a:lnTo>
                                  <a:lnTo>
                                    <a:pt x="131" y="44"/>
                                  </a:lnTo>
                                  <a:lnTo>
                                    <a:pt x="9" y="44"/>
                                  </a:lnTo>
                                  <a:lnTo>
                                    <a:pt x="9" y="42"/>
                                  </a:lnTo>
                                  <a:lnTo>
                                    <a:pt x="131" y="42"/>
                                  </a:lnTo>
                                  <a:lnTo>
                                    <a:pt x="10" y="42"/>
                                  </a:lnTo>
                                  <a:lnTo>
                                    <a:pt x="10" y="39"/>
                                  </a:lnTo>
                                  <a:lnTo>
                                    <a:pt x="129" y="39"/>
                                  </a:lnTo>
                                  <a:lnTo>
                                    <a:pt x="129" y="37"/>
                                  </a:lnTo>
                                  <a:lnTo>
                                    <a:pt x="10" y="37"/>
                                  </a:lnTo>
                                  <a:lnTo>
                                    <a:pt x="12" y="37"/>
                                  </a:lnTo>
                                  <a:lnTo>
                                    <a:pt x="129" y="37"/>
                                  </a:lnTo>
                                  <a:lnTo>
                                    <a:pt x="127" y="36"/>
                                  </a:lnTo>
                                  <a:lnTo>
                                    <a:pt x="12" y="36"/>
                                  </a:lnTo>
                                  <a:lnTo>
                                    <a:pt x="14" y="33"/>
                                  </a:lnTo>
                                  <a:lnTo>
                                    <a:pt x="127" y="33"/>
                                  </a:lnTo>
                                  <a:lnTo>
                                    <a:pt x="126" y="33"/>
                                  </a:lnTo>
                                  <a:lnTo>
                                    <a:pt x="14" y="33"/>
                                  </a:lnTo>
                                  <a:lnTo>
                                    <a:pt x="16" y="31"/>
                                  </a:lnTo>
                                  <a:lnTo>
                                    <a:pt x="126" y="31"/>
                                  </a:lnTo>
                                  <a:lnTo>
                                    <a:pt x="124" y="31"/>
                                  </a:lnTo>
                                  <a:lnTo>
                                    <a:pt x="16" y="31"/>
                                  </a:lnTo>
                                  <a:lnTo>
                                    <a:pt x="16" y="28"/>
                                  </a:lnTo>
                                  <a:lnTo>
                                    <a:pt x="124" y="28"/>
                                  </a:lnTo>
                                  <a:lnTo>
                                    <a:pt x="122" y="27"/>
                                  </a:lnTo>
                                  <a:lnTo>
                                    <a:pt x="17" y="27"/>
                                  </a:lnTo>
                                  <a:lnTo>
                                    <a:pt x="19" y="27"/>
                                  </a:lnTo>
                                  <a:lnTo>
                                    <a:pt x="122" y="27"/>
                                  </a:lnTo>
                                  <a:lnTo>
                                    <a:pt x="120" y="25"/>
                                  </a:lnTo>
                                  <a:lnTo>
                                    <a:pt x="19" y="25"/>
                                  </a:lnTo>
                                  <a:lnTo>
                                    <a:pt x="21" y="25"/>
                                  </a:lnTo>
                                  <a:lnTo>
                                    <a:pt x="120" y="25"/>
                                  </a:lnTo>
                                  <a:lnTo>
                                    <a:pt x="119" y="22"/>
                                  </a:lnTo>
                                  <a:lnTo>
                                    <a:pt x="21" y="22"/>
                                  </a:lnTo>
                                  <a:lnTo>
                                    <a:pt x="23" y="20"/>
                                  </a:lnTo>
                                  <a:lnTo>
                                    <a:pt x="119" y="20"/>
                                  </a:lnTo>
                                  <a:lnTo>
                                    <a:pt x="117" y="20"/>
                                  </a:lnTo>
                                  <a:lnTo>
                                    <a:pt x="24" y="20"/>
                                  </a:lnTo>
                                  <a:lnTo>
                                    <a:pt x="24" y="19"/>
                                  </a:lnTo>
                                  <a:lnTo>
                                    <a:pt x="115" y="19"/>
                                  </a:lnTo>
                                  <a:lnTo>
                                    <a:pt x="113" y="19"/>
                                  </a:lnTo>
                                  <a:lnTo>
                                    <a:pt x="26" y="19"/>
                                  </a:lnTo>
                                  <a:lnTo>
                                    <a:pt x="28" y="16"/>
                                  </a:lnTo>
                                  <a:lnTo>
                                    <a:pt x="113" y="16"/>
                                  </a:lnTo>
                                  <a:lnTo>
                                    <a:pt x="112" y="14"/>
                                  </a:lnTo>
                                  <a:lnTo>
                                    <a:pt x="28" y="14"/>
                                  </a:lnTo>
                                  <a:lnTo>
                                    <a:pt x="30" y="14"/>
                                  </a:lnTo>
                                  <a:lnTo>
                                    <a:pt x="110" y="14"/>
                                  </a:lnTo>
                                  <a:lnTo>
                                    <a:pt x="108" y="12"/>
                                  </a:lnTo>
                                  <a:lnTo>
                                    <a:pt x="31" y="12"/>
                                  </a:lnTo>
                                  <a:lnTo>
                                    <a:pt x="33" y="12"/>
                                  </a:lnTo>
                                  <a:lnTo>
                                    <a:pt x="106" y="12"/>
                                  </a:lnTo>
                                  <a:lnTo>
                                    <a:pt x="105" y="10"/>
                                  </a:lnTo>
                                  <a:lnTo>
                                    <a:pt x="35" y="10"/>
                                  </a:lnTo>
                                  <a:lnTo>
                                    <a:pt x="37" y="8"/>
                                  </a:lnTo>
                                  <a:lnTo>
                                    <a:pt x="103" y="8"/>
                                  </a:lnTo>
                                  <a:lnTo>
                                    <a:pt x="101" y="8"/>
                                  </a:lnTo>
                                  <a:lnTo>
                                    <a:pt x="38" y="8"/>
                                  </a:lnTo>
                                  <a:lnTo>
                                    <a:pt x="42" y="6"/>
                                  </a:lnTo>
                                  <a:lnTo>
                                    <a:pt x="99" y="6"/>
                                  </a:lnTo>
                                  <a:lnTo>
                                    <a:pt x="96" y="6"/>
                                  </a:lnTo>
                                  <a:lnTo>
                                    <a:pt x="44" y="6"/>
                                  </a:lnTo>
                                  <a:lnTo>
                                    <a:pt x="47" y="3"/>
                                  </a:lnTo>
                                  <a:lnTo>
                                    <a:pt x="94" y="3"/>
                                  </a:lnTo>
                                  <a:lnTo>
                                    <a:pt x="91" y="2"/>
                                  </a:lnTo>
                                  <a:lnTo>
                                    <a:pt x="49" y="2"/>
                                  </a:lnTo>
                                  <a:lnTo>
                                    <a:pt x="52" y="2"/>
                                  </a:lnTo>
                                  <a:lnTo>
                                    <a:pt x="87" y="2"/>
                                  </a:lnTo>
                                  <a:lnTo>
                                    <a:pt x="82" y="0"/>
                                  </a:lnTo>
                                  <a:lnTo>
                                    <a:pt x="58" y="0"/>
                                  </a:lnTo>
                                  <a:lnTo>
                                    <a:pt x="68"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5" name="Line 675"/>
                          <wps:cNvCnPr/>
                          <wps:spPr bwMode="auto">
                            <a:xfrm>
                              <a:off x="41" y="64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Freeform 676"/>
                          <wps:cNvSpPr>
                            <a:spLocks/>
                          </wps:cNvSpPr>
                          <wps:spPr bwMode="auto">
                            <a:xfrm>
                              <a:off x="13" y="649"/>
                              <a:ext cx="28" cy="13"/>
                            </a:xfrm>
                            <a:custGeom>
                              <a:avLst/>
                              <a:gdLst>
                                <a:gd name="T0" fmla="*/ 0 w 139"/>
                                <a:gd name="T1" fmla="*/ 0 h 81"/>
                                <a:gd name="T2" fmla="*/ 139 w 139"/>
                                <a:gd name="T3" fmla="*/ 1 h 81"/>
                                <a:gd name="T4" fmla="*/ 0 w 139"/>
                                <a:gd name="T5" fmla="*/ 3 h 81"/>
                                <a:gd name="T6" fmla="*/ 0 w 139"/>
                                <a:gd name="T7" fmla="*/ 3 h 81"/>
                                <a:gd name="T8" fmla="*/ 139 w 139"/>
                                <a:gd name="T9" fmla="*/ 6 h 81"/>
                                <a:gd name="T10" fmla="*/ 2 w 139"/>
                                <a:gd name="T11" fmla="*/ 8 h 81"/>
                                <a:gd name="T12" fmla="*/ 139 w 139"/>
                                <a:gd name="T13" fmla="*/ 9 h 81"/>
                                <a:gd name="T14" fmla="*/ 139 w 139"/>
                                <a:gd name="T15" fmla="*/ 9 h 81"/>
                                <a:gd name="T16" fmla="*/ 2 w 139"/>
                                <a:gd name="T17" fmla="*/ 12 h 81"/>
                                <a:gd name="T18" fmla="*/ 138 w 139"/>
                                <a:gd name="T19" fmla="*/ 14 h 81"/>
                                <a:gd name="T20" fmla="*/ 2 w 139"/>
                                <a:gd name="T21" fmla="*/ 16 h 81"/>
                                <a:gd name="T22" fmla="*/ 2 w 139"/>
                                <a:gd name="T23" fmla="*/ 16 h 81"/>
                                <a:gd name="T24" fmla="*/ 138 w 139"/>
                                <a:gd name="T25" fmla="*/ 18 h 81"/>
                                <a:gd name="T26" fmla="*/ 3 w 139"/>
                                <a:gd name="T27" fmla="*/ 20 h 81"/>
                                <a:gd name="T28" fmla="*/ 136 w 139"/>
                                <a:gd name="T29" fmla="*/ 22 h 81"/>
                                <a:gd name="T30" fmla="*/ 136 w 139"/>
                                <a:gd name="T31" fmla="*/ 22 h 81"/>
                                <a:gd name="T32" fmla="*/ 3 w 139"/>
                                <a:gd name="T33" fmla="*/ 25 h 81"/>
                                <a:gd name="T34" fmla="*/ 136 w 139"/>
                                <a:gd name="T35" fmla="*/ 26 h 81"/>
                                <a:gd name="T36" fmla="*/ 5 w 139"/>
                                <a:gd name="T37" fmla="*/ 26 h 81"/>
                                <a:gd name="T38" fmla="*/ 134 w 139"/>
                                <a:gd name="T39" fmla="*/ 28 h 81"/>
                                <a:gd name="T40" fmla="*/ 7 w 139"/>
                                <a:gd name="T41" fmla="*/ 31 h 81"/>
                                <a:gd name="T42" fmla="*/ 134 w 139"/>
                                <a:gd name="T43" fmla="*/ 33 h 81"/>
                                <a:gd name="T44" fmla="*/ 132 w 139"/>
                                <a:gd name="T45" fmla="*/ 33 h 81"/>
                                <a:gd name="T46" fmla="*/ 7 w 139"/>
                                <a:gd name="T47" fmla="*/ 34 h 81"/>
                                <a:gd name="T48" fmla="*/ 132 w 139"/>
                                <a:gd name="T49" fmla="*/ 34 h 81"/>
                                <a:gd name="T50" fmla="*/ 9 w 139"/>
                                <a:gd name="T51" fmla="*/ 37 h 81"/>
                                <a:gd name="T52" fmla="*/ 131 w 139"/>
                                <a:gd name="T53" fmla="*/ 39 h 81"/>
                                <a:gd name="T54" fmla="*/ 10 w 139"/>
                                <a:gd name="T55" fmla="*/ 42 h 81"/>
                                <a:gd name="T56" fmla="*/ 129 w 139"/>
                                <a:gd name="T57" fmla="*/ 43 h 81"/>
                                <a:gd name="T58" fmla="*/ 12 w 139"/>
                                <a:gd name="T59" fmla="*/ 43 h 81"/>
                                <a:gd name="T60" fmla="*/ 127 w 139"/>
                                <a:gd name="T61" fmla="*/ 45 h 81"/>
                                <a:gd name="T62" fmla="*/ 14 w 139"/>
                                <a:gd name="T63" fmla="*/ 45 h 81"/>
                                <a:gd name="T64" fmla="*/ 126 w 139"/>
                                <a:gd name="T65" fmla="*/ 48 h 81"/>
                                <a:gd name="T66" fmla="*/ 16 w 139"/>
                                <a:gd name="T67" fmla="*/ 49 h 81"/>
                                <a:gd name="T68" fmla="*/ 124 w 139"/>
                                <a:gd name="T69" fmla="*/ 49 h 81"/>
                                <a:gd name="T70" fmla="*/ 16 w 139"/>
                                <a:gd name="T71" fmla="*/ 51 h 81"/>
                                <a:gd name="T72" fmla="*/ 122 w 139"/>
                                <a:gd name="T73" fmla="*/ 51 h 81"/>
                                <a:gd name="T74" fmla="*/ 19 w 139"/>
                                <a:gd name="T75" fmla="*/ 54 h 81"/>
                                <a:gd name="T76" fmla="*/ 120 w 139"/>
                                <a:gd name="T77" fmla="*/ 56 h 81"/>
                                <a:gd name="T78" fmla="*/ 21 w 139"/>
                                <a:gd name="T79" fmla="*/ 56 h 81"/>
                                <a:gd name="T80" fmla="*/ 119 w 139"/>
                                <a:gd name="T81" fmla="*/ 57 h 81"/>
                                <a:gd name="T82" fmla="*/ 23 w 139"/>
                                <a:gd name="T83" fmla="*/ 57 h 81"/>
                                <a:gd name="T84" fmla="*/ 117 w 139"/>
                                <a:gd name="T85" fmla="*/ 60 h 81"/>
                                <a:gd name="T86" fmla="*/ 24 w 139"/>
                                <a:gd name="T87" fmla="*/ 62 h 81"/>
                                <a:gd name="T88" fmla="*/ 113 w 139"/>
                                <a:gd name="T89" fmla="*/ 62 h 81"/>
                                <a:gd name="T90" fmla="*/ 28 w 139"/>
                                <a:gd name="T91" fmla="*/ 64 h 81"/>
                                <a:gd name="T92" fmla="*/ 112 w 139"/>
                                <a:gd name="T93" fmla="*/ 64 h 81"/>
                                <a:gd name="T94" fmla="*/ 30 w 139"/>
                                <a:gd name="T95" fmla="*/ 66 h 81"/>
                                <a:gd name="T96" fmla="*/ 108 w 139"/>
                                <a:gd name="T97" fmla="*/ 68 h 81"/>
                                <a:gd name="T98" fmla="*/ 33 w 139"/>
                                <a:gd name="T99" fmla="*/ 68 h 81"/>
                                <a:gd name="T100" fmla="*/ 105 w 139"/>
                                <a:gd name="T101" fmla="*/ 70 h 81"/>
                                <a:gd name="T102" fmla="*/ 37 w 139"/>
                                <a:gd name="T103" fmla="*/ 70 h 81"/>
                                <a:gd name="T104" fmla="*/ 101 w 139"/>
                                <a:gd name="T105" fmla="*/ 73 h 81"/>
                                <a:gd name="T106" fmla="*/ 42 w 139"/>
                                <a:gd name="T107" fmla="*/ 74 h 81"/>
                                <a:gd name="T108" fmla="*/ 96 w 139"/>
                                <a:gd name="T109" fmla="*/ 74 h 81"/>
                                <a:gd name="T110" fmla="*/ 47 w 139"/>
                                <a:gd name="T111" fmla="*/ 76 h 81"/>
                                <a:gd name="T112" fmla="*/ 91 w 139"/>
                                <a:gd name="T113" fmla="*/ 76 h 81"/>
                                <a:gd name="T114" fmla="*/ 52 w 139"/>
                                <a:gd name="T115" fmla="*/ 79 h 81"/>
                                <a:gd name="T116" fmla="*/ 82 w 139"/>
                                <a:gd name="T117" fmla="*/ 81 h 81"/>
                                <a:gd name="T118" fmla="*/ 68 w 139"/>
                                <a:gd name="T119"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 h="81">
                                  <a:moveTo>
                                    <a:pt x="139" y="0"/>
                                  </a:moveTo>
                                  <a:lnTo>
                                    <a:pt x="0" y="0"/>
                                  </a:lnTo>
                                  <a:lnTo>
                                    <a:pt x="0" y="1"/>
                                  </a:lnTo>
                                  <a:lnTo>
                                    <a:pt x="139" y="1"/>
                                  </a:lnTo>
                                  <a:lnTo>
                                    <a:pt x="0" y="1"/>
                                  </a:lnTo>
                                  <a:lnTo>
                                    <a:pt x="0" y="3"/>
                                  </a:lnTo>
                                  <a:lnTo>
                                    <a:pt x="139" y="3"/>
                                  </a:lnTo>
                                  <a:lnTo>
                                    <a:pt x="0" y="3"/>
                                  </a:lnTo>
                                  <a:lnTo>
                                    <a:pt x="2" y="6"/>
                                  </a:lnTo>
                                  <a:lnTo>
                                    <a:pt x="139" y="6"/>
                                  </a:lnTo>
                                  <a:lnTo>
                                    <a:pt x="139" y="8"/>
                                  </a:lnTo>
                                  <a:lnTo>
                                    <a:pt x="2" y="8"/>
                                  </a:lnTo>
                                  <a:lnTo>
                                    <a:pt x="139" y="8"/>
                                  </a:lnTo>
                                  <a:lnTo>
                                    <a:pt x="139" y="9"/>
                                  </a:lnTo>
                                  <a:lnTo>
                                    <a:pt x="2" y="9"/>
                                  </a:lnTo>
                                  <a:lnTo>
                                    <a:pt x="139" y="9"/>
                                  </a:lnTo>
                                  <a:lnTo>
                                    <a:pt x="138" y="12"/>
                                  </a:lnTo>
                                  <a:lnTo>
                                    <a:pt x="2" y="12"/>
                                  </a:lnTo>
                                  <a:lnTo>
                                    <a:pt x="2" y="14"/>
                                  </a:lnTo>
                                  <a:lnTo>
                                    <a:pt x="138" y="14"/>
                                  </a:lnTo>
                                  <a:lnTo>
                                    <a:pt x="2" y="14"/>
                                  </a:lnTo>
                                  <a:lnTo>
                                    <a:pt x="2" y="16"/>
                                  </a:lnTo>
                                  <a:lnTo>
                                    <a:pt x="138" y="16"/>
                                  </a:lnTo>
                                  <a:lnTo>
                                    <a:pt x="2" y="16"/>
                                  </a:lnTo>
                                  <a:lnTo>
                                    <a:pt x="3" y="18"/>
                                  </a:lnTo>
                                  <a:lnTo>
                                    <a:pt x="138" y="18"/>
                                  </a:lnTo>
                                  <a:lnTo>
                                    <a:pt x="138" y="20"/>
                                  </a:lnTo>
                                  <a:lnTo>
                                    <a:pt x="3" y="20"/>
                                  </a:lnTo>
                                  <a:lnTo>
                                    <a:pt x="136" y="20"/>
                                  </a:lnTo>
                                  <a:lnTo>
                                    <a:pt x="136" y="22"/>
                                  </a:lnTo>
                                  <a:lnTo>
                                    <a:pt x="3" y="22"/>
                                  </a:lnTo>
                                  <a:lnTo>
                                    <a:pt x="136" y="22"/>
                                  </a:lnTo>
                                  <a:lnTo>
                                    <a:pt x="136" y="25"/>
                                  </a:lnTo>
                                  <a:lnTo>
                                    <a:pt x="3" y="25"/>
                                  </a:lnTo>
                                  <a:lnTo>
                                    <a:pt x="5" y="26"/>
                                  </a:lnTo>
                                  <a:lnTo>
                                    <a:pt x="136" y="26"/>
                                  </a:lnTo>
                                  <a:lnTo>
                                    <a:pt x="134" y="26"/>
                                  </a:lnTo>
                                  <a:lnTo>
                                    <a:pt x="5" y="26"/>
                                  </a:lnTo>
                                  <a:lnTo>
                                    <a:pt x="5" y="28"/>
                                  </a:lnTo>
                                  <a:lnTo>
                                    <a:pt x="134" y="28"/>
                                  </a:lnTo>
                                  <a:lnTo>
                                    <a:pt x="5" y="28"/>
                                  </a:lnTo>
                                  <a:lnTo>
                                    <a:pt x="7" y="31"/>
                                  </a:lnTo>
                                  <a:lnTo>
                                    <a:pt x="134" y="31"/>
                                  </a:lnTo>
                                  <a:lnTo>
                                    <a:pt x="134" y="33"/>
                                  </a:lnTo>
                                  <a:lnTo>
                                    <a:pt x="7" y="33"/>
                                  </a:lnTo>
                                  <a:lnTo>
                                    <a:pt x="132" y="33"/>
                                  </a:lnTo>
                                  <a:lnTo>
                                    <a:pt x="132" y="34"/>
                                  </a:lnTo>
                                  <a:lnTo>
                                    <a:pt x="7" y="34"/>
                                  </a:lnTo>
                                  <a:lnTo>
                                    <a:pt x="9" y="34"/>
                                  </a:lnTo>
                                  <a:lnTo>
                                    <a:pt x="132" y="34"/>
                                  </a:lnTo>
                                  <a:lnTo>
                                    <a:pt x="131" y="37"/>
                                  </a:lnTo>
                                  <a:lnTo>
                                    <a:pt x="9" y="37"/>
                                  </a:lnTo>
                                  <a:lnTo>
                                    <a:pt x="9" y="39"/>
                                  </a:lnTo>
                                  <a:lnTo>
                                    <a:pt x="131" y="39"/>
                                  </a:lnTo>
                                  <a:lnTo>
                                    <a:pt x="10" y="39"/>
                                  </a:lnTo>
                                  <a:lnTo>
                                    <a:pt x="10" y="42"/>
                                  </a:lnTo>
                                  <a:lnTo>
                                    <a:pt x="129" y="42"/>
                                  </a:lnTo>
                                  <a:lnTo>
                                    <a:pt x="129" y="43"/>
                                  </a:lnTo>
                                  <a:lnTo>
                                    <a:pt x="10" y="43"/>
                                  </a:lnTo>
                                  <a:lnTo>
                                    <a:pt x="12" y="43"/>
                                  </a:lnTo>
                                  <a:lnTo>
                                    <a:pt x="129" y="43"/>
                                  </a:lnTo>
                                  <a:lnTo>
                                    <a:pt x="127" y="45"/>
                                  </a:lnTo>
                                  <a:lnTo>
                                    <a:pt x="12" y="45"/>
                                  </a:lnTo>
                                  <a:lnTo>
                                    <a:pt x="14" y="45"/>
                                  </a:lnTo>
                                  <a:lnTo>
                                    <a:pt x="127" y="45"/>
                                  </a:lnTo>
                                  <a:lnTo>
                                    <a:pt x="126" y="48"/>
                                  </a:lnTo>
                                  <a:lnTo>
                                    <a:pt x="14" y="48"/>
                                  </a:lnTo>
                                  <a:lnTo>
                                    <a:pt x="16" y="49"/>
                                  </a:lnTo>
                                  <a:lnTo>
                                    <a:pt x="126" y="49"/>
                                  </a:lnTo>
                                  <a:lnTo>
                                    <a:pt x="124" y="49"/>
                                  </a:lnTo>
                                  <a:lnTo>
                                    <a:pt x="16" y="49"/>
                                  </a:lnTo>
                                  <a:lnTo>
                                    <a:pt x="16" y="51"/>
                                  </a:lnTo>
                                  <a:lnTo>
                                    <a:pt x="124" y="51"/>
                                  </a:lnTo>
                                  <a:lnTo>
                                    <a:pt x="122" y="51"/>
                                  </a:lnTo>
                                  <a:lnTo>
                                    <a:pt x="17" y="51"/>
                                  </a:lnTo>
                                  <a:lnTo>
                                    <a:pt x="19" y="54"/>
                                  </a:lnTo>
                                  <a:lnTo>
                                    <a:pt x="122" y="54"/>
                                  </a:lnTo>
                                  <a:lnTo>
                                    <a:pt x="120" y="56"/>
                                  </a:lnTo>
                                  <a:lnTo>
                                    <a:pt x="19" y="56"/>
                                  </a:lnTo>
                                  <a:lnTo>
                                    <a:pt x="21" y="56"/>
                                  </a:lnTo>
                                  <a:lnTo>
                                    <a:pt x="120" y="56"/>
                                  </a:lnTo>
                                  <a:lnTo>
                                    <a:pt x="119" y="57"/>
                                  </a:lnTo>
                                  <a:lnTo>
                                    <a:pt x="21" y="57"/>
                                  </a:lnTo>
                                  <a:lnTo>
                                    <a:pt x="23" y="57"/>
                                  </a:lnTo>
                                  <a:lnTo>
                                    <a:pt x="119" y="57"/>
                                  </a:lnTo>
                                  <a:lnTo>
                                    <a:pt x="117" y="60"/>
                                  </a:lnTo>
                                  <a:lnTo>
                                    <a:pt x="24" y="60"/>
                                  </a:lnTo>
                                  <a:lnTo>
                                    <a:pt x="24" y="62"/>
                                  </a:lnTo>
                                  <a:lnTo>
                                    <a:pt x="115" y="62"/>
                                  </a:lnTo>
                                  <a:lnTo>
                                    <a:pt x="113" y="62"/>
                                  </a:lnTo>
                                  <a:lnTo>
                                    <a:pt x="26" y="62"/>
                                  </a:lnTo>
                                  <a:lnTo>
                                    <a:pt x="28" y="64"/>
                                  </a:lnTo>
                                  <a:lnTo>
                                    <a:pt x="113" y="64"/>
                                  </a:lnTo>
                                  <a:lnTo>
                                    <a:pt x="112" y="64"/>
                                  </a:lnTo>
                                  <a:lnTo>
                                    <a:pt x="28" y="64"/>
                                  </a:lnTo>
                                  <a:lnTo>
                                    <a:pt x="30" y="66"/>
                                  </a:lnTo>
                                  <a:lnTo>
                                    <a:pt x="110" y="66"/>
                                  </a:lnTo>
                                  <a:lnTo>
                                    <a:pt x="108" y="68"/>
                                  </a:lnTo>
                                  <a:lnTo>
                                    <a:pt x="31" y="68"/>
                                  </a:lnTo>
                                  <a:lnTo>
                                    <a:pt x="33" y="68"/>
                                  </a:lnTo>
                                  <a:lnTo>
                                    <a:pt x="106" y="68"/>
                                  </a:lnTo>
                                  <a:lnTo>
                                    <a:pt x="105" y="70"/>
                                  </a:lnTo>
                                  <a:lnTo>
                                    <a:pt x="35" y="70"/>
                                  </a:lnTo>
                                  <a:lnTo>
                                    <a:pt x="37" y="70"/>
                                  </a:lnTo>
                                  <a:lnTo>
                                    <a:pt x="103" y="70"/>
                                  </a:lnTo>
                                  <a:lnTo>
                                    <a:pt x="101" y="73"/>
                                  </a:lnTo>
                                  <a:lnTo>
                                    <a:pt x="38" y="73"/>
                                  </a:lnTo>
                                  <a:lnTo>
                                    <a:pt x="42" y="74"/>
                                  </a:lnTo>
                                  <a:lnTo>
                                    <a:pt x="99" y="74"/>
                                  </a:lnTo>
                                  <a:lnTo>
                                    <a:pt x="96" y="74"/>
                                  </a:lnTo>
                                  <a:lnTo>
                                    <a:pt x="44" y="74"/>
                                  </a:lnTo>
                                  <a:lnTo>
                                    <a:pt x="47" y="76"/>
                                  </a:lnTo>
                                  <a:lnTo>
                                    <a:pt x="94" y="76"/>
                                  </a:lnTo>
                                  <a:lnTo>
                                    <a:pt x="91" y="76"/>
                                  </a:lnTo>
                                  <a:lnTo>
                                    <a:pt x="49" y="76"/>
                                  </a:lnTo>
                                  <a:lnTo>
                                    <a:pt x="52" y="79"/>
                                  </a:lnTo>
                                  <a:lnTo>
                                    <a:pt x="87" y="79"/>
                                  </a:lnTo>
                                  <a:lnTo>
                                    <a:pt x="82" y="81"/>
                                  </a:lnTo>
                                  <a:lnTo>
                                    <a:pt x="58" y="81"/>
                                  </a:lnTo>
                                  <a:lnTo>
                                    <a:pt x="68" y="81"/>
                                  </a:lnTo>
                                  <a:lnTo>
                                    <a:pt x="71" y="8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7" name="Line 677"/>
                          <wps:cNvCnPr/>
                          <wps:spPr bwMode="auto">
                            <a:xfrm>
                              <a:off x="32" y="58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Freeform 678"/>
                          <wps:cNvSpPr>
                            <a:spLocks/>
                          </wps:cNvSpPr>
                          <wps:spPr bwMode="auto">
                            <a:xfrm>
                              <a:off x="21" y="533"/>
                              <a:ext cx="44" cy="57"/>
                            </a:xfrm>
                            <a:custGeom>
                              <a:avLst/>
                              <a:gdLst>
                                <a:gd name="T0" fmla="*/ 54 w 218"/>
                                <a:gd name="T1" fmla="*/ 326 h 343"/>
                                <a:gd name="T2" fmla="*/ 82 w 218"/>
                                <a:gd name="T3" fmla="*/ 343 h 343"/>
                                <a:gd name="T4" fmla="*/ 136 w 218"/>
                                <a:gd name="T5" fmla="*/ 343 h 343"/>
                                <a:gd name="T6" fmla="*/ 164 w 218"/>
                                <a:gd name="T7" fmla="*/ 326 h 343"/>
                                <a:gd name="T8" fmla="*/ 192 w 218"/>
                                <a:gd name="T9" fmla="*/ 293 h 343"/>
                                <a:gd name="T10" fmla="*/ 204 w 218"/>
                                <a:gd name="T11" fmla="*/ 261 h 343"/>
                                <a:gd name="T12" fmla="*/ 218 w 218"/>
                                <a:gd name="T13" fmla="*/ 211 h 343"/>
                                <a:gd name="T14" fmla="*/ 218 w 218"/>
                                <a:gd name="T15" fmla="*/ 129 h 343"/>
                                <a:gd name="T16" fmla="*/ 204 w 218"/>
                                <a:gd name="T17" fmla="*/ 81 h 343"/>
                                <a:gd name="T18" fmla="*/ 192 w 218"/>
                                <a:gd name="T19" fmla="*/ 48 h 343"/>
                                <a:gd name="T20" fmla="*/ 164 w 218"/>
                                <a:gd name="T21" fmla="*/ 14 h 343"/>
                                <a:gd name="T22" fmla="*/ 136 w 218"/>
                                <a:gd name="T23" fmla="*/ 0 h 343"/>
                                <a:gd name="T24" fmla="*/ 82 w 218"/>
                                <a:gd name="T25" fmla="*/ 0 h 343"/>
                                <a:gd name="T26" fmla="*/ 54 w 218"/>
                                <a:gd name="T27" fmla="*/ 14 h 343"/>
                                <a:gd name="T28" fmla="*/ 28 w 218"/>
                                <a:gd name="T29" fmla="*/ 48 h 343"/>
                                <a:gd name="T30" fmla="*/ 14 w 218"/>
                                <a:gd name="T31" fmla="*/ 81 h 343"/>
                                <a:gd name="T32" fmla="*/ 0 w 218"/>
                                <a:gd name="T33" fmla="*/ 129 h 343"/>
                                <a:gd name="T34" fmla="*/ 0 w 218"/>
                                <a:gd name="T35" fmla="*/ 211 h 343"/>
                                <a:gd name="T36" fmla="*/ 14 w 218"/>
                                <a:gd name="T37" fmla="*/ 261 h 343"/>
                                <a:gd name="T38" fmla="*/ 28 w 218"/>
                                <a:gd name="T39" fmla="*/ 293 h 343"/>
                                <a:gd name="T40" fmla="*/ 54 w 218"/>
                                <a:gd name="T41"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 h="343">
                                  <a:moveTo>
                                    <a:pt x="54" y="326"/>
                                  </a:moveTo>
                                  <a:lnTo>
                                    <a:pt x="82" y="343"/>
                                  </a:lnTo>
                                  <a:lnTo>
                                    <a:pt x="136" y="343"/>
                                  </a:lnTo>
                                  <a:lnTo>
                                    <a:pt x="164" y="326"/>
                                  </a:lnTo>
                                  <a:lnTo>
                                    <a:pt x="192" y="293"/>
                                  </a:lnTo>
                                  <a:lnTo>
                                    <a:pt x="204" y="261"/>
                                  </a:lnTo>
                                  <a:lnTo>
                                    <a:pt x="218" y="211"/>
                                  </a:lnTo>
                                  <a:lnTo>
                                    <a:pt x="218" y="129"/>
                                  </a:lnTo>
                                  <a:lnTo>
                                    <a:pt x="204" y="81"/>
                                  </a:lnTo>
                                  <a:lnTo>
                                    <a:pt x="192" y="48"/>
                                  </a:lnTo>
                                  <a:lnTo>
                                    <a:pt x="164" y="14"/>
                                  </a:lnTo>
                                  <a:lnTo>
                                    <a:pt x="136" y="0"/>
                                  </a:lnTo>
                                  <a:lnTo>
                                    <a:pt x="82" y="0"/>
                                  </a:lnTo>
                                  <a:lnTo>
                                    <a:pt x="54" y="14"/>
                                  </a:lnTo>
                                  <a:lnTo>
                                    <a:pt x="28" y="48"/>
                                  </a:lnTo>
                                  <a:lnTo>
                                    <a:pt x="14" y="81"/>
                                  </a:lnTo>
                                  <a:lnTo>
                                    <a:pt x="0" y="129"/>
                                  </a:lnTo>
                                  <a:lnTo>
                                    <a:pt x="0" y="211"/>
                                  </a:lnTo>
                                  <a:lnTo>
                                    <a:pt x="14" y="261"/>
                                  </a:lnTo>
                                  <a:lnTo>
                                    <a:pt x="28" y="293"/>
                                  </a:lnTo>
                                  <a:lnTo>
                                    <a:pt x="54" y="3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9" name="Line 679"/>
                          <wps:cNvCnPr/>
                          <wps:spPr bwMode="auto">
                            <a:xfrm>
                              <a:off x="35"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680"/>
                          <wps:cNvCnPr/>
                          <wps:spPr bwMode="auto">
                            <a:xfrm>
                              <a:off x="35" y="560"/>
                              <a:ext cx="1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681"/>
                          <wps:cNvCnPr/>
                          <wps:spPr bwMode="auto">
                            <a:xfrm>
                              <a:off x="77" y="5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Freeform 682"/>
                          <wps:cNvSpPr>
                            <a:spLocks/>
                          </wps:cNvSpPr>
                          <wps:spPr bwMode="auto">
                            <a:xfrm>
                              <a:off x="77" y="570"/>
                              <a:ext cx="5" cy="5"/>
                            </a:xfrm>
                            <a:custGeom>
                              <a:avLst/>
                              <a:gdLst>
                                <a:gd name="T0" fmla="*/ 0 w 21"/>
                                <a:gd name="T1" fmla="*/ 14 h 26"/>
                                <a:gd name="T2" fmla="*/ 10 w 21"/>
                                <a:gd name="T3" fmla="*/ 26 h 26"/>
                                <a:gd name="T4" fmla="*/ 21 w 21"/>
                                <a:gd name="T5" fmla="*/ 14 h 26"/>
                                <a:gd name="T6" fmla="*/ 10 w 21"/>
                                <a:gd name="T7" fmla="*/ 0 h 26"/>
                                <a:gd name="T8" fmla="*/ 0 w 21"/>
                                <a:gd name="T9" fmla="*/ 14 h 26"/>
                              </a:gdLst>
                              <a:ahLst/>
                              <a:cxnLst>
                                <a:cxn ang="0">
                                  <a:pos x="T0" y="T1"/>
                                </a:cxn>
                                <a:cxn ang="0">
                                  <a:pos x="T2" y="T3"/>
                                </a:cxn>
                                <a:cxn ang="0">
                                  <a:pos x="T4" y="T5"/>
                                </a:cxn>
                                <a:cxn ang="0">
                                  <a:pos x="T6" y="T7"/>
                                </a:cxn>
                                <a:cxn ang="0">
                                  <a:pos x="T8" y="T9"/>
                                </a:cxn>
                              </a:cxnLst>
                              <a:rect l="0" t="0" r="r" b="b"/>
                              <a:pathLst>
                                <a:path w="21" h="26">
                                  <a:moveTo>
                                    <a:pt x="0" y="14"/>
                                  </a:moveTo>
                                  <a:lnTo>
                                    <a:pt x="10" y="26"/>
                                  </a:lnTo>
                                  <a:lnTo>
                                    <a:pt x="21" y="14"/>
                                  </a:lnTo>
                                  <a:lnTo>
                                    <a:pt x="10" y="0"/>
                                  </a:lnTo>
                                  <a:lnTo>
                                    <a:pt x="0" y="1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3" name="Line 683"/>
                          <wps:cNvCnPr/>
                          <wps:spPr bwMode="auto">
                            <a:xfrm>
                              <a:off x="79" y="58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684"/>
                          <wps:cNvCnPr/>
                          <wps:spPr bwMode="auto">
                            <a:xfrm>
                              <a:off x="79" y="586"/>
                              <a:ext cx="0" cy="2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685"/>
                          <wps:cNvCnPr/>
                          <wps:spPr bwMode="auto">
                            <a:xfrm>
                              <a:off x="95" y="60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Freeform 686"/>
                          <wps:cNvSpPr>
                            <a:spLocks/>
                          </wps:cNvSpPr>
                          <wps:spPr bwMode="auto">
                            <a:xfrm>
                              <a:off x="95" y="584"/>
                              <a:ext cx="25" cy="29"/>
                            </a:xfrm>
                            <a:custGeom>
                              <a:avLst/>
                              <a:gdLst>
                                <a:gd name="T0" fmla="*/ 0 w 121"/>
                                <a:gd name="T1" fmla="*/ 132 h 170"/>
                                <a:gd name="T2" fmla="*/ 21 w 121"/>
                                <a:gd name="T3" fmla="*/ 158 h 170"/>
                                <a:gd name="T4" fmla="*/ 40 w 121"/>
                                <a:gd name="T5" fmla="*/ 170 h 170"/>
                                <a:gd name="T6" fmla="*/ 70 w 121"/>
                                <a:gd name="T7" fmla="*/ 170 h 170"/>
                                <a:gd name="T8" fmla="*/ 91 w 121"/>
                                <a:gd name="T9" fmla="*/ 158 h 170"/>
                                <a:gd name="T10" fmla="*/ 110 w 121"/>
                                <a:gd name="T11" fmla="*/ 132 h 170"/>
                                <a:gd name="T12" fmla="*/ 121 w 121"/>
                                <a:gd name="T13" fmla="*/ 96 h 170"/>
                                <a:gd name="T14" fmla="*/ 121 w 121"/>
                                <a:gd name="T15" fmla="*/ 74 h 170"/>
                                <a:gd name="T16" fmla="*/ 110 w 121"/>
                                <a:gd name="T17" fmla="*/ 38 h 170"/>
                                <a:gd name="T18" fmla="*/ 91 w 121"/>
                                <a:gd name="T19" fmla="*/ 12 h 170"/>
                                <a:gd name="T20" fmla="*/ 70 w 121"/>
                                <a:gd name="T21" fmla="*/ 0 h 170"/>
                                <a:gd name="T22" fmla="*/ 40 w 121"/>
                                <a:gd name="T23" fmla="*/ 0 h 170"/>
                                <a:gd name="T24" fmla="*/ 21 w 121"/>
                                <a:gd name="T25" fmla="*/ 12 h 170"/>
                                <a:gd name="T26" fmla="*/ 0 w 121"/>
                                <a:gd name="T27" fmla="*/ 3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1" h="170">
                                  <a:moveTo>
                                    <a:pt x="0" y="132"/>
                                  </a:moveTo>
                                  <a:lnTo>
                                    <a:pt x="21" y="158"/>
                                  </a:lnTo>
                                  <a:lnTo>
                                    <a:pt x="40" y="170"/>
                                  </a:lnTo>
                                  <a:lnTo>
                                    <a:pt x="70" y="170"/>
                                  </a:lnTo>
                                  <a:lnTo>
                                    <a:pt x="91" y="158"/>
                                  </a:lnTo>
                                  <a:lnTo>
                                    <a:pt x="110" y="132"/>
                                  </a:lnTo>
                                  <a:lnTo>
                                    <a:pt x="121" y="96"/>
                                  </a:lnTo>
                                  <a:lnTo>
                                    <a:pt x="121" y="74"/>
                                  </a:lnTo>
                                  <a:lnTo>
                                    <a:pt x="110" y="38"/>
                                  </a:lnTo>
                                  <a:lnTo>
                                    <a:pt x="91" y="12"/>
                                  </a:lnTo>
                                  <a:lnTo>
                                    <a:pt x="70" y="0"/>
                                  </a:lnTo>
                                  <a:lnTo>
                                    <a:pt x="40" y="0"/>
                                  </a:lnTo>
                                  <a:lnTo>
                                    <a:pt x="21" y="12"/>
                                  </a:lnTo>
                                  <a:lnTo>
                                    <a:pt x="0" y="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7" name="Line 687"/>
                          <wps:cNvCnPr/>
                          <wps:spPr bwMode="auto">
                            <a:xfrm>
                              <a:off x="95"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Freeform 688"/>
                          <wps:cNvSpPr>
                            <a:spLocks/>
                          </wps:cNvSpPr>
                          <wps:spPr bwMode="auto">
                            <a:xfrm>
                              <a:off x="93" y="591"/>
                              <a:ext cx="2" cy="15"/>
                            </a:xfrm>
                            <a:custGeom>
                              <a:avLst/>
                              <a:gdLst>
                                <a:gd name="T0" fmla="*/ 10 w 10"/>
                                <a:gd name="T1" fmla="*/ 0 h 94"/>
                                <a:gd name="T2" fmla="*/ 0 w 10"/>
                                <a:gd name="T3" fmla="*/ 36 h 94"/>
                                <a:gd name="T4" fmla="*/ 0 w 10"/>
                                <a:gd name="T5" fmla="*/ 58 h 94"/>
                                <a:gd name="T6" fmla="*/ 10 w 10"/>
                                <a:gd name="T7" fmla="*/ 94 h 94"/>
                              </a:gdLst>
                              <a:ahLst/>
                              <a:cxnLst>
                                <a:cxn ang="0">
                                  <a:pos x="T0" y="T1"/>
                                </a:cxn>
                                <a:cxn ang="0">
                                  <a:pos x="T2" y="T3"/>
                                </a:cxn>
                                <a:cxn ang="0">
                                  <a:pos x="T4" y="T5"/>
                                </a:cxn>
                                <a:cxn ang="0">
                                  <a:pos x="T6" y="T7"/>
                                </a:cxn>
                              </a:cxnLst>
                              <a:rect l="0" t="0" r="r" b="b"/>
                              <a:pathLst>
                                <a:path w="10" h="94">
                                  <a:moveTo>
                                    <a:pt x="10" y="0"/>
                                  </a:moveTo>
                                  <a:lnTo>
                                    <a:pt x="0" y="36"/>
                                  </a:lnTo>
                                  <a:lnTo>
                                    <a:pt x="0" y="58"/>
                                  </a:lnTo>
                                  <a:lnTo>
                                    <a:pt x="10" y="9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9" name="Line 689"/>
                          <wps:cNvCnPr/>
                          <wps:spPr bwMode="auto">
                            <a:xfrm>
                              <a:off x="135" y="5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690"/>
                          <wps:cNvCnPr/>
                          <wps:spPr bwMode="auto">
                            <a:xfrm>
                              <a:off x="135" y="594"/>
                              <a:ext cx="4" cy="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691"/>
                          <wps:cNvCnPr/>
                          <wps:spPr bwMode="auto">
                            <a:xfrm>
                              <a:off x="135" y="5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Freeform 692"/>
                          <wps:cNvSpPr>
                            <a:spLocks/>
                          </wps:cNvSpPr>
                          <wps:spPr bwMode="auto">
                            <a:xfrm>
                              <a:off x="124" y="533"/>
                              <a:ext cx="15" cy="61"/>
                            </a:xfrm>
                            <a:custGeom>
                              <a:avLst/>
                              <a:gdLst>
                                <a:gd name="T0" fmla="*/ 51 w 72"/>
                                <a:gd name="T1" fmla="*/ 363 h 363"/>
                                <a:gd name="T2" fmla="*/ 31 w 72"/>
                                <a:gd name="T3" fmla="*/ 326 h 363"/>
                                <a:gd name="T4" fmla="*/ 11 w 72"/>
                                <a:gd name="T5" fmla="*/ 276 h 363"/>
                                <a:gd name="T6" fmla="*/ 0 w 72"/>
                                <a:gd name="T7" fmla="*/ 219 h 363"/>
                                <a:gd name="T8" fmla="*/ 0 w 72"/>
                                <a:gd name="T9" fmla="*/ 171 h 363"/>
                                <a:gd name="T10" fmla="*/ 11 w 72"/>
                                <a:gd name="T11" fmla="*/ 110 h 363"/>
                                <a:gd name="T12" fmla="*/ 31 w 72"/>
                                <a:gd name="T13" fmla="*/ 62 h 363"/>
                                <a:gd name="T14" fmla="*/ 51 w 72"/>
                                <a:gd name="T15" fmla="*/ 26 h 363"/>
                                <a:gd name="T16" fmla="*/ 72 w 72"/>
                                <a:gd name="T17" fmla="*/ 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363">
                                  <a:moveTo>
                                    <a:pt x="51" y="363"/>
                                  </a:moveTo>
                                  <a:lnTo>
                                    <a:pt x="31" y="326"/>
                                  </a:lnTo>
                                  <a:lnTo>
                                    <a:pt x="11" y="276"/>
                                  </a:lnTo>
                                  <a:lnTo>
                                    <a:pt x="0" y="219"/>
                                  </a:lnTo>
                                  <a:lnTo>
                                    <a:pt x="0" y="171"/>
                                  </a:lnTo>
                                  <a:lnTo>
                                    <a:pt x="11" y="110"/>
                                  </a:lnTo>
                                  <a:lnTo>
                                    <a:pt x="31" y="62"/>
                                  </a:lnTo>
                                  <a:lnTo>
                                    <a:pt x="51" y="26"/>
                                  </a:lnTo>
                                  <a:lnTo>
                                    <a:pt x="7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3" name="Line 693"/>
                          <wps:cNvCnPr/>
                          <wps:spPr bwMode="auto">
                            <a:xfrm>
                              <a:off x="154" y="5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Freeform 694"/>
                          <wps:cNvSpPr>
                            <a:spLocks/>
                          </wps:cNvSpPr>
                          <wps:spPr bwMode="auto">
                            <a:xfrm>
                              <a:off x="154" y="541"/>
                              <a:ext cx="11" cy="43"/>
                            </a:xfrm>
                            <a:custGeom>
                              <a:avLst/>
                              <a:gdLst>
                                <a:gd name="T0" fmla="*/ 0 w 51"/>
                                <a:gd name="T1" fmla="*/ 0 h 254"/>
                                <a:gd name="T2" fmla="*/ 0 w 51"/>
                                <a:gd name="T3" fmla="*/ 206 h 254"/>
                                <a:gd name="T4" fmla="*/ 10 w 51"/>
                                <a:gd name="T5" fmla="*/ 242 h 254"/>
                                <a:gd name="T6" fmla="*/ 31 w 51"/>
                                <a:gd name="T7" fmla="*/ 254 h 254"/>
                                <a:gd name="T8" fmla="*/ 51 w 51"/>
                                <a:gd name="T9" fmla="*/ 254 h 254"/>
                              </a:gdLst>
                              <a:ahLst/>
                              <a:cxnLst>
                                <a:cxn ang="0">
                                  <a:pos x="T0" y="T1"/>
                                </a:cxn>
                                <a:cxn ang="0">
                                  <a:pos x="T2" y="T3"/>
                                </a:cxn>
                                <a:cxn ang="0">
                                  <a:pos x="T4" y="T5"/>
                                </a:cxn>
                                <a:cxn ang="0">
                                  <a:pos x="T6" y="T7"/>
                                </a:cxn>
                                <a:cxn ang="0">
                                  <a:pos x="T8" y="T9"/>
                                </a:cxn>
                              </a:cxnLst>
                              <a:rect l="0" t="0" r="r" b="b"/>
                              <a:pathLst>
                                <a:path w="51" h="254">
                                  <a:moveTo>
                                    <a:pt x="0" y="0"/>
                                  </a:moveTo>
                                  <a:lnTo>
                                    <a:pt x="0" y="206"/>
                                  </a:lnTo>
                                  <a:lnTo>
                                    <a:pt x="10" y="242"/>
                                  </a:lnTo>
                                  <a:lnTo>
                                    <a:pt x="31" y="254"/>
                                  </a:lnTo>
                                  <a:lnTo>
                                    <a:pt x="51" y="2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5" name="Line 695"/>
                          <wps:cNvCnPr/>
                          <wps:spPr bwMode="auto">
                            <a:xfrm>
                              <a:off x="183" y="58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Freeform 696"/>
                          <wps:cNvSpPr>
                            <a:spLocks/>
                          </wps:cNvSpPr>
                          <wps:spPr bwMode="auto">
                            <a:xfrm>
                              <a:off x="175" y="588"/>
                              <a:ext cx="8" cy="10"/>
                            </a:xfrm>
                            <a:custGeom>
                              <a:avLst/>
                              <a:gdLst>
                                <a:gd name="T0" fmla="*/ 40 w 40"/>
                                <a:gd name="T1" fmla="*/ 0 h 60"/>
                                <a:gd name="T2" fmla="*/ 19 w 40"/>
                                <a:gd name="T3" fmla="*/ 37 h 60"/>
                                <a:gd name="T4" fmla="*/ 0 w 40"/>
                                <a:gd name="T5" fmla="*/ 60 h 60"/>
                              </a:gdLst>
                              <a:ahLst/>
                              <a:cxnLst>
                                <a:cxn ang="0">
                                  <a:pos x="T0" y="T1"/>
                                </a:cxn>
                                <a:cxn ang="0">
                                  <a:pos x="T2" y="T3"/>
                                </a:cxn>
                                <a:cxn ang="0">
                                  <a:pos x="T4" y="T5"/>
                                </a:cxn>
                              </a:cxnLst>
                              <a:rect l="0" t="0" r="r" b="b"/>
                              <a:pathLst>
                                <a:path w="40" h="60">
                                  <a:moveTo>
                                    <a:pt x="40" y="0"/>
                                  </a:moveTo>
                                  <a:lnTo>
                                    <a:pt x="19" y="37"/>
                                  </a:lnTo>
                                  <a:lnTo>
                                    <a:pt x="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7" name="Line 697"/>
                          <wps:cNvCnPr/>
                          <wps:spPr bwMode="auto">
                            <a:xfrm>
                              <a:off x="183" y="58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Freeform 698"/>
                          <wps:cNvSpPr>
                            <a:spLocks/>
                          </wps:cNvSpPr>
                          <wps:spPr bwMode="auto">
                            <a:xfrm>
                              <a:off x="175" y="533"/>
                              <a:ext cx="14" cy="55"/>
                            </a:xfrm>
                            <a:custGeom>
                              <a:avLst/>
                              <a:gdLst>
                                <a:gd name="T0" fmla="*/ 40 w 70"/>
                                <a:gd name="T1" fmla="*/ 326 h 326"/>
                                <a:gd name="T2" fmla="*/ 59 w 70"/>
                                <a:gd name="T3" fmla="*/ 276 h 326"/>
                                <a:gd name="T4" fmla="*/ 70 w 70"/>
                                <a:gd name="T5" fmla="*/ 219 h 326"/>
                                <a:gd name="T6" fmla="*/ 70 w 70"/>
                                <a:gd name="T7" fmla="*/ 171 h 326"/>
                                <a:gd name="T8" fmla="*/ 59 w 70"/>
                                <a:gd name="T9" fmla="*/ 110 h 326"/>
                                <a:gd name="T10" fmla="*/ 40 w 70"/>
                                <a:gd name="T11" fmla="*/ 62 h 326"/>
                                <a:gd name="T12" fmla="*/ 19 w 70"/>
                                <a:gd name="T13" fmla="*/ 26 h 326"/>
                                <a:gd name="T14" fmla="*/ 0 w 70"/>
                                <a:gd name="T15" fmla="*/ 0 h 3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326">
                                  <a:moveTo>
                                    <a:pt x="40" y="326"/>
                                  </a:moveTo>
                                  <a:lnTo>
                                    <a:pt x="59" y="276"/>
                                  </a:lnTo>
                                  <a:lnTo>
                                    <a:pt x="70" y="219"/>
                                  </a:lnTo>
                                  <a:lnTo>
                                    <a:pt x="70" y="171"/>
                                  </a:lnTo>
                                  <a:lnTo>
                                    <a:pt x="59" y="110"/>
                                  </a:lnTo>
                                  <a:lnTo>
                                    <a:pt x="40" y="62"/>
                                  </a:lnTo>
                                  <a:lnTo>
                                    <a:pt x="19"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9" name="Line 699"/>
                          <wps:cNvCnPr/>
                          <wps:spPr bwMode="auto">
                            <a:xfrm>
                              <a:off x="162" y="5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700"/>
                          <wps:cNvCnPr/>
                          <wps:spPr bwMode="auto">
                            <a:xfrm flipH="1">
                              <a:off x="148" y="556"/>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Line 701"/>
                          <wps:cNvCnPr/>
                          <wps:spPr bwMode="auto">
                            <a:xfrm>
                              <a:off x="235" y="63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Freeform 702"/>
                          <wps:cNvSpPr>
                            <a:spLocks/>
                          </wps:cNvSpPr>
                          <wps:spPr bwMode="auto">
                            <a:xfrm>
                              <a:off x="235" y="632"/>
                              <a:ext cx="52" cy="32"/>
                            </a:xfrm>
                            <a:custGeom>
                              <a:avLst/>
                              <a:gdLst>
                                <a:gd name="T0" fmla="*/ 0 w 263"/>
                                <a:gd name="T1" fmla="*/ 0 h 191"/>
                                <a:gd name="T2" fmla="*/ 263 w 263"/>
                                <a:gd name="T3" fmla="*/ 95 h 191"/>
                                <a:gd name="T4" fmla="*/ 263 w 263"/>
                                <a:gd name="T5" fmla="*/ 95 h 191"/>
                                <a:gd name="T6" fmla="*/ 0 w 263"/>
                                <a:gd name="T7" fmla="*/ 191 h 191"/>
                                <a:gd name="T8" fmla="*/ 0 w 263"/>
                                <a:gd name="T9" fmla="*/ 0 h 191"/>
                                <a:gd name="T10" fmla="*/ 0 w 263"/>
                                <a:gd name="T11" fmla="*/ 20 h 191"/>
                                <a:gd name="T12" fmla="*/ 0 w 263"/>
                                <a:gd name="T13" fmla="*/ 41 h 191"/>
                                <a:gd name="T14" fmla="*/ 111 w 263"/>
                                <a:gd name="T15" fmla="*/ 41 h 191"/>
                                <a:gd name="T16" fmla="*/ 169 w 263"/>
                                <a:gd name="T17" fmla="*/ 62 h 191"/>
                                <a:gd name="T18" fmla="*/ 0 w 263"/>
                                <a:gd name="T19" fmla="*/ 62 h 191"/>
                                <a:gd name="T20" fmla="*/ 0 w 263"/>
                                <a:gd name="T21" fmla="*/ 82 h 191"/>
                                <a:gd name="T22" fmla="*/ 228 w 263"/>
                                <a:gd name="T23" fmla="*/ 8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3" h="191">
                                  <a:moveTo>
                                    <a:pt x="0" y="0"/>
                                  </a:moveTo>
                                  <a:lnTo>
                                    <a:pt x="263" y="95"/>
                                  </a:lnTo>
                                  <a:lnTo>
                                    <a:pt x="263" y="95"/>
                                  </a:lnTo>
                                  <a:lnTo>
                                    <a:pt x="0" y="191"/>
                                  </a:lnTo>
                                  <a:lnTo>
                                    <a:pt x="0" y="0"/>
                                  </a:lnTo>
                                  <a:lnTo>
                                    <a:pt x="0" y="20"/>
                                  </a:lnTo>
                                  <a:lnTo>
                                    <a:pt x="0" y="41"/>
                                  </a:lnTo>
                                  <a:lnTo>
                                    <a:pt x="111" y="41"/>
                                  </a:lnTo>
                                  <a:lnTo>
                                    <a:pt x="169" y="62"/>
                                  </a:lnTo>
                                  <a:lnTo>
                                    <a:pt x="0" y="62"/>
                                  </a:lnTo>
                                  <a:lnTo>
                                    <a:pt x="0" y="82"/>
                                  </a:lnTo>
                                  <a:lnTo>
                                    <a:pt x="228" y="8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63" name="Line 703"/>
                          <wps:cNvCnPr/>
                          <wps:spPr bwMode="auto">
                            <a:xfrm>
                              <a:off x="283"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Freeform 704"/>
                          <wps:cNvSpPr>
                            <a:spLocks/>
                          </wps:cNvSpPr>
                          <wps:spPr bwMode="auto">
                            <a:xfrm>
                              <a:off x="235" y="650"/>
                              <a:ext cx="48" cy="10"/>
                            </a:xfrm>
                            <a:custGeom>
                              <a:avLst/>
                              <a:gdLst>
                                <a:gd name="T0" fmla="*/ 240 w 240"/>
                                <a:gd name="T1" fmla="*/ 0 h 62"/>
                                <a:gd name="T2" fmla="*/ 0 w 240"/>
                                <a:gd name="T3" fmla="*/ 0 h 62"/>
                                <a:gd name="T4" fmla="*/ 0 w 240"/>
                                <a:gd name="T5" fmla="*/ 20 h 62"/>
                                <a:gd name="T6" fmla="*/ 183 w 240"/>
                                <a:gd name="T7" fmla="*/ 20 h 62"/>
                                <a:gd name="T8" fmla="*/ 125 w 240"/>
                                <a:gd name="T9" fmla="*/ 42 h 62"/>
                                <a:gd name="T10" fmla="*/ 0 w 240"/>
                                <a:gd name="T11" fmla="*/ 42 h 62"/>
                                <a:gd name="T12" fmla="*/ 0 w 240"/>
                                <a:gd name="T13" fmla="*/ 62 h 62"/>
                                <a:gd name="T14" fmla="*/ 68 w 24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62">
                                  <a:moveTo>
                                    <a:pt x="240" y="0"/>
                                  </a:moveTo>
                                  <a:lnTo>
                                    <a:pt x="0" y="0"/>
                                  </a:lnTo>
                                  <a:lnTo>
                                    <a:pt x="0" y="20"/>
                                  </a:lnTo>
                                  <a:lnTo>
                                    <a:pt x="183" y="20"/>
                                  </a:lnTo>
                                  <a:lnTo>
                                    <a:pt x="125"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65" name="Line 705"/>
                          <wps:cNvCnPr/>
                          <wps:spPr bwMode="auto">
                            <a:xfrm>
                              <a:off x="245"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Line 706"/>
                          <wps:cNvCnPr/>
                          <wps:spPr bwMode="auto">
                            <a:xfrm flipH="1">
                              <a:off x="235" y="636"/>
                              <a:ext cx="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Line 707"/>
                          <wps:cNvCnPr/>
                          <wps:spPr bwMode="auto">
                            <a:xfrm>
                              <a:off x="367" y="61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708"/>
                          <wps:cNvCnPr/>
                          <wps:spPr bwMode="auto">
                            <a:xfrm>
                              <a:off x="367" y="616"/>
                              <a:ext cx="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709"/>
                          <wps:cNvCnPr/>
                          <wps:spPr bwMode="auto">
                            <a:xfrm>
                              <a:off x="387"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710"/>
                          <wps:cNvCnPr/>
                          <wps:spPr bwMode="auto">
                            <a:xfrm flipV="1">
                              <a:off x="387" y="597"/>
                              <a:ext cx="0" cy="3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Line 711"/>
                          <wps:cNvCnPr/>
                          <wps:spPr bwMode="auto">
                            <a:xfrm>
                              <a:off x="375"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Line 712"/>
                          <wps:cNvCnPr/>
                          <wps:spPr bwMode="auto">
                            <a:xfrm flipH="1">
                              <a:off x="335" y="475"/>
                              <a:ext cx="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Line 713"/>
                          <wps:cNvCnPr/>
                          <wps:spPr bwMode="auto">
                            <a:xfrm>
                              <a:off x="401"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Line 714"/>
                          <wps:cNvCnPr/>
                          <wps:spPr bwMode="auto">
                            <a:xfrm>
                              <a:off x="401"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 name="Line 715"/>
                          <wps:cNvCnPr/>
                          <wps:spPr bwMode="auto">
                            <a:xfrm>
                              <a:off x="480"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Line 716"/>
                          <wps:cNvCnPr/>
                          <wps:spPr bwMode="auto">
                            <a:xfrm>
                              <a:off x="480"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7" name="Line 717"/>
                          <wps:cNvCnPr/>
                          <wps:spPr bwMode="auto">
                            <a:xfrm>
                              <a:off x="559"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Line 718"/>
                          <wps:cNvCnPr/>
                          <wps:spPr bwMode="auto">
                            <a:xfrm>
                              <a:off x="559"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9" name="Line 719"/>
                          <wps:cNvCnPr/>
                          <wps:spPr bwMode="auto">
                            <a:xfrm>
                              <a:off x="638"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0" name="Line 720"/>
                          <wps:cNvCnPr/>
                          <wps:spPr bwMode="auto">
                            <a:xfrm>
                              <a:off x="638"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1" name="Line 721"/>
                          <wps:cNvCnPr/>
                          <wps:spPr bwMode="auto">
                            <a:xfrm>
                              <a:off x="717"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Line 722"/>
                          <wps:cNvCnPr/>
                          <wps:spPr bwMode="auto">
                            <a:xfrm>
                              <a:off x="717" y="475"/>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 name="Line 723"/>
                          <wps:cNvCnPr/>
                          <wps:spPr bwMode="auto">
                            <a:xfrm>
                              <a:off x="796"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 name="Line 724"/>
                          <wps:cNvCnPr/>
                          <wps:spPr bwMode="auto">
                            <a:xfrm>
                              <a:off x="796" y="475"/>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 name="Line 725"/>
                          <wps:cNvCnPr/>
                          <wps:spPr bwMode="auto">
                            <a:xfrm>
                              <a:off x="875"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726"/>
                          <wps:cNvCnPr/>
                          <wps:spPr bwMode="auto">
                            <a:xfrm>
                              <a:off x="875"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Line 727"/>
                          <wps:cNvCnPr/>
                          <wps:spPr bwMode="auto">
                            <a:xfrm>
                              <a:off x="954"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Line 728"/>
                          <wps:cNvCnPr/>
                          <wps:spPr bwMode="auto">
                            <a:xfrm>
                              <a:off x="954"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Line 729"/>
                          <wps:cNvCnPr/>
                          <wps:spPr bwMode="auto">
                            <a:xfrm>
                              <a:off x="1033"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730"/>
                          <wps:cNvCnPr/>
                          <wps:spPr bwMode="auto">
                            <a:xfrm>
                              <a:off x="1033" y="475"/>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731"/>
                          <wps:cNvCnPr/>
                          <wps:spPr bwMode="auto">
                            <a:xfrm>
                              <a:off x="1112"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732"/>
                          <wps:cNvCnPr/>
                          <wps:spPr bwMode="auto">
                            <a:xfrm>
                              <a:off x="1112" y="475"/>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733"/>
                          <wps:cNvCnPr/>
                          <wps:spPr bwMode="auto">
                            <a:xfrm>
                              <a:off x="1191"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Freeform 734"/>
                          <wps:cNvSpPr>
                            <a:spLocks/>
                          </wps:cNvSpPr>
                          <wps:spPr bwMode="auto">
                            <a:xfrm>
                              <a:off x="1191" y="475"/>
                              <a:ext cx="39" cy="0"/>
                            </a:xfrm>
                            <a:custGeom>
                              <a:avLst/>
                              <a:gdLst>
                                <a:gd name="T0" fmla="*/ 0 w 199"/>
                                <a:gd name="T1" fmla="*/ 199 w 199"/>
                                <a:gd name="T2" fmla="*/ 199 w 199"/>
                              </a:gdLst>
                              <a:ahLst/>
                              <a:cxnLst>
                                <a:cxn ang="0">
                                  <a:pos x="T0" y="0"/>
                                </a:cxn>
                                <a:cxn ang="0">
                                  <a:pos x="T1" y="0"/>
                                </a:cxn>
                                <a:cxn ang="0">
                                  <a:pos x="T2" y="0"/>
                                </a:cxn>
                              </a:cxnLst>
                              <a:rect l="0" t="0" r="r" b="b"/>
                              <a:pathLst>
                                <a:path w="199">
                                  <a:moveTo>
                                    <a:pt x="0" y="0"/>
                                  </a:moveTo>
                                  <a:lnTo>
                                    <a:pt x="199" y="0"/>
                                  </a:lnTo>
                                  <a:lnTo>
                                    <a:pt x="19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95" name="Line 735"/>
                          <wps:cNvCnPr/>
                          <wps:spPr bwMode="auto">
                            <a:xfrm>
                              <a:off x="1183" y="52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Freeform 736"/>
                          <wps:cNvSpPr>
                            <a:spLocks/>
                          </wps:cNvSpPr>
                          <wps:spPr bwMode="auto">
                            <a:xfrm>
                              <a:off x="880" y="520"/>
                              <a:ext cx="303" cy="256"/>
                            </a:xfrm>
                            <a:custGeom>
                              <a:avLst/>
                              <a:gdLst>
                                <a:gd name="T0" fmla="*/ 1516 w 1516"/>
                                <a:gd name="T1" fmla="*/ 0 h 1537"/>
                                <a:gd name="T2" fmla="*/ 1516 w 1516"/>
                                <a:gd name="T3" fmla="*/ 1537 h 1537"/>
                                <a:gd name="T4" fmla="*/ 1496 w 1516"/>
                                <a:gd name="T5" fmla="*/ 1512 h 1537"/>
                                <a:gd name="T6" fmla="*/ 1496 w 1516"/>
                                <a:gd name="T7" fmla="*/ 25 h 1537"/>
                                <a:gd name="T8" fmla="*/ 1516 w 1516"/>
                                <a:gd name="T9" fmla="*/ 0 h 1537"/>
                                <a:gd name="T10" fmla="*/ 1496 w 1516"/>
                                <a:gd name="T11" fmla="*/ 25 h 1537"/>
                                <a:gd name="T12" fmla="*/ 21 w 1516"/>
                                <a:gd name="T13" fmla="*/ 25 h 1537"/>
                                <a:gd name="T14" fmla="*/ 0 w 1516"/>
                                <a:gd name="T15" fmla="*/ 0 h 1537"/>
                                <a:gd name="T16" fmla="*/ 21 w 1516"/>
                                <a:gd name="T17" fmla="*/ 25 h 1537"/>
                                <a:gd name="T18" fmla="*/ 21 w 1516"/>
                                <a:gd name="T19" fmla="*/ 1512 h 1537"/>
                                <a:gd name="T20" fmla="*/ 0 w 1516"/>
                                <a:gd name="T21" fmla="*/ 1537 h 1537"/>
                                <a:gd name="T22" fmla="*/ 21 w 1516"/>
                                <a:gd name="T23" fmla="*/ 1512 h 1537"/>
                                <a:gd name="T24" fmla="*/ 1496 w 1516"/>
                                <a:gd name="T25" fmla="*/ 1512 h 1537"/>
                                <a:gd name="T26" fmla="*/ 1516 w 1516"/>
                                <a:gd name="T27" fmla="*/ 1537 h 1537"/>
                                <a:gd name="T28" fmla="*/ 0 w 1516"/>
                                <a:gd name="T29" fmla="*/ 1537 h 1537"/>
                                <a:gd name="T30" fmla="*/ 0 w 1516"/>
                                <a:gd name="T31" fmla="*/ 0 h 1537"/>
                                <a:gd name="T32" fmla="*/ 1516 w 1516"/>
                                <a:gd name="T33" fmla="*/ 0 h 1537"/>
                                <a:gd name="T34" fmla="*/ 1515 w 1516"/>
                                <a:gd name="T35" fmla="*/ 3 h 1537"/>
                                <a:gd name="T36" fmla="*/ 1 w 1516"/>
                                <a:gd name="T37" fmla="*/ 3 h 1537"/>
                                <a:gd name="T38" fmla="*/ 19 w 1516"/>
                                <a:gd name="T39" fmla="*/ 23 h 1537"/>
                                <a:gd name="T40" fmla="*/ 1497 w 1516"/>
                                <a:gd name="T41" fmla="*/ 23 h 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16" h="1537">
                                  <a:moveTo>
                                    <a:pt x="1516" y="0"/>
                                  </a:moveTo>
                                  <a:lnTo>
                                    <a:pt x="1516" y="1537"/>
                                  </a:lnTo>
                                  <a:lnTo>
                                    <a:pt x="1496" y="1512"/>
                                  </a:lnTo>
                                  <a:lnTo>
                                    <a:pt x="1496" y="25"/>
                                  </a:lnTo>
                                  <a:lnTo>
                                    <a:pt x="1516" y="0"/>
                                  </a:lnTo>
                                  <a:lnTo>
                                    <a:pt x="1496" y="25"/>
                                  </a:lnTo>
                                  <a:lnTo>
                                    <a:pt x="21" y="25"/>
                                  </a:lnTo>
                                  <a:lnTo>
                                    <a:pt x="0" y="0"/>
                                  </a:lnTo>
                                  <a:lnTo>
                                    <a:pt x="21" y="25"/>
                                  </a:lnTo>
                                  <a:lnTo>
                                    <a:pt x="21" y="1512"/>
                                  </a:lnTo>
                                  <a:lnTo>
                                    <a:pt x="0" y="1537"/>
                                  </a:lnTo>
                                  <a:lnTo>
                                    <a:pt x="21" y="1512"/>
                                  </a:lnTo>
                                  <a:lnTo>
                                    <a:pt x="1496" y="1512"/>
                                  </a:lnTo>
                                  <a:lnTo>
                                    <a:pt x="1516" y="1537"/>
                                  </a:lnTo>
                                  <a:lnTo>
                                    <a:pt x="0" y="1537"/>
                                  </a:lnTo>
                                  <a:lnTo>
                                    <a:pt x="0" y="0"/>
                                  </a:lnTo>
                                  <a:lnTo>
                                    <a:pt x="1516" y="0"/>
                                  </a:lnTo>
                                  <a:lnTo>
                                    <a:pt x="1515" y="3"/>
                                  </a:lnTo>
                                  <a:lnTo>
                                    <a:pt x="1" y="3"/>
                                  </a:lnTo>
                                  <a:lnTo>
                                    <a:pt x="19" y="23"/>
                                  </a:lnTo>
                                  <a:lnTo>
                                    <a:pt x="1497" y="2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97" name="Line 737"/>
                          <wps:cNvCnPr/>
                          <wps:spPr bwMode="auto">
                            <a:xfrm>
                              <a:off x="1181" y="52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Freeform 738"/>
                          <wps:cNvSpPr>
                            <a:spLocks/>
                          </wps:cNvSpPr>
                          <wps:spPr bwMode="auto">
                            <a:xfrm>
                              <a:off x="881" y="522"/>
                              <a:ext cx="300" cy="253"/>
                            </a:xfrm>
                            <a:custGeom>
                              <a:avLst/>
                              <a:gdLst>
                                <a:gd name="T0" fmla="*/ 1501 w 1502"/>
                                <a:gd name="T1" fmla="*/ 2 h 1520"/>
                                <a:gd name="T2" fmla="*/ 1501 w 1502"/>
                                <a:gd name="T3" fmla="*/ 1519 h 1520"/>
                                <a:gd name="T4" fmla="*/ 1502 w 1502"/>
                                <a:gd name="T5" fmla="*/ 1520 h 1520"/>
                                <a:gd name="T6" fmla="*/ 0 w 1502"/>
                                <a:gd name="T7" fmla="*/ 1520 h 1520"/>
                                <a:gd name="T8" fmla="*/ 0 w 1502"/>
                                <a:gd name="T9" fmla="*/ 0 h 1520"/>
                              </a:gdLst>
                              <a:ahLst/>
                              <a:cxnLst>
                                <a:cxn ang="0">
                                  <a:pos x="T0" y="T1"/>
                                </a:cxn>
                                <a:cxn ang="0">
                                  <a:pos x="T2" y="T3"/>
                                </a:cxn>
                                <a:cxn ang="0">
                                  <a:pos x="T4" y="T5"/>
                                </a:cxn>
                                <a:cxn ang="0">
                                  <a:pos x="T6" y="T7"/>
                                </a:cxn>
                                <a:cxn ang="0">
                                  <a:pos x="T8" y="T9"/>
                                </a:cxn>
                              </a:cxnLst>
                              <a:rect l="0" t="0" r="r" b="b"/>
                              <a:pathLst>
                                <a:path w="1502" h="1520">
                                  <a:moveTo>
                                    <a:pt x="1501" y="2"/>
                                  </a:moveTo>
                                  <a:lnTo>
                                    <a:pt x="1501" y="1519"/>
                                  </a:lnTo>
                                  <a:lnTo>
                                    <a:pt x="1502" y="1520"/>
                                  </a:lnTo>
                                  <a:lnTo>
                                    <a:pt x="0" y="152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99" name="Line 739"/>
                          <wps:cNvCnPr/>
                          <wps:spPr bwMode="auto">
                            <a:xfrm>
                              <a:off x="823" y="5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Freeform 740"/>
                          <wps:cNvSpPr>
                            <a:spLocks/>
                          </wps:cNvSpPr>
                          <wps:spPr bwMode="auto">
                            <a:xfrm>
                              <a:off x="823" y="533"/>
                              <a:ext cx="14" cy="65"/>
                            </a:xfrm>
                            <a:custGeom>
                              <a:avLst/>
                              <a:gdLst>
                                <a:gd name="T0" fmla="*/ 0 w 70"/>
                                <a:gd name="T1" fmla="*/ 0 h 386"/>
                                <a:gd name="T2" fmla="*/ 21 w 70"/>
                                <a:gd name="T3" fmla="*/ 26 h 386"/>
                                <a:gd name="T4" fmla="*/ 40 w 70"/>
                                <a:gd name="T5" fmla="*/ 62 h 386"/>
                                <a:gd name="T6" fmla="*/ 61 w 70"/>
                                <a:gd name="T7" fmla="*/ 110 h 386"/>
                                <a:gd name="T8" fmla="*/ 70 w 70"/>
                                <a:gd name="T9" fmla="*/ 171 h 386"/>
                                <a:gd name="T10" fmla="*/ 70 w 70"/>
                                <a:gd name="T11" fmla="*/ 219 h 386"/>
                                <a:gd name="T12" fmla="*/ 61 w 70"/>
                                <a:gd name="T13" fmla="*/ 276 h 386"/>
                                <a:gd name="T14" fmla="*/ 40 w 70"/>
                                <a:gd name="T15" fmla="*/ 326 h 386"/>
                                <a:gd name="T16" fmla="*/ 21 w 70"/>
                                <a:gd name="T17" fmla="*/ 363 h 386"/>
                                <a:gd name="T18" fmla="*/ 0 w 70"/>
                                <a:gd name="T19"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386">
                                  <a:moveTo>
                                    <a:pt x="0" y="0"/>
                                  </a:moveTo>
                                  <a:lnTo>
                                    <a:pt x="21" y="26"/>
                                  </a:lnTo>
                                  <a:lnTo>
                                    <a:pt x="40" y="62"/>
                                  </a:lnTo>
                                  <a:lnTo>
                                    <a:pt x="61" y="110"/>
                                  </a:lnTo>
                                  <a:lnTo>
                                    <a:pt x="70" y="171"/>
                                  </a:lnTo>
                                  <a:lnTo>
                                    <a:pt x="70" y="219"/>
                                  </a:lnTo>
                                  <a:lnTo>
                                    <a:pt x="61" y="276"/>
                                  </a:lnTo>
                                  <a:lnTo>
                                    <a:pt x="40" y="326"/>
                                  </a:lnTo>
                                  <a:lnTo>
                                    <a:pt x="21" y="363"/>
                                  </a:lnTo>
                                  <a:lnTo>
                                    <a:pt x="0" y="3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1" name="Line 741"/>
                          <wps:cNvCnPr/>
                          <wps:spPr bwMode="auto">
                            <a:xfrm>
                              <a:off x="813" y="58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Freeform 742"/>
                          <wps:cNvSpPr>
                            <a:spLocks/>
                          </wps:cNvSpPr>
                          <wps:spPr bwMode="auto">
                            <a:xfrm>
                              <a:off x="803" y="541"/>
                              <a:ext cx="10" cy="43"/>
                            </a:xfrm>
                            <a:custGeom>
                              <a:avLst/>
                              <a:gdLst>
                                <a:gd name="T0" fmla="*/ 50 w 50"/>
                                <a:gd name="T1" fmla="*/ 254 h 254"/>
                                <a:gd name="T2" fmla="*/ 29 w 50"/>
                                <a:gd name="T3" fmla="*/ 254 h 254"/>
                                <a:gd name="T4" fmla="*/ 9 w 50"/>
                                <a:gd name="T5" fmla="*/ 242 h 254"/>
                                <a:gd name="T6" fmla="*/ 0 w 50"/>
                                <a:gd name="T7" fmla="*/ 206 h 254"/>
                                <a:gd name="T8" fmla="*/ 0 w 50"/>
                                <a:gd name="T9" fmla="*/ 0 h 254"/>
                              </a:gdLst>
                              <a:ahLst/>
                              <a:cxnLst>
                                <a:cxn ang="0">
                                  <a:pos x="T0" y="T1"/>
                                </a:cxn>
                                <a:cxn ang="0">
                                  <a:pos x="T2" y="T3"/>
                                </a:cxn>
                                <a:cxn ang="0">
                                  <a:pos x="T4" y="T5"/>
                                </a:cxn>
                                <a:cxn ang="0">
                                  <a:pos x="T6" y="T7"/>
                                </a:cxn>
                                <a:cxn ang="0">
                                  <a:pos x="T8" y="T9"/>
                                </a:cxn>
                              </a:cxnLst>
                              <a:rect l="0" t="0" r="r" b="b"/>
                              <a:pathLst>
                                <a:path w="50" h="254">
                                  <a:moveTo>
                                    <a:pt x="50" y="254"/>
                                  </a:moveTo>
                                  <a:lnTo>
                                    <a:pt x="29" y="254"/>
                                  </a:lnTo>
                                  <a:lnTo>
                                    <a:pt x="9" y="242"/>
                                  </a:lnTo>
                                  <a:lnTo>
                                    <a:pt x="0" y="20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3" name="Line 743"/>
                          <wps:cNvCnPr/>
                          <wps:spPr bwMode="auto">
                            <a:xfrm>
                              <a:off x="797" y="5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Line 744"/>
                          <wps:cNvCnPr/>
                          <wps:spPr bwMode="auto">
                            <a:xfrm>
                              <a:off x="797" y="556"/>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Line 745"/>
                          <wps:cNvCnPr/>
                          <wps:spPr bwMode="auto">
                            <a:xfrm>
                              <a:off x="775"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Freeform 746"/>
                          <wps:cNvSpPr>
                            <a:spLocks/>
                          </wps:cNvSpPr>
                          <wps:spPr bwMode="auto">
                            <a:xfrm>
                              <a:off x="773" y="552"/>
                              <a:ext cx="14" cy="46"/>
                            </a:xfrm>
                            <a:custGeom>
                              <a:avLst/>
                              <a:gdLst>
                                <a:gd name="T0" fmla="*/ 9 w 70"/>
                                <a:gd name="T1" fmla="*/ 0 h 276"/>
                                <a:gd name="T2" fmla="*/ 0 w 70"/>
                                <a:gd name="T3" fmla="*/ 61 h 276"/>
                                <a:gd name="T4" fmla="*/ 0 w 70"/>
                                <a:gd name="T5" fmla="*/ 109 h 276"/>
                                <a:gd name="T6" fmla="*/ 9 w 70"/>
                                <a:gd name="T7" fmla="*/ 166 h 276"/>
                                <a:gd name="T8" fmla="*/ 30 w 70"/>
                                <a:gd name="T9" fmla="*/ 216 h 276"/>
                                <a:gd name="T10" fmla="*/ 49 w 70"/>
                                <a:gd name="T11" fmla="*/ 253 h 276"/>
                                <a:gd name="T12" fmla="*/ 70 w 70"/>
                                <a:gd name="T13" fmla="*/ 276 h 276"/>
                              </a:gdLst>
                              <a:ahLst/>
                              <a:cxnLst>
                                <a:cxn ang="0">
                                  <a:pos x="T0" y="T1"/>
                                </a:cxn>
                                <a:cxn ang="0">
                                  <a:pos x="T2" y="T3"/>
                                </a:cxn>
                                <a:cxn ang="0">
                                  <a:pos x="T4" y="T5"/>
                                </a:cxn>
                                <a:cxn ang="0">
                                  <a:pos x="T6" y="T7"/>
                                </a:cxn>
                                <a:cxn ang="0">
                                  <a:pos x="T8" y="T9"/>
                                </a:cxn>
                                <a:cxn ang="0">
                                  <a:pos x="T10" y="T11"/>
                                </a:cxn>
                                <a:cxn ang="0">
                                  <a:pos x="T12" y="T13"/>
                                </a:cxn>
                              </a:cxnLst>
                              <a:rect l="0" t="0" r="r" b="b"/>
                              <a:pathLst>
                                <a:path w="70" h="276">
                                  <a:moveTo>
                                    <a:pt x="9" y="0"/>
                                  </a:moveTo>
                                  <a:lnTo>
                                    <a:pt x="0" y="61"/>
                                  </a:lnTo>
                                  <a:lnTo>
                                    <a:pt x="0" y="109"/>
                                  </a:lnTo>
                                  <a:lnTo>
                                    <a:pt x="9" y="166"/>
                                  </a:lnTo>
                                  <a:lnTo>
                                    <a:pt x="30" y="216"/>
                                  </a:lnTo>
                                  <a:lnTo>
                                    <a:pt x="49" y="253"/>
                                  </a:lnTo>
                                  <a:lnTo>
                                    <a:pt x="70" y="2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7" name="Line 747"/>
                          <wps:cNvCnPr/>
                          <wps:spPr bwMode="auto">
                            <a:xfrm>
                              <a:off x="761" y="59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Freeform 748"/>
                          <wps:cNvSpPr>
                            <a:spLocks/>
                          </wps:cNvSpPr>
                          <wps:spPr bwMode="auto">
                            <a:xfrm>
                              <a:off x="737" y="586"/>
                              <a:ext cx="24" cy="28"/>
                            </a:xfrm>
                            <a:custGeom>
                              <a:avLst/>
                              <a:gdLst>
                                <a:gd name="T0" fmla="*/ 120 w 120"/>
                                <a:gd name="T1" fmla="*/ 73 h 169"/>
                                <a:gd name="T2" fmla="*/ 120 w 120"/>
                                <a:gd name="T3" fmla="*/ 48 h 169"/>
                                <a:gd name="T4" fmla="*/ 110 w 120"/>
                                <a:gd name="T5" fmla="*/ 25 h 169"/>
                                <a:gd name="T6" fmla="*/ 101 w 120"/>
                                <a:gd name="T7" fmla="*/ 12 h 169"/>
                                <a:gd name="T8" fmla="*/ 80 w 120"/>
                                <a:gd name="T9" fmla="*/ 0 h 169"/>
                                <a:gd name="T10" fmla="*/ 51 w 120"/>
                                <a:gd name="T11" fmla="*/ 0 h 169"/>
                                <a:gd name="T12" fmla="*/ 30 w 120"/>
                                <a:gd name="T13" fmla="*/ 12 h 169"/>
                                <a:gd name="T14" fmla="*/ 11 w 120"/>
                                <a:gd name="T15" fmla="*/ 35 h 169"/>
                                <a:gd name="T16" fmla="*/ 0 w 120"/>
                                <a:gd name="T17" fmla="*/ 73 h 169"/>
                                <a:gd name="T18" fmla="*/ 0 w 120"/>
                                <a:gd name="T19" fmla="*/ 96 h 169"/>
                                <a:gd name="T20" fmla="*/ 11 w 120"/>
                                <a:gd name="T21" fmla="*/ 131 h 169"/>
                                <a:gd name="T22" fmla="*/ 30 w 120"/>
                                <a:gd name="T23" fmla="*/ 156 h 169"/>
                                <a:gd name="T24" fmla="*/ 51 w 120"/>
                                <a:gd name="T25" fmla="*/ 169 h 169"/>
                                <a:gd name="T26" fmla="*/ 80 w 120"/>
                                <a:gd name="T27" fmla="*/ 169 h 169"/>
                                <a:gd name="T28" fmla="*/ 101 w 120"/>
                                <a:gd name="T29" fmla="*/ 156 h 169"/>
                                <a:gd name="T30" fmla="*/ 120 w 120"/>
                                <a:gd name="T31" fmla="*/ 131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169">
                                  <a:moveTo>
                                    <a:pt x="120" y="73"/>
                                  </a:moveTo>
                                  <a:lnTo>
                                    <a:pt x="120" y="48"/>
                                  </a:lnTo>
                                  <a:lnTo>
                                    <a:pt x="110" y="25"/>
                                  </a:lnTo>
                                  <a:lnTo>
                                    <a:pt x="101" y="12"/>
                                  </a:lnTo>
                                  <a:lnTo>
                                    <a:pt x="80" y="0"/>
                                  </a:lnTo>
                                  <a:lnTo>
                                    <a:pt x="51" y="0"/>
                                  </a:lnTo>
                                  <a:lnTo>
                                    <a:pt x="30" y="12"/>
                                  </a:lnTo>
                                  <a:lnTo>
                                    <a:pt x="11" y="35"/>
                                  </a:lnTo>
                                  <a:lnTo>
                                    <a:pt x="0" y="73"/>
                                  </a:lnTo>
                                  <a:lnTo>
                                    <a:pt x="0" y="96"/>
                                  </a:lnTo>
                                  <a:lnTo>
                                    <a:pt x="11" y="131"/>
                                  </a:lnTo>
                                  <a:lnTo>
                                    <a:pt x="30" y="156"/>
                                  </a:lnTo>
                                  <a:lnTo>
                                    <a:pt x="51" y="169"/>
                                  </a:lnTo>
                                  <a:lnTo>
                                    <a:pt x="80" y="169"/>
                                  </a:lnTo>
                                  <a:lnTo>
                                    <a:pt x="101" y="156"/>
                                  </a:lnTo>
                                  <a:lnTo>
                                    <a:pt x="120" y="13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9" name="Line 749"/>
                          <wps:cNvCnPr/>
                          <wps:spPr bwMode="auto">
                            <a:xfrm>
                              <a:off x="761" y="59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Line 750"/>
                          <wps:cNvCnPr/>
                          <wps:spPr bwMode="auto">
                            <a:xfrm flipH="1">
                              <a:off x="737" y="598"/>
                              <a:ext cx="2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751"/>
                          <wps:cNvCnPr/>
                          <wps:spPr bwMode="auto">
                            <a:xfrm>
                              <a:off x="716" y="5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Freeform 752"/>
                          <wps:cNvSpPr>
                            <a:spLocks/>
                          </wps:cNvSpPr>
                          <wps:spPr bwMode="auto">
                            <a:xfrm>
                              <a:off x="678" y="545"/>
                              <a:ext cx="43" cy="57"/>
                            </a:xfrm>
                            <a:custGeom>
                              <a:avLst/>
                              <a:gdLst>
                                <a:gd name="T0" fmla="*/ 190 w 218"/>
                                <a:gd name="T1" fmla="*/ 295 h 343"/>
                                <a:gd name="T2" fmla="*/ 204 w 218"/>
                                <a:gd name="T3" fmla="*/ 261 h 343"/>
                                <a:gd name="T4" fmla="*/ 218 w 218"/>
                                <a:gd name="T5" fmla="*/ 213 h 343"/>
                                <a:gd name="T6" fmla="*/ 218 w 218"/>
                                <a:gd name="T7" fmla="*/ 132 h 343"/>
                                <a:gd name="T8" fmla="*/ 204 w 218"/>
                                <a:gd name="T9" fmla="*/ 81 h 343"/>
                                <a:gd name="T10" fmla="*/ 190 w 218"/>
                                <a:gd name="T11" fmla="*/ 50 h 343"/>
                                <a:gd name="T12" fmla="*/ 164 w 218"/>
                                <a:gd name="T13" fmla="*/ 16 h 343"/>
                                <a:gd name="T14" fmla="*/ 136 w 218"/>
                                <a:gd name="T15" fmla="*/ 0 h 343"/>
                                <a:gd name="T16" fmla="*/ 82 w 218"/>
                                <a:gd name="T17" fmla="*/ 0 h 343"/>
                                <a:gd name="T18" fmla="*/ 54 w 218"/>
                                <a:gd name="T19" fmla="*/ 16 h 343"/>
                                <a:gd name="T20" fmla="*/ 28 w 218"/>
                                <a:gd name="T21" fmla="*/ 50 h 343"/>
                                <a:gd name="T22" fmla="*/ 14 w 218"/>
                                <a:gd name="T23" fmla="*/ 81 h 343"/>
                                <a:gd name="T24" fmla="*/ 0 w 218"/>
                                <a:gd name="T25" fmla="*/ 132 h 343"/>
                                <a:gd name="T26" fmla="*/ 0 w 218"/>
                                <a:gd name="T27" fmla="*/ 213 h 343"/>
                                <a:gd name="T28" fmla="*/ 14 w 218"/>
                                <a:gd name="T29" fmla="*/ 261 h 343"/>
                                <a:gd name="T30" fmla="*/ 28 w 218"/>
                                <a:gd name="T31" fmla="*/ 295 h 343"/>
                                <a:gd name="T32" fmla="*/ 54 w 218"/>
                                <a:gd name="T33" fmla="*/ 328 h 343"/>
                                <a:gd name="T34" fmla="*/ 82 w 218"/>
                                <a:gd name="T35" fmla="*/ 343 h 343"/>
                                <a:gd name="T36" fmla="*/ 136 w 218"/>
                                <a:gd name="T37" fmla="*/ 343 h 343"/>
                                <a:gd name="T38" fmla="*/ 164 w 218"/>
                                <a:gd name="T39" fmla="*/ 328 h 343"/>
                                <a:gd name="T40" fmla="*/ 190 w 218"/>
                                <a:gd name="T41" fmla="*/ 29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 h="343">
                                  <a:moveTo>
                                    <a:pt x="190" y="295"/>
                                  </a:moveTo>
                                  <a:lnTo>
                                    <a:pt x="204" y="261"/>
                                  </a:lnTo>
                                  <a:lnTo>
                                    <a:pt x="218" y="213"/>
                                  </a:lnTo>
                                  <a:lnTo>
                                    <a:pt x="218" y="132"/>
                                  </a:lnTo>
                                  <a:lnTo>
                                    <a:pt x="204" y="81"/>
                                  </a:lnTo>
                                  <a:lnTo>
                                    <a:pt x="190" y="50"/>
                                  </a:lnTo>
                                  <a:lnTo>
                                    <a:pt x="164" y="16"/>
                                  </a:lnTo>
                                  <a:lnTo>
                                    <a:pt x="136" y="0"/>
                                  </a:lnTo>
                                  <a:lnTo>
                                    <a:pt x="82" y="0"/>
                                  </a:lnTo>
                                  <a:lnTo>
                                    <a:pt x="54" y="16"/>
                                  </a:lnTo>
                                  <a:lnTo>
                                    <a:pt x="28" y="50"/>
                                  </a:lnTo>
                                  <a:lnTo>
                                    <a:pt x="14" y="81"/>
                                  </a:lnTo>
                                  <a:lnTo>
                                    <a:pt x="0" y="132"/>
                                  </a:lnTo>
                                  <a:lnTo>
                                    <a:pt x="0" y="213"/>
                                  </a:lnTo>
                                  <a:lnTo>
                                    <a:pt x="14" y="261"/>
                                  </a:lnTo>
                                  <a:lnTo>
                                    <a:pt x="28" y="295"/>
                                  </a:lnTo>
                                  <a:lnTo>
                                    <a:pt x="54" y="328"/>
                                  </a:lnTo>
                                  <a:lnTo>
                                    <a:pt x="82" y="343"/>
                                  </a:lnTo>
                                  <a:lnTo>
                                    <a:pt x="136" y="343"/>
                                  </a:lnTo>
                                  <a:lnTo>
                                    <a:pt x="164" y="328"/>
                                  </a:lnTo>
                                  <a:lnTo>
                                    <a:pt x="190" y="2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13" name="Line 753"/>
                          <wps:cNvCnPr/>
                          <wps:spPr bwMode="auto">
                            <a:xfrm>
                              <a:off x="708"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754"/>
                          <wps:cNvCnPr/>
                          <wps:spPr bwMode="auto">
                            <a:xfrm flipH="1">
                              <a:off x="691" y="572"/>
                              <a:ext cx="1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755"/>
                          <wps:cNvCnPr/>
                          <wps:spPr bwMode="auto">
                            <a:xfrm>
                              <a:off x="775"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Freeform 756"/>
                          <wps:cNvSpPr>
                            <a:spLocks/>
                          </wps:cNvSpPr>
                          <wps:spPr bwMode="auto">
                            <a:xfrm>
                              <a:off x="775" y="533"/>
                              <a:ext cx="12" cy="19"/>
                            </a:xfrm>
                            <a:custGeom>
                              <a:avLst/>
                              <a:gdLst>
                                <a:gd name="T0" fmla="*/ 0 w 61"/>
                                <a:gd name="T1" fmla="*/ 110 h 110"/>
                                <a:gd name="T2" fmla="*/ 21 w 61"/>
                                <a:gd name="T3" fmla="*/ 62 h 110"/>
                                <a:gd name="T4" fmla="*/ 40 w 61"/>
                                <a:gd name="T5" fmla="*/ 26 h 110"/>
                                <a:gd name="T6" fmla="*/ 61 w 61"/>
                                <a:gd name="T7" fmla="*/ 0 h 110"/>
                              </a:gdLst>
                              <a:ahLst/>
                              <a:cxnLst>
                                <a:cxn ang="0">
                                  <a:pos x="T0" y="T1"/>
                                </a:cxn>
                                <a:cxn ang="0">
                                  <a:pos x="T2" y="T3"/>
                                </a:cxn>
                                <a:cxn ang="0">
                                  <a:pos x="T4" y="T5"/>
                                </a:cxn>
                                <a:cxn ang="0">
                                  <a:pos x="T6" y="T7"/>
                                </a:cxn>
                              </a:cxnLst>
                              <a:rect l="0" t="0" r="r" b="b"/>
                              <a:pathLst>
                                <a:path w="61" h="110">
                                  <a:moveTo>
                                    <a:pt x="0" y="110"/>
                                  </a:moveTo>
                                  <a:lnTo>
                                    <a:pt x="21" y="62"/>
                                  </a:lnTo>
                                  <a:lnTo>
                                    <a:pt x="40" y="26"/>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17" name="Line 757"/>
                          <wps:cNvCnPr/>
                          <wps:spPr bwMode="auto">
                            <a:xfrm>
                              <a:off x="881"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758"/>
                          <wps:cNvCnPr/>
                          <wps:spPr bwMode="auto">
                            <a:xfrm flipH="1">
                              <a:off x="635" y="648"/>
                              <a:ext cx="24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759"/>
                          <wps:cNvCnPr/>
                          <wps:spPr bwMode="auto">
                            <a:xfrm>
                              <a:off x="565"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760"/>
                          <wps:cNvCnPr/>
                          <wps:spPr bwMode="auto">
                            <a:xfrm flipH="1">
                              <a:off x="495" y="648"/>
                              <a:ext cx="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761"/>
                          <wps:cNvCnPr/>
                          <wps:spPr bwMode="auto">
                            <a:xfrm>
                              <a:off x="510" y="7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762"/>
                          <wps:cNvCnPr/>
                          <wps:spPr bwMode="auto">
                            <a:xfrm flipH="1">
                              <a:off x="470" y="794"/>
                              <a:ext cx="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763"/>
                          <wps:cNvCnPr/>
                          <wps:spPr bwMode="auto">
                            <a:xfrm>
                              <a:off x="659" y="90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Freeform 764"/>
                          <wps:cNvSpPr>
                            <a:spLocks/>
                          </wps:cNvSpPr>
                          <wps:spPr bwMode="auto">
                            <a:xfrm>
                              <a:off x="659" y="894"/>
                              <a:ext cx="53" cy="31"/>
                            </a:xfrm>
                            <a:custGeom>
                              <a:avLst/>
                              <a:gdLst>
                                <a:gd name="T0" fmla="*/ 0 w 264"/>
                                <a:gd name="T1" fmla="*/ 94 h 188"/>
                                <a:gd name="T2" fmla="*/ 0 w 264"/>
                                <a:gd name="T3" fmla="*/ 94 h 188"/>
                                <a:gd name="T4" fmla="*/ 264 w 264"/>
                                <a:gd name="T5" fmla="*/ 0 h 188"/>
                                <a:gd name="T6" fmla="*/ 264 w 264"/>
                                <a:gd name="T7" fmla="*/ 188 h 188"/>
                                <a:gd name="T8" fmla="*/ 0 w 264"/>
                                <a:gd name="T9" fmla="*/ 94 h 188"/>
                              </a:gdLst>
                              <a:ahLst/>
                              <a:cxnLst>
                                <a:cxn ang="0">
                                  <a:pos x="T0" y="T1"/>
                                </a:cxn>
                                <a:cxn ang="0">
                                  <a:pos x="T2" y="T3"/>
                                </a:cxn>
                                <a:cxn ang="0">
                                  <a:pos x="T4" y="T5"/>
                                </a:cxn>
                                <a:cxn ang="0">
                                  <a:pos x="T6" y="T7"/>
                                </a:cxn>
                                <a:cxn ang="0">
                                  <a:pos x="T8" y="T9"/>
                                </a:cxn>
                              </a:cxnLst>
                              <a:rect l="0" t="0" r="r" b="b"/>
                              <a:pathLst>
                                <a:path w="264" h="188">
                                  <a:moveTo>
                                    <a:pt x="0" y="94"/>
                                  </a:moveTo>
                                  <a:lnTo>
                                    <a:pt x="0" y="94"/>
                                  </a:lnTo>
                                  <a:lnTo>
                                    <a:pt x="264" y="0"/>
                                  </a:lnTo>
                                  <a:lnTo>
                                    <a:pt x="264" y="188"/>
                                  </a:lnTo>
                                  <a:lnTo>
                                    <a:pt x="0" y="9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5" name="Line 765"/>
                          <wps:cNvCnPr/>
                          <wps:spPr bwMode="auto">
                            <a:xfrm>
                              <a:off x="665" y="91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Freeform 766"/>
                          <wps:cNvSpPr>
                            <a:spLocks/>
                          </wps:cNvSpPr>
                          <wps:spPr bwMode="auto">
                            <a:xfrm>
                              <a:off x="665" y="911"/>
                              <a:ext cx="47" cy="11"/>
                            </a:xfrm>
                            <a:custGeom>
                              <a:avLst/>
                              <a:gdLst>
                                <a:gd name="T0" fmla="*/ 0 w 233"/>
                                <a:gd name="T1" fmla="*/ 0 h 64"/>
                                <a:gd name="T2" fmla="*/ 233 w 233"/>
                                <a:gd name="T3" fmla="*/ 0 h 64"/>
                                <a:gd name="T4" fmla="*/ 233 w 233"/>
                                <a:gd name="T5" fmla="*/ 22 h 64"/>
                                <a:gd name="T6" fmla="*/ 57 w 233"/>
                                <a:gd name="T7" fmla="*/ 22 h 64"/>
                                <a:gd name="T8" fmla="*/ 116 w 233"/>
                                <a:gd name="T9" fmla="*/ 42 h 64"/>
                                <a:gd name="T10" fmla="*/ 233 w 233"/>
                                <a:gd name="T11" fmla="*/ 42 h 64"/>
                                <a:gd name="T12" fmla="*/ 233 w 233"/>
                                <a:gd name="T13" fmla="*/ 64 h 64"/>
                                <a:gd name="T14" fmla="*/ 174 w 233"/>
                                <a:gd name="T15" fmla="*/ 64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3" h="64">
                                  <a:moveTo>
                                    <a:pt x="0" y="0"/>
                                  </a:moveTo>
                                  <a:lnTo>
                                    <a:pt x="233" y="0"/>
                                  </a:lnTo>
                                  <a:lnTo>
                                    <a:pt x="233" y="22"/>
                                  </a:lnTo>
                                  <a:lnTo>
                                    <a:pt x="57" y="22"/>
                                  </a:lnTo>
                                  <a:lnTo>
                                    <a:pt x="116" y="42"/>
                                  </a:lnTo>
                                  <a:lnTo>
                                    <a:pt x="233" y="42"/>
                                  </a:lnTo>
                                  <a:lnTo>
                                    <a:pt x="233" y="64"/>
                                  </a:lnTo>
                                  <a:lnTo>
                                    <a:pt x="174" y="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7" name="Line 767"/>
                          <wps:cNvCnPr/>
                          <wps:spPr bwMode="auto">
                            <a:xfrm>
                              <a:off x="700" y="89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Freeform 768"/>
                          <wps:cNvSpPr>
                            <a:spLocks/>
                          </wps:cNvSpPr>
                          <wps:spPr bwMode="auto">
                            <a:xfrm>
                              <a:off x="665" y="897"/>
                              <a:ext cx="47" cy="11"/>
                            </a:xfrm>
                            <a:custGeom>
                              <a:avLst/>
                              <a:gdLst>
                                <a:gd name="T0" fmla="*/ 174 w 233"/>
                                <a:gd name="T1" fmla="*/ 0 h 63"/>
                                <a:gd name="T2" fmla="*/ 233 w 233"/>
                                <a:gd name="T3" fmla="*/ 0 h 63"/>
                                <a:gd name="T4" fmla="*/ 233 w 233"/>
                                <a:gd name="T5" fmla="*/ 21 h 63"/>
                                <a:gd name="T6" fmla="*/ 116 w 233"/>
                                <a:gd name="T7" fmla="*/ 21 h 63"/>
                                <a:gd name="T8" fmla="*/ 57 w 233"/>
                                <a:gd name="T9" fmla="*/ 41 h 63"/>
                                <a:gd name="T10" fmla="*/ 233 w 233"/>
                                <a:gd name="T11" fmla="*/ 41 h 63"/>
                                <a:gd name="T12" fmla="*/ 233 w 233"/>
                                <a:gd name="T13" fmla="*/ 63 h 63"/>
                                <a:gd name="T14" fmla="*/ 0 w 233"/>
                                <a:gd name="T15" fmla="*/ 63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3" h="63">
                                  <a:moveTo>
                                    <a:pt x="174" y="0"/>
                                  </a:moveTo>
                                  <a:lnTo>
                                    <a:pt x="233" y="0"/>
                                  </a:lnTo>
                                  <a:lnTo>
                                    <a:pt x="233" y="21"/>
                                  </a:lnTo>
                                  <a:lnTo>
                                    <a:pt x="116" y="21"/>
                                  </a:lnTo>
                                  <a:lnTo>
                                    <a:pt x="57" y="41"/>
                                  </a:lnTo>
                                  <a:lnTo>
                                    <a:pt x="233" y="41"/>
                                  </a:lnTo>
                                  <a:lnTo>
                                    <a:pt x="233" y="63"/>
                                  </a:lnTo>
                                  <a:lnTo>
                                    <a:pt x="0" y="6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9" name="Line 769"/>
                          <wps:cNvCnPr/>
                          <wps:spPr bwMode="auto">
                            <a:xfrm>
                              <a:off x="2022" y="62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Freeform 770"/>
                          <wps:cNvSpPr>
                            <a:spLocks/>
                          </wps:cNvSpPr>
                          <wps:spPr bwMode="auto">
                            <a:xfrm>
                              <a:off x="2009" y="578"/>
                              <a:ext cx="30" cy="43"/>
                            </a:xfrm>
                            <a:custGeom>
                              <a:avLst/>
                              <a:gdLst>
                                <a:gd name="T0" fmla="*/ 66 w 148"/>
                                <a:gd name="T1" fmla="*/ 253 h 261"/>
                                <a:gd name="T2" fmla="*/ 70 w 148"/>
                                <a:gd name="T3" fmla="*/ 257 h 261"/>
                                <a:gd name="T4" fmla="*/ 75 w 148"/>
                                <a:gd name="T5" fmla="*/ 259 h 261"/>
                                <a:gd name="T6" fmla="*/ 80 w 148"/>
                                <a:gd name="T7" fmla="*/ 261 h 261"/>
                                <a:gd name="T8" fmla="*/ 85 w 148"/>
                                <a:gd name="T9" fmla="*/ 257 h 261"/>
                                <a:gd name="T10" fmla="*/ 89 w 148"/>
                                <a:gd name="T11" fmla="*/ 253 h 261"/>
                                <a:gd name="T12" fmla="*/ 96 w 148"/>
                                <a:gd name="T13" fmla="*/ 222 h 261"/>
                                <a:gd name="T14" fmla="*/ 103 w 148"/>
                                <a:gd name="T15" fmla="*/ 192 h 261"/>
                                <a:gd name="T16" fmla="*/ 110 w 148"/>
                                <a:gd name="T17" fmla="*/ 161 h 261"/>
                                <a:gd name="T18" fmla="*/ 118 w 148"/>
                                <a:gd name="T19" fmla="*/ 132 h 261"/>
                                <a:gd name="T20" fmla="*/ 125 w 148"/>
                                <a:gd name="T21" fmla="*/ 99 h 261"/>
                                <a:gd name="T22" fmla="*/ 132 w 148"/>
                                <a:gd name="T23" fmla="*/ 71 h 261"/>
                                <a:gd name="T24" fmla="*/ 139 w 148"/>
                                <a:gd name="T25" fmla="*/ 42 h 261"/>
                                <a:gd name="T26" fmla="*/ 148 w 148"/>
                                <a:gd name="T27" fmla="*/ 9 h 261"/>
                                <a:gd name="T28" fmla="*/ 146 w 148"/>
                                <a:gd name="T29" fmla="*/ 6 h 261"/>
                                <a:gd name="T30" fmla="*/ 145 w 148"/>
                                <a:gd name="T31" fmla="*/ 2 h 261"/>
                                <a:gd name="T32" fmla="*/ 141 w 148"/>
                                <a:gd name="T33" fmla="*/ 2 h 261"/>
                                <a:gd name="T34" fmla="*/ 138 w 148"/>
                                <a:gd name="T35" fmla="*/ 2 h 261"/>
                                <a:gd name="T36" fmla="*/ 136 w 148"/>
                                <a:gd name="T37" fmla="*/ 6 h 261"/>
                                <a:gd name="T38" fmla="*/ 129 w 148"/>
                                <a:gd name="T39" fmla="*/ 35 h 261"/>
                                <a:gd name="T40" fmla="*/ 122 w 148"/>
                                <a:gd name="T41" fmla="*/ 65 h 261"/>
                                <a:gd name="T42" fmla="*/ 113 w 148"/>
                                <a:gd name="T43" fmla="*/ 93 h 261"/>
                                <a:gd name="T44" fmla="*/ 106 w 148"/>
                                <a:gd name="T45" fmla="*/ 123 h 261"/>
                                <a:gd name="T46" fmla="*/ 99 w 148"/>
                                <a:gd name="T47" fmla="*/ 152 h 261"/>
                                <a:gd name="T48" fmla="*/ 92 w 148"/>
                                <a:gd name="T49" fmla="*/ 183 h 261"/>
                                <a:gd name="T50" fmla="*/ 85 w 148"/>
                                <a:gd name="T51" fmla="*/ 213 h 261"/>
                                <a:gd name="T52" fmla="*/ 78 w 148"/>
                                <a:gd name="T53" fmla="*/ 242 h 261"/>
                                <a:gd name="T54" fmla="*/ 70 w 148"/>
                                <a:gd name="T55" fmla="*/ 213 h 261"/>
                                <a:gd name="T56" fmla="*/ 61 w 148"/>
                                <a:gd name="T57" fmla="*/ 183 h 261"/>
                                <a:gd name="T58" fmla="*/ 54 w 148"/>
                                <a:gd name="T59" fmla="*/ 155 h 261"/>
                                <a:gd name="T60" fmla="*/ 45 w 148"/>
                                <a:gd name="T61" fmla="*/ 123 h 261"/>
                                <a:gd name="T62" fmla="*/ 36 w 148"/>
                                <a:gd name="T63" fmla="*/ 93 h 261"/>
                                <a:gd name="T64" fmla="*/ 28 w 148"/>
                                <a:gd name="T65" fmla="*/ 65 h 261"/>
                                <a:gd name="T66" fmla="*/ 21 w 148"/>
                                <a:gd name="T67" fmla="*/ 35 h 261"/>
                                <a:gd name="T68" fmla="*/ 12 w 148"/>
                                <a:gd name="T69" fmla="*/ 6 h 261"/>
                                <a:gd name="T70" fmla="*/ 9 w 148"/>
                                <a:gd name="T71" fmla="*/ 2 h 261"/>
                                <a:gd name="T72" fmla="*/ 5 w 148"/>
                                <a:gd name="T73" fmla="*/ 0 h 261"/>
                                <a:gd name="T74" fmla="*/ 2 w 148"/>
                                <a:gd name="T75" fmla="*/ 2 h 261"/>
                                <a:gd name="T76" fmla="*/ 0 w 148"/>
                                <a:gd name="T77" fmla="*/ 6 h 261"/>
                                <a:gd name="T78" fmla="*/ 0 w 148"/>
                                <a:gd name="T79" fmla="*/ 9 h 261"/>
                                <a:gd name="T80" fmla="*/ 9 w 148"/>
                                <a:gd name="T81" fmla="*/ 42 h 261"/>
                                <a:gd name="T82" fmla="*/ 16 w 148"/>
                                <a:gd name="T83" fmla="*/ 71 h 261"/>
                                <a:gd name="T84" fmla="*/ 24 w 148"/>
                                <a:gd name="T85" fmla="*/ 99 h 261"/>
                                <a:gd name="T86" fmla="*/ 33 w 148"/>
                                <a:gd name="T87" fmla="*/ 132 h 261"/>
                                <a:gd name="T88" fmla="*/ 42 w 148"/>
                                <a:gd name="T89" fmla="*/ 161 h 261"/>
                                <a:gd name="T90" fmla="*/ 50 w 148"/>
                                <a:gd name="T91" fmla="*/ 192 h 261"/>
                                <a:gd name="T92" fmla="*/ 57 w 148"/>
                                <a:gd name="T93" fmla="*/ 222 h 261"/>
                                <a:gd name="T94" fmla="*/ 66 w 148"/>
                                <a:gd name="T95" fmla="*/ 25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261">
                                  <a:moveTo>
                                    <a:pt x="66" y="253"/>
                                  </a:moveTo>
                                  <a:lnTo>
                                    <a:pt x="70" y="257"/>
                                  </a:lnTo>
                                  <a:lnTo>
                                    <a:pt x="75" y="259"/>
                                  </a:lnTo>
                                  <a:lnTo>
                                    <a:pt x="80" y="261"/>
                                  </a:lnTo>
                                  <a:lnTo>
                                    <a:pt x="85" y="257"/>
                                  </a:lnTo>
                                  <a:lnTo>
                                    <a:pt x="89" y="253"/>
                                  </a:lnTo>
                                  <a:lnTo>
                                    <a:pt x="96" y="222"/>
                                  </a:lnTo>
                                  <a:lnTo>
                                    <a:pt x="103" y="192"/>
                                  </a:lnTo>
                                  <a:lnTo>
                                    <a:pt x="110" y="161"/>
                                  </a:lnTo>
                                  <a:lnTo>
                                    <a:pt x="118" y="132"/>
                                  </a:lnTo>
                                  <a:lnTo>
                                    <a:pt x="125" y="99"/>
                                  </a:lnTo>
                                  <a:lnTo>
                                    <a:pt x="132" y="71"/>
                                  </a:lnTo>
                                  <a:lnTo>
                                    <a:pt x="139" y="42"/>
                                  </a:lnTo>
                                  <a:lnTo>
                                    <a:pt x="148" y="9"/>
                                  </a:lnTo>
                                  <a:lnTo>
                                    <a:pt x="146" y="6"/>
                                  </a:lnTo>
                                  <a:lnTo>
                                    <a:pt x="145" y="2"/>
                                  </a:lnTo>
                                  <a:lnTo>
                                    <a:pt x="141" y="2"/>
                                  </a:lnTo>
                                  <a:lnTo>
                                    <a:pt x="138" y="2"/>
                                  </a:lnTo>
                                  <a:lnTo>
                                    <a:pt x="136" y="6"/>
                                  </a:lnTo>
                                  <a:lnTo>
                                    <a:pt x="129" y="35"/>
                                  </a:lnTo>
                                  <a:lnTo>
                                    <a:pt x="122" y="65"/>
                                  </a:lnTo>
                                  <a:lnTo>
                                    <a:pt x="113" y="93"/>
                                  </a:lnTo>
                                  <a:lnTo>
                                    <a:pt x="106" y="123"/>
                                  </a:lnTo>
                                  <a:lnTo>
                                    <a:pt x="99" y="152"/>
                                  </a:lnTo>
                                  <a:lnTo>
                                    <a:pt x="92" y="183"/>
                                  </a:lnTo>
                                  <a:lnTo>
                                    <a:pt x="85" y="213"/>
                                  </a:lnTo>
                                  <a:lnTo>
                                    <a:pt x="78" y="242"/>
                                  </a:lnTo>
                                  <a:lnTo>
                                    <a:pt x="70" y="213"/>
                                  </a:lnTo>
                                  <a:lnTo>
                                    <a:pt x="61" y="183"/>
                                  </a:lnTo>
                                  <a:lnTo>
                                    <a:pt x="54" y="155"/>
                                  </a:lnTo>
                                  <a:lnTo>
                                    <a:pt x="45" y="123"/>
                                  </a:lnTo>
                                  <a:lnTo>
                                    <a:pt x="36" y="93"/>
                                  </a:lnTo>
                                  <a:lnTo>
                                    <a:pt x="28" y="65"/>
                                  </a:lnTo>
                                  <a:lnTo>
                                    <a:pt x="21" y="35"/>
                                  </a:lnTo>
                                  <a:lnTo>
                                    <a:pt x="12" y="6"/>
                                  </a:lnTo>
                                  <a:lnTo>
                                    <a:pt x="9" y="2"/>
                                  </a:lnTo>
                                  <a:lnTo>
                                    <a:pt x="5" y="0"/>
                                  </a:lnTo>
                                  <a:lnTo>
                                    <a:pt x="2" y="2"/>
                                  </a:lnTo>
                                  <a:lnTo>
                                    <a:pt x="0" y="6"/>
                                  </a:lnTo>
                                  <a:lnTo>
                                    <a:pt x="0" y="9"/>
                                  </a:lnTo>
                                  <a:lnTo>
                                    <a:pt x="9" y="42"/>
                                  </a:lnTo>
                                  <a:lnTo>
                                    <a:pt x="16" y="71"/>
                                  </a:lnTo>
                                  <a:lnTo>
                                    <a:pt x="24" y="99"/>
                                  </a:lnTo>
                                  <a:lnTo>
                                    <a:pt x="33" y="132"/>
                                  </a:lnTo>
                                  <a:lnTo>
                                    <a:pt x="42" y="161"/>
                                  </a:lnTo>
                                  <a:lnTo>
                                    <a:pt x="50" y="192"/>
                                  </a:lnTo>
                                  <a:lnTo>
                                    <a:pt x="57" y="222"/>
                                  </a:lnTo>
                                  <a:lnTo>
                                    <a:pt x="66" y="2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1" name="Line 771"/>
                          <wps:cNvCnPr/>
                          <wps:spPr bwMode="auto">
                            <a:xfrm>
                              <a:off x="2053" y="61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Freeform 772"/>
                          <wps:cNvSpPr>
                            <a:spLocks/>
                          </wps:cNvSpPr>
                          <wps:spPr bwMode="auto">
                            <a:xfrm>
                              <a:off x="2047" y="578"/>
                              <a:ext cx="30" cy="44"/>
                            </a:xfrm>
                            <a:custGeom>
                              <a:avLst/>
                              <a:gdLst>
                                <a:gd name="T0" fmla="*/ 33 w 152"/>
                                <a:gd name="T1" fmla="*/ 239 h 263"/>
                                <a:gd name="T2" fmla="*/ 56 w 152"/>
                                <a:gd name="T3" fmla="*/ 257 h 263"/>
                                <a:gd name="T4" fmla="*/ 82 w 152"/>
                                <a:gd name="T5" fmla="*/ 263 h 263"/>
                                <a:gd name="T6" fmla="*/ 98 w 152"/>
                                <a:gd name="T7" fmla="*/ 261 h 263"/>
                                <a:gd name="T8" fmla="*/ 112 w 152"/>
                                <a:gd name="T9" fmla="*/ 257 h 263"/>
                                <a:gd name="T10" fmla="*/ 126 w 152"/>
                                <a:gd name="T11" fmla="*/ 248 h 263"/>
                                <a:gd name="T12" fmla="*/ 138 w 152"/>
                                <a:gd name="T13" fmla="*/ 239 h 263"/>
                                <a:gd name="T14" fmla="*/ 150 w 152"/>
                                <a:gd name="T15" fmla="*/ 222 h 263"/>
                                <a:gd name="T16" fmla="*/ 152 w 152"/>
                                <a:gd name="T17" fmla="*/ 217 h 263"/>
                                <a:gd name="T18" fmla="*/ 150 w 152"/>
                                <a:gd name="T19" fmla="*/ 213 h 263"/>
                                <a:gd name="T20" fmla="*/ 148 w 152"/>
                                <a:gd name="T21" fmla="*/ 211 h 263"/>
                                <a:gd name="T22" fmla="*/ 145 w 152"/>
                                <a:gd name="T23" fmla="*/ 209 h 263"/>
                                <a:gd name="T24" fmla="*/ 141 w 152"/>
                                <a:gd name="T25" fmla="*/ 211 h 263"/>
                                <a:gd name="T26" fmla="*/ 129 w 152"/>
                                <a:gd name="T27" fmla="*/ 225 h 263"/>
                                <a:gd name="T28" fmla="*/ 119 w 152"/>
                                <a:gd name="T29" fmla="*/ 236 h 263"/>
                                <a:gd name="T30" fmla="*/ 108 w 152"/>
                                <a:gd name="T31" fmla="*/ 242 h 263"/>
                                <a:gd name="T32" fmla="*/ 96 w 152"/>
                                <a:gd name="T33" fmla="*/ 246 h 263"/>
                                <a:gd name="T34" fmla="*/ 84 w 152"/>
                                <a:gd name="T35" fmla="*/ 246 h 263"/>
                                <a:gd name="T36" fmla="*/ 61 w 152"/>
                                <a:gd name="T37" fmla="*/ 242 h 263"/>
                                <a:gd name="T38" fmla="*/ 42 w 152"/>
                                <a:gd name="T39" fmla="*/ 225 h 263"/>
                                <a:gd name="T40" fmla="*/ 26 w 152"/>
                                <a:gd name="T41" fmla="*/ 200 h 263"/>
                                <a:gd name="T42" fmla="*/ 16 w 152"/>
                                <a:gd name="T43" fmla="*/ 167 h 263"/>
                                <a:gd name="T44" fmla="*/ 12 w 152"/>
                                <a:gd name="T45" fmla="*/ 127 h 263"/>
                                <a:gd name="T46" fmla="*/ 18 w 152"/>
                                <a:gd name="T47" fmla="*/ 84 h 263"/>
                                <a:gd name="T48" fmla="*/ 26 w 152"/>
                                <a:gd name="T49" fmla="*/ 51 h 263"/>
                                <a:gd name="T50" fmla="*/ 42 w 152"/>
                                <a:gd name="T51" fmla="*/ 29 h 263"/>
                                <a:gd name="T52" fmla="*/ 59 w 152"/>
                                <a:gd name="T53" fmla="*/ 18 h 263"/>
                                <a:gd name="T54" fmla="*/ 79 w 152"/>
                                <a:gd name="T55" fmla="*/ 14 h 263"/>
                                <a:gd name="T56" fmla="*/ 91 w 152"/>
                                <a:gd name="T57" fmla="*/ 14 h 263"/>
                                <a:gd name="T58" fmla="*/ 103 w 152"/>
                                <a:gd name="T59" fmla="*/ 18 h 263"/>
                                <a:gd name="T60" fmla="*/ 113 w 152"/>
                                <a:gd name="T61" fmla="*/ 23 h 263"/>
                                <a:gd name="T62" fmla="*/ 122 w 152"/>
                                <a:gd name="T63" fmla="*/ 33 h 263"/>
                                <a:gd name="T64" fmla="*/ 129 w 152"/>
                                <a:gd name="T65" fmla="*/ 45 h 263"/>
                                <a:gd name="T66" fmla="*/ 133 w 152"/>
                                <a:gd name="T67" fmla="*/ 48 h 263"/>
                                <a:gd name="T68" fmla="*/ 136 w 152"/>
                                <a:gd name="T69" fmla="*/ 50 h 263"/>
                                <a:gd name="T70" fmla="*/ 140 w 152"/>
                                <a:gd name="T71" fmla="*/ 45 h 263"/>
                                <a:gd name="T72" fmla="*/ 141 w 152"/>
                                <a:gd name="T73" fmla="*/ 42 h 263"/>
                                <a:gd name="T74" fmla="*/ 141 w 152"/>
                                <a:gd name="T75" fmla="*/ 37 h 263"/>
                                <a:gd name="T76" fmla="*/ 131 w 152"/>
                                <a:gd name="T77" fmla="*/ 20 h 263"/>
                                <a:gd name="T78" fmla="*/ 120 w 152"/>
                                <a:gd name="T79" fmla="*/ 9 h 263"/>
                                <a:gd name="T80" fmla="*/ 108 w 152"/>
                                <a:gd name="T81" fmla="*/ 3 h 263"/>
                                <a:gd name="T82" fmla="*/ 94 w 152"/>
                                <a:gd name="T83" fmla="*/ 0 h 263"/>
                                <a:gd name="T84" fmla="*/ 79 w 152"/>
                                <a:gd name="T85" fmla="*/ 0 h 263"/>
                                <a:gd name="T86" fmla="*/ 56 w 152"/>
                                <a:gd name="T87" fmla="*/ 3 h 263"/>
                                <a:gd name="T88" fmla="*/ 37 w 152"/>
                                <a:gd name="T89" fmla="*/ 17 h 263"/>
                                <a:gd name="T90" fmla="*/ 18 w 152"/>
                                <a:gd name="T91" fmla="*/ 42 h 263"/>
                                <a:gd name="T92" fmla="*/ 5 w 152"/>
                                <a:gd name="T93" fmla="*/ 77 h 263"/>
                                <a:gd name="T94" fmla="*/ 2 w 152"/>
                                <a:gd name="T95" fmla="*/ 102 h 263"/>
                                <a:gd name="T96" fmla="*/ 0 w 152"/>
                                <a:gd name="T97" fmla="*/ 127 h 263"/>
                                <a:gd name="T98" fmla="*/ 4 w 152"/>
                                <a:gd name="T99" fmla="*/ 173 h 263"/>
                                <a:gd name="T100" fmla="*/ 16 w 152"/>
                                <a:gd name="T101" fmla="*/ 211 h 263"/>
                                <a:gd name="T102" fmla="*/ 33 w 152"/>
                                <a:gd name="T103" fmla="*/ 239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2" h="263">
                                  <a:moveTo>
                                    <a:pt x="33" y="239"/>
                                  </a:moveTo>
                                  <a:lnTo>
                                    <a:pt x="56" y="257"/>
                                  </a:lnTo>
                                  <a:lnTo>
                                    <a:pt x="82" y="263"/>
                                  </a:lnTo>
                                  <a:lnTo>
                                    <a:pt x="98" y="261"/>
                                  </a:lnTo>
                                  <a:lnTo>
                                    <a:pt x="112" y="257"/>
                                  </a:lnTo>
                                  <a:lnTo>
                                    <a:pt x="126" y="248"/>
                                  </a:lnTo>
                                  <a:lnTo>
                                    <a:pt x="138" y="239"/>
                                  </a:lnTo>
                                  <a:lnTo>
                                    <a:pt x="150" y="222"/>
                                  </a:lnTo>
                                  <a:lnTo>
                                    <a:pt x="152" y="217"/>
                                  </a:lnTo>
                                  <a:lnTo>
                                    <a:pt x="150" y="213"/>
                                  </a:lnTo>
                                  <a:lnTo>
                                    <a:pt x="148" y="211"/>
                                  </a:lnTo>
                                  <a:lnTo>
                                    <a:pt x="145" y="209"/>
                                  </a:lnTo>
                                  <a:lnTo>
                                    <a:pt x="141" y="211"/>
                                  </a:lnTo>
                                  <a:lnTo>
                                    <a:pt x="129" y="225"/>
                                  </a:lnTo>
                                  <a:lnTo>
                                    <a:pt x="119" y="236"/>
                                  </a:lnTo>
                                  <a:lnTo>
                                    <a:pt x="108" y="242"/>
                                  </a:lnTo>
                                  <a:lnTo>
                                    <a:pt x="96" y="246"/>
                                  </a:lnTo>
                                  <a:lnTo>
                                    <a:pt x="84" y="246"/>
                                  </a:lnTo>
                                  <a:lnTo>
                                    <a:pt x="61" y="242"/>
                                  </a:lnTo>
                                  <a:lnTo>
                                    <a:pt x="42" y="225"/>
                                  </a:lnTo>
                                  <a:lnTo>
                                    <a:pt x="26" y="200"/>
                                  </a:lnTo>
                                  <a:lnTo>
                                    <a:pt x="16" y="167"/>
                                  </a:lnTo>
                                  <a:lnTo>
                                    <a:pt x="12" y="127"/>
                                  </a:lnTo>
                                  <a:lnTo>
                                    <a:pt x="18" y="84"/>
                                  </a:lnTo>
                                  <a:lnTo>
                                    <a:pt x="26" y="51"/>
                                  </a:lnTo>
                                  <a:lnTo>
                                    <a:pt x="42" y="29"/>
                                  </a:lnTo>
                                  <a:lnTo>
                                    <a:pt x="59" y="18"/>
                                  </a:lnTo>
                                  <a:lnTo>
                                    <a:pt x="79" y="14"/>
                                  </a:lnTo>
                                  <a:lnTo>
                                    <a:pt x="91" y="14"/>
                                  </a:lnTo>
                                  <a:lnTo>
                                    <a:pt x="103" y="18"/>
                                  </a:lnTo>
                                  <a:lnTo>
                                    <a:pt x="113" y="23"/>
                                  </a:lnTo>
                                  <a:lnTo>
                                    <a:pt x="122" y="33"/>
                                  </a:lnTo>
                                  <a:lnTo>
                                    <a:pt x="129" y="45"/>
                                  </a:lnTo>
                                  <a:lnTo>
                                    <a:pt x="133" y="48"/>
                                  </a:lnTo>
                                  <a:lnTo>
                                    <a:pt x="136" y="50"/>
                                  </a:lnTo>
                                  <a:lnTo>
                                    <a:pt x="140" y="45"/>
                                  </a:lnTo>
                                  <a:lnTo>
                                    <a:pt x="141" y="42"/>
                                  </a:lnTo>
                                  <a:lnTo>
                                    <a:pt x="141" y="37"/>
                                  </a:lnTo>
                                  <a:lnTo>
                                    <a:pt x="131" y="20"/>
                                  </a:lnTo>
                                  <a:lnTo>
                                    <a:pt x="120" y="9"/>
                                  </a:lnTo>
                                  <a:lnTo>
                                    <a:pt x="108" y="3"/>
                                  </a:lnTo>
                                  <a:lnTo>
                                    <a:pt x="94" y="0"/>
                                  </a:lnTo>
                                  <a:lnTo>
                                    <a:pt x="79" y="0"/>
                                  </a:lnTo>
                                  <a:lnTo>
                                    <a:pt x="56" y="3"/>
                                  </a:lnTo>
                                  <a:lnTo>
                                    <a:pt x="37" y="17"/>
                                  </a:lnTo>
                                  <a:lnTo>
                                    <a:pt x="18" y="42"/>
                                  </a:lnTo>
                                  <a:lnTo>
                                    <a:pt x="5" y="77"/>
                                  </a:lnTo>
                                  <a:lnTo>
                                    <a:pt x="2" y="102"/>
                                  </a:lnTo>
                                  <a:lnTo>
                                    <a:pt x="0" y="127"/>
                                  </a:lnTo>
                                  <a:lnTo>
                                    <a:pt x="4" y="173"/>
                                  </a:lnTo>
                                  <a:lnTo>
                                    <a:pt x="16" y="211"/>
                                  </a:lnTo>
                                  <a:lnTo>
                                    <a:pt x="33" y="2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3" name="Line 773"/>
                          <wps:cNvCnPr/>
                          <wps:spPr bwMode="auto">
                            <a:xfrm>
                              <a:off x="2092" y="61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Freeform 774"/>
                          <wps:cNvSpPr>
                            <a:spLocks/>
                          </wps:cNvSpPr>
                          <wps:spPr bwMode="auto">
                            <a:xfrm>
                              <a:off x="2086" y="578"/>
                              <a:ext cx="32" cy="44"/>
                            </a:xfrm>
                            <a:custGeom>
                              <a:avLst/>
                              <a:gdLst>
                                <a:gd name="T0" fmla="*/ 32 w 162"/>
                                <a:gd name="T1" fmla="*/ 236 h 263"/>
                                <a:gd name="T2" fmla="*/ 54 w 162"/>
                                <a:gd name="T3" fmla="*/ 254 h 263"/>
                                <a:gd name="T4" fmla="*/ 82 w 162"/>
                                <a:gd name="T5" fmla="*/ 263 h 263"/>
                                <a:gd name="T6" fmla="*/ 110 w 162"/>
                                <a:gd name="T7" fmla="*/ 254 h 263"/>
                                <a:gd name="T8" fmla="*/ 133 w 162"/>
                                <a:gd name="T9" fmla="*/ 234 h 263"/>
                                <a:gd name="T10" fmla="*/ 148 w 162"/>
                                <a:gd name="T11" fmla="*/ 206 h 263"/>
                                <a:gd name="T12" fmla="*/ 159 w 162"/>
                                <a:gd name="T13" fmla="*/ 171 h 263"/>
                                <a:gd name="T14" fmla="*/ 162 w 162"/>
                                <a:gd name="T15" fmla="*/ 132 h 263"/>
                                <a:gd name="T16" fmla="*/ 159 w 162"/>
                                <a:gd name="T17" fmla="*/ 93 h 263"/>
                                <a:gd name="T18" fmla="*/ 148 w 162"/>
                                <a:gd name="T19" fmla="*/ 56 h 263"/>
                                <a:gd name="T20" fmla="*/ 131 w 162"/>
                                <a:gd name="T21" fmla="*/ 26 h 263"/>
                                <a:gd name="T22" fmla="*/ 108 w 162"/>
                                <a:gd name="T23" fmla="*/ 6 h 263"/>
                                <a:gd name="T24" fmla="*/ 79 w 162"/>
                                <a:gd name="T25" fmla="*/ 0 h 263"/>
                                <a:gd name="T26" fmla="*/ 51 w 162"/>
                                <a:gd name="T27" fmla="*/ 6 h 263"/>
                                <a:gd name="T28" fmla="*/ 30 w 162"/>
                                <a:gd name="T29" fmla="*/ 26 h 263"/>
                                <a:gd name="T30" fmla="*/ 13 w 162"/>
                                <a:gd name="T31" fmla="*/ 56 h 263"/>
                                <a:gd name="T32" fmla="*/ 4 w 162"/>
                                <a:gd name="T33" fmla="*/ 93 h 263"/>
                                <a:gd name="T34" fmla="*/ 0 w 162"/>
                                <a:gd name="T35" fmla="*/ 132 h 263"/>
                                <a:gd name="T36" fmla="*/ 4 w 162"/>
                                <a:gd name="T37" fmla="*/ 171 h 263"/>
                                <a:gd name="T38" fmla="*/ 14 w 162"/>
                                <a:gd name="T39" fmla="*/ 206 h 263"/>
                                <a:gd name="T40" fmla="*/ 32 w 162"/>
                                <a:gd name="T41" fmla="*/ 236 h 263"/>
                                <a:gd name="T42" fmla="*/ 39 w 162"/>
                                <a:gd name="T43" fmla="*/ 223 h 263"/>
                                <a:gd name="T44" fmla="*/ 25 w 162"/>
                                <a:gd name="T45" fmla="*/ 197 h 263"/>
                                <a:gd name="T46" fmla="*/ 16 w 162"/>
                                <a:gd name="T47" fmla="*/ 164 h 263"/>
                                <a:gd name="T48" fmla="*/ 13 w 162"/>
                                <a:gd name="T49" fmla="*/ 132 h 263"/>
                                <a:gd name="T50" fmla="*/ 16 w 162"/>
                                <a:gd name="T51" fmla="*/ 98 h 263"/>
                                <a:gd name="T52" fmla="*/ 23 w 162"/>
                                <a:gd name="T53" fmla="*/ 65 h 263"/>
                                <a:gd name="T54" fmla="*/ 37 w 162"/>
                                <a:gd name="T55" fmla="*/ 39 h 263"/>
                                <a:gd name="T56" fmla="*/ 54 w 162"/>
                                <a:gd name="T57" fmla="*/ 20 h 263"/>
                                <a:gd name="T58" fmla="*/ 79 w 162"/>
                                <a:gd name="T59" fmla="*/ 14 h 263"/>
                                <a:gd name="T60" fmla="*/ 103 w 162"/>
                                <a:gd name="T61" fmla="*/ 20 h 263"/>
                                <a:gd name="T62" fmla="*/ 124 w 162"/>
                                <a:gd name="T63" fmla="*/ 39 h 263"/>
                                <a:gd name="T64" fmla="*/ 138 w 162"/>
                                <a:gd name="T65" fmla="*/ 65 h 263"/>
                                <a:gd name="T66" fmla="*/ 147 w 162"/>
                                <a:gd name="T67" fmla="*/ 98 h 263"/>
                                <a:gd name="T68" fmla="*/ 150 w 162"/>
                                <a:gd name="T69" fmla="*/ 132 h 263"/>
                                <a:gd name="T70" fmla="*/ 147 w 162"/>
                                <a:gd name="T71" fmla="*/ 164 h 263"/>
                                <a:gd name="T72" fmla="*/ 140 w 162"/>
                                <a:gd name="T73" fmla="*/ 197 h 263"/>
                                <a:gd name="T74" fmla="*/ 126 w 162"/>
                                <a:gd name="T75" fmla="*/ 223 h 263"/>
                                <a:gd name="T76" fmla="*/ 107 w 162"/>
                                <a:gd name="T77" fmla="*/ 240 h 263"/>
                                <a:gd name="T78" fmla="*/ 82 w 162"/>
                                <a:gd name="T79" fmla="*/ 246 h 263"/>
                                <a:gd name="T80" fmla="*/ 58 w 162"/>
                                <a:gd name="T81" fmla="*/ 240 h 263"/>
                                <a:gd name="T82" fmla="*/ 39 w 162"/>
                                <a:gd name="T83" fmla="*/ 22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2" h="263">
                                  <a:moveTo>
                                    <a:pt x="32" y="236"/>
                                  </a:moveTo>
                                  <a:lnTo>
                                    <a:pt x="54" y="254"/>
                                  </a:lnTo>
                                  <a:lnTo>
                                    <a:pt x="82" y="263"/>
                                  </a:lnTo>
                                  <a:lnTo>
                                    <a:pt x="110" y="254"/>
                                  </a:lnTo>
                                  <a:lnTo>
                                    <a:pt x="133" y="234"/>
                                  </a:lnTo>
                                  <a:lnTo>
                                    <a:pt x="148" y="206"/>
                                  </a:lnTo>
                                  <a:lnTo>
                                    <a:pt x="159" y="171"/>
                                  </a:lnTo>
                                  <a:lnTo>
                                    <a:pt x="162" y="132"/>
                                  </a:lnTo>
                                  <a:lnTo>
                                    <a:pt x="159" y="93"/>
                                  </a:lnTo>
                                  <a:lnTo>
                                    <a:pt x="148" y="56"/>
                                  </a:lnTo>
                                  <a:lnTo>
                                    <a:pt x="131" y="26"/>
                                  </a:lnTo>
                                  <a:lnTo>
                                    <a:pt x="108" y="6"/>
                                  </a:lnTo>
                                  <a:lnTo>
                                    <a:pt x="79" y="0"/>
                                  </a:lnTo>
                                  <a:lnTo>
                                    <a:pt x="51" y="6"/>
                                  </a:lnTo>
                                  <a:lnTo>
                                    <a:pt x="30" y="26"/>
                                  </a:lnTo>
                                  <a:lnTo>
                                    <a:pt x="13" y="56"/>
                                  </a:lnTo>
                                  <a:lnTo>
                                    <a:pt x="4" y="93"/>
                                  </a:lnTo>
                                  <a:lnTo>
                                    <a:pt x="0" y="132"/>
                                  </a:lnTo>
                                  <a:lnTo>
                                    <a:pt x="4" y="171"/>
                                  </a:lnTo>
                                  <a:lnTo>
                                    <a:pt x="14" y="206"/>
                                  </a:lnTo>
                                  <a:lnTo>
                                    <a:pt x="32" y="236"/>
                                  </a:lnTo>
                                  <a:lnTo>
                                    <a:pt x="39" y="223"/>
                                  </a:lnTo>
                                  <a:lnTo>
                                    <a:pt x="25" y="197"/>
                                  </a:lnTo>
                                  <a:lnTo>
                                    <a:pt x="16" y="164"/>
                                  </a:lnTo>
                                  <a:lnTo>
                                    <a:pt x="13" y="132"/>
                                  </a:lnTo>
                                  <a:lnTo>
                                    <a:pt x="16" y="98"/>
                                  </a:lnTo>
                                  <a:lnTo>
                                    <a:pt x="23" y="65"/>
                                  </a:lnTo>
                                  <a:lnTo>
                                    <a:pt x="37" y="39"/>
                                  </a:lnTo>
                                  <a:lnTo>
                                    <a:pt x="54" y="20"/>
                                  </a:lnTo>
                                  <a:lnTo>
                                    <a:pt x="79" y="14"/>
                                  </a:lnTo>
                                  <a:lnTo>
                                    <a:pt x="103" y="20"/>
                                  </a:lnTo>
                                  <a:lnTo>
                                    <a:pt x="124" y="39"/>
                                  </a:lnTo>
                                  <a:lnTo>
                                    <a:pt x="138" y="65"/>
                                  </a:lnTo>
                                  <a:lnTo>
                                    <a:pt x="147" y="98"/>
                                  </a:lnTo>
                                  <a:lnTo>
                                    <a:pt x="150" y="132"/>
                                  </a:lnTo>
                                  <a:lnTo>
                                    <a:pt x="147" y="164"/>
                                  </a:lnTo>
                                  <a:lnTo>
                                    <a:pt x="140" y="197"/>
                                  </a:lnTo>
                                  <a:lnTo>
                                    <a:pt x="126" y="223"/>
                                  </a:lnTo>
                                  <a:lnTo>
                                    <a:pt x="107" y="240"/>
                                  </a:lnTo>
                                  <a:lnTo>
                                    <a:pt x="82" y="246"/>
                                  </a:lnTo>
                                  <a:lnTo>
                                    <a:pt x="58" y="240"/>
                                  </a:lnTo>
                                  <a:lnTo>
                                    <a:pt x="39" y="22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5" name="Line 775"/>
                          <wps:cNvCnPr/>
                          <wps:spPr bwMode="auto">
                            <a:xfrm>
                              <a:off x="2209"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Freeform 776"/>
                          <wps:cNvSpPr>
                            <a:spLocks/>
                          </wps:cNvSpPr>
                          <wps:spPr bwMode="auto">
                            <a:xfrm>
                              <a:off x="2209" y="648"/>
                              <a:ext cx="317" cy="0"/>
                            </a:xfrm>
                            <a:custGeom>
                              <a:avLst/>
                              <a:gdLst>
                                <a:gd name="T0" fmla="*/ 0 w 1586"/>
                                <a:gd name="T1" fmla="*/ 1586 w 1586"/>
                                <a:gd name="T2" fmla="*/ 0 w 1586"/>
                              </a:gdLst>
                              <a:ahLst/>
                              <a:cxnLst>
                                <a:cxn ang="0">
                                  <a:pos x="T0" y="0"/>
                                </a:cxn>
                                <a:cxn ang="0">
                                  <a:pos x="T1" y="0"/>
                                </a:cxn>
                                <a:cxn ang="0">
                                  <a:pos x="T2" y="0"/>
                                </a:cxn>
                              </a:cxnLst>
                              <a:rect l="0" t="0" r="r" b="b"/>
                              <a:pathLst>
                                <a:path w="1586">
                                  <a:moveTo>
                                    <a:pt x="0" y="0"/>
                                  </a:moveTo>
                                  <a:lnTo>
                                    <a:pt x="1586"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7" name="Line 777"/>
                          <wps:cNvCnPr/>
                          <wps:spPr bwMode="auto">
                            <a:xfrm>
                              <a:off x="2645" y="62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Freeform 778"/>
                          <wps:cNvSpPr>
                            <a:spLocks/>
                          </wps:cNvSpPr>
                          <wps:spPr bwMode="auto">
                            <a:xfrm>
                              <a:off x="2625" y="629"/>
                              <a:ext cx="20" cy="90"/>
                            </a:xfrm>
                            <a:custGeom>
                              <a:avLst/>
                              <a:gdLst>
                                <a:gd name="T0" fmla="*/ 99 w 99"/>
                                <a:gd name="T1" fmla="*/ 0 h 542"/>
                                <a:gd name="T2" fmla="*/ 50 w 99"/>
                                <a:gd name="T3" fmla="*/ 362 h 542"/>
                                <a:gd name="T4" fmla="*/ 24 w 99"/>
                                <a:gd name="T5" fmla="*/ 481 h 542"/>
                                <a:gd name="T6" fmla="*/ 0 w 99"/>
                                <a:gd name="T7" fmla="*/ 542 h 542"/>
                              </a:gdLst>
                              <a:ahLst/>
                              <a:cxnLst>
                                <a:cxn ang="0">
                                  <a:pos x="T0" y="T1"/>
                                </a:cxn>
                                <a:cxn ang="0">
                                  <a:pos x="T2" y="T3"/>
                                </a:cxn>
                                <a:cxn ang="0">
                                  <a:pos x="T4" y="T5"/>
                                </a:cxn>
                                <a:cxn ang="0">
                                  <a:pos x="T6" y="T7"/>
                                </a:cxn>
                              </a:cxnLst>
                              <a:rect l="0" t="0" r="r" b="b"/>
                              <a:pathLst>
                                <a:path w="99" h="542">
                                  <a:moveTo>
                                    <a:pt x="99" y="0"/>
                                  </a:moveTo>
                                  <a:lnTo>
                                    <a:pt x="50" y="362"/>
                                  </a:lnTo>
                                  <a:lnTo>
                                    <a:pt x="24" y="481"/>
                                  </a:lnTo>
                                  <a:lnTo>
                                    <a:pt x="0" y="54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9" name="Line 779"/>
                          <wps:cNvCnPr/>
                          <wps:spPr bwMode="auto">
                            <a:xfrm>
                              <a:off x="2630" y="7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Freeform 780"/>
                          <wps:cNvSpPr>
                            <a:spLocks/>
                          </wps:cNvSpPr>
                          <wps:spPr bwMode="auto">
                            <a:xfrm>
                              <a:off x="2595" y="714"/>
                              <a:ext cx="35" cy="15"/>
                            </a:xfrm>
                            <a:custGeom>
                              <a:avLst/>
                              <a:gdLst>
                                <a:gd name="T0" fmla="*/ 174 w 174"/>
                                <a:gd name="T1" fmla="*/ 0 h 90"/>
                                <a:gd name="T2" fmla="*/ 124 w 174"/>
                                <a:gd name="T3" fmla="*/ 60 h 90"/>
                                <a:gd name="T4" fmla="*/ 75 w 174"/>
                                <a:gd name="T5" fmla="*/ 90 h 90"/>
                                <a:gd name="T6" fmla="*/ 24 w 174"/>
                                <a:gd name="T7" fmla="*/ 90 h 90"/>
                                <a:gd name="T8" fmla="*/ 0 w 174"/>
                                <a:gd name="T9" fmla="*/ 60 h 90"/>
                                <a:gd name="T10" fmla="*/ 0 w 174"/>
                                <a:gd name="T11" fmla="*/ 31 h 90"/>
                                <a:gd name="T12" fmla="*/ 24 w 174"/>
                                <a:gd name="T13" fmla="*/ 0 h 90"/>
                                <a:gd name="T14" fmla="*/ 49 w 174"/>
                                <a:gd name="T15" fmla="*/ 31 h 90"/>
                                <a:gd name="T16" fmla="*/ 24 w 174"/>
                                <a:gd name="T1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 h="90">
                                  <a:moveTo>
                                    <a:pt x="174" y="0"/>
                                  </a:moveTo>
                                  <a:lnTo>
                                    <a:pt x="124" y="60"/>
                                  </a:lnTo>
                                  <a:lnTo>
                                    <a:pt x="75" y="90"/>
                                  </a:lnTo>
                                  <a:lnTo>
                                    <a:pt x="24" y="90"/>
                                  </a:lnTo>
                                  <a:lnTo>
                                    <a:pt x="0" y="60"/>
                                  </a:lnTo>
                                  <a:lnTo>
                                    <a:pt x="0" y="31"/>
                                  </a:lnTo>
                                  <a:lnTo>
                                    <a:pt x="24" y="0"/>
                                  </a:lnTo>
                                  <a:lnTo>
                                    <a:pt x="49" y="31"/>
                                  </a:lnTo>
                                  <a:lnTo>
                                    <a:pt x="24"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1" name="Line 781"/>
                          <wps:cNvCnPr/>
                          <wps:spPr bwMode="auto">
                            <a:xfrm>
                              <a:off x="2630" y="7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Freeform 782"/>
                          <wps:cNvSpPr>
                            <a:spLocks/>
                          </wps:cNvSpPr>
                          <wps:spPr bwMode="auto">
                            <a:xfrm>
                              <a:off x="2630" y="579"/>
                              <a:ext cx="35" cy="135"/>
                            </a:xfrm>
                            <a:custGeom>
                              <a:avLst/>
                              <a:gdLst>
                                <a:gd name="T0" fmla="*/ 0 w 176"/>
                                <a:gd name="T1" fmla="*/ 810 h 810"/>
                                <a:gd name="T2" fmla="*/ 26 w 176"/>
                                <a:gd name="T3" fmla="*/ 751 h 810"/>
                                <a:gd name="T4" fmla="*/ 51 w 176"/>
                                <a:gd name="T5" fmla="*/ 661 h 810"/>
                                <a:gd name="T6" fmla="*/ 75 w 176"/>
                                <a:gd name="T7" fmla="*/ 540 h 810"/>
                                <a:gd name="T8" fmla="*/ 126 w 176"/>
                                <a:gd name="T9" fmla="*/ 180 h 810"/>
                                <a:gd name="T10" fmla="*/ 150 w 176"/>
                                <a:gd name="T11" fmla="*/ 59 h 810"/>
                                <a:gd name="T12" fmla="*/ 176 w 176"/>
                                <a:gd name="T13" fmla="*/ 0 h 810"/>
                              </a:gdLst>
                              <a:ahLst/>
                              <a:cxnLst>
                                <a:cxn ang="0">
                                  <a:pos x="T0" y="T1"/>
                                </a:cxn>
                                <a:cxn ang="0">
                                  <a:pos x="T2" y="T3"/>
                                </a:cxn>
                                <a:cxn ang="0">
                                  <a:pos x="T4" y="T5"/>
                                </a:cxn>
                                <a:cxn ang="0">
                                  <a:pos x="T6" y="T7"/>
                                </a:cxn>
                                <a:cxn ang="0">
                                  <a:pos x="T8" y="T9"/>
                                </a:cxn>
                                <a:cxn ang="0">
                                  <a:pos x="T10" y="T11"/>
                                </a:cxn>
                                <a:cxn ang="0">
                                  <a:pos x="T12" y="T13"/>
                                </a:cxn>
                              </a:cxnLst>
                              <a:rect l="0" t="0" r="r" b="b"/>
                              <a:pathLst>
                                <a:path w="176" h="810">
                                  <a:moveTo>
                                    <a:pt x="0" y="810"/>
                                  </a:moveTo>
                                  <a:lnTo>
                                    <a:pt x="26" y="751"/>
                                  </a:lnTo>
                                  <a:lnTo>
                                    <a:pt x="51" y="661"/>
                                  </a:lnTo>
                                  <a:lnTo>
                                    <a:pt x="75" y="540"/>
                                  </a:lnTo>
                                  <a:lnTo>
                                    <a:pt x="126" y="180"/>
                                  </a:lnTo>
                                  <a:lnTo>
                                    <a:pt x="150" y="59"/>
                                  </a:lnTo>
                                  <a:lnTo>
                                    <a:pt x="1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3" name="Line 783"/>
                          <wps:cNvCnPr/>
                          <wps:spPr bwMode="auto">
                            <a:xfrm>
                              <a:off x="2670" y="5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Freeform 784"/>
                          <wps:cNvSpPr>
                            <a:spLocks/>
                          </wps:cNvSpPr>
                          <wps:spPr bwMode="auto">
                            <a:xfrm>
                              <a:off x="2645" y="574"/>
                              <a:ext cx="25" cy="55"/>
                            </a:xfrm>
                            <a:custGeom>
                              <a:avLst/>
                              <a:gdLst>
                                <a:gd name="T0" fmla="*/ 126 w 126"/>
                                <a:gd name="T1" fmla="*/ 0 h 330"/>
                                <a:gd name="T2" fmla="*/ 75 w 126"/>
                                <a:gd name="T3" fmla="*/ 60 h 330"/>
                                <a:gd name="T4" fmla="*/ 51 w 126"/>
                                <a:gd name="T5" fmla="*/ 121 h 330"/>
                                <a:gd name="T6" fmla="*/ 26 w 126"/>
                                <a:gd name="T7" fmla="*/ 211 h 330"/>
                                <a:gd name="T8" fmla="*/ 0 w 126"/>
                                <a:gd name="T9" fmla="*/ 330 h 330"/>
                              </a:gdLst>
                              <a:ahLst/>
                              <a:cxnLst>
                                <a:cxn ang="0">
                                  <a:pos x="T0" y="T1"/>
                                </a:cxn>
                                <a:cxn ang="0">
                                  <a:pos x="T2" y="T3"/>
                                </a:cxn>
                                <a:cxn ang="0">
                                  <a:pos x="T4" y="T5"/>
                                </a:cxn>
                                <a:cxn ang="0">
                                  <a:pos x="T6" y="T7"/>
                                </a:cxn>
                                <a:cxn ang="0">
                                  <a:pos x="T8" y="T9"/>
                                </a:cxn>
                              </a:cxnLst>
                              <a:rect l="0" t="0" r="r" b="b"/>
                              <a:pathLst>
                                <a:path w="126" h="330">
                                  <a:moveTo>
                                    <a:pt x="126" y="0"/>
                                  </a:moveTo>
                                  <a:lnTo>
                                    <a:pt x="75" y="60"/>
                                  </a:lnTo>
                                  <a:lnTo>
                                    <a:pt x="51" y="121"/>
                                  </a:lnTo>
                                  <a:lnTo>
                                    <a:pt x="26" y="211"/>
                                  </a:lnTo>
                                  <a:lnTo>
                                    <a:pt x="0" y="3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5" name="Line 785"/>
                          <wps:cNvCnPr/>
                          <wps:spPr bwMode="auto">
                            <a:xfrm>
                              <a:off x="2692" y="6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Freeform 786"/>
                          <wps:cNvSpPr>
                            <a:spLocks/>
                          </wps:cNvSpPr>
                          <wps:spPr bwMode="auto">
                            <a:xfrm>
                              <a:off x="2686" y="645"/>
                              <a:ext cx="23" cy="26"/>
                            </a:xfrm>
                            <a:custGeom>
                              <a:avLst/>
                              <a:gdLst>
                                <a:gd name="T0" fmla="*/ 30 w 118"/>
                                <a:gd name="T1" fmla="*/ 0 h 157"/>
                                <a:gd name="T2" fmla="*/ 9 w 118"/>
                                <a:gd name="T3" fmla="*/ 25 h 157"/>
                                <a:gd name="T4" fmla="*/ 0 w 118"/>
                                <a:gd name="T5" fmla="*/ 61 h 157"/>
                                <a:gd name="T6" fmla="*/ 0 w 118"/>
                                <a:gd name="T7" fmla="*/ 86 h 157"/>
                                <a:gd name="T8" fmla="*/ 9 w 118"/>
                                <a:gd name="T9" fmla="*/ 122 h 157"/>
                                <a:gd name="T10" fmla="*/ 30 w 118"/>
                                <a:gd name="T11" fmla="*/ 145 h 157"/>
                                <a:gd name="T12" fmla="*/ 49 w 118"/>
                                <a:gd name="T13" fmla="*/ 157 h 157"/>
                                <a:gd name="T14" fmla="*/ 78 w 118"/>
                                <a:gd name="T15" fmla="*/ 157 h 157"/>
                                <a:gd name="T16" fmla="*/ 99 w 118"/>
                                <a:gd name="T17" fmla="*/ 145 h 157"/>
                                <a:gd name="T18" fmla="*/ 118 w 118"/>
                                <a:gd name="T19" fmla="*/ 122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157">
                                  <a:moveTo>
                                    <a:pt x="30" y="0"/>
                                  </a:moveTo>
                                  <a:lnTo>
                                    <a:pt x="9" y="25"/>
                                  </a:lnTo>
                                  <a:lnTo>
                                    <a:pt x="0" y="61"/>
                                  </a:lnTo>
                                  <a:lnTo>
                                    <a:pt x="0" y="86"/>
                                  </a:lnTo>
                                  <a:lnTo>
                                    <a:pt x="9" y="122"/>
                                  </a:lnTo>
                                  <a:lnTo>
                                    <a:pt x="30" y="145"/>
                                  </a:lnTo>
                                  <a:lnTo>
                                    <a:pt x="49" y="157"/>
                                  </a:lnTo>
                                  <a:lnTo>
                                    <a:pt x="78" y="157"/>
                                  </a:lnTo>
                                  <a:lnTo>
                                    <a:pt x="99" y="145"/>
                                  </a:lnTo>
                                  <a:lnTo>
                                    <a:pt x="118" y="12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7" name="Line 787"/>
                          <wps:cNvCnPr/>
                          <wps:spPr bwMode="auto">
                            <a:xfrm>
                              <a:off x="2709" y="67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788"/>
                          <wps:cNvCnPr/>
                          <wps:spPr bwMode="auto">
                            <a:xfrm flipV="1">
                              <a:off x="2709" y="629"/>
                              <a:ext cx="0" cy="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789"/>
                          <wps:cNvCnPr/>
                          <wps:spPr bwMode="auto">
                            <a:xfrm>
                              <a:off x="2728" y="62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Freeform 790"/>
                          <wps:cNvSpPr>
                            <a:spLocks/>
                          </wps:cNvSpPr>
                          <wps:spPr bwMode="auto">
                            <a:xfrm>
                              <a:off x="2728" y="629"/>
                              <a:ext cx="10" cy="42"/>
                            </a:xfrm>
                            <a:custGeom>
                              <a:avLst/>
                              <a:gdLst>
                                <a:gd name="T0" fmla="*/ 0 w 52"/>
                                <a:gd name="T1" fmla="*/ 0 h 253"/>
                                <a:gd name="T2" fmla="*/ 0 w 52"/>
                                <a:gd name="T3" fmla="*/ 205 h 253"/>
                                <a:gd name="T4" fmla="*/ 11 w 52"/>
                                <a:gd name="T5" fmla="*/ 241 h 253"/>
                                <a:gd name="T6" fmla="*/ 31 w 52"/>
                                <a:gd name="T7" fmla="*/ 253 h 253"/>
                                <a:gd name="T8" fmla="*/ 52 w 52"/>
                                <a:gd name="T9" fmla="*/ 253 h 253"/>
                              </a:gdLst>
                              <a:ahLst/>
                              <a:cxnLst>
                                <a:cxn ang="0">
                                  <a:pos x="T0" y="T1"/>
                                </a:cxn>
                                <a:cxn ang="0">
                                  <a:pos x="T2" y="T3"/>
                                </a:cxn>
                                <a:cxn ang="0">
                                  <a:pos x="T4" y="T5"/>
                                </a:cxn>
                                <a:cxn ang="0">
                                  <a:pos x="T6" y="T7"/>
                                </a:cxn>
                                <a:cxn ang="0">
                                  <a:pos x="T8" y="T9"/>
                                </a:cxn>
                              </a:cxnLst>
                              <a:rect l="0" t="0" r="r" b="b"/>
                              <a:pathLst>
                                <a:path w="52" h="253">
                                  <a:moveTo>
                                    <a:pt x="0" y="0"/>
                                  </a:moveTo>
                                  <a:lnTo>
                                    <a:pt x="0" y="205"/>
                                  </a:lnTo>
                                  <a:lnTo>
                                    <a:pt x="11" y="241"/>
                                  </a:lnTo>
                                  <a:lnTo>
                                    <a:pt x="31" y="253"/>
                                  </a:lnTo>
                                  <a:lnTo>
                                    <a:pt x="52" y="2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1" name="Line 791"/>
                          <wps:cNvCnPr/>
                          <wps:spPr bwMode="auto">
                            <a:xfrm>
                              <a:off x="2736" y="64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792"/>
                          <wps:cNvCnPr/>
                          <wps:spPr bwMode="auto">
                            <a:xfrm flipH="1">
                              <a:off x="2722" y="643"/>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793"/>
                          <wps:cNvCnPr/>
                          <wps:spPr bwMode="auto">
                            <a:xfrm>
                              <a:off x="2706" y="6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Freeform 794"/>
                          <wps:cNvSpPr>
                            <a:spLocks/>
                          </wps:cNvSpPr>
                          <wps:spPr bwMode="auto">
                            <a:xfrm>
                              <a:off x="2692" y="643"/>
                              <a:ext cx="14" cy="2"/>
                            </a:xfrm>
                            <a:custGeom>
                              <a:avLst/>
                              <a:gdLst>
                                <a:gd name="T0" fmla="*/ 69 w 69"/>
                                <a:gd name="T1" fmla="*/ 10 h 10"/>
                                <a:gd name="T2" fmla="*/ 48 w 69"/>
                                <a:gd name="T3" fmla="*/ 0 h 10"/>
                                <a:gd name="T4" fmla="*/ 19 w 69"/>
                                <a:gd name="T5" fmla="*/ 0 h 10"/>
                                <a:gd name="T6" fmla="*/ 0 w 69"/>
                                <a:gd name="T7" fmla="*/ 10 h 10"/>
                              </a:gdLst>
                              <a:ahLst/>
                              <a:cxnLst>
                                <a:cxn ang="0">
                                  <a:pos x="T0" y="T1"/>
                                </a:cxn>
                                <a:cxn ang="0">
                                  <a:pos x="T2" y="T3"/>
                                </a:cxn>
                                <a:cxn ang="0">
                                  <a:pos x="T4" y="T5"/>
                                </a:cxn>
                                <a:cxn ang="0">
                                  <a:pos x="T6" y="T7"/>
                                </a:cxn>
                              </a:cxnLst>
                              <a:rect l="0" t="0" r="r" b="b"/>
                              <a:pathLst>
                                <a:path w="69" h="10">
                                  <a:moveTo>
                                    <a:pt x="69" y="10"/>
                                  </a:moveTo>
                                  <a:lnTo>
                                    <a:pt x="48" y="0"/>
                                  </a:lnTo>
                                  <a:lnTo>
                                    <a:pt x="19" y="0"/>
                                  </a:lnTo>
                                  <a:lnTo>
                                    <a:pt x="0" y="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5" name="Line 795"/>
                          <wps:cNvCnPr/>
                          <wps:spPr bwMode="auto">
                            <a:xfrm>
                              <a:off x="2706" y="6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Line 796"/>
                          <wps:cNvCnPr/>
                          <wps:spPr bwMode="auto">
                            <a:xfrm>
                              <a:off x="2706" y="645"/>
                              <a:ext cx="3" cy="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797"/>
                          <wps:cNvCnPr/>
                          <wps:spPr bwMode="auto">
                            <a:xfrm>
                              <a:off x="2695" y="57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Freeform 798"/>
                          <wps:cNvSpPr>
                            <a:spLocks/>
                          </wps:cNvSpPr>
                          <wps:spPr bwMode="auto">
                            <a:xfrm>
                              <a:off x="2670" y="569"/>
                              <a:ext cx="25" cy="10"/>
                            </a:xfrm>
                            <a:custGeom>
                              <a:avLst/>
                              <a:gdLst>
                                <a:gd name="T0" fmla="*/ 125 w 125"/>
                                <a:gd name="T1" fmla="*/ 61 h 61"/>
                                <a:gd name="T2" fmla="*/ 125 w 125"/>
                                <a:gd name="T3" fmla="*/ 30 h 61"/>
                                <a:gd name="T4" fmla="*/ 99 w 125"/>
                                <a:gd name="T5" fmla="*/ 0 h 61"/>
                                <a:gd name="T6" fmla="*/ 50 w 125"/>
                                <a:gd name="T7" fmla="*/ 0 h 61"/>
                                <a:gd name="T8" fmla="*/ 0 w 125"/>
                                <a:gd name="T9" fmla="*/ 30 h 61"/>
                              </a:gdLst>
                              <a:ahLst/>
                              <a:cxnLst>
                                <a:cxn ang="0">
                                  <a:pos x="T0" y="T1"/>
                                </a:cxn>
                                <a:cxn ang="0">
                                  <a:pos x="T2" y="T3"/>
                                </a:cxn>
                                <a:cxn ang="0">
                                  <a:pos x="T4" y="T5"/>
                                </a:cxn>
                                <a:cxn ang="0">
                                  <a:pos x="T6" y="T7"/>
                                </a:cxn>
                                <a:cxn ang="0">
                                  <a:pos x="T8" y="T9"/>
                                </a:cxn>
                              </a:cxnLst>
                              <a:rect l="0" t="0" r="r" b="b"/>
                              <a:pathLst>
                                <a:path w="125" h="61">
                                  <a:moveTo>
                                    <a:pt x="125" y="61"/>
                                  </a:moveTo>
                                  <a:lnTo>
                                    <a:pt x="125" y="30"/>
                                  </a:lnTo>
                                  <a:lnTo>
                                    <a:pt x="99" y="0"/>
                                  </a:lnTo>
                                  <a:lnTo>
                                    <a:pt x="50" y="0"/>
                                  </a:lnTo>
                                  <a:lnTo>
                                    <a:pt x="0" y="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9" name="Line 799"/>
                          <wps:cNvCnPr/>
                          <wps:spPr bwMode="auto">
                            <a:xfrm>
                              <a:off x="2690" y="5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 name="Freeform 800"/>
                          <wps:cNvSpPr>
                            <a:spLocks/>
                          </wps:cNvSpPr>
                          <wps:spPr bwMode="auto">
                            <a:xfrm>
                              <a:off x="2685" y="574"/>
                              <a:ext cx="10" cy="10"/>
                            </a:xfrm>
                            <a:custGeom>
                              <a:avLst/>
                              <a:gdLst>
                                <a:gd name="T0" fmla="*/ 24 w 50"/>
                                <a:gd name="T1" fmla="*/ 0 h 60"/>
                                <a:gd name="T2" fmla="*/ 0 w 50"/>
                                <a:gd name="T3" fmla="*/ 31 h 60"/>
                                <a:gd name="T4" fmla="*/ 24 w 50"/>
                                <a:gd name="T5" fmla="*/ 60 h 60"/>
                                <a:gd name="T6" fmla="*/ 50 w 50"/>
                                <a:gd name="T7" fmla="*/ 31 h 60"/>
                              </a:gdLst>
                              <a:ahLst/>
                              <a:cxnLst>
                                <a:cxn ang="0">
                                  <a:pos x="T0" y="T1"/>
                                </a:cxn>
                                <a:cxn ang="0">
                                  <a:pos x="T2" y="T3"/>
                                </a:cxn>
                                <a:cxn ang="0">
                                  <a:pos x="T4" y="T5"/>
                                </a:cxn>
                                <a:cxn ang="0">
                                  <a:pos x="T6" y="T7"/>
                                </a:cxn>
                              </a:cxnLst>
                              <a:rect l="0" t="0" r="r" b="b"/>
                              <a:pathLst>
                                <a:path w="50" h="60">
                                  <a:moveTo>
                                    <a:pt x="24" y="0"/>
                                  </a:moveTo>
                                  <a:lnTo>
                                    <a:pt x="0" y="31"/>
                                  </a:lnTo>
                                  <a:lnTo>
                                    <a:pt x="24" y="60"/>
                                  </a:lnTo>
                                  <a:lnTo>
                                    <a:pt x="50" y="3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1" name="Line 801"/>
                          <wps:cNvCnPr/>
                          <wps:spPr bwMode="auto">
                            <a:xfrm>
                              <a:off x="2804"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Line 802"/>
                          <wps:cNvCnPr/>
                          <wps:spPr bwMode="auto">
                            <a:xfrm>
                              <a:off x="2804" y="648"/>
                              <a:ext cx="2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3" name="Line 803"/>
                          <wps:cNvCnPr/>
                          <wps:spPr bwMode="auto">
                            <a:xfrm>
                              <a:off x="3035" y="64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Freeform 804"/>
                          <wps:cNvSpPr>
                            <a:spLocks/>
                          </wps:cNvSpPr>
                          <wps:spPr bwMode="auto">
                            <a:xfrm>
                              <a:off x="3001" y="643"/>
                              <a:ext cx="46" cy="3"/>
                            </a:xfrm>
                            <a:custGeom>
                              <a:avLst/>
                              <a:gdLst>
                                <a:gd name="T0" fmla="*/ 170 w 227"/>
                                <a:gd name="T1" fmla="*/ 0 h 20"/>
                                <a:gd name="T2" fmla="*/ 0 w 227"/>
                                <a:gd name="T3" fmla="*/ 0 h 20"/>
                                <a:gd name="T4" fmla="*/ 0 w 227"/>
                                <a:gd name="T5" fmla="*/ 20 h 20"/>
                                <a:gd name="T6" fmla="*/ 227 w 227"/>
                                <a:gd name="T7" fmla="*/ 20 h 20"/>
                              </a:gdLst>
                              <a:ahLst/>
                              <a:cxnLst>
                                <a:cxn ang="0">
                                  <a:pos x="T0" y="T1"/>
                                </a:cxn>
                                <a:cxn ang="0">
                                  <a:pos x="T2" y="T3"/>
                                </a:cxn>
                                <a:cxn ang="0">
                                  <a:pos x="T4" y="T5"/>
                                </a:cxn>
                                <a:cxn ang="0">
                                  <a:pos x="T6" y="T7"/>
                                </a:cxn>
                              </a:cxnLst>
                              <a:rect l="0" t="0" r="r" b="b"/>
                              <a:pathLst>
                                <a:path w="227" h="20">
                                  <a:moveTo>
                                    <a:pt x="170" y="0"/>
                                  </a:moveTo>
                                  <a:lnTo>
                                    <a:pt x="0" y="0"/>
                                  </a:lnTo>
                                  <a:lnTo>
                                    <a:pt x="0" y="20"/>
                                  </a:lnTo>
                                  <a:lnTo>
                                    <a:pt x="227" y="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5" name="Line 805"/>
                          <wps:cNvCnPr/>
                          <wps:spPr bwMode="auto">
                            <a:xfrm>
                              <a:off x="3049"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 name="Freeform 806"/>
                          <wps:cNvSpPr>
                            <a:spLocks/>
                          </wps:cNvSpPr>
                          <wps:spPr bwMode="auto">
                            <a:xfrm>
                              <a:off x="3001" y="650"/>
                              <a:ext cx="48" cy="10"/>
                            </a:xfrm>
                            <a:custGeom>
                              <a:avLst/>
                              <a:gdLst>
                                <a:gd name="T0" fmla="*/ 240 w 240"/>
                                <a:gd name="T1" fmla="*/ 0 h 62"/>
                                <a:gd name="T2" fmla="*/ 0 w 240"/>
                                <a:gd name="T3" fmla="*/ 0 h 62"/>
                                <a:gd name="T4" fmla="*/ 0 w 240"/>
                                <a:gd name="T5" fmla="*/ 20 h 62"/>
                                <a:gd name="T6" fmla="*/ 182 w 240"/>
                                <a:gd name="T7" fmla="*/ 20 h 62"/>
                                <a:gd name="T8" fmla="*/ 125 w 240"/>
                                <a:gd name="T9" fmla="*/ 42 h 62"/>
                                <a:gd name="T10" fmla="*/ 0 w 240"/>
                                <a:gd name="T11" fmla="*/ 42 h 62"/>
                                <a:gd name="T12" fmla="*/ 0 w 240"/>
                                <a:gd name="T13" fmla="*/ 62 h 62"/>
                                <a:gd name="T14" fmla="*/ 68 w 24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62">
                                  <a:moveTo>
                                    <a:pt x="240" y="0"/>
                                  </a:moveTo>
                                  <a:lnTo>
                                    <a:pt x="0" y="0"/>
                                  </a:lnTo>
                                  <a:lnTo>
                                    <a:pt x="0" y="20"/>
                                  </a:lnTo>
                                  <a:lnTo>
                                    <a:pt x="182" y="20"/>
                                  </a:lnTo>
                                  <a:lnTo>
                                    <a:pt x="125"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7" name="Line 807"/>
                          <wps:cNvCnPr/>
                          <wps:spPr bwMode="auto">
                            <a:xfrm>
                              <a:off x="3001" y="66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Freeform 808"/>
                          <wps:cNvSpPr>
                            <a:spLocks/>
                          </wps:cNvSpPr>
                          <wps:spPr bwMode="auto">
                            <a:xfrm>
                              <a:off x="3001" y="632"/>
                              <a:ext cx="53" cy="32"/>
                            </a:xfrm>
                            <a:custGeom>
                              <a:avLst/>
                              <a:gdLst>
                                <a:gd name="T0" fmla="*/ 0 w 262"/>
                                <a:gd name="T1" fmla="*/ 191 h 191"/>
                                <a:gd name="T2" fmla="*/ 0 w 262"/>
                                <a:gd name="T3" fmla="*/ 0 h 191"/>
                                <a:gd name="T4" fmla="*/ 262 w 262"/>
                                <a:gd name="T5" fmla="*/ 95 h 191"/>
                                <a:gd name="T6" fmla="*/ 262 w 262"/>
                                <a:gd name="T7" fmla="*/ 95 h 191"/>
                                <a:gd name="T8" fmla="*/ 0 w 262"/>
                                <a:gd name="T9" fmla="*/ 191 h 191"/>
                              </a:gdLst>
                              <a:ahLst/>
                              <a:cxnLst>
                                <a:cxn ang="0">
                                  <a:pos x="T0" y="T1"/>
                                </a:cxn>
                                <a:cxn ang="0">
                                  <a:pos x="T2" y="T3"/>
                                </a:cxn>
                                <a:cxn ang="0">
                                  <a:pos x="T4" y="T5"/>
                                </a:cxn>
                                <a:cxn ang="0">
                                  <a:pos x="T6" y="T7"/>
                                </a:cxn>
                                <a:cxn ang="0">
                                  <a:pos x="T8" y="T9"/>
                                </a:cxn>
                              </a:cxnLst>
                              <a:rect l="0" t="0" r="r" b="b"/>
                              <a:pathLst>
                                <a:path w="262" h="191">
                                  <a:moveTo>
                                    <a:pt x="0" y="191"/>
                                  </a:moveTo>
                                  <a:lnTo>
                                    <a:pt x="0" y="0"/>
                                  </a:lnTo>
                                  <a:lnTo>
                                    <a:pt x="262" y="95"/>
                                  </a:lnTo>
                                  <a:lnTo>
                                    <a:pt x="262" y="95"/>
                                  </a:lnTo>
                                  <a:lnTo>
                                    <a:pt x="0" y="19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9" name="Line 809"/>
                          <wps:cNvCnPr/>
                          <wps:spPr bwMode="auto">
                            <a:xfrm>
                              <a:off x="3001" y="63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Freeform 810"/>
                          <wps:cNvSpPr>
                            <a:spLocks/>
                          </wps:cNvSpPr>
                          <wps:spPr bwMode="auto">
                            <a:xfrm>
                              <a:off x="3001" y="639"/>
                              <a:ext cx="34" cy="4"/>
                            </a:xfrm>
                            <a:custGeom>
                              <a:avLst/>
                              <a:gdLst>
                                <a:gd name="T0" fmla="*/ 0 w 170"/>
                                <a:gd name="T1" fmla="*/ 0 h 21"/>
                                <a:gd name="T2" fmla="*/ 110 w 170"/>
                                <a:gd name="T3" fmla="*/ 0 h 21"/>
                                <a:gd name="T4" fmla="*/ 170 w 170"/>
                                <a:gd name="T5" fmla="*/ 21 h 21"/>
                              </a:gdLst>
                              <a:ahLst/>
                              <a:cxnLst>
                                <a:cxn ang="0">
                                  <a:pos x="T0" y="T1"/>
                                </a:cxn>
                                <a:cxn ang="0">
                                  <a:pos x="T2" y="T3"/>
                                </a:cxn>
                                <a:cxn ang="0">
                                  <a:pos x="T4" y="T5"/>
                                </a:cxn>
                              </a:cxnLst>
                              <a:rect l="0" t="0" r="r" b="b"/>
                              <a:pathLst>
                                <a:path w="170" h="21">
                                  <a:moveTo>
                                    <a:pt x="0" y="0"/>
                                  </a:moveTo>
                                  <a:lnTo>
                                    <a:pt x="110" y="0"/>
                                  </a:lnTo>
                                  <a:lnTo>
                                    <a:pt x="170" y="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1" name="Line 811"/>
                          <wps:cNvCnPr/>
                          <wps:spPr bwMode="auto">
                            <a:xfrm>
                              <a:off x="3012"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Freeform 812"/>
                          <wps:cNvSpPr>
                            <a:spLocks/>
                          </wps:cNvSpPr>
                          <wps:spPr bwMode="auto">
                            <a:xfrm>
                              <a:off x="3001" y="636"/>
                              <a:ext cx="11" cy="3"/>
                            </a:xfrm>
                            <a:custGeom>
                              <a:avLst/>
                              <a:gdLst>
                                <a:gd name="T0" fmla="*/ 52 w 52"/>
                                <a:gd name="T1" fmla="*/ 0 h 21"/>
                                <a:gd name="T2" fmla="*/ 0 w 52"/>
                                <a:gd name="T3" fmla="*/ 0 h 21"/>
                                <a:gd name="T4" fmla="*/ 0 w 52"/>
                                <a:gd name="T5" fmla="*/ 21 h 21"/>
                              </a:gdLst>
                              <a:ahLst/>
                              <a:cxnLst>
                                <a:cxn ang="0">
                                  <a:pos x="T0" y="T1"/>
                                </a:cxn>
                                <a:cxn ang="0">
                                  <a:pos x="T2" y="T3"/>
                                </a:cxn>
                                <a:cxn ang="0">
                                  <a:pos x="T4" y="T5"/>
                                </a:cxn>
                              </a:cxnLst>
                              <a:rect l="0" t="0" r="r" b="b"/>
                              <a:pathLst>
                                <a:path w="52" h="21">
                                  <a:moveTo>
                                    <a:pt x="52" y="0"/>
                                  </a:moveTo>
                                  <a:lnTo>
                                    <a:pt x="0" y="0"/>
                                  </a:lnTo>
                                  <a:lnTo>
                                    <a:pt x="0" y="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3" name="Line 813"/>
                          <wps:cNvCnPr/>
                          <wps:spPr bwMode="auto">
                            <a:xfrm>
                              <a:off x="3004" y="6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Freeform 814"/>
                          <wps:cNvSpPr>
                            <a:spLocks/>
                          </wps:cNvSpPr>
                          <wps:spPr bwMode="auto">
                            <a:xfrm>
                              <a:off x="2988" y="584"/>
                              <a:ext cx="26" cy="29"/>
                            </a:xfrm>
                            <a:custGeom>
                              <a:avLst/>
                              <a:gdLst>
                                <a:gd name="T0" fmla="*/ 81 w 129"/>
                                <a:gd name="T1" fmla="*/ 170 h 170"/>
                                <a:gd name="T2" fmla="*/ 100 w 129"/>
                                <a:gd name="T3" fmla="*/ 158 h 170"/>
                                <a:gd name="T4" fmla="*/ 121 w 129"/>
                                <a:gd name="T5" fmla="*/ 132 h 170"/>
                                <a:gd name="T6" fmla="*/ 129 w 129"/>
                                <a:gd name="T7" fmla="*/ 96 h 170"/>
                                <a:gd name="T8" fmla="*/ 129 w 129"/>
                                <a:gd name="T9" fmla="*/ 74 h 170"/>
                                <a:gd name="T10" fmla="*/ 121 w 129"/>
                                <a:gd name="T11" fmla="*/ 38 h 170"/>
                                <a:gd name="T12" fmla="*/ 100 w 129"/>
                                <a:gd name="T13" fmla="*/ 12 h 170"/>
                                <a:gd name="T14" fmla="*/ 81 w 129"/>
                                <a:gd name="T15" fmla="*/ 0 h 170"/>
                                <a:gd name="T16" fmla="*/ 49 w 129"/>
                                <a:gd name="T17" fmla="*/ 0 h 170"/>
                                <a:gd name="T18" fmla="*/ 30 w 129"/>
                                <a:gd name="T19" fmla="*/ 12 h 170"/>
                                <a:gd name="T20" fmla="*/ 9 w 129"/>
                                <a:gd name="T21" fmla="*/ 38 h 170"/>
                                <a:gd name="T22" fmla="*/ 0 w 129"/>
                                <a:gd name="T23" fmla="*/ 74 h 170"/>
                                <a:gd name="T24" fmla="*/ 0 w 129"/>
                                <a:gd name="T25" fmla="*/ 96 h 170"/>
                                <a:gd name="T26" fmla="*/ 9 w 129"/>
                                <a:gd name="T27" fmla="*/ 132 h 170"/>
                                <a:gd name="T28" fmla="*/ 30 w 129"/>
                                <a:gd name="T29" fmla="*/ 158 h 170"/>
                                <a:gd name="T30" fmla="*/ 49 w 129"/>
                                <a:gd name="T31" fmla="*/ 170 h 170"/>
                                <a:gd name="T32" fmla="*/ 81 w 129"/>
                                <a:gd name="T33"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9" h="170">
                                  <a:moveTo>
                                    <a:pt x="81" y="170"/>
                                  </a:moveTo>
                                  <a:lnTo>
                                    <a:pt x="100" y="158"/>
                                  </a:lnTo>
                                  <a:lnTo>
                                    <a:pt x="121" y="132"/>
                                  </a:lnTo>
                                  <a:lnTo>
                                    <a:pt x="129" y="96"/>
                                  </a:lnTo>
                                  <a:lnTo>
                                    <a:pt x="129" y="74"/>
                                  </a:lnTo>
                                  <a:lnTo>
                                    <a:pt x="121" y="38"/>
                                  </a:lnTo>
                                  <a:lnTo>
                                    <a:pt x="100" y="12"/>
                                  </a:lnTo>
                                  <a:lnTo>
                                    <a:pt x="81" y="0"/>
                                  </a:lnTo>
                                  <a:lnTo>
                                    <a:pt x="49" y="0"/>
                                  </a:lnTo>
                                  <a:lnTo>
                                    <a:pt x="30" y="12"/>
                                  </a:lnTo>
                                  <a:lnTo>
                                    <a:pt x="9" y="38"/>
                                  </a:lnTo>
                                  <a:lnTo>
                                    <a:pt x="0" y="74"/>
                                  </a:lnTo>
                                  <a:lnTo>
                                    <a:pt x="0" y="96"/>
                                  </a:lnTo>
                                  <a:lnTo>
                                    <a:pt x="9" y="132"/>
                                  </a:lnTo>
                                  <a:lnTo>
                                    <a:pt x="30" y="158"/>
                                  </a:lnTo>
                                  <a:lnTo>
                                    <a:pt x="49" y="170"/>
                                  </a:lnTo>
                                  <a:lnTo>
                                    <a:pt x="81" y="1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5" name="Line 815"/>
                          <wps:cNvCnPr/>
                          <wps:spPr bwMode="auto">
                            <a:xfrm>
                              <a:off x="2974" y="61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Freeform 816"/>
                          <wps:cNvSpPr>
                            <a:spLocks/>
                          </wps:cNvSpPr>
                          <wps:spPr bwMode="auto">
                            <a:xfrm>
                              <a:off x="2954" y="606"/>
                              <a:ext cx="20" cy="7"/>
                            </a:xfrm>
                            <a:custGeom>
                              <a:avLst/>
                              <a:gdLst>
                                <a:gd name="T0" fmla="*/ 99 w 99"/>
                                <a:gd name="T1" fmla="*/ 26 h 38"/>
                                <a:gd name="T2" fmla="*/ 69 w 99"/>
                                <a:gd name="T3" fmla="*/ 38 h 38"/>
                                <a:gd name="T4" fmla="*/ 40 w 99"/>
                                <a:gd name="T5" fmla="*/ 38 h 38"/>
                                <a:gd name="T6" fmla="*/ 10 w 99"/>
                                <a:gd name="T7" fmla="*/ 26 h 38"/>
                                <a:gd name="T8" fmla="*/ 0 w 99"/>
                                <a:gd name="T9" fmla="*/ 0 h 38"/>
                              </a:gdLst>
                              <a:ahLst/>
                              <a:cxnLst>
                                <a:cxn ang="0">
                                  <a:pos x="T0" y="T1"/>
                                </a:cxn>
                                <a:cxn ang="0">
                                  <a:pos x="T2" y="T3"/>
                                </a:cxn>
                                <a:cxn ang="0">
                                  <a:pos x="T4" y="T5"/>
                                </a:cxn>
                                <a:cxn ang="0">
                                  <a:pos x="T6" y="T7"/>
                                </a:cxn>
                                <a:cxn ang="0">
                                  <a:pos x="T8" y="T9"/>
                                </a:cxn>
                              </a:cxnLst>
                              <a:rect l="0" t="0" r="r" b="b"/>
                              <a:pathLst>
                                <a:path w="99" h="38">
                                  <a:moveTo>
                                    <a:pt x="99" y="26"/>
                                  </a:moveTo>
                                  <a:lnTo>
                                    <a:pt x="69" y="38"/>
                                  </a:lnTo>
                                  <a:lnTo>
                                    <a:pt x="40" y="38"/>
                                  </a:lnTo>
                                  <a:lnTo>
                                    <a:pt x="10"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7" name="Line 817"/>
                          <wps:cNvCnPr/>
                          <wps:spPr bwMode="auto">
                            <a:xfrm>
                              <a:off x="2956" y="5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Freeform 818"/>
                          <wps:cNvSpPr>
                            <a:spLocks/>
                          </wps:cNvSpPr>
                          <wps:spPr bwMode="auto">
                            <a:xfrm>
                              <a:off x="2956" y="594"/>
                              <a:ext cx="20" cy="17"/>
                            </a:xfrm>
                            <a:custGeom>
                              <a:avLst/>
                              <a:gdLst>
                                <a:gd name="T0" fmla="*/ 0 w 99"/>
                                <a:gd name="T1" fmla="*/ 0 h 98"/>
                                <a:gd name="T2" fmla="*/ 19 w 99"/>
                                <a:gd name="T3" fmla="*/ 14 h 98"/>
                                <a:gd name="T4" fmla="*/ 70 w 99"/>
                                <a:gd name="T5" fmla="*/ 24 h 98"/>
                                <a:gd name="T6" fmla="*/ 89 w 99"/>
                                <a:gd name="T7" fmla="*/ 36 h 98"/>
                                <a:gd name="T8" fmla="*/ 99 w 99"/>
                                <a:gd name="T9" fmla="*/ 62 h 98"/>
                                <a:gd name="T10" fmla="*/ 99 w 99"/>
                                <a:gd name="T11" fmla="*/ 72 h 98"/>
                                <a:gd name="T12" fmla="*/ 89 w 99"/>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99" h="98">
                                  <a:moveTo>
                                    <a:pt x="0" y="0"/>
                                  </a:moveTo>
                                  <a:lnTo>
                                    <a:pt x="19" y="14"/>
                                  </a:lnTo>
                                  <a:lnTo>
                                    <a:pt x="70" y="24"/>
                                  </a:lnTo>
                                  <a:lnTo>
                                    <a:pt x="89" y="36"/>
                                  </a:lnTo>
                                  <a:lnTo>
                                    <a:pt x="99" y="62"/>
                                  </a:lnTo>
                                  <a:lnTo>
                                    <a:pt x="99" y="72"/>
                                  </a:lnTo>
                                  <a:lnTo>
                                    <a:pt x="89" y="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9" name="Line 819"/>
                          <wps:cNvCnPr/>
                          <wps:spPr bwMode="auto">
                            <a:xfrm>
                              <a:off x="2976"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Freeform 820"/>
                          <wps:cNvSpPr>
                            <a:spLocks/>
                          </wps:cNvSpPr>
                          <wps:spPr bwMode="auto">
                            <a:xfrm>
                              <a:off x="2954" y="584"/>
                              <a:ext cx="22" cy="10"/>
                            </a:xfrm>
                            <a:custGeom>
                              <a:avLst/>
                              <a:gdLst>
                                <a:gd name="T0" fmla="*/ 109 w 109"/>
                                <a:gd name="T1" fmla="*/ 38 h 60"/>
                                <a:gd name="T2" fmla="*/ 99 w 109"/>
                                <a:gd name="T3" fmla="*/ 12 h 60"/>
                                <a:gd name="T4" fmla="*/ 69 w 109"/>
                                <a:gd name="T5" fmla="*/ 0 h 60"/>
                                <a:gd name="T6" fmla="*/ 40 w 109"/>
                                <a:gd name="T7" fmla="*/ 0 h 60"/>
                                <a:gd name="T8" fmla="*/ 10 w 109"/>
                                <a:gd name="T9" fmla="*/ 12 h 60"/>
                                <a:gd name="T10" fmla="*/ 0 w 109"/>
                                <a:gd name="T11" fmla="*/ 38 h 60"/>
                                <a:gd name="T12" fmla="*/ 10 w 109"/>
                                <a:gd name="T13" fmla="*/ 60 h 60"/>
                              </a:gdLst>
                              <a:ahLst/>
                              <a:cxnLst>
                                <a:cxn ang="0">
                                  <a:pos x="T0" y="T1"/>
                                </a:cxn>
                                <a:cxn ang="0">
                                  <a:pos x="T2" y="T3"/>
                                </a:cxn>
                                <a:cxn ang="0">
                                  <a:pos x="T4" y="T5"/>
                                </a:cxn>
                                <a:cxn ang="0">
                                  <a:pos x="T6" y="T7"/>
                                </a:cxn>
                                <a:cxn ang="0">
                                  <a:pos x="T8" y="T9"/>
                                </a:cxn>
                                <a:cxn ang="0">
                                  <a:pos x="T10" y="T11"/>
                                </a:cxn>
                                <a:cxn ang="0">
                                  <a:pos x="T12" y="T13"/>
                                </a:cxn>
                              </a:cxnLst>
                              <a:rect l="0" t="0" r="r" b="b"/>
                              <a:pathLst>
                                <a:path w="109" h="60">
                                  <a:moveTo>
                                    <a:pt x="109" y="38"/>
                                  </a:moveTo>
                                  <a:lnTo>
                                    <a:pt x="99" y="12"/>
                                  </a:lnTo>
                                  <a:lnTo>
                                    <a:pt x="69" y="0"/>
                                  </a:lnTo>
                                  <a:lnTo>
                                    <a:pt x="40" y="0"/>
                                  </a:lnTo>
                                  <a:lnTo>
                                    <a:pt x="10" y="12"/>
                                  </a:lnTo>
                                  <a:lnTo>
                                    <a:pt x="0" y="38"/>
                                  </a:lnTo>
                                  <a:lnTo>
                                    <a:pt x="1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1" name="Line 821"/>
                          <wps:cNvCnPr/>
                          <wps:spPr bwMode="auto">
                            <a:xfrm>
                              <a:off x="2941" y="58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Freeform 822"/>
                          <wps:cNvSpPr>
                            <a:spLocks/>
                          </wps:cNvSpPr>
                          <wps:spPr bwMode="auto">
                            <a:xfrm>
                              <a:off x="2908" y="533"/>
                              <a:ext cx="43" cy="57"/>
                            </a:xfrm>
                            <a:custGeom>
                              <a:avLst/>
                              <a:gdLst>
                                <a:gd name="T0" fmla="*/ 163 w 217"/>
                                <a:gd name="T1" fmla="*/ 326 h 343"/>
                                <a:gd name="T2" fmla="*/ 190 w 217"/>
                                <a:gd name="T3" fmla="*/ 293 h 343"/>
                                <a:gd name="T4" fmla="*/ 203 w 217"/>
                                <a:gd name="T5" fmla="*/ 261 h 343"/>
                                <a:gd name="T6" fmla="*/ 217 w 217"/>
                                <a:gd name="T7" fmla="*/ 211 h 343"/>
                                <a:gd name="T8" fmla="*/ 217 w 217"/>
                                <a:gd name="T9" fmla="*/ 129 h 343"/>
                                <a:gd name="T10" fmla="*/ 203 w 217"/>
                                <a:gd name="T11" fmla="*/ 81 h 343"/>
                                <a:gd name="T12" fmla="*/ 190 w 217"/>
                                <a:gd name="T13" fmla="*/ 48 h 343"/>
                                <a:gd name="T14" fmla="*/ 163 w 217"/>
                                <a:gd name="T15" fmla="*/ 14 h 343"/>
                                <a:gd name="T16" fmla="*/ 136 w 217"/>
                                <a:gd name="T17" fmla="*/ 0 h 343"/>
                                <a:gd name="T18" fmla="*/ 81 w 217"/>
                                <a:gd name="T19" fmla="*/ 0 h 343"/>
                                <a:gd name="T20" fmla="*/ 54 w 217"/>
                                <a:gd name="T21" fmla="*/ 14 h 343"/>
                                <a:gd name="T22" fmla="*/ 27 w 217"/>
                                <a:gd name="T23" fmla="*/ 48 h 343"/>
                                <a:gd name="T24" fmla="*/ 13 w 217"/>
                                <a:gd name="T25" fmla="*/ 81 h 343"/>
                                <a:gd name="T26" fmla="*/ 0 w 217"/>
                                <a:gd name="T27" fmla="*/ 129 h 343"/>
                                <a:gd name="T28" fmla="*/ 0 w 217"/>
                                <a:gd name="T29" fmla="*/ 211 h 343"/>
                                <a:gd name="T30" fmla="*/ 13 w 217"/>
                                <a:gd name="T31" fmla="*/ 261 h 343"/>
                                <a:gd name="T32" fmla="*/ 27 w 217"/>
                                <a:gd name="T33" fmla="*/ 293 h 343"/>
                                <a:gd name="T34" fmla="*/ 54 w 217"/>
                                <a:gd name="T35" fmla="*/ 326 h 343"/>
                                <a:gd name="T36" fmla="*/ 81 w 217"/>
                                <a:gd name="T37" fmla="*/ 343 h 343"/>
                                <a:gd name="T38" fmla="*/ 136 w 217"/>
                                <a:gd name="T39" fmla="*/ 343 h 343"/>
                                <a:gd name="T40" fmla="*/ 163 w 217"/>
                                <a:gd name="T41"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7" h="343">
                                  <a:moveTo>
                                    <a:pt x="163" y="326"/>
                                  </a:moveTo>
                                  <a:lnTo>
                                    <a:pt x="190" y="293"/>
                                  </a:lnTo>
                                  <a:lnTo>
                                    <a:pt x="203" y="261"/>
                                  </a:lnTo>
                                  <a:lnTo>
                                    <a:pt x="217" y="211"/>
                                  </a:lnTo>
                                  <a:lnTo>
                                    <a:pt x="217" y="129"/>
                                  </a:lnTo>
                                  <a:lnTo>
                                    <a:pt x="203" y="81"/>
                                  </a:lnTo>
                                  <a:lnTo>
                                    <a:pt x="190" y="48"/>
                                  </a:lnTo>
                                  <a:lnTo>
                                    <a:pt x="163" y="14"/>
                                  </a:lnTo>
                                  <a:lnTo>
                                    <a:pt x="136" y="0"/>
                                  </a:lnTo>
                                  <a:lnTo>
                                    <a:pt x="81" y="0"/>
                                  </a:lnTo>
                                  <a:lnTo>
                                    <a:pt x="54" y="14"/>
                                  </a:lnTo>
                                  <a:lnTo>
                                    <a:pt x="27" y="48"/>
                                  </a:lnTo>
                                  <a:lnTo>
                                    <a:pt x="13" y="81"/>
                                  </a:lnTo>
                                  <a:lnTo>
                                    <a:pt x="0" y="129"/>
                                  </a:lnTo>
                                  <a:lnTo>
                                    <a:pt x="0" y="211"/>
                                  </a:lnTo>
                                  <a:lnTo>
                                    <a:pt x="13" y="261"/>
                                  </a:lnTo>
                                  <a:lnTo>
                                    <a:pt x="27" y="293"/>
                                  </a:lnTo>
                                  <a:lnTo>
                                    <a:pt x="54" y="326"/>
                                  </a:lnTo>
                                  <a:lnTo>
                                    <a:pt x="81" y="343"/>
                                  </a:lnTo>
                                  <a:lnTo>
                                    <a:pt x="136" y="343"/>
                                  </a:lnTo>
                                  <a:lnTo>
                                    <a:pt x="163" y="3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3" name="Line 823"/>
                          <wps:cNvCnPr/>
                          <wps:spPr bwMode="auto">
                            <a:xfrm>
                              <a:off x="2938"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824"/>
                          <wps:cNvCnPr/>
                          <wps:spPr bwMode="auto">
                            <a:xfrm flipH="1">
                              <a:off x="2922" y="560"/>
                              <a:ext cx="1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825"/>
                          <wps:cNvCnPr/>
                          <wps:spPr bwMode="auto">
                            <a:xfrm>
                              <a:off x="3025"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Freeform 826"/>
                          <wps:cNvSpPr>
                            <a:spLocks/>
                          </wps:cNvSpPr>
                          <wps:spPr bwMode="auto">
                            <a:xfrm>
                              <a:off x="3025" y="562"/>
                              <a:ext cx="14" cy="36"/>
                            </a:xfrm>
                            <a:custGeom>
                              <a:avLst/>
                              <a:gdLst>
                                <a:gd name="T0" fmla="*/ 0 w 70"/>
                                <a:gd name="T1" fmla="*/ 0 h 215"/>
                                <a:gd name="T2" fmla="*/ 0 w 70"/>
                                <a:gd name="T3" fmla="*/ 48 h 215"/>
                                <a:gd name="T4" fmla="*/ 10 w 70"/>
                                <a:gd name="T5" fmla="*/ 105 h 215"/>
                                <a:gd name="T6" fmla="*/ 30 w 70"/>
                                <a:gd name="T7" fmla="*/ 155 h 215"/>
                                <a:gd name="T8" fmla="*/ 51 w 70"/>
                                <a:gd name="T9" fmla="*/ 192 h 215"/>
                                <a:gd name="T10" fmla="*/ 70 w 70"/>
                                <a:gd name="T11" fmla="*/ 215 h 215"/>
                              </a:gdLst>
                              <a:ahLst/>
                              <a:cxnLst>
                                <a:cxn ang="0">
                                  <a:pos x="T0" y="T1"/>
                                </a:cxn>
                                <a:cxn ang="0">
                                  <a:pos x="T2" y="T3"/>
                                </a:cxn>
                                <a:cxn ang="0">
                                  <a:pos x="T4" y="T5"/>
                                </a:cxn>
                                <a:cxn ang="0">
                                  <a:pos x="T6" y="T7"/>
                                </a:cxn>
                                <a:cxn ang="0">
                                  <a:pos x="T8" y="T9"/>
                                </a:cxn>
                                <a:cxn ang="0">
                                  <a:pos x="T10" y="T11"/>
                                </a:cxn>
                              </a:cxnLst>
                              <a:rect l="0" t="0" r="r" b="b"/>
                              <a:pathLst>
                                <a:path w="70" h="215">
                                  <a:moveTo>
                                    <a:pt x="0" y="0"/>
                                  </a:moveTo>
                                  <a:lnTo>
                                    <a:pt x="0" y="48"/>
                                  </a:lnTo>
                                  <a:lnTo>
                                    <a:pt x="10" y="105"/>
                                  </a:lnTo>
                                  <a:lnTo>
                                    <a:pt x="30" y="155"/>
                                  </a:lnTo>
                                  <a:lnTo>
                                    <a:pt x="51" y="192"/>
                                  </a:lnTo>
                                  <a:lnTo>
                                    <a:pt x="70" y="2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7" name="Line 827"/>
                          <wps:cNvCnPr/>
                          <wps:spPr bwMode="auto">
                            <a:xfrm>
                              <a:off x="3057" y="5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Freeform 828"/>
                          <wps:cNvSpPr>
                            <a:spLocks/>
                          </wps:cNvSpPr>
                          <wps:spPr bwMode="auto">
                            <a:xfrm>
                              <a:off x="3057" y="582"/>
                              <a:ext cx="8" cy="2"/>
                            </a:xfrm>
                            <a:custGeom>
                              <a:avLst/>
                              <a:gdLst>
                                <a:gd name="T0" fmla="*/ 0 w 40"/>
                                <a:gd name="T1" fmla="*/ 0 h 12"/>
                                <a:gd name="T2" fmla="*/ 19 w 40"/>
                                <a:gd name="T3" fmla="*/ 12 h 12"/>
                                <a:gd name="T4" fmla="*/ 40 w 40"/>
                                <a:gd name="T5" fmla="*/ 12 h 12"/>
                              </a:gdLst>
                              <a:ahLst/>
                              <a:cxnLst>
                                <a:cxn ang="0">
                                  <a:pos x="T0" y="T1"/>
                                </a:cxn>
                                <a:cxn ang="0">
                                  <a:pos x="T2" y="T3"/>
                                </a:cxn>
                                <a:cxn ang="0">
                                  <a:pos x="T4" y="T5"/>
                                </a:cxn>
                              </a:cxnLst>
                              <a:rect l="0" t="0" r="r" b="b"/>
                              <a:pathLst>
                                <a:path w="40" h="12">
                                  <a:moveTo>
                                    <a:pt x="0" y="0"/>
                                  </a:moveTo>
                                  <a:lnTo>
                                    <a:pt x="19" y="12"/>
                                  </a:lnTo>
                                  <a:lnTo>
                                    <a:pt x="40" y="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9" name="Line 829"/>
                          <wps:cNvCnPr/>
                          <wps:spPr bwMode="auto">
                            <a:xfrm>
                              <a:off x="3057" y="5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Freeform 830"/>
                          <wps:cNvSpPr>
                            <a:spLocks/>
                          </wps:cNvSpPr>
                          <wps:spPr bwMode="auto">
                            <a:xfrm>
                              <a:off x="3055" y="541"/>
                              <a:ext cx="2" cy="41"/>
                            </a:xfrm>
                            <a:custGeom>
                              <a:avLst/>
                              <a:gdLst>
                                <a:gd name="T0" fmla="*/ 11 w 11"/>
                                <a:gd name="T1" fmla="*/ 242 h 242"/>
                                <a:gd name="T2" fmla="*/ 0 w 11"/>
                                <a:gd name="T3" fmla="*/ 206 h 242"/>
                                <a:gd name="T4" fmla="*/ 0 w 11"/>
                                <a:gd name="T5" fmla="*/ 0 h 242"/>
                              </a:gdLst>
                              <a:ahLst/>
                              <a:cxnLst>
                                <a:cxn ang="0">
                                  <a:pos x="T0" y="T1"/>
                                </a:cxn>
                                <a:cxn ang="0">
                                  <a:pos x="T2" y="T3"/>
                                </a:cxn>
                                <a:cxn ang="0">
                                  <a:pos x="T4" y="T5"/>
                                </a:cxn>
                              </a:cxnLst>
                              <a:rect l="0" t="0" r="r" b="b"/>
                              <a:pathLst>
                                <a:path w="11" h="242">
                                  <a:moveTo>
                                    <a:pt x="11" y="242"/>
                                  </a:moveTo>
                                  <a:lnTo>
                                    <a:pt x="0" y="20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1" name="Line 831"/>
                          <wps:cNvCnPr/>
                          <wps:spPr bwMode="auto">
                            <a:xfrm>
                              <a:off x="3049" y="5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Line 832"/>
                          <wps:cNvCnPr/>
                          <wps:spPr bwMode="auto">
                            <a:xfrm>
                              <a:off x="3049" y="556"/>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Line 833"/>
                          <wps:cNvCnPr/>
                          <wps:spPr bwMode="auto">
                            <a:xfrm>
                              <a:off x="3087"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4" name="Freeform 834"/>
                          <wps:cNvSpPr>
                            <a:spLocks/>
                          </wps:cNvSpPr>
                          <wps:spPr bwMode="auto">
                            <a:xfrm>
                              <a:off x="3075" y="552"/>
                              <a:ext cx="14" cy="46"/>
                            </a:xfrm>
                            <a:custGeom>
                              <a:avLst/>
                              <a:gdLst>
                                <a:gd name="T0" fmla="*/ 59 w 69"/>
                                <a:gd name="T1" fmla="*/ 0 h 276"/>
                                <a:gd name="T2" fmla="*/ 69 w 69"/>
                                <a:gd name="T3" fmla="*/ 61 h 276"/>
                                <a:gd name="T4" fmla="*/ 69 w 69"/>
                                <a:gd name="T5" fmla="*/ 109 h 276"/>
                                <a:gd name="T6" fmla="*/ 59 w 69"/>
                                <a:gd name="T7" fmla="*/ 166 h 276"/>
                                <a:gd name="T8" fmla="*/ 38 w 69"/>
                                <a:gd name="T9" fmla="*/ 216 h 276"/>
                                <a:gd name="T10" fmla="*/ 19 w 69"/>
                                <a:gd name="T11" fmla="*/ 253 h 276"/>
                                <a:gd name="T12" fmla="*/ 0 w 69"/>
                                <a:gd name="T13" fmla="*/ 276 h 276"/>
                              </a:gdLst>
                              <a:ahLst/>
                              <a:cxnLst>
                                <a:cxn ang="0">
                                  <a:pos x="T0" y="T1"/>
                                </a:cxn>
                                <a:cxn ang="0">
                                  <a:pos x="T2" y="T3"/>
                                </a:cxn>
                                <a:cxn ang="0">
                                  <a:pos x="T4" y="T5"/>
                                </a:cxn>
                                <a:cxn ang="0">
                                  <a:pos x="T6" y="T7"/>
                                </a:cxn>
                                <a:cxn ang="0">
                                  <a:pos x="T8" y="T9"/>
                                </a:cxn>
                                <a:cxn ang="0">
                                  <a:pos x="T10" y="T11"/>
                                </a:cxn>
                                <a:cxn ang="0">
                                  <a:pos x="T12" y="T13"/>
                                </a:cxn>
                              </a:cxnLst>
                              <a:rect l="0" t="0" r="r" b="b"/>
                              <a:pathLst>
                                <a:path w="69" h="276">
                                  <a:moveTo>
                                    <a:pt x="59" y="0"/>
                                  </a:moveTo>
                                  <a:lnTo>
                                    <a:pt x="69" y="61"/>
                                  </a:lnTo>
                                  <a:lnTo>
                                    <a:pt x="69" y="109"/>
                                  </a:lnTo>
                                  <a:lnTo>
                                    <a:pt x="59" y="166"/>
                                  </a:lnTo>
                                  <a:lnTo>
                                    <a:pt x="38" y="216"/>
                                  </a:lnTo>
                                  <a:lnTo>
                                    <a:pt x="19" y="253"/>
                                  </a:lnTo>
                                  <a:lnTo>
                                    <a:pt x="0" y="2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5" name="Line 835"/>
                          <wps:cNvCnPr/>
                          <wps:spPr bwMode="auto">
                            <a:xfrm>
                              <a:off x="3087"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Freeform 836"/>
                          <wps:cNvSpPr>
                            <a:spLocks/>
                          </wps:cNvSpPr>
                          <wps:spPr bwMode="auto">
                            <a:xfrm>
                              <a:off x="3075" y="533"/>
                              <a:ext cx="12" cy="19"/>
                            </a:xfrm>
                            <a:custGeom>
                              <a:avLst/>
                              <a:gdLst>
                                <a:gd name="T0" fmla="*/ 59 w 59"/>
                                <a:gd name="T1" fmla="*/ 110 h 110"/>
                                <a:gd name="T2" fmla="*/ 38 w 59"/>
                                <a:gd name="T3" fmla="*/ 62 h 110"/>
                                <a:gd name="T4" fmla="*/ 19 w 59"/>
                                <a:gd name="T5" fmla="*/ 26 h 110"/>
                                <a:gd name="T6" fmla="*/ 0 w 59"/>
                                <a:gd name="T7" fmla="*/ 0 h 110"/>
                              </a:gdLst>
                              <a:ahLst/>
                              <a:cxnLst>
                                <a:cxn ang="0">
                                  <a:pos x="T0" y="T1"/>
                                </a:cxn>
                                <a:cxn ang="0">
                                  <a:pos x="T2" y="T3"/>
                                </a:cxn>
                                <a:cxn ang="0">
                                  <a:pos x="T4" y="T5"/>
                                </a:cxn>
                                <a:cxn ang="0">
                                  <a:pos x="T6" y="T7"/>
                                </a:cxn>
                              </a:cxnLst>
                              <a:rect l="0" t="0" r="r" b="b"/>
                              <a:pathLst>
                                <a:path w="59" h="110">
                                  <a:moveTo>
                                    <a:pt x="59" y="110"/>
                                  </a:moveTo>
                                  <a:lnTo>
                                    <a:pt x="38" y="62"/>
                                  </a:lnTo>
                                  <a:lnTo>
                                    <a:pt x="19"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7" name="Line 837"/>
                          <wps:cNvCnPr/>
                          <wps:spPr bwMode="auto">
                            <a:xfrm>
                              <a:off x="3039" y="5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Freeform 838"/>
                          <wps:cNvSpPr>
                            <a:spLocks/>
                          </wps:cNvSpPr>
                          <wps:spPr bwMode="auto">
                            <a:xfrm>
                              <a:off x="3025" y="533"/>
                              <a:ext cx="14" cy="29"/>
                            </a:xfrm>
                            <a:custGeom>
                              <a:avLst/>
                              <a:gdLst>
                                <a:gd name="T0" fmla="*/ 70 w 70"/>
                                <a:gd name="T1" fmla="*/ 0 h 171"/>
                                <a:gd name="T2" fmla="*/ 51 w 70"/>
                                <a:gd name="T3" fmla="*/ 26 h 171"/>
                                <a:gd name="T4" fmla="*/ 30 w 70"/>
                                <a:gd name="T5" fmla="*/ 62 h 171"/>
                                <a:gd name="T6" fmla="*/ 10 w 70"/>
                                <a:gd name="T7" fmla="*/ 110 h 171"/>
                                <a:gd name="T8" fmla="*/ 0 w 70"/>
                                <a:gd name="T9" fmla="*/ 171 h 171"/>
                              </a:gdLst>
                              <a:ahLst/>
                              <a:cxnLst>
                                <a:cxn ang="0">
                                  <a:pos x="T0" y="T1"/>
                                </a:cxn>
                                <a:cxn ang="0">
                                  <a:pos x="T2" y="T3"/>
                                </a:cxn>
                                <a:cxn ang="0">
                                  <a:pos x="T4" y="T5"/>
                                </a:cxn>
                                <a:cxn ang="0">
                                  <a:pos x="T6" y="T7"/>
                                </a:cxn>
                                <a:cxn ang="0">
                                  <a:pos x="T8" y="T9"/>
                                </a:cxn>
                              </a:cxnLst>
                              <a:rect l="0" t="0" r="r" b="b"/>
                              <a:pathLst>
                                <a:path w="70" h="171">
                                  <a:moveTo>
                                    <a:pt x="70" y="0"/>
                                  </a:moveTo>
                                  <a:lnTo>
                                    <a:pt x="51" y="26"/>
                                  </a:lnTo>
                                  <a:lnTo>
                                    <a:pt x="30" y="62"/>
                                  </a:lnTo>
                                  <a:lnTo>
                                    <a:pt x="10" y="110"/>
                                  </a:lnTo>
                                  <a:lnTo>
                                    <a:pt x="0" y="1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9" name="Line 839"/>
                          <wps:cNvCnPr/>
                          <wps:spPr bwMode="auto">
                            <a:xfrm>
                              <a:off x="2945"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840"/>
                          <wps:cNvCnPr/>
                          <wps:spPr bwMode="auto">
                            <a:xfrm>
                              <a:off x="2945" y="648"/>
                              <a:ext cx="0" cy="26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Line 841"/>
                          <wps:cNvCnPr/>
                          <wps:spPr bwMode="auto">
                            <a:xfrm>
                              <a:off x="1696"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Freeform 842"/>
                          <wps:cNvSpPr>
                            <a:spLocks/>
                          </wps:cNvSpPr>
                          <wps:spPr bwMode="auto">
                            <a:xfrm>
                              <a:off x="1689" y="624"/>
                              <a:ext cx="7" cy="24"/>
                            </a:xfrm>
                            <a:custGeom>
                              <a:avLst/>
                              <a:gdLst>
                                <a:gd name="T0" fmla="*/ 35 w 35"/>
                                <a:gd name="T1" fmla="*/ 144 h 144"/>
                                <a:gd name="T2" fmla="*/ 32 w 35"/>
                                <a:gd name="T3" fmla="*/ 73 h 144"/>
                                <a:gd name="T4" fmla="*/ 11 w 35"/>
                                <a:gd name="T5" fmla="*/ 75 h 144"/>
                                <a:gd name="T6" fmla="*/ 14 w 35"/>
                                <a:gd name="T7" fmla="*/ 144 h 144"/>
                                <a:gd name="T8" fmla="*/ 35 w 35"/>
                                <a:gd name="T9" fmla="*/ 144 h 144"/>
                                <a:gd name="T10" fmla="*/ 28 w 35"/>
                                <a:gd name="T11" fmla="*/ 144 h 144"/>
                                <a:gd name="T12" fmla="*/ 28 w 35"/>
                                <a:gd name="T13" fmla="*/ 73 h 144"/>
                                <a:gd name="T14" fmla="*/ 32 w 35"/>
                                <a:gd name="T15" fmla="*/ 73 h 144"/>
                                <a:gd name="T16" fmla="*/ 21 w 35"/>
                                <a:gd name="T17" fmla="*/ 0 h 144"/>
                                <a:gd name="T18" fmla="*/ 0 w 35"/>
                                <a:gd name="T19" fmla="*/ 6 h 144"/>
                                <a:gd name="T20" fmla="*/ 11 w 35"/>
                                <a:gd name="T21" fmla="*/ 75 h 144"/>
                                <a:gd name="T22" fmla="*/ 32 w 35"/>
                                <a:gd name="T23" fmla="*/ 7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144">
                                  <a:moveTo>
                                    <a:pt x="35" y="144"/>
                                  </a:moveTo>
                                  <a:lnTo>
                                    <a:pt x="32" y="73"/>
                                  </a:lnTo>
                                  <a:lnTo>
                                    <a:pt x="11" y="75"/>
                                  </a:lnTo>
                                  <a:lnTo>
                                    <a:pt x="14" y="144"/>
                                  </a:lnTo>
                                  <a:lnTo>
                                    <a:pt x="35" y="144"/>
                                  </a:lnTo>
                                  <a:lnTo>
                                    <a:pt x="28" y="144"/>
                                  </a:lnTo>
                                  <a:lnTo>
                                    <a:pt x="28" y="73"/>
                                  </a:lnTo>
                                  <a:lnTo>
                                    <a:pt x="32" y="73"/>
                                  </a:lnTo>
                                  <a:lnTo>
                                    <a:pt x="21" y="0"/>
                                  </a:lnTo>
                                  <a:lnTo>
                                    <a:pt x="0" y="6"/>
                                  </a:lnTo>
                                  <a:lnTo>
                                    <a:pt x="11" y="75"/>
                                  </a:lnTo>
                                  <a:lnTo>
                                    <a:pt x="32" y="7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3" name="Line 843"/>
                          <wps:cNvCnPr/>
                          <wps:spPr bwMode="auto">
                            <a:xfrm>
                              <a:off x="1691" y="6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Freeform 844"/>
                          <wps:cNvSpPr>
                            <a:spLocks/>
                          </wps:cNvSpPr>
                          <wps:spPr bwMode="auto">
                            <a:xfrm>
                              <a:off x="1686" y="613"/>
                              <a:ext cx="7" cy="24"/>
                            </a:xfrm>
                            <a:custGeom>
                              <a:avLst/>
                              <a:gdLst>
                                <a:gd name="T0" fmla="*/ 26 w 36"/>
                                <a:gd name="T1" fmla="*/ 144 h 144"/>
                                <a:gd name="T2" fmla="*/ 26 w 36"/>
                                <a:gd name="T3" fmla="*/ 73 h 144"/>
                                <a:gd name="T4" fmla="*/ 15 w 36"/>
                                <a:gd name="T5" fmla="*/ 75 h 144"/>
                                <a:gd name="T6" fmla="*/ 36 w 36"/>
                                <a:gd name="T7" fmla="*/ 69 h 144"/>
                                <a:gd name="T8" fmla="*/ 19 w 36"/>
                                <a:gd name="T9" fmla="*/ 0 h 144"/>
                                <a:gd name="T10" fmla="*/ 0 w 36"/>
                                <a:gd name="T11" fmla="*/ 8 h 144"/>
                                <a:gd name="T12" fmla="*/ 15 w 36"/>
                                <a:gd name="T13" fmla="*/ 75 h 144"/>
                              </a:gdLst>
                              <a:ahLst/>
                              <a:cxnLst>
                                <a:cxn ang="0">
                                  <a:pos x="T0" y="T1"/>
                                </a:cxn>
                                <a:cxn ang="0">
                                  <a:pos x="T2" y="T3"/>
                                </a:cxn>
                                <a:cxn ang="0">
                                  <a:pos x="T4" y="T5"/>
                                </a:cxn>
                                <a:cxn ang="0">
                                  <a:pos x="T6" y="T7"/>
                                </a:cxn>
                                <a:cxn ang="0">
                                  <a:pos x="T8" y="T9"/>
                                </a:cxn>
                                <a:cxn ang="0">
                                  <a:pos x="T10" y="T11"/>
                                </a:cxn>
                                <a:cxn ang="0">
                                  <a:pos x="T12" y="T13"/>
                                </a:cxn>
                              </a:cxnLst>
                              <a:rect l="0" t="0" r="r" b="b"/>
                              <a:pathLst>
                                <a:path w="36" h="144">
                                  <a:moveTo>
                                    <a:pt x="26" y="144"/>
                                  </a:moveTo>
                                  <a:lnTo>
                                    <a:pt x="26" y="73"/>
                                  </a:lnTo>
                                  <a:lnTo>
                                    <a:pt x="15" y="75"/>
                                  </a:lnTo>
                                  <a:lnTo>
                                    <a:pt x="36" y="69"/>
                                  </a:lnTo>
                                  <a:lnTo>
                                    <a:pt x="19" y="0"/>
                                  </a:lnTo>
                                  <a:lnTo>
                                    <a:pt x="0" y="8"/>
                                  </a:lnTo>
                                  <a:lnTo>
                                    <a:pt x="15" y="7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5" name="Line 845"/>
                          <wps:cNvCnPr/>
                          <wps:spPr bwMode="auto">
                            <a:xfrm>
                              <a:off x="1689" y="6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Freeform 846"/>
                          <wps:cNvSpPr>
                            <a:spLocks/>
                          </wps:cNvSpPr>
                          <wps:spPr bwMode="auto">
                            <a:xfrm>
                              <a:off x="1681" y="601"/>
                              <a:ext cx="8" cy="13"/>
                            </a:xfrm>
                            <a:custGeom>
                              <a:avLst/>
                              <a:gdLst>
                                <a:gd name="T0" fmla="*/ 42 w 42"/>
                                <a:gd name="T1" fmla="*/ 68 h 76"/>
                                <a:gd name="T2" fmla="*/ 19 w 42"/>
                                <a:gd name="T3" fmla="*/ 0 h 76"/>
                                <a:gd name="T4" fmla="*/ 0 w 42"/>
                                <a:gd name="T5" fmla="*/ 11 h 76"/>
                                <a:gd name="T6" fmla="*/ 23 w 42"/>
                                <a:gd name="T7" fmla="*/ 76 h 76"/>
                                <a:gd name="T8" fmla="*/ 42 w 42"/>
                                <a:gd name="T9" fmla="*/ 68 h 76"/>
                              </a:gdLst>
                              <a:ahLst/>
                              <a:cxnLst>
                                <a:cxn ang="0">
                                  <a:pos x="T0" y="T1"/>
                                </a:cxn>
                                <a:cxn ang="0">
                                  <a:pos x="T2" y="T3"/>
                                </a:cxn>
                                <a:cxn ang="0">
                                  <a:pos x="T4" y="T5"/>
                                </a:cxn>
                                <a:cxn ang="0">
                                  <a:pos x="T6" y="T7"/>
                                </a:cxn>
                                <a:cxn ang="0">
                                  <a:pos x="T8" y="T9"/>
                                </a:cxn>
                              </a:cxnLst>
                              <a:rect l="0" t="0" r="r" b="b"/>
                              <a:pathLst>
                                <a:path w="42" h="76">
                                  <a:moveTo>
                                    <a:pt x="42" y="68"/>
                                  </a:moveTo>
                                  <a:lnTo>
                                    <a:pt x="19" y="0"/>
                                  </a:lnTo>
                                  <a:lnTo>
                                    <a:pt x="0" y="11"/>
                                  </a:lnTo>
                                  <a:lnTo>
                                    <a:pt x="23" y="76"/>
                                  </a:lnTo>
                                  <a:lnTo>
                                    <a:pt x="42" y="6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7" name="Line 847"/>
                          <wps:cNvCnPr/>
                          <wps:spPr bwMode="auto">
                            <a:xfrm>
                              <a:off x="1684" y="6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Freeform 848"/>
                          <wps:cNvSpPr>
                            <a:spLocks/>
                          </wps:cNvSpPr>
                          <wps:spPr bwMode="auto">
                            <a:xfrm>
                              <a:off x="1675" y="591"/>
                              <a:ext cx="10" cy="19"/>
                            </a:xfrm>
                            <a:custGeom>
                              <a:avLst/>
                              <a:gdLst>
                                <a:gd name="T0" fmla="*/ 42 w 47"/>
                                <a:gd name="T1" fmla="*/ 115 h 115"/>
                                <a:gd name="T2" fmla="*/ 42 w 47"/>
                                <a:gd name="T3" fmla="*/ 67 h 115"/>
                                <a:gd name="T4" fmla="*/ 47 w 47"/>
                                <a:gd name="T5" fmla="*/ 64 h 115"/>
                                <a:gd name="T6" fmla="*/ 18 w 47"/>
                                <a:gd name="T7" fmla="*/ 0 h 115"/>
                                <a:gd name="T8" fmla="*/ 0 w 47"/>
                                <a:gd name="T9" fmla="*/ 14 h 115"/>
                                <a:gd name="T10" fmla="*/ 28 w 47"/>
                                <a:gd name="T11" fmla="*/ 75 h 115"/>
                                <a:gd name="T12" fmla="*/ 47 w 47"/>
                                <a:gd name="T13" fmla="*/ 64 h 115"/>
                              </a:gdLst>
                              <a:ahLst/>
                              <a:cxnLst>
                                <a:cxn ang="0">
                                  <a:pos x="T0" y="T1"/>
                                </a:cxn>
                                <a:cxn ang="0">
                                  <a:pos x="T2" y="T3"/>
                                </a:cxn>
                                <a:cxn ang="0">
                                  <a:pos x="T4" y="T5"/>
                                </a:cxn>
                                <a:cxn ang="0">
                                  <a:pos x="T6" y="T7"/>
                                </a:cxn>
                                <a:cxn ang="0">
                                  <a:pos x="T8" y="T9"/>
                                </a:cxn>
                                <a:cxn ang="0">
                                  <a:pos x="T10" y="T11"/>
                                </a:cxn>
                                <a:cxn ang="0">
                                  <a:pos x="T12" y="T13"/>
                                </a:cxn>
                              </a:cxnLst>
                              <a:rect l="0" t="0" r="r" b="b"/>
                              <a:pathLst>
                                <a:path w="47" h="115">
                                  <a:moveTo>
                                    <a:pt x="42" y="115"/>
                                  </a:moveTo>
                                  <a:lnTo>
                                    <a:pt x="42" y="67"/>
                                  </a:lnTo>
                                  <a:lnTo>
                                    <a:pt x="47" y="64"/>
                                  </a:lnTo>
                                  <a:lnTo>
                                    <a:pt x="18" y="0"/>
                                  </a:lnTo>
                                  <a:lnTo>
                                    <a:pt x="0" y="14"/>
                                  </a:lnTo>
                                  <a:lnTo>
                                    <a:pt x="28" y="75"/>
                                  </a:lnTo>
                                  <a:lnTo>
                                    <a:pt x="47" y="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209" name="Group 1050"/>
                        <wpg:cNvGrpSpPr>
                          <a:grpSpLocks/>
                        </wpg:cNvGrpSpPr>
                        <wpg:grpSpPr bwMode="auto">
                          <a:xfrm>
                            <a:off x="455" y="35"/>
                            <a:ext cx="1476" cy="722"/>
                            <a:chOff x="455" y="35"/>
                            <a:chExt cx="1476" cy="722"/>
                          </a:xfrm>
                        </wpg:grpSpPr>
                        <wps:wsp>
                          <wps:cNvPr id="1210" name="Line 850"/>
                          <wps:cNvCnPr/>
                          <wps:spPr bwMode="auto">
                            <a:xfrm>
                              <a:off x="1680" y="60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851"/>
                          <wps:cNvCnPr/>
                          <wps:spPr bwMode="auto">
                            <a:xfrm flipV="1">
                              <a:off x="1680" y="593"/>
                              <a:ext cx="0" cy="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Line 852"/>
                          <wps:cNvCnPr/>
                          <wps:spPr bwMode="auto">
                            <a:xfrm>
                              <a:off x="1679"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3" name="Freeform 853"/>
                          <wps:cNvSpPr>
                            <a:spLocks/>
                          </wps:cNvSpPr>
                          <wps:spPr bwMode="auto">
                            <a:xfrm>
                              <a:off x="1669" y="581"/>
                              <a:ext cx="10" cy="12"/>
                            </a:xfrm>
                            <a:custGeom>
                              <a:avLst/>
                              <a:gdLst>
                                <a:gd name="T0" fmla="*/ 51 w 51"/>
                                <a:gd name="T1" fmla="*/ 59 h 73"/>
                                <a:gd name="T2" fmla="*/ 16 w 51"/>
                                <a:gd name="T3" fmla="*/ 0 h 73"/>
                                <a:gd name="T4" fmla="*/ 0 w 51"/>
                                <a:gd name="T5" fmla="*/ 15 h 73"/>
                                <a:gd name="T6" fmla="*/ 33 w 51"/>
                                <a:gd name="T7" fmla="*/ 73 h 73"/>
                                <a:gd name="T8" fmla="*/ 51 w 51"/>
                                <a:gd name="T9" fmla="*/ 59 h 73"/>
                              </a:gdLst>
                              <a:ahLst/>
                              <a:cxnLst>
                                <a:cxn ang="0">
                                  <a:pos x="T0" y="T1"/>
                                </a:cxn>
                                <a:cxn ang="0">
                                  <a:pos x="T2" y="T3"/>
                                </a:cxn>
                                <a:cxn ang="0">
                                  <a:pos x="T4" y="T5"/>
                                </a:cxn>
                                <a:cxn ang="0">
                                  <a:pos x="T6" y="T7"/>
                                </a:cxn>
                                <a:cxn ang="0">
                                  <a:pos x="T8" y="T9"/>
                                </a:cxn>
                              </a:cxnLst>
                              <a:rect l="0" t="0" r="r" b="b"/>
                              <a:pathLst>
                                <a:path w="51" h="73">
                                  <a:moveTo>
                                    <a:pt x="51" y="59"/>
                                  </a:moveTo>
                                  <a:lnTo>
                                    <a:pt x="16" y="0"/>
                                  </a:lnTo>
                                  <a:lnTo>
                                    <a:pt x="0" y="15"/>
                                  </a:lnTo>
                                  <a:lnTo>
                                    <a:pt x="33" y="73"/>
                                  </a:lnTo>
                                  <a:lnTo>
                                    <a:pt x="51" y="5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4" name="Line 854"/>
                          <wps:cNvCnPr/>
                          <wps:spPr bwMode="auto">
                            <a:xfrm>
                              <a:off x="1673" y="59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Freeform 855"/>
                          <wps:cNvSpPr>
                            <a:spLocks/>
                          </wps:cNvSpPr>
                          <wps:spPr bwMode="auto">
                            <a:xfrm>
                              <a:off x="1661" y="572"/>
                              <a:ext cx="12" cy="18"/>
                            </a:xfrm>
                            <a:custGeom>
                              <a:avLst/>
                              <a:gdLst>
                                <a:gd name="T0" fmla="*/ 63 w 63"/>
                                <a:gd name="T1" fmla="*/ 109 h 109"/>
                                <a:gd name="T2" fmla="*/ 63 w 63"/>
                                <a:gd name="T3" fmla="*/ 67 h 109"/>
                                <a:gd name="T4" fmla="*/ 56 w 63"/>
                                <a:gd name="T5" fmla="*/ 54 h 109"/>
                                <a:gd name="T6" fmla="*/ 16 w 63"/>
                                <a:gd name="T7" fmla="*/ 0 h 109"/>
                                <a:gd name="T8" fmla="*/ 0 w 63"/>
                                <a:gd name="T9" fmla="*/ 17 h 109"/>
                                <a:gd name="T10" fmla="*/ 40 w 63"/>
                                <a:gd name="T11" fmla="*/ 69 h 109"/>
                                <a:gd name="T12" fmla="*/ 56 w 63"/>
                                <a:gd name="T13" fmla="*/ 54 h 109"/>
                              </a:gdLst>
                              <a:ahLst/>
                              <a:cxnLst>
                                <a:cxn ang="0">
                                  <a:pos x="T0" y="T1"/>
                                </a:cxn>
                                <a:cxn ang="0">
                                  <a:pos x="T2" y="T3"/>
                                </a:cxn>
                                <a:cxn ang="0">
                                  <a:pos x="T4" y="T5"/>
                                </a:cxn>
                                <a:cxn ang="0">
                                  <a:pos x="T6" y="T7"/>
                                </a:cxn>
                                <a:cxn ang="0">
                                  <a:pos x="T8" y="T9"/>
                                </a:cxn>
                                <a:cxn ang="0">
                                  <a:pos x="T10" y="T11"/>
                                </a:cxn>
                                <a:cxn ang="0">
                                  <a:pos x="T12" y="T13"/>
                                </a:cxn>
                              </a:cxnLst>
                              <a:rect l="0" t="0" r="r" b="b"/>
                              <a:pathLst>
                                <a:path w="63" h="109">
                                  <a:moveTo>
                                    <a:pt x="63" y="109"/>
                                  </a:moveTo>
                                  <a:lnTo>
                                    <a:pt x="63" y="67"/>
                                  </a:lnTo>
                                  <a:lnTo>
                                    <a:pt x="56" y="54"/>
                                  </a:lnTo>
                                  <a:lnTo>
                                    <a:pt x="16" y="0"/>
                                  </a:lnTo>
                                  <a:lnTo>
                                    <a:pt x="0" y="17"/>
                                  </a:lnTo>
                                  <a:lnTo>
                                    <a:pt x="40" y="69"/>
                                  </a:lnTo>
                                  <a:lnTo>
                                    <a:pt x="56"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6" name="Line 856"/>
                          <wps:cNvCnPr/>
                          <wps:spPr bwMode="auto">
                            <a:xfrm>
                              <a:off x="1666" y="58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Line 857"/>
                          <wps:cNvCnPr/>
                          <wps:spPr bwMode="auto">
                            <a:xfrm flipV="1">
                              <a:off x="1666" y="575"/>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Line 858"/>
                          <wps:cNvCnPr/>
                          <wps:spPr bwMode="auto">
                            <a:xfrm>
                              <a:off x="1664"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Freeform 859"/>
                          <wps:cNvSpPr>
                            <a:spLocks/>
                          </wps:cNvSpPr>
                          <wps:spPr bwMode="auto">
                            <a:xfrm>
                              <a:off x="1652" y="564"/>
                              <a:ext cx="12" cy="11"/>
                            </a:xfrm>
                            <a:custGeom>
                              <a:avLst/>
                              <a:gdLst>
                                <a:gd name="T0" fmla="*/ 60 w 60"/>
                                <a:gd name="T1" fmla="*/ 48 h 65"/>
                                <a:gd name="T2" fmla="*/ 14 w 60"/>
                                <a:gd name="T3" fmla="*/ 0 h 65"/>
                                <a:gd name="T4" fmla="*/ 0 w 60"/>
                                <a:gd name="T5" fmla="*/ 19 h 65"/>
                                <a:gd name="T6" fmla="*/ 44 w 60"/>
                                <a:gd name="T7" fmla="*/ 65 h 65"/>
                                <a:gd name="T8" fmla="*/ 60 w 60"/>
                                <a:gd name="T9" fmla="*/ 48 h 65"/>
                              </a:gdLst>
                              <a:ahLst/>
                              <a:cxnLst>
                                <a:cxn ang="0">
                                  <a:pos x="T0" y="T1"/>
                                </a:cxn>
                                <a:cxn ang="0">
                                  <a:pos x="T2" y="T3"/>
                                </a:cxn>
                                <a:cxn ang="0">
                                  <a:pos x="T4" y="T5"/>
                                </a:cxn>
                                <a:cxn ang="0">
                                  <a:pos x="T6" y="T7"/>
                                </a:cxn>
                                <a:cxn ang="0">
                                  <a:pos x="T8" y="T9"/>
                                </a:cxn>
                              </a:cxnLst>
                              <a:rect l="0" t="0" r="r" b="b"/>
                              <a:pathLst>
                                <a:path w="60" h="65">
                                  <a:moveTo>
                                    <a:pt x="60" y="48"/>
                                  </a:moveTo>
                                  <a:lnTo>
                                    <a:pt x="14" y="0"/>
                                  </a:lnTo>
                                  <a:lnTo>
                                    <a:pt x="0" y="19"/>
                                  </a:lnTo>
                                  <a:lnTo>
                                    <a:pt x="44" y="65"/>
                                  </a:lnTo>
                                  <a:lnTo>
                                    <a:pt x="60"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0" name="Line 860"/>
                          <wps:cNvCnPr/>
                          <wps:spPr bwMode="auto">
                            <a:xfrm>
                              <a:off x="1661" y="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 name="Line 861"/>
                          <wps:cNvCnPr/>
                          <wps:spPr bwMode="auto">
                            <a:xfrm flipH="1">
                              <a:off x="1655" y="569"/>
                              <a:ext cx="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2" name="Line 862"/>
                          <wps:cNvCnPr/>
                          <wps:spPr bwMode="auto">
                            <a:xfrm>
                              <a:off x="1652" y="5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Freeform 863"/>
                          <wps:cNvSpPr>
                            <a:spLocks/>
                          </wps:cNvSpPr>
                          <wps:spPr bwMode="auto">
                            <a:xfrm>
                              <a:off x="1643" y="557"/>
                              <a:ext cx="12" cy="10"/>
                            </a:xfrm>
                            <a:custGeom>
                              <a:avLst/>
                              <a:gdLst>
                                <a:gd name="T0" fmla="*/ 47 w 61"/>
                                <a:gd name="T1" fmla="*/ 61 h 61"/>
                                <a:gd name="T2" fmla="*/ 61 w 61"/>
                                <a:gd name="T3" fmla="*/ 42 h 61"/>
                                <a:gd name="T4" fmla="*/ 11 w 61"/>
                                <a:gd name="T5" fmla="*/ 0 h 61"/>
                                <a:gd name="T6" fmla="*/ 0 w 61"/>
                                <a:gd name="T7" fmla="*/ 21 h 61"/>
                                <a:gd name="T8" fmla="*/ 47 w 61"/>
                                <a:gd name="T9" fmla="*/ 61 h 61"/>
                              </a:gdLst>
                              <a:ahLst/>
                              <a:cxnLst>
                                <a:cxn ang="0">
                                  <a:pos x="T0" y="T1"/>
                                </a:cxn>
                                <a:cxn ang="0">
                                  <a:pos x="T2" y="T3"/>
                                </a:cxn>
                                <a:cxn ang="0">
                                  <a:pos x="T4" y="T5"/>
                                </a:cxn>
                                <a:cxn ang="0">
                                  <a:pos x="T6" y="T7"/>
                                </a:cxn>
                                <a:cxn ang="0">
                                  <a:pos x="T8" y="T9"/>
                                </a:cxn>
                              </a:cxnLst>
                              <a:rect l="0" t="0" r="r" b="b"/>
                              <a:pathLst>
                                <a:path w="61" h="61">
                                  <a:moveTo>
                                    <a:pt x="47" y="61"/>
                                  </a:moveTo>
                                  <a:lnTo>
                                    <a:pt x="61" y="42"/>
                                  </a:lnTo>
                                  <a:lnTo>
                                    <a:pt x="11" y="0"/>
                                  </a:lnTo>
                                  <a:lnTo>
                                    <a:pt x="0" y="21"/>
                                  </a:lnTo>
                                  <a:lnTo>
                                    <a:pt x="47" y="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4" name="Line 864"/>
                          <wps:cNvCnPr/>
                          <wps:spPr bwMode="auto">
                            <a:xfrm>
                              <a:off x="1653"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 name="Line 865"/>
                          <wps:cNvCnPr/>
                          <wps:spPr bwMode="auto">
                            <a:xfrm flipH="1">
                              <a:off x="1646" y="562"/>
                              <a:ext cx="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 name="Line 866"/>
                          <wps:cNvCnPr/>
                          <wps:spPr bwMode="auto">
                            <a:xfrm>
                              <a:off x="1643"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Freeform 867"/>
                          <wps:cNvSpPr>
                            <a:spLocks/>
                          </wps:cNvSpPr>
                          <wps:spPr bwMode="auto">
                            <a:xfrm>
                              <a:off x="1633" y="551"/>
                              <a:ext cx="12" cy="9"/>
                            </a:xfrm>
                            <a:custGeom>
                              <a:avLst/>
                              <a:gdLst>
                                <a:gd name="T0" fmla="*/ 50 w 61"/>
                                <a:gd name="T1" fmla="*/ 56 h 56"/>
                                <a:gd name="T2" fmla="*/ 61 w 61"/>
                                <a:gd name="T3" fmla="*/ 35 h 56"/>
                                <a:gd name="T4" fmla="*/ 8 w 61"/>
                                <a:gd name="T5" fmla="*/ 0 h 56"/>
                                <a:gd name="T6" fmla="*/ 0 w 61"/>
                                <a:gd name="T7" fmla="*/ 23 h 56"/>
                                <a:gd name="T8" fmla="*/ 50 w 61"/>
                                <a:gd name="T9" fmla="*/ 56 h 56"/>
                              </a:gdLst>
                              <a:ahLst/>
                              <a:cxnLst>
                                <a:cxn ang="0">
                                  <a:pos x="T0" y="T1"/>
                                </a:cxn>
                                <a:cxn ang="0">
                                  <a:pos x="T2" y="T3"/>
                                </a:cxn>
                                <a:cxn ang="0">
                                  <a:pos x="T4" y="T5"/>
                                </a:cxn>
                                <a:cxn ang="0">
                                  <a:pos x="T6" y="T7"/>
                                </a:cxn>
                                <a:cxn ang="0">
                                  <a:pos x="T8" y="T9"/>
                                </a:cxn>
                              </a:cxnLst>
                              <a:rect l="0" t="0" r="r" b="b"/>
                              <a:pathLst>
                                <a:path w="61" h="56">
                                  <a:moveTo>
                                    <a:pt x="50" y="56"/>
                                  </a:moveTo>
                                  <a:lnTo>
                                    <a:pt x="61" y="35"/>
                                  </a:lnTo>
                                  <a:lnTo>
                                    <a:pt x="8" y="0"/>
                                  </a:lnTo>
                                  <a:lnTo>
                                    <a:pt x="0" y="23"/>
                                  </a:lnTo>
                                  <a:lnTo>
                                    <a:pt x="50"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8" name="Line 868"/>
                          <wps:cNvCnPr/>
                          <wps:spPr bwMode="auto">
                            <a:xfrm>
                              <a:off x="1642"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Freeform 869"/>
                          <wps:cNvSpPr>
                            <a:spLocks/>
                          </wps:cNvSpPr>
                          <wps:spPr bwMode="auto">
                            <a:xfrm>
                              <a:off x="1622" y="546"/>
                              <a:ext cx="20" cy="9"/>
                            </a:xfrm>
                            <a:custGeom>
                              <a:avLst/>
                              <a:gdLst>
                                <a:gd name="T0" fmla="*/ 102 w 102"/>
                                <a:gd name="T1" fmla="*/ 56 h 56"/>
                                <a:gd name="T2" fmla="*/ 61 w 102"/>
                                <a:gd name="T3" fmla="*/ 56 h 56"/>
                                <a:gd name="T4" fmla="*/ 54 w 102"/>
                                <a:gd name="T5" fmla="*/ 53 h 56"/>
                                <a:gd name="T6" fmla="*/ 62 w 102"/>
                                <a:gd name="T7" fmla="*/ 30 h 56"/>
                                <a:gd name="T8" fmla="*/ 7 w 102"/>
                                <a:gd name="T9" fmla="*/ 0 h 56"/>
                                <a:gd name="T10" fmla="*/ 0 w 102"/>
                                <a:gd name="T11" fmla="*/ 25 h 56"/>
                                <a:gd name="T12" fmla="*/ 54 w 102"/>
                                <a:gd name="T13" fmla="*/ 53 h 56"/>
                              </a:gdLst>
                              <a:ahLst/>
                              <a:cxnLst>
                                <a:cxn ang="0">
                                  <a:pos x="T0" y="T1"/>
                                </a:cxn>
                                <a:cxn ang="0">
                                  <a:pos x="T2" y="T3"/>
                                </a:cxn>
                                <a:cxn ang="0">
                                  <a:pos x="T4" y="T5"/>
                                </a:cxn>
                                <a:cxn ang="0">
                                  <a:pos x="T6" y="T7"/>
                                </a:cxn>
                                <a:cxn ang="0">
                                  <a:pos x="T8" y="T9"/>
                                </a:cxn>
                                <a:cxn ang="0">
                                  <a:pos x="T10" y="T11"/>
                                </a:cxn>
                                <a:cxn ang="0">
                                  <a:pos x="T12" y="T13"/>
                                </a:cxn>
                              </a:cxnLst>
                              <a:rect l="0" t="0" r="r" b="b"/>
                              <a:pathLst>
                                <a:path w="102" h="56">
                                  <a:moveTo>
                                    <a:pt x="102" y="56"/>
                                  </a:moveTo>
                                  <a:lnTo>
                                    <a:pt x="61" y="56"/>
                                  </a:lnTo>
                                  <a:lnTo>
                                    <a:pt x="54" y="53"/>
                                  </a:lnTo>
                                  <a:lnTo>
                                    <a:pt x="62" y="30"/>
                                  </a:lnTo>
                                  <a:lnTo>
                                    <a:pt x="7" y="0"/>
                                  </a:lnTo>
                                  <a:lnTo>
                                    <a:pt x="0" y="25"/>
                                  </a:lnTo>
                                  <a:lnTo>
                                    <a:pt x="54" y="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0" name="Line 870"/>
                          <wps:cNvCnPr/>
                          <wps:spPr bwMode="auto">
                            <a:xfrm>
                              <a:off x="1634"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871"/>
                          <wps:cNvCnPr/>
                          <wps:spPr bwMode="auto">
                            <a:xfrm flipH="1">
                              <a:off x="1626" y="552"/>
                              <a:ext cx="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872"/>
                          <wps:cNvCnPr/>
                          <wps:spPr bwMode="auto">
                            <a:xfrm>
                              <a:off x="1622" y="5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Freeform 873"/>
                          <wps:cNvSpPr>
                            <a:spLocks/>
                          </wps:cNvSpPr>
                          <wps:spPr bwMode="auto">
                            <a:xfrm>
                              <a:off x="1611" y="543"/>
                              <a:ext cx="18" cy="7"/>
                            </a:xfrm>
                            <a:custGeom>
                              <a:avLst/>
                              <a:gdLst>
                                <a:gd name="T0" fmla="*/ 56 w 90"/>
                                <a:gd name="T1" fmla="*/ 44 h 44"/>
                                <a:gd name="T2" fmla="*/ 63 w 90"/>
                                <a:gd name="T3" fmla="*/ 19 h 44"/>
                                <a:gd name="T4" fmla="*/ 3 w 90"/>
                                <a:gd name="T5" fmla="*/ 0 h 44"/>
                                <a:gd name="T6" fmla="*/ 0 w 90"/>
                                <a:gd name="T7" fmla="*/ 24 h 44"/>
                                <a:gd name="T8" fmla="*/ 56 w 90"/>
                                <a:gd name="T9" fmla="*/ 44 h 44"/>
                                <a:gd name="T10" fmla="*/ 59 w 90"/>
                                <a:gd name="T11" fmla="*/ 33 h 44"/>
                                <a:gd name="T12" fmla="*/ 90 w 90"/>
                                <a:gd name="T13" fmla="*/ 33 h 44"/>
                              </a:gdLst>
                              <a:ahLst/>
                              <a:cxnLst>
                                <a:cxn ang="0">
                                  <a:pos x="T0" y="T1"/>
                                </a:cxn>
                                <a:cxn ang="0">
                                  <a:pos x="T2" y="T3"/>
                                </a:cxn>
                                <a:cxn ang="0">
                                  <a:pos x="T4" y="T5"/>
                                </a:cxn>
                                <a:cxn ang="0">
                                  <a:pos x="T6" y="T7"/>
                                </a:cxn>
                                <a:cxn ang="0">
                                  <a:pos x="T8" y="T9"/>
                                </a:cxn>
                                <a:cxn ang="0">
                                  <a:pos x="T10" y="T11"/>
                                </a:cxn>
                                <a:cxn ang="0">
                                  <a:pos x="T12" y="T13"/>
                                </a:cxn>
                              </a:cxnLst>
                              <a:rect l="0" t="0" r="r" b="b"/>
                              <a:pathLst>
                                <a:path w="90" h="44">
                                  <a:moveTo>
                                    <a:pt x="56" y="44"/>
                                  </a:moveTo>
                                  <a:lnTo>
                                    <a:pt x="63" y="19"/>
                                  </a:lnTo>
                                  <a:lnTo>
                                    <a:pt x="3" y="0"/>
                                  </a:lnTo>
                                  <a:lnTo>
                                    <a:pt x="0" y="24"/>
                                  </a:lnTo>
                                  <a:lnTo>
                                    <a:pt x="56" y="44"/>
                                  </a:lnTo>
                                  <a:lnTo>
                                    <a:pt x="59" y="33"/>
                                  </a:lnTo>
                                  <a:lnTo>
                                    <a:pt x="90" y="3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4" name="Line 874"/>
                          <wps:cNvCnPr/>
                          <wps:spPr bwMode="auto">
                            <a:xfrm>
                              <a:off x="1611" y="5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Freeform 875"/>
                          <wps:cNvSpPr>
                            <a:spLocks/>
                          </wps:cNvSpPr>
                          <wps:spPr bwMode="auto">
                            <a:xfrm>
                              <a:off x="1599" y="541"/>
                              <a:ext cx="12" cy="6"/>
                            </a:xfrm>
                            <a:custGeom>
                              <a:avLst/>
                              <a:gdLst>
                                <a:gd name="T0" fmla="*/ 58 w 61"/>
                                <a:gd name="T1" fmla="*/ 36 h 36"/>
                                <a:gd name="T2" fmla="*/ 61 w 61"/>
                                <a:gd name="T3" fmla="*/ 12 h 36"/>
                                <a:gd name="T4" fmla="*/ 2 w 61"/>
                                <a:gd name="T5" fmla="*/ 0 h 36"/>
                                <a:gd name="T6" fmla="*/ 0 w 61"/>
                                <a:gd name="T7" fmla="*/ 25 h 36"/>
                                <a:gd name="T8" fmla="*/ 58 w 61"/>
                                <a:gd name="T9" fmla="*/ 36 h 36"/>
                              </a:gdLst>
                              <a:ahLst/>
                              <a:cxnLst>
                                <a:cxn ang="0">
                                  <a:pos x="T0" y="T1"/>
                                </a:cxn>
                                <a:cxn ang="0">
                                  <a:pos x="T2" y="T3"/>
                                </a:cxn>
                                <a:cxn ang="0">
                                  <a:pos x="T4" y="T5"/>
                                </a:cxn>
                                <a:cxn ang="0">
                                  <a:pos x="T6" y="T7"/>
                                </a:cxn>
                                <a:cxn ang="0">
                                  <a:pos x="T8" y="T9"/>
                                </a:cxn>
                              </a:cxnLst>
                              <a:rect l="0" t="0" r="r" b="b"/>
                              <a:pathLst>
                                <a:path w="61" h="36">
                                  <a:moveTo>
                                    <a:pt x="58" y="36"/>
                                  </a:moveTo>
                                  <a:lnTo>
                                    <a:pt x="61" y="12"/>
                                  </a:lnTo>
                                  <a:lnTo>
                                    <a:pt x="2" y="0"/>
                                  </a:lnTo>
                                  <a:lnTo>
                                    <a:pt x="0" y="25"/>
                                  </a:lnTo>
                                  <a:lnTo>
                                    <a:pt x="58" y="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6" name="Line 876"/>
                          <wps:cNvCnPr/>
                          <wps:spPr bwMode="auto">
                            <a:xfrm>
                              <a:off x="1599"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Freeform 877"/>
                          <wps:cNvSpPr>
                            <a:spLocks/>
                          </wps:cNvSpPr>
                          <wps:spPr bwMode="auto">
                            <a:xfrm>
                              <a:off x="1587" y="540"/>
                              <a:ext cx="12" cy="5"/>
                            </a:xfrm>
                            <a:custGeom>
                              <a:avLst/>
                              <a:gdLst>
                                <a:gd name="T0" fmla="*/ 59 w 61"/>
                                <a:gd name="T1" fmla="*/ 29 h 29"/>
                                <a:gd name="T2" fmla="*/ 61 w 61"/>
                                <a:gd name="T3" fmla="*/ 4 h 29"/>
                                <a:gd name="T4" fmla="*/ 0 w 61"/>
                                <a:gd name="T5" fmla="*/ 0 h 29"/>
                                <a:gd name="T6" fmla="*/ 0 w 61"/>
                                <a:gd name="T7" fmla="*/ 24 h 29"/>
                                <a:gd name="T8" fmla="*/ 59 w 61"/>
                                <a:gd name="T9" fmla="*/ 29 h 29"/>
                              </a:gdLst>
                              <a:ahLst/>
                              <a:cxnLst>
                                <a:cxn ang="0">
                                  <a:pos x="T0" y="T1"/>
                                </a:cxn>
                                <a:cxn ang="0">
                                  <a:pos x="T2" y="T3"/>
                                </a:cxn>
                                <a:cxn ang="0">
                                  <a:pos x="T4" y="T5"/>
                                </a:cxn>
                                <a:cxn ang="0">
                                  <a:pos x="T6" y="T7"/>
                                </a:cxn>
                                <a:cxn ang="0">
                                  <a:pos x="T8" y="T9"/>
                                </a:cxn>
                              </a:cxnLst>
                              <a:rect l="0" t="0" r="r" b="b"/>
                              <a:pathLst>
                                <a:path w="61" h="29">
                                  <a:moveTo>
                                    <a:pt x="59" y="29"/>
                                  </a:moveTo>
                                  <a:lnTo>
                                    <a:pt x="61" y="4"/>
                                  </a:lnTo>
                                  <a:lnTo>
                                    <a:pt x="0" y="0"/>
                                  </a:lnTo>
                                  <a:lnTo>
                                    <a:pt x="0" y="24"/>
                                  </a:lnTo>
                                  <a:lnTo>
                                    <a:pt x="59" y="2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8" name="Line 878"/>
                          <wps:cNvCnPr/>
                          <wps:spPr bwMode="auto">
                            <a:xfrm>
                              <a:off x="1599" y="5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Freeform 879"/>
                          <wps:cNvSpPr>
                            <a:spLocks/>
                          </wps:cNvSpPr>
                          <wps:spPr bwMode="auto">
                            <a:xfrm>
                              <a:off x="1563" y="540"/>
                              <a:ext cx="36" cy="7"/>
                            </a:xfrm>
                            <a:custGeom>
                              <a:avLst/>
                              <a:gdLst>
                                <a:gd name="T0" fmla="*/ 181 w 181"/>
                                <a:gd name="T1" fmla="*/ 7 h 40"/>
                                <a:gd name="T2" fmla="*/ 120 w 181"/>
                                <a:gd name="T3" fmla="*/ 7 h 40"/>
                                <a:gd name="T4" fmla="*/ 59 w 181"/>
                                <a:gd name="T5" fmla="*/ 7 h 40"/>
                                <a:gd name="T6" fmla="*/ 59 w 181"/>
                                <a:gd name="T7" fmla="*/ 4 h 40"/>
                                <a:gd name="T8" fmla="*/ 63 w 181"/>
                                <a:gd name="T9" fmla="*/ 29 h 40"/>
                                <a:gd name="T10" fmla="*/ 120 w 181"/>
                                <a:gd name="T11" fmla="*/ 24 h 40"/>
                                <a:gd name="T12" fmla="*/ 120 w 181"/>
                                <a:gd name="T13" fmla="*/ 0 h 40"/>
                                <a:gd name="T14" fmla="*/ 59 w 181"/>
                                <a:gd name="T15" fmla="*/ 4 h 40"/>
                                <a:gd name="T16" fmla="*/ 0 w 181"/>
                                <a:gd name="T17" fmla="*/ 16 h 40"/>
                                <a:gd name="T18" fmla="*/ 5 w 181"/>
                                <a:gd name="T19" fmla="*/ 40 h 40"/>
                                <a:gd name="T20" fmla="*/ 63 w 181"/>
                                <a:gd name="T21" fmla="*/ 29 h 40"/>
                                <a:gd name="T22" fmla="*/ 59 w 181"/>
                                <a:gd name="T23"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1" h="40">
                                  <a:moveTo>
                                    <a:pt x="181" y="7"/>
                                  </a:moveTo>
                                  <a:lnTo>
                                    <a:pt x="120" y="7"/>
                                  </a:lnTo>
                                  <a:lnTo>
                                    <a:pt x="59" y="7"/>
                                  </a:lnTo>
                                  <a:lnTo>
                                    <a:pt x="59" y="4"/>
                                  </a:lnTo>
                                  <a:lnTo>
                                    <a:pt x="63" y="29"/>
                                  </a:lnTo>
                                  <a:lnTo>
                                    <a:pt x="120" y="24"/>
                                  </a:lnTo>
                                  <a:lnTo>
                                    <a:pt x="120" y="0"/>
                                  </a:lnTo>
                                  <a:lnTo>
                                    <a:pt x="59" y="4"/>
                                  </a:lnTo>
                                  <a:lnTo>
                                    <a:pt x="0" y="16"/>
                                  </a:lnTo>
                                  <a:lnTo>
                                    <a:pt x="5" y="40"/>
                                  </a:lnTo>
                                  <a:lnTo>
                                    <a:pt x="63" y="29"/>
                                  </a:lnTo>
                                  <a:lnTo>
                                    <a:pt x="59" y="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0" name="Line 880"/>
                          <wps:cNvCnPr/>
                          <wps:spPr bwMode="auto">
                            <a:xfrm>
                              <a:off x="1576"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Freeform 881"/>
                          <wps:cNvSpPr>
                            <a:spLocks/>
                          </wps:cNvSpPr>
                          <wps:spPr bwMode="auto">
                            <a:xfrm>
                              <a:off x="1552" y="543"/>
                              <a:ext cx="24" cy="7"/>
                            </a:xfrm>
                            <a:custGeom>
                              <a:avLst/>
                              <a:gdLst>
                                <a:gd name="T0" fmla="*/ 121 w 121"/>
                                <a:gd name="T1" fmla="*/ 13 h 44"/>
                                <a:gd name="T2" fmla="*/ 61 w 121"/>
                                <a:gd name="T3" fmla="*/ 13 h 44"/>
                                <a:gd name="T4" fmla="*/ 63 w 121"/>
                                <a:gd name="T5" fmla="*/ 24 h 44"/>
                                <a:gd name="T6" fmla="*/ 58 w 121"/>
                                <a:gd name="T7" fmla="*/ 0 h 44"/>
                                <a:gd name="T8" fmla="*/ 0 w 121"/>
                                <a:gd name="T9" fmla="*/ 19 h 44"/>
                                <a:gd name="T10" fmla="*/ 7 w 121"/>
                                <a:gd name="T11" fmla="*/ 44 h 44"/>
                                <a:gd name="T12" fmla="*/ 63 w 121"/>
                                <a:gd name="T13" fmla="*/ 24 h 44"/>
                              </a:gdLst>
                              <a:ahLst/>
                              <a:cxnLst>
                                <a:cxn ang="0">
                                  <a:pos x="T0" y="T1"/>
                                </a:cxn>
                                <a:cxn ang="0">
                                  <a:pos x="T2" y="T3"/>
                                </a:cxn>
                                <a:cxn ang="0">
                                  <a:pos x="T4" y="T5"/>
                                </a:cxn>
                                <a:cxn ang="0">
                                  <a:pos x="T6" y="T7"/>
                                </a:cxn>
                                <a:cxn ang="0">
                                  <a:pos x="T8" y="T9"/>
                                </a:cxn>
                                <a:cxn ang="0">
                                  <a:pos x="T10" y="T11"/>
                                </a:cxn>
                                <a:cxn ang="0">
                                  <a:pos x="T12" y="T13"/>
                                </a:cxn>
                              </a:cxnLst>
                              <a:rect l="0" t="0" r="r" b="b"/>
                              <a:pathLst>
                                <a:path w="121" h="44">
                                  <a:moveTo>
                                    <a:pt x="121" y="13"/>
                                  </a:moveTo>
                                  <a:lnTo>
                                    <a:pt x="61" y="13"/>
                                  </a:lnTo>
                                  <a:lnTo>
                                    <a:pt x="63" y="24"/>
                                  </a:lnTo>
                                  <a:lnTo>
                                    <a:pt x="58" y="0"/>
                                  </a:lnTo>
                                  <a:lnTo>
                                    <a:pt x="0" y="19"/>
                                  </a:lnTo>
                                  <a:lnTo>
                                    <a:pt x="7" y="44"/>
                                  </a:lnTo>
                                  <a:lnTo>
                                    <a:pt x="63" y="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2" name="Line 882"/>
                          <wps:cNvCnPr/>
                          <wps:spPr bwMode="auto">
                            <a:xfrm>
                              <a:off x="1552" y="5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Freeform 883"/>
                          <wps:cNvSpPr>
                            <a:spLocks/>
                          </wps:cNvSpPr>
                          <wps:spPr bwMode="auto">
                            <a:xfrm>
                              <a:off x="1540" y="546"/>
                              <a:ext cx="13" cy="9"/>
                            </a:xfrm>
                            <a:custGeom>
                              <a:avLst/>
                              <a:gdLst>
                                <a:gd name="T0" fmla="*/ 58 w 65"/>
                                <a:gd name="T1" fmla="*/ 0 h 53"/>
                                <a:gd name="T2" fmla="*/ 0 w 65"/>
                                <a:gd name="T3" fmla="*/ 30 h 53"/>
                                <a:gd name="T4" fmla="*/ 10 w 65"/>
                                <a:gd name="T5" fmla="*/ 53 h 53"/>
                                <a:gd name="T6" fmla="*/ 65 w 65"/>
                                <a:gd name="T7" fmla="*/ 25 h 53"/>
                                <a:gd name="T8" fmla="*/ 58 w 65"/>
                                <a:gd name="T9" fmla="*/ 0 h 53"/>
                                <a:gd name="T10" fmla="*/ 62 w 65"/>
                                <a:gd name="T11" fmla="*/ 14 h 53"/>
                                <a:gd name="T12" fmla="*/ 28 w 65"/>
                                <a:gd name="T13" fmla="*/ 14 h 53"/>
                              </a:gdLst>
                              <a:ahLst/>
                              <a:cxnLst>
                                <a:cxn ang="0">
                                  <a:pos x="T0" y="T1"/>
                                </a:cxn>
                                <a:cxn ang="0">
                                  <a:pos x="T2" y="T3"/>
                                </a:cxn>
                                <a:cxn ang="0">
                                  <a:pos x="T4" y="T5"/>
                                </a:cxn>
                                <a:cxn ang="0">
                                  <a:pos x="T6" y="T7"/>
                                </a:cxn>
                                <a:cxn ang="0">
                                  <a:pos x="T8" y="T9"/>
                                </a:cxn>
                                <a:cxn ang="0">
                                  <a:pos x="T10" y="T11"/>
                                </a:cxn>
                                <a:cxn ang="0">
                                  <a:pos x="T12" y="T13"/>
                                </a:cxn>
                              </a:cxnLst>
                              <a:rect l="0" t="0" r="r" b="b"/>
                              <a:pathLst>
                                <a:path w="65" h="53">
                                  <a:moveTo>
                                    <a:pt x="58" y="0"/>
                                  </a:moveTo>
                                  <a:lnTo>
                                    <a:pt x="0" y="30"/>
                                  </a:lnTo>
                                  <a:lnTo>
                                    <a:pt x="10" y="53"/>
                                  </a:lnTo>
                                  <a:lnTo>
                                    <a:pt x="65" y="25"/>
                                  </a:lnTo>
                                  <a:lnTo>
                                    <a:pt x="58" y="0"/>
                                  </a:lnTo>
                                  <a:lnTo>
                                    <a:pt x="62" y="14"/>
                                  </a:lnTo>
                                  <a:lnTo>
                                    <a:pt x="28" y="1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4" name="Line 884"/>
                          <wps:cNvCnPr/>
                          <wps:spPr bwMode="auto">
                            <a:xfrm>
                              <a:off x="1549"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Freeform 885"/>
                          <wps:cNvSpPr>
                            <a:spLocks/>
                          </wps:cNvSpPr>
                          <wps:spPr bwMode="auto">
                            <a:xfrm>
                              <a:off x="1529" y="551"/>
                              <a:ext cx="20" cy="9"/>
                            </a:xfrm>
                            <a:custGeom>
                              <a:avLst/>
                              <a:gdLst>
                                <a:gd name="T0" fmla="*/ 96 w 96"/>
                                <a:gd name="T1" fmla="*/ 6 h 56"/>
                                <a:gd name="T2" fmla="*/ 56 w 96"/>
                                <a:gd name="T3" fmla="*/ 6 h 56"/>
                                <a:gd name="T4" fmla="*/ 53 w 96"/>
                                <a:gd name="T5" fmla="*/ 0 h 56"/>
                                <a:gd name="T6" fmla="*/ 0 w 96"/>
                                <a:gd name="T7" fmla="*/ 35 h 56"/>
                                <a:gd name="T8" fmla="*/ 11 w 96"/>
                                <a:gd name="T9" fmla="*/ 56 h 56"/>
                                <a:gd name="T10" fmla="*/ 63 w 96"/>
                                <a:gd name="T11" fmla="*/ 23 h 56"/>
                                <a:gd name="T12" fmla="*/ 53 w 96"/>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96" h="56">
                                  <a:moveTo>
                                    <a:pt x="96" y="6"/>
                                  </a:moveTo>
                                  <a:lnTo>
                                    <a:pt x="56" y="6"/>
                                  </a:lnTo>
                                  <a:lnTo>
                                    <a:pt x="53" y="0"/>
                                  </a:lnTo>
                                  <a:lnTo>
                                    <a:pt x="0" y="35"/>
                                  </a:lnTo>
                                  <a:lnTo>
                                    <a:pt x="11" y="56"/>
                                  </a:lnTo>
                                  <a:lnTo>
                                    <a:pt x="63" y="23"/>
                                  </a:lnTo>
                                  <a:lnTo>
                                    <a:pt x="5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6" name="Line 886"/>
                          <wps:cNvCnPr/>
                          <wps:spPr bwMode="auto">
                            <a:xfrm>
                              <a:off x="1541"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887"/>
                          <wps:cNvCnPr/>
                          <wps:spPr bwMode="auto">
                            <a:xfrm flipH="1">
                              <a:off x="1532" y="555"/>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888"/>
                          <wps:cNvCnPr/>
                          <wps:spPr bwMode="auto">
                            <a:xfrm>
                              <a:off x="1529" y="5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Freeform 889"/>
                          <wps:cNvSpPr>
                            <a:spLocks/>
                          </wps:cNvSpPr>
                          <wps:spPr bwMode="auto">
                            <a:xfrm>
                              <a:off x="1520" y="557"/>
                              <a:ext cx="12" cy="10"/>
                            </a:xfrm>
                            <a:custGeom>
                              <a:avLst/>
                              <a:gdLst>
                                <a:gd name="T0" fmla="*/ 48 w 59"/>
                                <a:gd name="T1" fmla="*/ 0 h 61"/>
                                <a:gd name="T2" fmla="*/ 0 w 59"/>
                                <a:gd name="T3" fmla="*/ 42 h 61"/>
                                <a:gd name="T4" fmla="*/ 12 w 59"/>
                                <a:gd name="T5" fmla="*/ 61 h 61"/>
                                <a:gd name="T6" fmla="*/ 59 w 59"/>
                                <a:gd name="T7" fmla="*/ 21 h 61"/>
                                <a:gd name="T8" fmla="*/ 48 w 59"/>
                                <a:gd name="T9" fmla="*/ 0 h 61"/>
                              </a:gdLst>
                              <a:ahLst/>
                              <a:cxnLst>
                                <a:cxn ang="0">
                                  <a:pos x="T0" y="T1"/>
                                </a:cxn>
                                <a:cxn ang="0">
                                  <a:pos x="T2" y="T3"/>
                                </a:cxn>
                                <a:cxn ang="0">
                                  <a:pos x="T4" y="T5"/>
                                </a:cxn>
                                <a:cxn ang="0">
                                  <a:pos x="T6" y="T7"/>
                                </a:cxn>
                                <a:cxn ang="0">
                                  <a:pos x="T8" y="T9"/>
                                </a:cxn>
                              </a:cxnLst>
                              <a:rect l="0" t="0" r="r" b="b"/>
                              <a:pathLst>
                                <a:path w="59" h="61">
                                  <a:moveTo>
                                    <a:pt x="48" y="0"/>
                                  </a:moveTo>
                                  <a:lnTo>
                                    <a:pt x="0" y="42"/>
                                  </a:lnTo>
                                  <a:lnTo>
                                    <a:pt x="12" y="61"/>
                                  </a:lnTo>
                                  <a:lnTo>
                                    <a:pt x="59" y="21"/>
                                  </a:lnTo>
                                  <a:lnTo>
                                    <a:pt x="4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0" name="Line 890"/>
                          <wps:cNvCnPr/>
                          <wps:spPr bwMode="auto">
                            <a:xfrm>
                              <a:off x="1528"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Freeform 891"/>
                          <wps:cNvSpPr>
                            <a:spLocks/>
                          </wps:cNvSpPr>
                          <wps:spPr bwMode="auto">
                            <a:xfrm>
                              <a:off x="1511" y="562"/>
                              <a:ext cx="17" cy="13"/>
                            </a:xfrm>
                            <a:custGeom>
                              <a:avLst/>
                              <a:gdLst>
                                <a:gd name="T0" fmla="*/ 89 w 89"/>
                                <a:gd name="T1" fmla="*/ 0 h 74"/>
                                <a:gd name="T2" fmla="*/ 56 w 89"/>
                                <a:gd name="T3" fmla="*/ 0 h 74"/>
                                <a:gd name="T4" fmla="*/ 46 w 89"/>
                                <a:gd name="T5" fmla="*/ 9 h 74"/>
                                <a:gd name="T6" fmla="*/ 0 w 89"/>
                                <a:gd name="T7" fmla="*/ 57 h 74"/>
                                <a:gd name="T8" fmla="*/ 14 w 89"/>
                                <a:gd name="T9" fmla="*/ 74 h 74"/>
                                <a:gd name="T10" fmla="*/ 58 w 89"/>
                                <a:gd name="T11" fmla="*/ 28 h 74"/>
                                <a:gd name="T12" fmla="*/ 46 w 89"/>
                                <a:gd name="T13" fmla="*/ 9 h 74"/>
                              </a:gdLst>
                              <a:ahLst/>
                              <a:cxnLst>
                                <a:cxn ang="0">
                                  <a:pos x="T0" y="T1"/>
                                </a:cxn>
                                <a:cxn ang="0">
                                  <a:pos x="T2" y="T3"/>
                                </a:cxn>
                                <a:cxn ang="0">
                                  <a:pos x="T4" y="T5"/>
                                </a:cxn>
                                <a:cxn ang="0">
                                  <a:pos x="T6" y="T7"/>
                                </a:cxn>
                                <a:cxn ang="0">
                                  <a:pos x="T8" y="T9"/>
                                </a:cxn>
                                <a:cxn ang="0">
                                  <a:pos x="T10" y="T11"/>
                                </a:cxn>
                                <a:cxn ang="0">
                                  <a:pos x="T12" y="T13"/>
                                </a:cxn>
                              </a:cxnLst>
                              <a:rect l="0" t="0" r="r" b="b"/>
                              <a:pathLst>
                                <a:path w="89" h="74">
                                  <a:moveTo>
                                    <a:pt x="89" y="0"/>
                                  </a:moveTo>
                                  <a:lnTo>
                                    <a:pt x="56" y="0"/>
                                  </a:lnTo>
                                  <a:lnTo>
                                    <a:pt x="46" y="9"/>
                                  </a:lnTo>
                                  <a:lnTo>
                                    <a:pt x="0" y="57"/>
                                  </a:lnTo>
                                  <a:lnTo>
                                    <a:pt x="14" y="74"/>
                                  </a:lnTo>
                                  <a:lnTo>
                                    <a:pt x="58" y="28"/>
                                  </a:lnTo>
                                  <a:lnTo>
                                    <a:pt x="46" y="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2" name="Line 892"/>
                          <wps:cNvCnPr/>
                          <wps:spPr bwMode="auto">
                            <a:xfrm>
                              <a:off x="1519" y="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893"/>
                          <wps:cNvCnPr/>
                          <wps:spPr bwMode="auto">
                            <a:xfrm flipH="1">
                              <a:off x="1513" y="569"/>
                              <a:ext cx="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894"/>
                          <wps:cNvCnPr/>
                          <wps:spPr bwMode="auto">
                            <a:xfrm>
                              <a:off x="1511"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Freeform 895"/>
                          <wps:cNvSpPr>
                            <a:spLocks/>
                          </wps:cNvSpPr>
                          <wps:spPr bwMode="auto">
                            <a:xfrm>
                              <a:off x="1495" y="572"/>
                              <a:ext cx="18" cy="21"/>
                            </a:xfrm>
                            <a:custGeom>
                              <a:avLst/>
                              <a:gdLst>
                                <a:gd name="T0" fmla="*/ 76 w 90"/>
                                <a:gd name="T1" fmla="*/ 0 h 127"/>
                                <a:gd name="T2" fmla="*/ 34 w 90"/>
                                <a:gd name="T3" fmla="*/ 54 h 127"/>
                                <a:gd name="T4" fmla="*/ 52 w 90"/>
                                <a:gd name="T5" fmla="*/ 69 h 127"/>
                                <a:gd name="T6" fmla="*/ 90 w 90"/>
                                <a:gd name="T7" fmla="*/ 17 h 127"/>
                                <a:gd name="T8" fmla="*/ 76 w 90"/>
                                <a:gd name="T9" fmla="*/ 0 h 127"/>
                                <a:gd name="T10" fmla="*/ 69 w 90"/>
                                <a:gd name="T11" fmla="*/ 8 h 127"/>
                                <a:gd name="T12" fmla="*/ 52 w 90"/>
                                <a:gd name="T13" fmla="*/ 31 h 127"/>
                                <a:gd name="T14" fmla="*/ 52 w 90"/>
                                <a:gd name="T15" fmla="*/ 69 h 127"/>
                                <a:gd name="T16" fmla="*/ 34 w 90"/>
                                <a:gd name="T17" fmla="*/ 54 h 127"/>
                                <a:gd name="T18" fmla="*/ 0 w 90"/>
                                <a:gd name="T19" fmla="*/ 113 h 127"/>
                                <a:gd name="T20" fmla="*/ 19 w 90"/>
                                <a:gd name="T21" fmla="*/ 127 h 127"/>
                                <a:gd name="T22" fmla="*/ 52 w 90"/>
                                <a:gd name="T23" fmla="*/ 6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27">
                                  <a:moveTo>
                                    <a:pt x="76" y="0"/>
                                  </a:moveTo>
                                  <a:lnTo>
                                    <a:pt x="34" y="54"/>
                                  </a:lnTo>
                                  <a:lnTo>
                                    <a:pt x="52" y="69"/>
                                  </a:lnTo>
                                  <a:lnTo>
                                    <a:pt x="90" y="17"/>
                                  </a:lnTo>
                                  <a:lnTo>
                                    <a:pt x="76" y="0"/>
                                  </a:lnTo>
                                  <a:lnTo>
                                    <a:pt x="69" y="8"/>
                                  </a:lnTo>
                                  <a:lnTo>
                                    <a:pt x="52" y="31"/>
                                  </a:lnTo>
                                  <a:lnTo>
                                    <a:pt x="52" y="69"/>
                                  </a:lnTo>
                                  <a:lnTo>
                                    <a:pt x="34" y="54"/>
                                  </a:lnTo>
                                  <a:lnTo>
                                    <a:pt x="0" y="113"/>
                                  </a:lnTo>
                                  <a:lnTo>
                                    <a:pt x="19" y="127"/>
                                  </a:lnTo>
                                  <a:lnTo>
                                    <a:pt x="52" y="6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6" name="Line 896"/>
                          <wps:cNvCnPr/>
                          <wps:spPr bwMode="auto">
                            <a:xfrm>
                              <a:off x="1502" y="58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897"/>
                          <wps:cNvCnPr/>
                          <wps:spPr bwMode="auto">
                            <a:xfrm>
                              <a:off x="1502" y="581"/>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898"/>
                          <wps:cNvCnPr/>
                          <wps:spPr bwMode="auto">
                            <a:xfrm>
                              <a:off x="1499" y="58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Freeform 899"/>
                          <wps:cNvSpPr>
                            <a:spLocks/>
                          </wps:cNvSpPr>
                          <wps:spPr bwMode="auto">
                            <a:xfrm>
                              <a:off x="1489" y="586"/>
                              <a:ext cx="10" cy="17"/>
                            </a:xfrm>
                            <a:custGeom>
                              <a:avLst/>
                              <a:gdLst>
                                <a:gd name="T0" fmla="*/ 47 w 49"/>
                                <a:gd name="T1" fmla="*/ 0 h 104"/>
                                <a:gd name="T2" fmla="*/ 47 w 49"/>
                                <a:gd name="T3" fmla="*/ 42 h 104"/>
                                <a:gd name="T4" fmla="*/ 49 w 49"/>
                                <a:gd name="T5" fmla="*/ 43 h 104"/>
                                <a:gd name="T6" fmla="*/ 30 w 49"/>
                                <a:gd name="T7" fmla="*/ 29 h 104"/>
                                <a:gd name="T8" fmla="*/ 0 w 49"/>
                                <a:gd name="T9" fmla="*/ 93 h 104"/>
                                <a:gd name="T10" fmla="*/ 19 w 49"/>
                                <a:gd name="T11" fmla="*/ 104 h 104"/>
                                <a:gd name="T12" fmla="*/ 49 w 49"/>
                                <a:gd name="T13" fmla="*/ 43 h 104"/>
                              </a:gdLst>
                              <a:ahLst/>
                              <a:cxnLst>
                                <a:cxn ang="0">
                                  <a:pos x="T0" y="T1"/>
                                </a:cxn>
                                <a:cxn ang="0">
                                  <a:pos x="T2" y="T3"/>
                                </a:cxn>
                                <a:cxn ang="0">
                                  <a:pos x="T4" y="T5"/>
                                </a:cxn>
                                <a:cxn ang="0">
                                  <a:pos x="T6" y="T7"/>
                                </a:cxn>
                                <a:cxn ang="0">
                                  <a:pos x="T8" y="T9"/>
                                </a:cxn>
                                <a:cxn ang="0">
                                  <a:pos x="T10" y="T11"/>
                                </a:cxn>
                                <a:cxn ang="0">
                                  <a:pos x="T12" y="T13"/>
                                </a:cxn>
                              </a:cxnLst>
                              <a:rect l="0" t="0" r="r" b="b"/>
                              <a:pathLst>
                                <a:path w="49" h="104">
                                  <a:moveTo>
                                    <a:pt x="47" y="0"/>
                                  </a:moveTo>
                                  <a:lnTo>
                                    <a:pt x="47" y="42"/>
                                  </a:lnTo>
                                  <a:lnTo>
                                    <a:pt x="49" y="43"/>
                                  </a:lnTo>
                                  <a:lnTo>
                                    <a:pt x="30" y="29"/>
                                  </a:lnTo>
                                  <a:lnTo>
                                    <a:pt x="0" y="93"/>
                                  </a:lnTo>
                                  <a:lnTo>
                                    <a:pt x="19" y="104"/>
                                  </a:lnTo>
                                  <a:lnTo>
                                    <a:pt x="49" y="4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0" name="Line 900"/>
                          <wps:cNvCnPr/>
                          <wps:spPr bwMode="auto">
                            <a:xfrm>
                              <a:off x="1495"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901"/>
                          <wps:cNvCnPr/>
                          <wps:spPr bwMode="auto">
                            <a:xfrm>
                              <a:off x="1495" y="591"/>
                              <a:ext cx="0" cy="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902"/>
                          <wps:cNvCnPr/>
                          <wps:spPr bwMode="auto">
                            <a:xfrm>
                              <a:off x="1493" y="60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Freeform 903"/>
                          <wps:cNvSpPr>
                            <a:spLocks/>
                          </wps:cNvSpPr>
                          <wps:spPr bwMode="auto">
                            <a:xfrm>
                              <a:off x="1485" y="597"/>
                              <a:ext cx="8" cy="17"/>
                            </a:xfrm>
                            <a:custGeom>
                              <a:avLst/>
                              <a:gdLst>
                                <a:gd name="T0" fmla="*/ 42 w 42"/>
                                <a:gd name="T1" fmla="*/ 37 h 102"/>
                                <a:gd name="T2" fmla="*/ 23 w 42"/>
                                <a:gd name="T3" fmla="*/ 26 h 102"/>
                                <a:gd name="T4" fmla="*/ 0 w 42"/>
                                <a:gd name="T5" fmla="*/ 94 h 102"/>
                                <a:gd name="T6" fmla="*/ 21 w 42"/>
                                <a:gd name="T7" fmla="*/ 102 h 102"/>
                                <a:gd name="T8" fmla="*/ 42 w 42"/>
                                <a:gd name="T9" fmla="*/ 37 h 102"/>
                                <a:gd name="T10" fmla="*/ 35 w 42"/>
                                <a:gd name="T11" fmla="*/ 34 h 102"/>
                                <a:gd name="T12" fmla="*/ 35 w 42"/>
                                <a:gd name="T13" fmla="*/ 0 h 102"/>
                              </a:gdLst>
                              <a:ahLst/>
                              <a:cxnLst>
                                <a:cxn ang="0">
                                  <a:pos x="T0" y="T1"/>
                                </a:cxn>
                                <a:cxn ang="0">
                                  <a:pos x="T2" y="T3"/>
                                </a:cxn>
                                <a:cxn ang="0">
                                  <a:pos x="T4" y="T5"/>
                                </a:cxn>
                                <a:cxn ang="0">
                                  <a:pos x="T6" y="T7"/>
                                </a:cxn>
                                <a:cxn ang="0">
                                  <a:pos x="T8" y="T9"/>
                                </a:cxn>
                                <a:cxn ang="0">
                                  <a:pos x="T10" y="T11"/>
                                </a:cxn>
                                <a:cxn ang="0">
                                  <a:pos x="T12" y="T13"/>
                                </a:cxn>
                              </a:cxnLst>
                              <a:rect l="0" t="0" r="r" b="b"/>
                              <a:pathLst>
                                <a:path w="42" h="102">
                                  <a:moveTo>
                                    <a:pt x="42" y="37"/>
                                  </a:moveTo>
                                  <a:lnTo>
                                    <a:pt x="23" y="26"/>
                                  </a:lnTo>
                                  <a:lnTo>
                                    <a:pt x="0" y="94"/>
                                  </a:lnTo>
                                  <a:lnTo>
                                    <a:pt x="21" y="102"/>
                                  </a:lnTo>
                                  <a:lnTo>
                                    <a:pt x="42" y="37"/>
                                  </a:lnTo>
                                  <a:lnTo>
                                    <a:pt x="35" y="34"/>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4" name="Line 904"/>
                          <wps:cNvCnPr/>
                          <wps:spPr bwMode="auto">
                            <a:xfrm>
                              <a:off x="1488" y="6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Freeform 905"/>
                          <wps:cNvSpPr>
                            <a:spLocks/>
                          </wps:cNvSpPr>
                          <wps:spPr bwMode="auto">
                            <a:xfrm>
                              <a:off x="1482" y="604"/>
                              <a:ext cx="7" cy="21"/>
                            </a:xfrm>
                            <a:custGeom>
                              <a:avLst/>
                              <a:gdLst>
                                <a:gd name="T0" fmla="*/ 33 w 36"/>
                                <a:gd name="T1" fmla="*/ 0 h 127"/>
                                <a:gd name="T2" fmla="*/ 33 w 36"/>
                                <a:gd name="T3" fmla="*/ 58 h 127"/>
                                <a:gd name="T4" fmla="*/ 36 w 36"/>
                                <a:gd name="T5" fmla="*/ 60 h 127"/>
                                <a:gd name="T6" fmla="*/ 15 w 36"/>
                                <a:gd name="T7" fmla="*/ 52 h 127"/>
                                <a:gd name="T8" fmla="*/ 0 w 36"/>
                                <a:gd name="T9" fmla="*/ 121 h 127"/>
                                <a:gd name="T10" fmla="*/ 19 w 36"/>
                                <a:gd name="T11" fmla="*/ 127 h 127"/>
                                <a:gd name="T12" fmla="*/ 36 w 36"/>
                                <a:gd name="T13" fmla="*/ 60 h 127"/>
                              </a:gdLst>
                              <a:ahLst/>
                              <a:cxnLst>
                                <a:cxn ang="0">
                                  <a:pos x="T0" y="T1"/>
                                </a:cxn>
                                <a:cxn ang="0">
                                  <a:pos x="T2" y="T3"/>
                                </a:cxn>
                                <a:cxn ang="0">
                                  <a:pos x="T4" y="T5"/>
                                </a:cxn>
                                <a:cxn ang="0">
                                  <a:pos x="T6" y="T7"/>
                                </a:cxn>
                                <a:cxn ang="0">
                                  <a:pos x="T8" y="T9"/>
                                </a:cxn>
                                <a:cxn ang="0">
                                  <a:pos x="T10" y="T11"/>
                                </a:cxn>
                                <a:cxn ang="0">
                                  <a:pos x="T12" y="T13"/>
                                </a:cxn>
                              </a:cxnLst>
                              <a:rect l="0" t="0" r="r" b="b"/>
                              <a:pathLst>
                                <a:path w="36" h="127">
                                  <a:moveTo>
                                    <a:pt x="33" y="0"/>
                                  </a:moveTo>
                                  <a:lnTo>
                                    <a:pt x="33" y="58"/>
                                  </a:lnTo>
                                  <a:lnTo>
                                    <a:pt x="36" y="60"/>
                                  </a:lnTo>
                                  <a:lnTo>
                                    <a:pt x="15" y="52"/>
                                  </a:lnTo>
                                  <a:lnTo>
                                    <a:pt x="0" y="121"/>
                                  </a:lnTo>
                                  <a:lnTo>
                                    <a:pt x="19" y="127"/>
                                  </a:lnTo>
                                  <a:lnTo>
                                    <a:pt x="36"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6" name="Line 906"/>
                          <wps:cNvCnPr/>
                          <wps:spPr bwMode="auto">
                            <a:xfrm>
                              <a:off x="1485" y="6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Freeform 907"/>
                          <wps:cNvSpPr>
                            <a:spLocks/>
                          </wps:cNvSpPr>
                          <wps:spPr bwMode="auto">
                            <a:xfrm>
                              <a:off x="1480" y="613"/>
                              <a:ext cx="6" cy="24"/>
                            </a:xfrm>
                            <a:custGeom>
                              <a:avLst/>
                              <a:gdLst>
                                <a:gd name="T0" fmla="*/ 26 w 30"/>
                                <a:gd name="T1" fmla="*/ 0 h 144"/>
                                <a:gd name="T2" fmla="*/ 26 w 30"/>
                                <a:gd name="T3" fmla="*/ 73 h 144"/>
                                <a:gd name="T4" fmla="*/ 30 w 30"/>
                                <a:gd name="T5" fmla="*/ 75 h 144"/>
                                <a:gd name="T6" fmla="*/ 11 w 30"/>
                                <a:gd name="T7" fmla="*/ 69 h 144"/>
                                <a:gd name="T8" fmla="*/ 0 w 30"/>
                                <a:gd name="T9" fmla="*/ 142 h 144"/>
                                <a:gd name="T10" fmla="*/ 21 w 30"/>
                                <a:gd name="T11" fmla="*/ 144 h 144"/>
                                <a:gd name="T12" fmla="*/ 30 w 30"/>
                                <a:gd name="T13" fmla="*/ 75 h 144"/>
                              </a:gdLst>
                              <a:ahLst/>
                              <a:cxnLst>
                                <a:cxn ang="0">
                                  <a:pos x="T0" y="T1"/>
                                </a:cxn>
                                <a:cxn ang="0">
                                  <a:pos x="T2" y="T3"/>
                                </a:cxn>
                                <a:cxn ang="0">
                                  <a:pos x="T4" y="T5"/>
                                </a:cxn>
                                <a:cxn ang="0">
                                  <a:pos x="T6" y="T7"/>
                                </a:cxn>
                                <a:cxn ang="0">
                                  <a:pos x="T8" y="T9"/>
                                </a:cxn>
                                <a:cxn ang="0">
                                  <a:pos x="T10" y="T11"/>
                                </a:cxn>
                                <a:cxn ang="0">
                                  <a:pos x="T12" y="T13"/>
                                </a:cxn>
                              </a:cxnLst>
                              <a:rect l="0" t="0" r="r" b="b"/>
                              <a:pathLst>
                                <a:path w="30" h="144">
                                  <a:moveTo>
                                    <a:pt x="26" y="0"/>
                                  </a:moveTo>
                                  <a:lnTo>
                                    <a:pt x="26" y="73"/>
                                  </a:lnTo>
                                  <a:lnTo>
                                    <a:pt x="30" y="75"/>
                                  </a:lnTo>
                                  <a:lnTo>
                                    <a:pt x="11" y="69"/>
                                  </a:lnTo>
                                  <a:lnTo>
                                    <a:pt x="0" y="142"/>
                                  </a:lnTo>
                                  <a:lnTo>
                                    <a:pt x="21" y="144"/>
                                  </a:lnTo>
                                  <a:lnTo>
                                    <a:pt x="30" y="7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8" name="Line 908"/>
                          <wps:cNvCnPr/>
                          <wps:spPr bwMode="auto">
                            <a:xfrm>
                              <a:off x="1484" y="6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 name="Freeform 909"/>
                          <wps:cNvSpPr>
                            <a:spLocks/>
                          </wps:cNvSpPr>
                          <wps:spPr bwMode="auto">
                            <a:xfrm>
                              <a:off x="1479" y="636"/>
                              <a:ext cx="7" cy="36"/>
                            </a:xfrm>
                            <a:custGeom>
                              <a:avLst/>
                              <a:gdLst>
                                <a:gd name="T0" fmla="*/ 24 w 33"/>
                                <a:gd name="T1" fmla="*/ 2 h 215"/>
                                <a:gd name="T2" fmla="*/ 3 w 33"/>
                                <a:gd name="T3" fmla="*/ 0 h 215"/>
                                <a:gd name="T4" fmla="*/ 0 w 33"/>
                                <a:gd name="T5" fmla="*/ 71 h 215"/>
                                <a:gd name="T6" fmla="*/ 21 w 33"/>
                                <a:gd name="T7" fmla="*/ 71 h 215"/>
                                <a:gd name="T8" fmla="*/ 24 w 33"/>
                                <a:gd name="T9" fmla="*/ 2 h 215"/>
                                <a:gd name="T10" fmla="*/ 12 w 33"/>
                                <a:gd name="T11" fmla="*/ 0 h 215"/>
                                <a:gd name="T12" fmla="*/ 12 w 33"/>
                                <a:gd name="T13" fmla="*/ 71 h 215"/>
                                <a:gd name="T14" fmla="*/ 12 w 33"/>
                                <a:gd name="T15" fmla="*/ 144 h 215"/>
                                <a:gd name="T16" fmla="*/ 3 w 33"/>
                                <a:gd name="T17" fmla="*/ 144 h 215"/>
                                <a:gd name="T18" fmla="*/ 24 w 33"/>
                                <a:gd name="T19" fmla="*/ 142 h 215"/>
                                <a:gd name="T20" fmla="*/ 21 w 33"/>
                                <a:gd name="T21" fmla="*/ 71 h 215"/>
                                <a:gd name="T22" fmla="*/ 0 w 33"/>
                                <a:gd name="T23" fmla="*/ 71 h 215"/>
                                <a:gd name="T24" fmla="*/ 3 w 33"/>
                                <a:gd name="T25" fmla="*/ 144 h 215"/>
                                <a:gd name="T26" fmla="*/ 14 w 33"/>
                                <a:gd name="T27" fmla="*/ 215 h 215"/>
                                <a:gd name="T28" fmla="*/ 33 w 33"/>
                                <a:gd name="T29" fmla="*/ 212 h 215"/>
                                <a:gd name="T30" fmla="*/ 24 w 33"/>
                                <a:gd name="T31" fmla="*/ 142 h 215"/>
                                <a:gd name="T32" fmla="*/ 3 w 33"/>
                                <a:gd name="T33" fmla="*/ 14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15">
                                  <a:moveTo>
                                    <a:pt x="24" y="2"/>
                                  </a:moveTo>
                                  <a:lnTo>
                                    <a:pt x="3" y="0"/>
                                  </a:lnTo>
                                  <a:lnTo>
                                    <a:pt x="0" y="71"/>
                                  </a:lnTo>
                                  <a:lnTo>
                                    <a:pt x="21" y="71"/>
                                  </a:lnTo>
                                  <a:lnTo>
                                    <a:pt x="24" y="2"/>
                                  </a:lnTo>
                                  <a:lnTo>
                                    <a:pt x="12" y="0"/>
                                  </a:lnTo>
                                  <a:lnTo>
                                    <a:pt x="12" y="71"/>
                                  </a:lnTo>
                                  <a:lnTo>
                                    <a:pt x="12" y="144"/>
                                  </a:lnTo>
                                  <a:lnTo>
                                    <a:pt x="3" y="144"/>
                                  </a:lnTo>
                                  <a:lnTo>
                                    <a:pt x="24" y="142"/>
                                  </a:lnTo>
                                  <a:lnTo>
                                    <a:pt x="21" y="71"/>
                                  </a:lnTo>
                                  <a:lnTo>
                                    <a:pt x="0" y="71"/>
                                  </a:lnTo>
                                  <a:lnTo>
                                    <a:pt x="3" y="144"/>
                                  </a:lnTo>
                                  <a:lnTo>
                                    <a:pt x="14" y="215"/>
                                  </a:lnTo>
                                  <a:lnTo>
                                    <a:pt x="33" y="212"/>
                                  </a:lnTo>
                                  <a:lnTo>
                                    <a:pt x="24" y="142"/>
                                  </a:lnTo>
                                  <a:lnTo>
                                    <a:pt x="3" y="1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0" name="Line 910"/>
                          <wps:cNvCnPr/>
                          <wps:spPr bwMode="auto">
                            <a:xfrm>
                              <a:off x="1481"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Line 911"/>
                          <wps:cNvCnPr/>
                          <wps:spPr bwMode="auto">
                            <a:xfrm flipH="1">
                              <a:off x="1181" y="648"/>
                              <a:ext cx="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2" name="Line 912"/>
                          <wps:cNvCnPr/>
                          <wps:spPr bwMode="auto">
                            <a:xfrm>
                              <a:off x="1482"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Freeform 913"/>
                          <wps:cNvSpPr>
                            <a:spLocks/>
                          </wps:cNvSpPr>
                          <wps:spPr bwMode="auto">
                            <a:xfrm>
                              <a:off x="1482" y="672"/>
                              <a:ext cx="7" cy="12"/>
                            </a:xfrm>
                            <a:custGeom>
                              <a:avLst/>
                              <a:gdLst>
                                <a:gd name="T0" fmla="*/ 0 w 36"/>
                                <a:gd name="T1" fmla="*/ 3 h 74"/>
                                <a:gd name="T2" fmla="*/ 15 w 36"/>
                                <a:gd name="T3" fmla="*/ 74 h 74"/>
                                <a:gd name="T4" fmla="*/ 36 w 36"/>
                                <a:gd name="T5" fmla="*/ 66 h 74"/>
                                <a:gd name="T6" fmla="*/ 19 w 36"/>
                                <a:gd name="T7" fmla="*/ 0 h 74"/>
                                <a:gd name="T8" fmla="*/ 0 w 36"/>
                                <a:gd name="T9" fmla="*/ 3 h 74"/>
                              </a:gdLst>
                              <a:ahLst/>
                              <a:cxnLst>
                                <a:cxn ang="0">
                                  <a:pos x="T0" y="T1"/>
                                </a:cxn>
                                <a:cxn ang="0">
                                  <a:pos x="T2" y="T3"/>
                                </a:cxn>
                                <a:cxn ang="0">
                                  <a:pos x="T4" y="T5"/>
                                </a:cxn>
                                <a:cxn ang="0">
                                  <a:pos x="T6" y="T7"/>
                                </a:cxn>
                                <a:cxn ang="0">
                                  <a:pos x="T8" y="T9"/>
                                </a:cxn>
                              </a:cxnLst>
                              <a:rect l="0" t="0" r="r" b="b"/>
                              <a:pathLst>
                                <a:path w="36" h="74">
                                  <a:moveTo>
                                    <a:pt x="0" y="3"/>
                                  </a:moveTo>
                                  <a:lnTo>
                                    <a:pt x="15" y="74"/>
                                  </a:lnTo>
                                  <a:lnTo>
                                    <a:pt x="36" y="66"/>
                                  </a:lnTo>
                                  <a:lnTo>
                                    <a:pt x="19" y="0"/>
                                  </a:lnTo>
                                  <a:lnTo>
                                    <a:pt x="0" y="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4" name="Line 914"/>
                          <wps:cNvCnPr/>
                          <wps:spPr bwMode="auto">
                            <a:xfrm>
                              <a:off x="1485"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Freeform 915"/>
                          <wps:cNvSpPr>
                            <a:spLocks/>
                          </wps:cNvSpPr>
                          <wps:spPr bwMode="auto">
                            <a:xfrm>
                              <a:off x="1485" y="672"/>
                              <a:ext cx="8" cy="23"/>
                            </a:xfrm>
                            <a:custGeom>
                              <a:avLst/>
                              <a:gdLst>
                                <a:gd name="T0" fmla="*/ 0 w 42"/>
                                <a:gd name="T1" fmla="*/ 0 h 141"/>
                                <a:gd name="T2" fmla="*/ 0 w 42"/>
                                <a:gd name="T3" fmla="*/ 74 h 141"/>
                                <a:gd name="T4" fmla="*/ 23 w 42"/>
                                <a:gd name="T5" fmla="*/ 141 h 141"/>
                                <a:gd name="T6" fmla="*/ 42 w 42"/>
                                <a:gd name="T7" fmla="*/ 132 h 141"/>
                                <a:gd name="T8" fmla="*/ 21 w 42"/>
                                <a:gd name="T9" fmla="*/ 66 h 141"/>
                                <a:gd name="T10" fmla="*/ 0 w 42"/>
                                <a:gd name="T11" fmla="*/ 74 h 141"/>
                              </a:gdLst>
                              <a:ahLst/>
                              <a:cxnLst>
                                <a:cxn ang="0">
                                  <a:pos x="T0" y="T1"/>
                                </a:cxn>
                                <a:cxn ang="0">
                                  <a:pos x="T2" y="T3"/>
                                </a:cxn>
                                <a:cxn ang="0">
                                  <a:pos x="T4" y="T5"/>
                                </a:cxn>
                                <a:cxn ang="0">
                                  <a:pos x="T6" y="T7"/>
                                </a:cxn>
                                <a:cxn ang="0">
                                  <a:pos x="T8" y="T9"/>
                                </a:cxn>
                                <a:cxn ang="0">
                                  <a:pos x="T10" y="T11"/>
                                </a:cxn>
                              </a:cxnLst>
                              <a:rect l="0" t="0" r="r" b="b"/>
                              <a:pathLst>
                                <a:path w="42" h="141">
                                  <a:moveTo>
                                    <a:pt x="0" y="0"/>
                                  </a:moveTo>
                                  <a:lnTo>
                                    <a:pt x="0" y="74"/>
                                  </a:lnTo>
                                  <a:lnTo>
                                    <a:pt x="23" y="141"/>
                                  </a:lnTo>
                                  <a:lnTo>
                                    <a:pt x="42" y="132"/>
                                  </a:lnTo>
                                  <a:lnTo>
                                    <a:pt x="21" y="66"/>
                                  </a:lnTo>
                                  <a:lnTo>
                                    <a:pt x="0" y="7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6" name="Line 916"/>
                          <wps:cNvCnPr/>
                          <wps:spPr bwMode="auto">
                            <a:xfrm>
                              <a:off x="1488" y="68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Freeform 917"/>
                          <wps:cNvSpPr>
                            <a:spLocks/>
                          </wps:cNvSpPr>
                          <wps:spPr bwMode="auto">
                            <a:xfrm>
                              <a:off x="1488" y="683"/>
                              <a:ext cx="11" cy="23"/>
                            </a:xfrm>
                            <a:custGeom>
                              <a:avLst/>
                              <a:gdLst>
                                <a:gd name="T0" fmla="*/ 0 w 54"/>
                                <a:gd name="T1" fmla="*/ 0 h 138"/>
                                <a:gd name="T2" fmla="*/ 0 w 54"/>
                                <a:gd name="T3" fmla="*/ 59 h 138"/>
                                <a:gd name="T4" fmla="*/ 5 w 54"/>
                                <a:gd name="T5" fmla="*/ 73 h 138"/>
                                <a:gd name="T6" fmla="*/ 35 w 54"/>
                                <a:gd name="T7" fmla="*/ 138 h 138"/>
                                <a:gd name="T8" fmla="*/ 54 w 54"/>
                                <a:gd name="T9" fmla="*/ 124 h 138"/>
                                <a:gd name="T10" fmla="*/ 24 w 54"/>
                                <a:gd name="T11" fmla="*/ 64 h 138"/>
                                <a:gd name="T12" fmla="*/ 5 w 54"/>
                                <a:gd name="T13" fmla="*/ 73 h 138"/>
                                <a:gd name="T14" fmla="*/ 17 w 54"/>
                                <a:gd name="T15" fmla="*/ 67 h 138"/>
                                <a:gd name="T16" fmla="*/ 17 w 54"/>
                                <a:gd name="T17" fmla="*/ 10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138">
                                  <a:moveTo>
                                    <a:pt x="0" y="0"/>
                                  </a:moveTo>
                                  <a:lnTo>
                                    <a:pt x="0" y="59"/>
                                  </a:lnTo>
                                  <a:lnTo>
                                    <a:pt x="5" y="73"/>
                                  </a:lnTo>
                                  <a:lnTo>
                                    <a:pt x="35" y="138"/>
                                  </a:lnTo>
                                  <a:lnTo>
                                    <a:pt x="54" y="124"/>
                                  </a:lnTo>
                                  <a:lnTo>
                                    <a:pt x="24" y="64"/>
                                  </a:lnTo>
                                  <a:lnTo>
                                    <a:pt x="5" y="73"/>
                                  </a:lnTo>
                                  <a:lnTo>
                                    <a:pt x="17" y="67"/>
                                  </a:lnTo>
                                  <a:lnTo>
                                    <a:pt x="17" y="10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8" name="Line 918"/>
                          <wps:cNvCnPr/>
                          <wps:spPr bwMode="auto">
                            <a:xfrm>
                              <a:off x="1495" y="69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Freeform 919"/>
                          <wps:cNvSpPr>
                            <a:spLocks/>
                          </wps:cNvSpPr>
                          <wps:spPr bwMode="auto">
                            <a:xfrm>
                              <a:off x="1495" y="697"/>
                              <a:ext cx="11" cy="19"/>
                            </a:xfrm>
                            <a:custGeom>
                              <a:avLst/>
                              <a:gdLst>
                                <a:gd name="T0" fmla="*/ 0 w 52"/>
                                <a:gd name="T1" fmla="*/ 0 h 113"/>
                                <a:gd name="T2" fmla="*/ 0 w 52"/>
                                <a:gd name="T3" fmla="*/ 54 h 113"/>
                                <a:gd name="T4" fmla="*/ 34 w 52"/>
                                <a:gd name="T5" fmla="*/ 113 h 113"/>
                                <a:gd name="T6" fmla="*/ 52 w 52"/>
                                <a:gd name="T7" fmla="*/ 96 h 113"/>
                                <a:gd name="T8" fmla="*/ 19 w 52"/>
                                <a:gd name="T9" fmla="*/ 40 h 113"/>
                                <a:gd name="T10" fmla="*/ 0 w 52"/>
                                <a:gd name="T11" fmla="*/ 54 h 113"/>
                              </a:gdLst>
                              <a:ahLst/>
                              <a:cxnLst>
                                <a:cxn ang="0">
                                  <a:pos x="T0" y="T1"/>
                                </a:cxn>
                                <a:cxn ang="0">
                                  <a:pos x="T2" y="T3"/>
                                </a:cxn>
                                <a:cxn ang="0">
                                  <a:pos x="T4" y="T5"/>
                                </a:cxn>
                                <a:cxn ang="0">
                                  <a:pos x="T6" y="T7"/>
                                </a:cxn>
                                <a:cxn ang="0">
                                  <a:pos x="T8" y="T9"/>
                                </a:cxn>
                                <a:cxn ang="0">
                                  <a:pos x="T10" y="T11"/>
                                </a:cxn>
                              </a:cxnLst>
                              <a:rect l="0" t="0" r="r" b="b"/>
                              <a:pathLst>
                                <a:path w="52" h="113">
                                  <a:moveTo>
                                    <a:pt x="0" y="0"/>
                                  </a:moveTo>
                                  <a:lnTo>
                                    <a:pt x="0" y="54"/>
                                  </a:lnTo>
                                  <a:lnTo>
                                    <a:pt x="34" y="113"/>
                                  </a:lnTo>
                                  <a:lnTo>
                                    <a:pt x="52" y="96"/>
                                  </a:lnTo>
                                  <a:lnTo>
                                    <a:pt x="19" y="40"/>
                                  </a:lnTo>
                                  <a:lnTo>
                                    <a:pt x="0"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0" name="Line 920"/>
                          <wps:cNvCnPr/>
                          <wps:spPr bwMode="auto">
                            <a:xfrm>
                              <a:off x="1499" y="7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921"/>
                          <wps:cNvCnPr/>
                          <wps:spPr bwMode="auto">
                            <a:xfrm>
                              <a:off x="1499" y="704"/>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Line 922"/>
                          <wps:cNvCnPr/>
                          <wps:spPr bwMode="auto">
                            <a:xfrm>
                              <a:off x="1502" y="70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Freeform 923"/>
                          <wps:cNvSpPr>
                            <a:spLocks/>
                          </wps:cNvSpPr>
                          <wps:spPr bwMode="auto">
                            <a:xfrm>
                              <a:off x="1502" y="708"/>
                              <a:ext cx="11" cy="17"/>
                            </a:xfrm>
                            <a:custGeom>
                              <a:avLst/>
                              <a:gdLst>
                                <a:gd name="T0" fmla="*/ 0 w 56"/>
                                <a:gd name="T1" fmla="*/ 0 h 100"/>
                                <a:gd name="T2" fmla="*/ 0 w 56"/>
                                <a:gd name="T3" fmla="*/ 46 h 100"/>
                                <a:gd name="T4" fmla="*/ 42 w 56"/>
                                <a:gd name="T5" fmla="*/ 100 h 100"/>
                                <a:gd name="T6" fmla="*/ 56 w 56"/>
                                <a:gd name="T7" fmla="*/ 82 h 100"/>
                                <a:gd name="T8" fmla="*/ 18 w 56"/>
                                <a:gd name="T9" fmla="*/ 29 h 100"/>
                                <a:gd name="T10" fmla="*/ 0 w 56"/>
                                <a:gd name="T11" fmla="*/ 46 h 100"/>
                              </a:gdLst>
                              <a:ahLst/>
                              <a:cxnLst>
                                <a:cxn ang="0">
                                  <a:pos x="T0" y="T1"/>
                                </a:cxn>
                                <a:cxn ang="0">
                                  <a:pos x="T2" y="T3"/>
                                </a:cxn>
                                <a:cxn ang="0">
                                  <a:pos x="T4" y="T5"/>
                                </a:cxn>
                                <a:cxn ang="0">
                                  <a:pos x="T6" y="T7"/>
                                </a:cxn>
                                <a:cxn ang="0">
                                  <a:pos x="T8" y="T9"/>
                                </a:cxn>
                                <a:cxn ang="0">
                                  <a:pos x="T10" y="T11"/>
                                </a:cxn>
                              </a:cxnLst>
                              <a:rect l="0" t="0" r="r" b="b"/>
                              <a:pathLst>
                                <a:path w="56" h="100">
                                  <a:moveTo>
                                    <a:pt x="0" y="0"/>
                                  </a:moveTo>
                                  <a:lnTo>
                                    <a:pt x="0" y="46"/>
                                  </a:lnTo>
                                  <a:lnTo>
                                    <a:pt x="42" y="100"/>
                                  </a:lnTo>
                                  <a:lnTo>
                                    <a:pt x="56" y="82"/>
                                  </a:lnTo>
                                  <a:lnTo>
                                    <a:pt x="18" y="29"/>
                                  </a:lnTo>
                                  <a:lnTo>
                                    <a:pt x="0" y="4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4" name="Line 924"/>
                          <wps:cNvCnPr/>
                          <wps:spPr bwMode="auto">
                            <a:xfrm>
                              <a:off x="1506" y="7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925"/>
                          <wps:cNvCnPr/>
                          <wps:spPr bwMode="auto">
                            <a:xfrm>
                              <a:off x="1506" y="713"/>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926"/>
                          <wps:cNvCnPr/>
                          <wps:spPr bwMode="auto">
                            <a:xfrm>
                              <a:off x="1509" y="71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Freeform 927"/>
                          <wps:cNvSpPr>
                            <a:spLocks/>
                          </wps:cNvSpPr>
                          <wps:spPr bwMode="auto">
                            <a:xfrm>
                              <a:off x="1509" y="717"/>
                              <a:ext cx="13" cy="16"/>
                            </a:xfrm>
                            <a:custGeom>
                              <a:avLst/>
                              <a:gdLst>
                                <a:gd name="T0" fmla="*/ 0 w 65"/>
                                <a:gd name="T1" fmla="*/ 0 h 97"/>
                                <a:gd name="T2" fmla="*/ 0 w 65"/>
                                <a:gd name="T3" fmla="*/ 39 h 97"/>
                                <a:gd name="T4" fmla="*/ 7 w 65"/>
                                <a:gd name="T5" fmla="*/ 48 h 97"/>
                                <a:gd name="T6" fmla="*/ 53 w 65"/>
                                <a:gd name="T7" fmla="*/ 97 h 97"/>
                                <a:gd name="T8" fmla="*/ 65 w 65"/>
                                <a:gd name="T9" fmla="*/ 78 h 97"/>
                                <a:gd name="T10" fmla="*/ 21 w 65"/>
                                <a:gd name="T11" fmla="*/ 30 h 97"/>
                                <a:gd name="T12" fmla="*/ 7 w 65"/>
                                <a:gd name="T13" fmla="*/ 48 h 97"/>
                                <a:gd name="T14" fmla="*/ 16 w 65"/>
                                <a:gd name="T15" fmla="*/ 56 h 97"/>
                                <a:gd name="T16" fmla="*/ 46 w 65"/>
                                <a:gd name="T17" fmla="*/ 56 h 97"/>
                                <a:gd name="T18" fmla="*/ 65 w 65"/>
                                <a:gd name="T19" fmla="*/ 78 h 97"/>
                                <a:gd name="T20" fmla="*/ 35 w 65"/>
                                <a:gd name="T21" fmla="*/ 7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7">
                                  <a:moveTo>
                                    <a:pt x="0" y="0"/>
                                  </a:moveTo>
                                  <a:lnTo>
                                    <a:pt x="0" y="39"/>
                                  </a:lnTo>
                                  <a:lnTo>
                                    <a:pt x="7" y="48"/>
                                  </a:lnTo>
                                  <a:lnTo>
                                    <a:pt x="53" y="97"/>
                                  </a:lnTo>
                                  <a:lnTo>
                                    <a:pt x="65" y="78"/>
                                  </a:lnTo>
                                  <a:lnTo>
                                    <a:pt x="21" y="30"/>
                                  </a:lnTo>
                                  <a:lnTo>
                                    <a:pt x="7" y="48"/>
                                  </a:lnTo>
                                  <a:lnTo>
                                    <a:pt x="16" y="56"/>
                                  </a:lnTo>
                                  <a:lnTo>
                                    <a:pt x="46" y="56"/>
                                  </a:lnTo>
                                  <a:lnTo>
                                    <a:pt x="65" y="78"/>
                                  </a:lnTo>
                                  <a:lnTo>
                                    <a:pt x="35" y="7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8" name="Line 928"/>
                          <wps:cNvCnPr/>
                          <wps:spPr bwMode="auto">
                            <a:xfrm>
                              <a:off x="1522" y="73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Freeform 929"/>
                          <wps:cNvSpPr>
                            <a:spLocks/>
                          </wps:cNvSpPr>
                          <wps:spPr bwMode="auto">
                            <a:xfrm>
                              <a:off x="1520" y="730"/>
                              <a:ext cx="12" cy="10"/>
                            </a:xfrm>
                            <a:custGeom>
                              <a:avLst/>
                              <a:gdLst>
                                <a:gd name="T0" fmla="*/ 12 w 59"/>
                                <a:gd name="T1" fmla="*/ 0 h 60"/>
                                <a:gd name="T2" fmla="*/ 0 w 59"/>
                                <a:gd name="T3" fmla="*/ 19 h 60"/>
                                <a:gd name="T4" fmla="*/ 48 w 59"/>
                                <a:gd name="T5" fmla="*/ 60 h 60"/>
                                <a:gd name="T6" fmla="*/ 59 w 59"/>
                                <a:gd name="T7" fmla="*/ 39 h 60"/>
                                <a:gd name="T8" fmla="*/ 12 w 59"/>
                                <a:gd name="T9" fmla="*/ 0 h 60"/>
                              </a:gdLst>
                              <a:ahLst/>
                              <a:cxnLst>
                                <a:cxn ang="0">
                                  <a:pos x="T0" y="T1"/>
                                </a:cxn>
                                <a:cxn ang="0">
                                  <a:pos x="T2" y="T3"/>
                                </a:cxn>
                                <a:cxn ang="0">
                                  <a:pos x="T4" y="T5"/>
                                </a:cxn>
                                <a:cxn ang="0">
                                  <a:pos x="T6" y="T7"/>
                                </a:cxn>
                                <a:cxn ang="0">
                                  <a:pos x="T8" y="T9"/>
                                </a:cxn>
                              </a:cxnLst>
                              <a:rect l="0" t="0" r="r" b="b"/>
                              <a:pathLst>
                                <a:path w="59" h="60">
                                  <a:moveTo>
                                    <a:pt x="12" y="0"/>
                                  </a:moveTo>
                                  <a:lnTo>
                                    <a:pt x="0" y="19"/>
                                  </a:lnTo>
                                  <a:lnTo>
                                    <a:pt x="48" y="60"/>
                                  </a:lnTo>
                                  <a:lnTo>
                                    <a:pt x="59" y="39"/>
                                  </a:lnTo>
                                  <a:lnTo>
                                    <a:pt x="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0" name="Line 930"/>
                          <wps:cNvCnPr/>
                          <wps:spPr bwMode="auto">
                            <a:xfrm>
                              <a:off x="1520" y="7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931"/>
                          <wps:cNvCnPr/>
                          <wps:spPr bwMode="auto">
                            <a:xfrm>
                              <a:off x="1520" y="733"/>
                              <a:ext cx="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932"/>
                          <wps:cNvCnPr/>
                          <wps:spPr bwMode="auto">
                            <a:xfrm>
                              <a:off x="1525" y="7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Freeform 933"/>
                          <wps:cNvSpPr>
                            <a:spLocks/>
                          </wps:cNvSpPr>
                          <wps:spPr bwMode="auto">
                            <a:xfrm>
                              <a:off x="1525" y="736"/>
                              <a:ext cx="17" cy="10"/>
                            </a:xfrm>
                            <a:custGeom>
                              <a:avLst/>
                              <a:gdLst>
                                <a:gd name="T0" fmla="*/ 0 w 85"/>
                                <a:gd name="T1" fmla="*/ 3 h 57"/>
                                <a:gd name="T2" fmla="*/ 31 w 85"/>
                                <a:gd name="T3" fmla="*/ 3 h 57"/>
                                <a:gd name="T4" fmla="*/ 33 w 85"/>
                                <a:gd name="T5" fmla="*/ 0 h 57"/>
                                <a:gd name="T6" fmla="*/ 22 w 85"/>
                                <a:gd name="T7" fmla="*/ 21 h 57"/>
                                <a:gd name="T8" fmla="*/ 75 w 85"/>
                                <a:gd name="T9" fmla="*/ 57 h 57"/>
                                <a:gd name="T10" fmla="*/ 85 w 85"/>
                                <a:gd name="T11" fmla="*/ 34 h 57"/>
                                <a:gd name="T12" fmla="*/ 33 w 85"/>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85" h="57">
                                  <a:moveTo>
                                    <a:pt x="0" y="3"/>
                                  </a:moveTo>
                                  <a:lnTo>
                                    <a:pt x="31" y="3"/>
                                  </a:lnTo>
                                  <a:lnTo>
                                    <a:pt x="33" y="0"/>
                                  </a:lnTo>
                                  <a:lnTo>
                                    <a:pt x="22" y="21"/>
                                  </a:lnTo>
                                  <a:lnTo>
                                    <a:pt x="75" y="57"/>
                                  </a:lnTo>
                                  <a:lnTo>
                                    <a:pt x="85" y="34"/>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4" name="Line 934"/>
                          <wps:cNvCnPr/>
                          <wps:spPr bwMode="auto">
                            <a:xfrm>
                              <a:off x="1530" y="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935"/>
                          <wps:cNvCnPr/>
                          <wps:spPr bwMode="auto">
                            <a:xfrm>
                              <a:off x="1530" y="740"/>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936"/>
                          <wps:cNvCnPr/>
                          <wps:spPr bwMode="auto">
                            <a:xfrm>
                              <a:off x="1542" y="7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Freeform 937"/>
                          <wps:cNvSpPr>
                            <a:spLocks/>
                          </wps:cNvSpPr>
                          <wps:spPr bwMode="auto">
                            <a:xfrm>
                              <a:off x="1540" y="742"/>
                              <a:ext cx="13" cy="8"/>
                            </a:xfrm>
                            <a:custGeom>
                              <a:avLst/>
                              <a:gdLst>
                                <a:gd name="T0" fmla="*/ 10 w 65"/>
                                <a:gd name="T1" fmla="*/ 0 h 50"/>
                                <a:gd name="T2" fmla="*/ 0 w 65"/>
                                <a:gd name="T3" fmla="*/ 23 h 50"/>
                                <a:gd name="T4" fmla="*/ 58 w 65"/>
                                <a:gd name="T5" fmla="*/ 50 h 50"/>
                                <a:gd name="T6" fmla="*/ 65 w 65"/>
                                <a:gd name="T7" fmla="*/ 26 h 50"/>
                                <a:gd name="T8" fmla="*/ 10 w 65"/>
                                <a:gd name="T9" fmla="*/ 0 h 50"/>
                              </a:gdLst>
                              <a:ahLst/>
                              <a:cxnLst>
                                <a:cxn ang="0">
                                  <a:pos x="T0" y="T1"/>
                                </a:cxn>
                                <a:cxn ang="0">
                                  <a:pos x="T2" y="T3"/>
                                </a:cxn>
                                <a:cxn ang="0">
                                  <a:pos x="T4" y="T5"/>
                                </a:cxn>
                                <a:cxn ang="0">
                                  <a:pos x="T6" y="T7"/>
                                </a:cxn>
                                <a:cxn ang="0">
                                  <a:pos x="T8" y="T9"/>
                                </a:cxn>
                              </a:cxnLst>
                              <a:rect l="0" t="0" r="r" b="b"/>
                              <a:pathLst>
                                <a:path w="65" h="50">
                                  <a:moveTo>
                                    <a:pt x="10" y="0"/>
                                  </a:moveTo>
                                  <a:lnTo>
                                    <a:pt x="0" y="23"/>
                                  </a:lnTo>
                                  <a:lnTo>
                                    <a:pt x="58" y="50"/>
                                  </a:lnTo>
                                  <a:lnTo>
                                    <a:pt x="65" y="26"/>
                                  </a:lnTo>
                                  <a:lnTo>
                                    <a:pt x="1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8" name="Line 938"/>
                          <wps:cNvCnPr/>
                          <wps:spPr bwMode="auto">
                            <a:xfrm>
                              <a:off x="1543" y="7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Freeform 939"/>
                          <wps:cNvSpPr>
                            <a:spLocks/>
                          </wps:cNvSpPr>
                          <wps:spPr bwMode="auto">
                            <a:xfrm>
                              <a:off x="1543" y="746"/>
                              <a:ext cx="21" cy="8"/>
                            </a:xfrm>
                            <a:custGeom>
                              <a:avLst/>
                              <a:gdLst>
                                <a:gd name="T0" fmla="*/ 0 w 104"/>
                                <a:gd name="T1" fmla="*/ 5 h 45"/>
                                <a:gd name="T2" fmla="*/ 46 w 104"/>
                                <a:gd name="T3" fmla="*/ 5 h 45"/>
                                <a:gd name="T4" fmla="*/ 48 w 104"/>
                                <a:gd name="T5" fmla="*/ 0 h 45"/>
                                <a:gd name="T6" fmla="*/ 41 w 104"/>
                                <a:gd name="T7" fmla="*/ 24 h 45"/>
                                <a:gd name="T8" fmla="*/ 99 w 104"/>
                                <a:gd name="T9" fmla="*/ 45 h 45"/>
                                <a:gd name="T10" fmla="*/ 104 w 104"/>
                                <a:gd name="T11" fmla="*/ 20 h 45"/>
                                <a:gd name="T12" fmla="*/ 48 w 104"/>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04" h="45">
                                  <a:moveTo>
                                    <a:pt x="0" y="5"/>
                                  </a:moveTo>
                                  <a:lnTo>
                                    <a:pt x="46" y="5"/>
                                  </a:lnTo>
                                  <a:lnTo>
                                    <a:pt x="48" y="0"/>
                                  </a:lnTo>
                                  <a:lnTo>
                                    <a:pt x="41" y="24"/>
                                  </a:lnTo>
                                  <a:lnTo>
                                    <a:pt x="99" y="45"/>
                                  </a:lnTo>
                                  <a:lnTo>
                                    <a:pt x="104" y="20"/>
                                  </a:lnTo>
                                  <a:lnTo>
                                    <a:pt x="4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0" name="Line 940"/>
                          <wps:cNvCnPr/>
                          <wps:spPr bwMode="auto">
                            <a:xfrm>
                              <a:off x="1553" y="7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Freeform 941"/>
                          <wps:cNvSpPr>
                            <a:spLocks/>
                          </wps:cNvSpPr>
                          <wps:spPr bwMode="auto">
                            <a:xfrm>
                              <a:off x="1553" y="750"/>
                              <a:ext cx="23" cy="6"/>
                            </a:xfrm>
                            <a:custGeom>
                              <a:avLst/>
                              <a:gdLst>
                                <a:gd name="T0" fmla="*/ 0 w 116"/>
                                <a:gd name="T1" fmla="*/ 6 h 38"/>
                                <a:gd name="T2" fmla="*/ 56 w 116"/>
                                <a:gd name="T3" fmla="*/ 6 h 38"/>
                                <a:gd name="T4" fmla="*/ 58 w 116"/>
                                <a:gd name="T5" fmla="*/ 0 h 38"/>
                                <a:gd name="T6" fmla="*/ 53 w 116"/>
                                <a:gd name="T7" fmla="*/ 25 h 38"/>
                                <a:gd name="T8" fmla="*/ 112 w 116"/>
                                <a:gd name="T9" fmla="*/ 38 h 38"/>
                                <a:gd name="T10" fmla="*/ 116 w 116"/>
                                <a:gd name="T11" fmla="*/ 13 h 38"/>
                                <a:gd name="T12" fmla="*/ 58 w 116"/>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116" h="38">
                                  <a:moveTo>
                                    <a:pt x="0" y="6"/>
                                  </a:moveTo>
                                  <a:lnTo>
                                    <a:pt x="56" y="6"/>
                                  </a:lnTo>
                                  <a:lnTo>
                                    <a:pt x="58" y="0"/>
                                  </a:lnTo>
                                  <a:lnTo>
                                    <a:pt x="53" y="25"/>
                                  </a:lnTo>
                                  <a:lnTo>
                                    <a:pt x="112" y="38"/>
                                  </a:lnTo>
                                  <a:lnTo>
                                    <a:pt x="116" y="13"/>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2" name="Line 942"/>
                          <wps:cNvCnPr/>
                          <wps:spPr bwMode="auto">
                            <a:xfrm>
                              <a:off x="1576" y="7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Freeform 943"/>
                          <wps:cNvSpPr>
                            <a:spLocks/>
                          </wps:cNvSpPr>
                          <wps:spPr bwMode="auto">
                            <a:xfrm>
                              <a:off x="1575" y="750"/>
                              <a:ext cx="36" cy="7"/>
                            </a:xfrm>
                            <a:custGeom>
                              <a:avLst/>
                              <a:gdLst>
                                <a:gd name="T0" fmla="*/ 4 w 181"/>
                                <a:gd name="T1" fmla="*/ 13 h 42"/>
                                <a:gd name="T2" fmla="*/ 0 w 181"/>
                                <a:gd name="T3" fmla="*/ 38 h 42"/>
                                <a:gd name="T4" fmla="*/ 61 w 181"/>
                                <a:gd name="T5" fmla="*/ 42 h 42"/>
                                <a:gd name="T6" fmla="*/ 61 w 181"/>
                                <a:gd name="T7" fmla="*/ 16 h 42"/>
                                <a:gd name="T8" fmla="*/ 4 w 181"/>
                                <a:gd name="T9" fmla="*/ 13 h 42"/>
                                <a:gd name="T10" fmla="*/ 2 w 181"/>
                                <a:gd name="T11" fmla="*/ 27 h 42"/>
                                <a:gd name="T12" fmla="*/ 61 w 181"/>
                                <a:gd name="T13" fmla="*/ 27 h 42"/>
                                <a:gd name="T14" fmla="*/ 122 w 181"/>
                                <a:gd name="T15" fmla="*/ 27 h 42"/>
                                <a:gd name="T16" fmla="*/ 122 w 181"/>
                                <a:gd name="T17" fmla="*/ 38 h 42"/>
                                <a:gd name="T18" fmla="*/ 120 w 181"/>
                                <a:gd name="T19" fmla="*/ 13 h 42"/>
                                <a:gd name="T20" fmla="*/ 61 w 181"/>
                                <a:gd name="T21" fmla="*/ 16 h 42"/>
                                <a:gd name="T22" fmla="*/ 61 w 181"/>
                                <a:gd name="T23" fmla="*/ 42 h 42"/>
                                <a:gd name="T24" fmla="*/ 122 w 181"/>
                                <a:gd name="T25" fmla="*/ 38 h 42"/>
                                <a:gd name="T26" fmla="*/ 181 w 181"/>
                                <a:gd name="T27" fmla="*/ 25 h 42"/>
                                <a:gd name="T28" fmla="*/ 178 w 181"/>
                                <a:gd name="T29" fmla="*/ 0 h 42"/>
                                <a:gd name="T30" fmla="*/ 120 w 181"/>
                                <a:gd name="T31" fmla="*/ 13 h 42"/>
                                <a:gd name="T32" fmla="*/ 122 w 181"/>
                                <a:gd name="T33"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42">
                                  <a:moveTo>
                                    <a:pt x="4" y="13"/>
                                  </a:moveTo>
                                  <a:lnTo>
                                    <a:pt x="0" y="38"/>
                                  </a:lnTo>
                                  <a:lnTo>
                                    <a:pt x="61" y="42"/>
                                  </a:lnTo>
                                  <a:lnTo>
                                    <a:pt x="61" y="16"/>
                                  </a:lnTo>
                                  <a:lnTo>
                                    <a:pt x="4" y="13"/>
                                  </a:lnTo>
                                  <a:lnTo>
                                    <a:pt x="2" y="27"/>
                                  </a:lnTo>
                                  <a:lnTo>
                                    <a:pt x="61" y="27"/>
                                  </a:lnTo>
                                  <a:lnTo>
                                    <a:pt x="122" y="27"/>
                                  </a:lnTo>
                                  <a:lnTo>
                                    <a:pt x="122" y="38"/>
                                  </a:lnTo>
                                  <a:lnTo>
                                    <a:pt x="120" y="13"/>
                                  </a:lnTo>
                                  <a:lnTo>
                                    <a:pt x="61" y="16"/>
                                  </a:lnTo>
                                  <a:lnTo>
                                    <a:pt x="61" y="42"/>
                                  </a:lnTo>
                                  <a:lnTo>
                                    <a:pt x="122" y="38"/>
                                  </a:lnTo>
                                  <a:lnTo>
                                    <a:pt x="181" y="25"/>
                                  </a:lnTo>
                                  <a:lnTo>
                                    <a:pt x="178" y="0"/>
                                  </a:lnTo>
                                  <a:lnTo>
                                    <a:pt x="120" y="13"/>
                                  </a:lnTo>
                                  <a:lnTo>
                                    <a:pt x="122" y="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4" name="Line 944"/>
                          <wps:cNvCnPr/>
                          <wps:spPr bwMode="auto">
                            <a:xfrm>
                              <a:off x="1611" y="75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Freeform 945"/>
                          <wps:cNvSpPr>
                            <a:spLocks/>
                          </wps:cNvSpPr>
                          <wps:spPr bwMode="auto">
                            <a:xfrm>
                              <a:off x="1611" y="746"/>
                              <a:ext cx="12" cy="8"/>
                            </a:xfrm>
                            <a:custGeom>
                              <a:avLst/>
                              <a:gdLst>
                                <a:gd name="T0" fmla="*/ 3 w 63"/>
                                <a:gd name="T1" fmla="*/ 45 h 45"/>
                                <a:gd name="T2" fmla="*/ 63 w 63"/>
                                <a:gd name="T3" fmla="*/ 24 h 45"/>
                                <a:gd name="T4" fmla="*/ 56 w 63"/>
                                <a:gd name="T5" fmla="*/ 0 h 45"/>
                                <a:gd name="T6" fmla="*/ 0 w 63"/>
                                <a:gd name="T7" fmla="*/ 20 h 45"/>
                                <a:gd name="T8" fmla="*/ 3 w 63"/>
                                <a:gd name="T9" fmla="*/ 45 h 45"/>
                              </a:gdLst>
                              <a:ahLst/>
                              <a:cxnLst>
                                <a:cxn ang="0">
                                  <a:pos x="T0" y="T1"/>
                                </a:cxn>
                                <a:cxn ang="0">
                                  <a:pos x="T2" y="T3"/>
                                </a:cxn>
                                <a:cxn ang="0">
                                  <a:pos x="T4" y="T5"/>
                                </a:cxn>
                                <a:cxn ang="0">
                                  <a:pos x="T6" y="T7"/>
                                </a:cxn>
                                <a:cxn ang="0">
                                  <a:pos x="T8" y="T9"/>
                                </a:cxn>
                              </a:cxnLst>
                              <a:rect l="0" t="0" r="r" b="b"/>
                              <a:pathLst>
                                <a:path w="63" h="45">
                                  <a:moveTo>
                                    <a:pt x="3" y="45"/>
                                  </a:moveTo>
                                  <a:lnTo>
                                    <a:pt x="63" y="24"/>
                                  </a:lnTo>
                                  <a:lnTo>
                                    <a:pt x="56" y="0"/>
                                  </a:lnTo>
                                  <a:lnTo>
                                    <a:pt x="0" y="20"/>
                                  </a:lnTo>
                                  <a:lnTo>
                                    <a:pt x="3" y="4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6" name="Line 946"/>
                          <wps:cNvCnPr/>
                          <wps:spPr bwMode="auto">
                            <a:xfrm>
                              <a:off x="1611" y="7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Freeform 947"/>
                          <wps:cNvSpPr>
                            <a:spLocks/>
                          </wps:cNvSpPr>
                          <wps:spPr bwMode="auto">
                            <a:xfrm>
                              <a:off x="1611" y="742"/>
                              <a:ext cx="23" cy="9"/>
                            </a:xfrm>
                            <a:custGeom>
                              <a:avLst/>
                              <a:gdLst>
                                <a:gd name="T0" fmla="*/ 0 w 118"/>
                                <a:gd name="T1" fmla="*/ 52 h 52"/>
                                <a:gd name="T2" fmla="*/ 57 w 118"/>
                                <a:gd name="T3" fmla="*/ 52 h 52"/>
                                <a:gd name="T4" fmla="*/ 63 w 118"/>
                                <a:gd name="T5" fmla="*/ 50 h 52"/>
                                <a:gd name="T6" fmla="*/ 118 w 118"/>
                                <a:gd name="T7" fmla="*/ 23 h 52"/>
                                <a:gd name="T8" fmla="*/ 110 w 118"/>
                                <a:gd name="T9" fmla="*/ 0 h 52"/>
                                <a:gd name="T10" fmla="*/ 56 w 118"/>
                                <a:gd name="T11" fmla="*/ 26 h 52"/>
                                <a:gd name="T12" fmla="*/ 63 w 118"/>
                                <a:gd name="T13" fmla="*/ 50 h 52"/>
                              </a:gdLst>
                              <a:ahLst/>
                              <a:cxnLst>
                                <a:cxn ang="0">
                                  <a:pos x="T0" y="T1"/>
                                </a:cxn>
                                <a:cxn ang="0">
                                  <a:pos x="T2" y="T3"/>
                                </a:cxn>
                                <a:cxn ang="0">
                                  <a:pos x="T4" y="T5"/>
                                </a:cxn>
                                <a:cxn ang="0">
                                  <a:pos x="T6" y="T7"/>
                                </a:cxn>
                                <a:cxn ang="0">
                                  <a:pos x="T8" y="T9"/>
                                </a:cxn>
                                <a:cxn ang="0">
                                  <a:pos x="T10" y="T11"/>
                                </a:cxn>
                                <a:cxn ang="0">
                                  <a:pos x="T12" y="T13"/>
                                </a:cxn>
                              </a:cxnLst>
                              <a:rect l="0" t="0" r="r" b="b"/>
                              <a:pathLst>
                                <a:path w="118" h="52">
                                  <a:moveTo>
                                    <a:pt x="0" y="52"/>
                                  </a:moveTo>
                                  <a:lnTo>
                                    <a:pt x="57" y="52"/>
                                  </a:lnTo>
                                  <a:lnTo>
                                    <a:pt x="63" y="50"/>
                                  </a:lnTo>
                                  <a:lnTo>
                                    <a:pt x="118" y="23"/>
                                  </a:lnTo>
                                  <a:lnTo>
                                    <a:pt x="110" y="0"/>
                                  </a:lnTo>
                                  <a:lnTo>
                                    <a:pt x="56" y="26"/>
                                  </a:lnTo>
                                  <a:lnTo>
                                    <a:pt x="63" y="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8" name="Line 948"/>
                          <wps:cNvCnPr/>
                          <wps:spPr bwMode="auto">
                            <a:xfrm>
                              <a:off x="1622" y="7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949"/>
                          <wps:cNvCnPr/>
                          <wps:spPr bwMode="auto">
                            <a:xfrm>
                              <a:off x="1622" y="747"/>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Line 950"/>
                          <wps:cNvCnPr/>
                          <wps:spPr bwMode="auto">
                            <a:xfrm>
                              <a:off x="1634" y="7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 name="Freeform 951"/>
                          <wps:cNvSpPr>
                            <a:spLocks/>
                          </wps:cNvSpPr>
                          <wps:spPr bwMode="auto">
                            <a:xfrm>
                              <a:off x="1633" y="736"/>
                              <a:ext cx="12" cy="10"/>
                            </a:xfrm>
                            <a:custGeom>
                              <a:avLst/>
                              <a:gdLst>
                                <a:gd name="T0" fmla="*/ 8 w 61"/>
                                <a:gd name="T1" fmla="*/ 57 h 57"/>
                                <a:gd name="T2" fmla="*/ 61 w 61"/>
                                <a:gd name="T3" fmla="*/ 21 h 57"/>
                                <a:gd name="T4" fmla="*/ 50 w 61"/>
                                <a:gd name="T5" fmla="*/ 0 h 57"/>
                                <a:gd name="T6" fmla="*/ 0 w 61"/>
                                <a:gd name="T7" fmla="*/ 34 h 57"/>
                                <a:gd name="T8" fmla="*/ 8 w 61"/>
                                <a:gd name="T9" fmla="*/ 57 h 57"/>
                              </a:gdLst>
                              <a:ahLst/>
                              <a:cxnLst>
                                <a:cxn ang="0">
                                  <a:pos x="T0" y="T1"/>
                                </a:cxn>
                                <a:cxn ang="0">
                                  <a:pos x="T2" y="T3"/>
                                </a:cxn>
                                <a:cxn ang="0">
                                  <a:pos x="T4" y="T5"/>
                                </a:cxn>
                                <a:cxn ang="0">
                                  <a:pos x="T6" y="T7"/>
                                </a:cxn>
                                <a:cxn ang="0">
                                  <a:pos x="T8" y="T9"/>
                                </a:cxn>
                              </a:cxnLst>
                              <a:rect l="0" t="0" r="r" b="b"/>
                              <a:pathLst>
                                <a:path w="61" h="57">
                                  <a:moveTo>
                                    <a:pt x="8" y="57"/>
                                  </a:moveTo>
                                  <a:lnTo>
                                    <a:pt x="61" y="21"/>
                                  </a:lnTo>
                                  <a:lnTo>
                                    <a:pt x="50" y="0"/>
                                  </a:lnTo>
                                  <a:lnTo>
                                    <a:pt x="0" y="34"/>
                                  </a:lnTo>
                                  <a:lnTo>
                                    <a:pt x="8" y="5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2" name="Line 952"/>
                          <wps:cNvCnPr/>
                          <wps:spPr bwMode="auto">
                            <a:xfrm>
                              <a:off x="1636" y="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3" name="Freeform 953"/>
                          <wps:cNvSpPr>
                            <a:spLocks/>
                          </wps:cNvSpPr>
                          <wps:spPr bwMode="auto">
                            <a:xfrm>
                              <a:off x="1636" y="730"/>
                              <a:ext cx="19" cy="10"/>
                            </a:xfrm>
                            <a:custGeom>
                              <a:avLst/>
                              <a:gdLst>
                                <a:gd name="T0" fmla="*/ 0 w 96"/>
                                <a:gd name="T1" fmla="*/ 62 h 62"/>
                                <a:gd name="T2" fmla="*/ 42 w 96"/>
                                <a:gd name="T3" fmla="*/ 62 h 62"/>
                                <a:gd name="T4" fmla="*/ 46 w 96"/>
                                <a:gd name="T5" fmla="*/ 60 h 62"/>
                                <a:gd name="T6" fmla="*/ 96 w 96"/>
                                <a:gd name="T7" fmla="*/ 19 h 62"/>
                                <a:gd name="T8" fmla="*/ 82 w 96"/>
                                <a:gd name="T9" fmla="*/ 0 h 62"/>
                                <a:gd name="T10" fmla="*/ 35 w 96"/>
                                <a:gd name="T11" fmla="*/ 39 h 62"/>
                                <a:gd name="T12" fmla="*/ 46 w 96"/>
                                <a:gd name="T13" fmla="*/ 60 h 62"/>
                              </a:gdLst>
                              <a:ahLst/>
                              <a:cxnLst>
                                <a:cxn ang="0">
                                  <a:pos x="T0" y="T1"/>
                                </a:cxn>
                                <a:cxn ang="0">
                                  <a:pos x="T2" y="T3"/>
                                </a:cxn>
                                <a:cxn ang="0">
                                  <a:pos x="T4" y="T5"/>
                                </a:cxn>
                                <a:cxn ang="0">
                                  <a:pos x="T6" y="T7"/>
                                </a:cxn>
                                <a:cxn ang="0">
                                  <a:pos x="T8" y="T9"/>
                                </a:cxn>
                                <a:cxn ang="0">
                                  <a:pos x="T10" y="T11"/>
                                </a:cxn>
                                <a:cxn ang="0">
                                  <a:pos x="T12" y="T13"/>
                                </a:cxn>
                              </a:cxnLst>
                              <a:rect l="0" t="0" r="r" b="b"/>
                              <a:pathLst>
                                <a:path w="96" h="62">
                                  <a:moveTo>
                                    <a:pt x="0" y="62"/>
                                  </a:moveTo>
                                  <a:lnTo>
                                    <a:pt x="42" y="62"/>
                                  </a:lnTo>
                                  <a:lnTo>
                                    <a:pt x="46" y="60"/>
                                  </a:lnTo>
                                  <a:lnTo>
                                    <a:pt x="96" y="19"/>
                                  </a:lnTo>
                                  <a:lnTo>
                                    <a:pt x="82" y="0"/>
                                  </a:lnTo>
                                  <a:lnTo>
                                    <a:pt x="35" y="39"/>
                                  </a:lnTo>
                                  <a:lnTo>
                                    <a:pt x="46"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4" name="Line 954"/>
                          <wps:cNvCnPr/>
                          <wps:spPr bwMode="auto">
                            <a:xfrm>
                              <a:off x="1643" y="7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Freeform 955"/>
                          <wps:cNvSpPr>
                            <a:spLocks/>
                          </wps:cNvSpPr>
                          <wps:spPr bwMode="auto">
                            <a:xfrm>
                              <a:off x="1643" y="733"/>
                              <a:ext cx="11" cy="4"/>
                            </a:xfrm>
                            <a:custGeom>
                              <a:avLst/>
                              <a:gdLst>
                                <a:gd name="T0" fmla="*/ 0 w 57"/>
                                <a:gd name="T1" fmla="*/ 22 h 22"/>
                                <a:gd name="T2" fmla="*/ 31 w 57"/>
                                <a:gd name="T3" fmla="*/ 22 h 22"/>
                                <a:gd name="T4" fmla="*/ 57 w 57"/>
                                <a:gd name="T5" fmla="*/ 0 h 22"/>
                                <a:gd name="T6" fmla="*/ 21 w 57"/>
                                <a:gd name="T7" fmla="*/ 0 h 22"/>
                              </a:gdLst>
                              <a:ahLst/>
                              <a:cxnLst>
                                <a:cxn ang="0">
                                  <a:pos x="T0" y="T1"/>
                                </a:cxn>
                                <a:cxn ang="0">
                                  <a:pos x="T2" y="T3"/>
                                </a:cxn>
                                <a:cxn ang="0">
                                  <a:pos x="T4" y="T5"/>
                                </a:cxn>
                                <a:cxn ang="0">
                                  <a:pos x="T6" y="T7"/>
                                </a:cxn>
                              </a:cxnLst>
                              <a:rect l="0" t="0" r="r" b="b"/>
                              <a:pathLst>
                                <a:path w="57" h="22">
                                  <a:moveTo>
                                    <a:pt x="0" y="22"/>
                                  </a:moveTo>
                                  <a:lnTo>
                                    <a:pt x="31" y="22"/>
                                  </a:lnTo>
                                  <a:lnTo>
                                    <a:pt x="57" y="0"/>
                                  </a:lnTo>
                                  <a:lnTo>
                                    <a:pt x="2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6" name="Line 956"/>
                          <wps:cNvCnPr/>
                          <wps:spPr bwMode="auto">
                            <a:xfrm>
                              <a:off x="1655" y="7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Freeform 957"/>
                          <wps:cNvSpPr>
                            <a:spLocks/>
                          </wps:cNvSpPr>
                          <wps:spPr bwMode="auto">
                            <a:xfrm>
                              <a:off x="1652" y="722"/>
                              <a:ext cx="12" cy="11"/>
                            </a:xfrm>
                            <a:custGeom>
                              <a:avLst/>
                              <a:gdLst>
                                <a:gd name="T0" fmla="*/ 14 w 60"/>
                                <a:gd name="T1" fmla="*/ 67 h 67"/>
                                <a:gd name="T2" fmla="*/ 60 w 60"/>
                                <a:gd name="T3" fmla="*/ 18 h 67"/>
                                <a:gd name="T4" fmla="*/ 44 w 60"/>
                                <a:gd name="T5" fmla="*/ 0 h 67"/>
                                <a:gd name="T6" fmla="*/ 0 w 60"/>
                                <a:gd name="T7" fmla="*/ 48 h 67"/>
                                <a:gd name="T8" fmla="*/ 14 w 60"/>
                                <a:gd name="T9" fmla="*/ 67 h 67"/>
                              </a:gdLst>
                              <a:ahLst/>
                              <a:cxnLst>
                                <a:cxn ang="0">
                                  <a:pos x="T0" y="T1"/>
                                </a:cxn>
                                <a:cxn ang="0">
                                  <a:pos x="T2" y="T3"/>
                                </a:cxn>
                                <a:cxn ang="0">
                                  <a:pos x="T4" y="T5"/>
                                </a:cxn>
                                <a:cxn ang="0">
                                  <a:pos x="T6" y="T7"/>
                                </a:cxn>
                                <a:cxn ang="0">
                                  <a:pos x="T8" y="T9"/>
                                </a:cxn>
                              </a:cxnLst>
                              <a:rect l="0" t="0" r="r" b="b"/>
                              <a:pathLst>
                                <a:path w="60" h="67">
                                  <a:moveTo>
                                    <a:pt x="14" y="67"/>
                                  </a:moveTo>
                                  <a:lnTo>
                                    <a:pt x="60" y="18"/>
                                  </a:lnTo>
                                  <a:lnTo>
                                    <a:pt x="44" y="0"/>
                                  </a:lnTo>
                                  <a:lnTo>
                                    <a:pt x="0" y="48"/>
                                  </a:lnTo>
                                  <a:lnTo>
                                    <a:pt x="14" y="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8" name="Line 958"/>
                          <wps:cNvCnPr/>
                          <wps:spPr bwMode="auto">
                            <a:xfrm>
                              <a:off x="1652" y="73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9" name="Freeform 959"/>
                          <wps:cNvSpPr>
                            <a:spLocks/>
                          </wps:cNvSpPr>
                          <wps:spPr bwMode="auto">
                            <a:xfrm>
                              <a:off x="1652" y="726"/>
                              <a:ext cx="10" cy="4"/>
                            </a:xfrm>
                            <a:custGeom>
                              <a:avLst/>
                              <a:gdLst>
                                <a:gd name="T0" fmla="*/ 0 w 51"/>
                                <a:gd name="T1" fmla="*/ 22 h 22"/>
                                <a:gd name="T2" fmla="*/ 32 w 51"/>
                                <a:gd name="T3" fmla="*/ 22 h 22"/>
                                <a:gd name="T4" fmla="*/ 51 w 51"/>
                                <a:gd name="T5" fmla="*/ 0 h 22"/>
                                <a:gd name="T6" fmla="*/ 19 w 51"/>
                                <a:gd name="T7" fmla="*/ 0 h 22"/>
                              </a:gdLst>
                              <a:ahLst/>
                              <a:cxnLst>
                                <a:cxn ang="0">
                                  <a:pos x="T0" y="T1"/>
                                </a:cxn>
                                <a:cxn ang="0">
                                  <a:pos x="T2" y="T3"/>
                                </a:cxn>
                                <a:cxn ang="0">
                                  <a:pos x="T4" y="T5"/>
                                </a:cxn>
                                <a:cxn ang="0">
                                  <a:pos x="T6" y="T7"/>
                                </a:cxn>
                              </a:cxnLst>
                              <a:rect l="0" t="0" r="r" b="b"/>
                              <a:pathLst>
                                <a:path w="51" h="22">
                                  <a:moveTo>
                                    <a:pt x="0" y="22"/>
                                  </a:moveTo>
                                  <a:lnTo>
                                    <a:pt x="32" y="22"/>
                                  </a:lnTo>
                                  <a:lnTo>
                                    <a:pt x="5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0" name="Line 960"/>
                          <wps:cNvCnPr/>
                          <wps:spPr bwMode="auto">
                            <a:xfrm>
                              <a:off x="1664" y="72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Freeform 961"/>
                          <wps:cNvSpPr>
                            <a:spLocks/>
                          </wps:cNvSpPr>
                          <wps:spPr bwMode="auto">
                            <a:xfrm>
                              <a:off x="1661" y="713"/>
                              <a:ext cx="11" cy="12"/>
                            </a:xfrm>
                            <a:custGeom>
                              <a:avLst/>
                              <a:gdLst>
                                <a:gd name="T0" fmla="*/ 16 w 56"/>
                                <a:gd name="T1" fmla="*/ 71 h 71"/>
                                <a:gd name="T2" fmla="*/ 56 w 56"/>
                                <a:gd name="T3" fmla="*/ 17 h 71"/>
                                <a:gd name="T4" fmla="*/ 40 w 56"/>
                                <a:gd name="T5" fmla="*/ 0 h 71"/>
                                <a:gd name="T6" fmla="*/ 0 w 56"/>
                                <a:gd name="T7" fmla="*/ 53 h 71"/>
                                <a:gd name="T8" fmla="*/ 16 w 56"/>
                                <a:gd name="T9" fmla="*/ 71 h 71"/>
                                <a:gd name="T10" fmla="*/ 10 w 56"/>
                                <a:gd name="T11" fmla="*/ 65 h 71"/>
                                <a:gd name="T12" fmla="*/ 10 w 56"/>
                                <a:gd name="T13" fmla="*/ 38 h 71"/>
                                <a:gd name="T14" fmla="*/ 28 w 56"/>
                                <a:gd name="T15" fmla="*/ 17 h 71"/>
                                <a:gd name="T16" fmla="*/ 28 w 56"/>
                                <a:gd name="T17" fmla="*/ 5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71">
                                  <a:moveTo>
                                    <a:pt x="16" y="71"/>
                                  </a:moveTo>
                                  <a:lnTo>
                                    <a:pt x="56" y="17"/>
                                  </a:lnTo>
                                  <a:lnTo>
                                    <a:pt x="40" y="0"/>
                                  </a:lnTo>
                                  <a:lnTo>
                                    <a:pt x="0" y="53"/>
                                  </a:lnTo>
                                  <a:lnTo>
                                    <a:pt x="16" y="71"/>
                                  </a:lnTo>
                                  <a:lnTo>
                                    <a:pt x="10" y="65"/>
                                  </a:lnTo>
                                  <a:lnTo>
                                    <a:pt x="10" y="38"/>
                                  </a:lnTo>
                                  <a:lnTo>
                                    <a:pt x="28" y="17"/>
                                  </a:lnTo>
                                  <a:lnTo>
                                    <a:pt x="28"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2" name="Line 962"/>
                          <wps:cNvCnPr/>
                          <wps:spPr bwMode="auto">
                            <a:xfrm>
                              <a:off x="1669" y="7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Freeform 963"/>
                          <wps:cNvSpPr>
                            <a:spLocks/>
                          </wps:cNvSpPr>
                          <wps:spPr bwMode="auto">
                            <a:xfrm>
                              <a:off x="1669" y="704"/>
                              <a:ext cx="10" cy="12"/>
                            </a:xfrm>
                            <a:custGeom>
                              <a:avLst/>
                              <a:gdLst>
                                <a:gd name="T0" fmla="*/ 0 w 51"/>
                                <a:gd name="T1" fmla="*/ 56 h 73"/>
                                <a:gd name="T2" fmla="*/ 16 w 51"/>
                                <a:gd name="T3" fmla="*/ 73 h 73"/>
                                <a:gd name="T4" fmla="*/ 51 w 51"/>
                                <a:gd name="T5" fmla="*/ 14 h 73"/>
                                <a:gd name="T6" fmla="*/ 33 w 51"/>
                                <a:gd name="T7" fmla="*/ 0 h 73"/>
                                <a:gd name="T8" fmla="*/ 0 w 51"/>
                                <a:gd name="T9" fmla="*/ 56 h 73"/>
                              </a:gdLst>
                              <a:ahLst/>
                              <a:cxnLst>
                                <a:cxn ang="0">
                                  <a:pos x="T0" y="T1"/>
                                </a:cxn>
                                <a:cxn ang="0">
                                  <a:pos x="T2" y="T3"/>
                                </a:cxn>
                                <a:cxn ang="0">
                                  <a:pos x="T4" y="T5"/>
                                </a:cxn>
                                <a:cxn ang="0">
                                  <a:pos x="T6" y="T7"/>
                                </a:cxn>
                                <a:cxn ang="0">
                                  <a:pos x="T8" y="T9"/>
                                </a:cxn>
                              </a:cxnLst>
                              <a:rect l="0" t="0" r="r" b="b"/>
                              <a:pathLst>
                                <a:path w="51" h="73">
                                  <a:moveTo>
                                    <a:pt x="0" y="56"/>
                                  </a:moveTo>
                                  <a:lnTo>
                                    <a:pt x="16" y="73"/>
                                  </a:lnTo>
                                  <a:lnTo>
                                    <a:pt x="51" y="14"/>
                                  </a:lnTo>
                                  <a:lnTo>
                                    <a:pt x="33" y="0"/>
                                  </a:lnTo>
                                  <a:lnTo>
                                    <a:pt x="0"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4" name="Line 964"/>
                          <wps:cNvCnPr/>
                          <wps:spPr bwMode="auto">
                            <a:xfrm>
                              <a:off x="1673" y="7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965"/>
                          <wps:cNvCnPr/>
                          <wps:spPr bwMode="auto">
                            <a:xfrm flipV="1">
                              <a:off x="1673" y="707"/>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966"/>
                          <wps:cNvCnPr/>
                          <wps:spPr bwMode="auto">
                            <a:xfrm>
                              <a:off x="1675" y="7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Freeform 967"/>
                          <wps:cNvSpPr>
                            <a:spLocks/>
                          </wps:cNvSpPr>
                          <wps:spPr bwMode="auto">
                            <a:xfrm>
                              <a:off x="1675" y="694"/>
                              <a:ext cx="10" cy="12"/>
                            </a:xfrm>
                            <a:custGeom>
                              <a:avLst/>
                              <a:gdLst>
                                <a:gd name="T0" fmla="*/ 0 w 47"/>
                                <a:gd name="T1" fmla="*/ 60 h 74"/>
                                <a:gd name="T2" fmla="*/ 18 w 47"/>
                                <a:gd name="T3" fmla="*/ 74 h 74"/>
                                <a:gd name="T4" fmla="*/ 47 w 47"/>
                                <a:gd name="T5" fmla="*/ 9 h 74"/>
                                <a:gd name="T6" fmla="*/ 28 w 47"/>
                                <a:gd name="T7" fmla="*/ 0 h 74"/>
                                <a:gd name="T8" fmla="*/ 0 w 47"/>
                                <a:gd name="T9" fmla="*/ 60 h 74"/>
                              </a:gdLst>
                              <a:ahLst/>
                              <a:cxnLst>
                                <a:cxn ang="0">
                                  <a:pos x="T0" y="T1"/>
                                </a:cxn>
                                <a:cxn ang="0">
                                  <a:pos x="T2" y="T3"/>
                                </a:cxn>
                                <a:cxn ang="0">
                                  <a:pos x="T4" y="T5"/>
                                </a:cxn>
                                <a:cxn ang="0">
                                  <a:pos x="T6" y="T7"/>
                                </a:cxn>
                                <a:cxn ang="0">
                                  <a:pos x="T8" y="T9"/>
                                </a:cxn>
                              </a:cxnLst>
                              <a:rect l="0" t="0" r="r" b="b"/>
                              <a:pathLst>
                                <a:path w="47" h="74">
                                  <a:moveTo>
                                    <a:pt x="0" y="60"/>
                                  </a:moveTo>
                                  <a:lnTo>
                                    <a:pt x="18" y="74"/>
                                  </a:lnTo>
                                  <a:lnTo>
                                    <a:pt x="47" y="9"/>
                                  </a:lnTo>
                                  <a:lnTo>
                                    <a:pt x="28" y="0"/>
                                  </a:lnTo>
                                  <a:lnTo>
                                    <a:pt x="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8" name="Line 968"/>
                          <wps:cNvCnPr/>
                          <wps:spPr bwMode="auto">
                            <a:xfrm>
                              <a:off x="1680" y="7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Freeform 969"/>
                          <wps:cNvSpPr>
                            <a:spLocks/>
                          </wps:cNvSpPr>
                          <wps:spPr bwMode="auto">
                            <a:xfrm>
                              <a:off x="1680" y="683"/>
                              <a:ext cx="9" cy="21"/>
                            </a:xfrm>
                            <a:custGeom>
                              <a:avLst/>
                              <a:gdLst>
                                <a:gd name="T0" fmla="*/ 0 w 46"/>
                                <a:gd name="T1" fmla="*/ 126 h 126"/>
                                <a:gd name="T2" fmla="*/ 0 w 46"/>
                                <a:gd name="T3" fmla="*/ 73 h 126"/>
                                <a:gd name="T4" fmla="*/ 4 w 46"/>
                                <a:gd name="T5" fmla="*/ 66 h 126"/>
                                <a:gd name="T6" fmla="*/ 23 w 46"/>
                                <a:gd name="T7" fmla="*/ 75 h 126"/>
                                <a:gd name="T8" fmla="*/ 46 w 46"/>
                                <a:gd name="T9" fmla="*/ 8 h 126"/>
                                <a:gd name="T10" fmla="*/ 27 w 46"/>
                                <a:gd name="T11" fmla="*/ 0 h 126"/>
                                <a:gd name="T12" fmla="*/ 4 w 46"/>
                                <a:gd name="T13" fmla="*/ 66 h 126"/>
                              </a:gdLst>
                              <a:ahLst/>
                              <a:cxnLst>
                                <a:cxn ang="0">
                                  <a:pos x="T0" y="T1"/>
                                </a:cxn>
                                <a:cxn ang="0">
                                  <a:pos x="T2" y="T3"/>
                                </a:cxn>
                                <a:cxn ang="0">
                                  <a:pos x="T4" y="T5"/>
                                </a:cxn>
                                <a:cxn ang="0">
                                  <a:pos x="T6" y="T7"/>
                                </a:cxn>
                                <a:cxn ang="0">
                                  <a:pos x="T8" y="T9"/>
                                </a:cxn>
                                <a:cxn ang="0">
                                  <a:pos x="T10" y="T11"/>
                                </a:cxn>
                                <a:cxn ang="0">
                                  <a:pos x="T12" y="T13"/>
                                </a:cxn>
                              </a:cxnLst>
                              <a:rect l="0" t="0" r="r" b="b"/>
                              <a:pathLst>
                                <a:path w="46" h="126">
                                  <a:moveTo>
                                    <a:pt x="0" y="126"/>
                                  </a:moveTo>
                                  <a:lnTo>
                                    <a:pt x="0" y="73"/>
                                  </a:lnTo>
                                  <a:lnTo>
                                    <a:pt x="4" y="66"/>
                                  </a:lnTo>
                                  <a:lnTo>
                                    <a:pt x="23" y="75"/>
                                  </a:lnTo>
                                  <a:lnTo>
                                    <a:pt x="46" y="8"/>
                                  </a:lnTo>
                                  <a:lnTo>
                                    <a:pt x="27" y="0"/>
                                  </a:lnTo>
                                  <a:lnTo>
                                    <a:pt x="4"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0" name="Line 970"/>
                          <wps:cNvCnPr/>
                          <wps:spPr bwMode="auto">
                            <a:xfrm>
                              <a:off x="1684" y="6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971"/>
                          <wps:cNvCnPr/>
                          <wps:spPr bwMode="auto">
                            <a:xfrm flipV="1">
                              <a:off x="1684" y="687"/>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972"/>
                          <wps:cNvCnPr/>
                          <wps:spPr bwMode="auto">
                            <a:xfrm>
                              <a:off x="1686" y="68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Freeform 973"/>
                          <wps:cNvSpPr>
                            <a:spLocks/>
                          </wps:cNvSpPr>
                          <wps:spPr bwMode="auto">
                            <a:xfrm>
                              <a:off x="1686" y="672"/>
                              <a:ext cx="7" cy="12"/>
                            </a:xfrm>
                            <a:custGeom>
                              <a:avLst/>
                              <a:gdLst>
                                <a:gd name="T0" fmla="*/ 0 w 36"/>
                                <a:gd name="T1" fmla="*/ 66 h 74"/>
                                <a:gd name="T2" fmla="*/ 19 w 36"/>
                                <a:gd name="T3" fmla="*/ 74 h 74"/>
                                <a:gd name="T4" fmla="*/ 36 w 36"/>
                                <a:gd name="T5" fmla="*/ 3 h 74"/>
                                <a:gd name="T6" fmla="*/ 15 w 36"/>
                                <a:gd name="T7" fmla="*/ 0 h 74"/>
                                <a:gd name="T8" fmla="*/ 0 w 36"/>
                                <a:gd name="T9" fmla="*/ 66 h 74"/>
                              </a:gdLst>
                              <a:ahLst/>
                              <a:cxnLst>
                                <a:cxn ang="0">
                                  <a:pos x="T0" y="T1"/>
                                </a:cxn>
                                <a:cxn ang="0">
                                  <a:pos x="T2" y="T3"/>
                                </a:cxn>
                                <a:cxn ang="0">
                                  <a:pos x="T4" y="T5"/>
                                </a:cxn>
                                <a:cxn ang="0">
                                  <a:pos x="T6" y="T7"/>
                                </a:cxn>
                                <a:cxn ang="0">
                                  <a:pos x="T8" y="T9"/>
                                </a:cxn>
                              </a:cxnLst>
                              <a:rect l="0" t="0" r="r" b="b"/>
                              <a:pathLst>
                                <a:path w="36" h="74">
                                  <a:moveTo>
                                    <a:pt x="0" y="66"/>
                                  </a:moveTo>
                                  <a:lnTo>
                                    <a:pt x="19" y="74"/>
                                  </a:lnTo>
                                  <a:lnTo>
                                    <a:pt x="36" y="3"/>
                                  </a:lnTo>
                                  <a:lnTo>
                                    <a:pt x="15" y="0"/>
                                  </a:lnTo>
                                  <a:lnTo>
                                    <a:pt x="0"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4" name="Line 974"/>
                          <wps:cNvCnPr/>
                          <wps:spPr bwMode="auto">
                            <a:xfrm>
                              <a:off x="1689"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Freeform 975"/>
                          <wps:cNvSpPr>
                            <a:spLocks/>
                          </wps:cNvSpPr>
                          <wps:spPr bwMode="auto">
                            <a:xfrm>
                              <a:off x="1689" y="648"/>
                              <a:ext cx="7" cy="24"/>
                            </a:xfrm>
                            <a:custGeom>
                              <a:avLst/>
                              <a:gdLst>
                                <a:gd name="T0" fmla="*/ 0 w 35"/>
                                <a:gd name="T1" fmla="*/ 141 h 144"/>
                                <a:gd name="T2" fmla="*/ 21 w 35"/>
                                <a:gd name="T3" fmla="*/ 144 h 144"/>
                                <a:gd name="T4" fmla="*/ 32 w 35"/>
                                <a:gd name="T5" fmla="*/ 73 h 144"/>
                                <a:gd name="T6" fmla="*/ 11 w 35"/>
                                <a:gd name="T7" fmla="*/ 71 h 144"/>
                                <a:gd name="T8" fmla="*/ 0 w 35"/>
                                <a:gd name="T9" fmla="*/ 141 h 144"/>
                                <a:gd name="T10" fmla="*/ 11 w 35"/>
                                <a:gd name="T11" fmla="*/ 142 h 144"/>
                                <a:gd name="T12" fmla="*/ 11 w 35"/>
                                <a:gd name="T13" fmla="*/ 71 h 144"/>
                                <a:gd name="T14" fmla="*/ 32 w 35"/>
                                <a:gd name="T15" fmla="*/ 73 h 144"/>
                                <a:gd name="T16" fmla="*/ 35 w 35"/>
                                <a:gd name="T17" fmla="*/ 0 h 144"/>
                                <a:gd name="T18" fmla="*/ 14 w 35"/>
                                <a:gd name="T19" fmla="*/ 0 h 144"/>
                                <a:gd name="T20" fmla="*/ 11 w 35"/>
                                <a:gd name="T21"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144">
                                  <a:moveTo>
                                    <a:pt x="0" y="141"/>
                                  </a:moveTo>
                                  <a:lnTo>
                                    <a:pt x="21" y="144"/>
                                  </a:lnTo>
                                  <a:lnTo>
                                    <a:pt x="32" y="73"/>
                                  </a:lnTo>
                                  <a:lnTo>
                                    <a:pt x="11" y="71"/>
                                  </a:lnTo>
                                  <a:lnTo>
                                    <a:pt x="0" y="141"/>
                                  </a:lnTo>
                                  <a:lnTo>
                                    <a:pt x="11" y="142"/>
                                  </a:lnTo>
                                  <a:lnTo>
                                    <a:pt x="11" y="71"/>
                                  </a:lnTo>
                                  <a:lnTo>
                                    <a:pt x="32" y="73"/>
                                  </a:lnTo>
                                  <a:lnTo>
                                    <a:pt x="35" y="0"/>
                                  </a:lnTo>
                                  <a:lnTo>
                                    <a:pt x="14" y="0"/>
                                  </a:lnTo>
                                  <a:lnTo>
                                    <a:pt x="11" y="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6" name="Line 976"/>
                          <wps:cNvCnPr/>
                          <wps:spPr bwMode="auto">
                            <a:xfrm>
                              <a:off x="1694" y="6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Freeform 977"/>
                          <wps:cNvSpPr>
                            <a:spLocks/>
                          </wps:cNvSpPr>
                          <wps:spPr bwMode="auto">
                            <a:xfrm>
                              <a:off x="1694" y="648"/>
                              <a:ext cx="237" cy="12"/>
                            </a:xfrm>
                            <a:custGeom>
                              <a:avLst/>
                              <a:gdLst>
                                <a:gd name="T0" fmla="*/ 3 w 1185"/>
                                <a:gd name="T1" fmla="*/ 73 h 73"/>
                                <a:gd name="T2" fmla="*/ 3 w 1185"/>
                                <a:gd name="T3" fmla="*/ 0 h 73"/>
                                <a:gd name="T4" fmla="*/ 0 w 1185"/>
                                <a:gd name="T5" fmla="*/ 0 h 73"/>
                                <a:gd name="T6" fmla="*/ 1185 w 1185"/>
                                <a:gd name="T7" fmla="*/ 0 h 73"/>
                              </a:gdLst>
                              <a:ahLst/>
                              <a:cxnLst>
                                <a:cxn ang="0">
                                  <a:pos x="T0" y="T1"/>
                                </a:cxn>
                                <a:cxn ang="0">
                                  <a:pos x="T2" y="T3"/>
                                </a:cxn>
                                <a:cxn ang="0">
                                  <a:pos x="T4" y="T5"/>
                                </a:cxn>
                                <a:cxn ang="0">
                                  <a:pos x="T6" y="T7"/>
                                </a:cxn>
                              </a:cxnLst>
                              <a:rect l="0" t="0" r="r" b="b"/>
                              <a:pathLst>
                                <a:path w="1185" h="73">
                                  <a:moveTo>
                                    <a:pt x="3" y="73"/>
                                  </a:moveTo>
                                  <a:lnTo>
                                    <a:pt x="3" y="0"/>
                                  </a:lnTo>
                                  <a:lnTo>
                                    <a:pt x="0" y="0"/>
                                  </a:lnTo>
                                  <a:lnTo>
                                    <a:pt x="11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8" name="Line 978"/>
                          <wps:cNvCnPr/>
                          <wps:spPr bwMode="auto">
                            <a:xfrm>
                              <a:off x="1822"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Freeform 979"/>
                          <wps:cNvSpPr>
                            <a:spLocks/>
                          </wps:cNvSpPr>
                          <wps:spPr bwMode="auto">
                            <a:xfrm>
                              <a:off x="1770" y="632"/>
                              <a:ext cx="52" cy="32"/>
                            </a:xfrm>
                            <a:custGeom>
                              <a:avLst/>
                              <a:gdLst>
                                <a:gd name="T0" fmla="*/ 263 w 263"/>
                                <a:gd name="T1" fmla="*/ 95 h 191"/>
                                <a:gd name="T2" fmla="*/ 263 w 263"/>
                                <a:gd name="T3" fmla="*/ 95 h 191"/>
                                <a:gd name="T4" fmla="*/ 0 w 263"/>
                                <a:gd name="T5" fmla="*/ 191 h 191"/>
                                <a:gd name="T6" fmla="*/ 0 w 263"/>
                                <a:gd name="T7" fmla="*/ 0 h 191"/>
                                <a:gd name="T8" fmla="*/ 263 w 263"/>
                                <a:gd name="T9" fmla="*/ 95 h 191"/>
                              </a:gdLst>
                              <a:ahLst/>
                              <a:cxnLst>
                                <a:cxn ang="0">
                                  <a:pos x="T0" y="T1"/>
                                </a:cxn>
                                <a:cxn ang="0">
                                  <a:pos x="T2" y="T3"/>
                                </a:cxn>
                                <a:cxn ang="0">
                                  <a:pos x="T4" y="T5"/>
                                </a:cxn>
                                <a:cxn ang="0">
                                  <a:pos x="T6" y="T7"/>
                                </a:cxn>
                                <a:cxn ang="0">
                                  <a:pos x="T8" y="T9"/>
                                </a:cxn>
                              </a:cxnLst>
                              <a:rect l="0" t="0" r="r" b="b"/>
                              <a:pathLst>
                                <a:path w="263" h="191">
                                  <a:moveTo>
                                    <a:pt x="263" y="95"/>
                                  </a:moveTo>
                                  <a:lnTo>
                                    <a:pt x="263" y="95"/>
                                  </a:lnTo>
                                  <a:lnTo>
                                    <a:pt x="0" y="191"/>
                                  </a:lnTo>
                                  <a:lnTo>
                                    <a:pt x="0" y="0"/>
                                  </a:lnTo>
                                  <a:lnTo>
                                    <a:pt x="263" y="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0" name="Line 980"/>
                          <wps:cNvCnPr/>
                          <wps:spPr bwMode="auto">
                            <a:xfrm>
                              <a:off x="1818"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Freeform 981"/>
                          <wps:cNvSpPr>
                            <a:spLocks/>
                          </wps:cNvSpPr>
                          <wps:spPr bwMode="auto">
                            <a:xfrm>
                              <a:off x="1770" y="650"/>
                              <a:ext cx="48" cy="10"/>
                            </a:xfrm>
                            <a:custGeom>
                              <a:avLst/>
                              <a:gdLst>
                                <a:gd name="T0" fmla="*/ 240 w 240"/>
                                <a:gd name="T1" fmla="*/ 0 h 62"/>
                                <a:gd name="T2" fmla="*/ 0 w 240"/>
                                <a:gd name="T3" fmla="*/ 0 h 62"/>
                                <a:gd name="T4" fmla="*/ 0 w 240"/>
                                <a:gd name="T5" fmla="*/ 20 h 62"/>
                                <a:gd name="T6" fmla="*/ 183 w 240"/>
                                <a:gd name="T7" fmla="*/ 20 h 62"/>
                                <a:gd name="T8" fmla="*/ 125 w 240"/>
                                <a:gd name="T9" fmla="*/ 42 h 62"/>
                                <a:gd name="T10" fmla="*/ 0 w 240"/>
                                <a:gd name="T11" fmla="*/ 42 h 62"/>
                                <a:gd name="T12" fmla="*/ 0 w 240"/>
                                <a:gd name="T13" fmla="*/ 62 h 62"/>
                                <a:gd name="T14" fmla="*/ 68 w 24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62">
                                  <a:moveTo>
                                    <a:pt x="240" y="0"/>
                                  </a:moveTo>
                                  <a:lnTo>
                                    <a:pt x="0" y="0"/>
                                  </a:lnTo>
                                  <a:lnTo>
                                    <a:pt x="0" y="20"/>
                                  </a:lnTo>
                                  <a:lnTo>
                                    <a:pt x="183" y="20"/>
                                  </a:lnTo>
                                  <a:lnTo>
                                    <a:pt x="125"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2" name="Line 982"/>
                          <wps:cNvCnPr/>
                          <wps:spPr bwMode="auto">
                            <a:xfrm>
                              <a:off x="1780"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Freeform 983"/>
                          <wps:cNvSpPr>
                            <a:spLocks/>
                          </wps:cNvSpPr>
                          <wps:spPr bwMode="auto">
                            <a:xfrm>
                              <a:off x="1770" y="636"/>
                              <a:ext cx="45" cy="10"/>
                            </a:xfrm>
                            <a:custGeom>
                              <a:avLst/>
                              <a:gdLst>
                                <a:gd name="T0" fmla="*/ 52 w 228"/>
                                <a:gd name="T1" fmla="*/ 0 h 62"/>
                                <a:gd name="T2" fmla="*/ 0 w 228"/>
                                <a:gd name="T3" fmla="*/ 0 h 62"/>
                                <a:gd name="T4" fmla="*/ 0 w 228"/>
                                <a:gd name="T5" fmla="*/ 21 h 62"/>
                                <a:gd name="T6" fmla="*/ 111 w 228"/>
                                <a:gd name="T7" fmla="*/ 21 h 62"/>
                                <a:gd name="T8" fmla="*/ 169 w 228"/>
                                <a:gd name="T9" fmla="*/ 42 h 62"/>
                                <a:gd name="T10" fmla="*/ 0 w 228"/>
                                <a:gd name="T11" fmla="*/ 42 h 62"/>
                                <a:gd name="T12" fmla="*/ 0 w 228"/>
                                <a:gd name="T13" fmla="*/ 62 h 62"/>
                                <a:gd name="T14" fmla="*/ 228 w 228"/>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8" h="62">
                                  <a:moveTo>
                                    <a:pt x="52" y="0"/>
                                  </a:moveTo>
                                  <a:lnTo>
                                    <a:pt x="0" y="0"/>
                                  </a:lnTo>
                                  <a:lnTo>
                                    <a:pt x="0" y="21"/>
                                  </a:lnTo>
                                  <a:lnTo>
                                    <a:pt x="111" y="21"/>
                                  </a:lnTo>
                                  <a:lnTo>
                                    <a:pt x="169" y="42"/>
                                  </a:lnTo>
                                  <a:lnTo>
                                    <a:pt x="0" y="42"/>
                                  </a:lnTo>
                                  <a:lnTo>
                                    <a:pt x="0" y="62"/>
                                  </a:lnTo>
                                  <a:lnTo>
                                    <a:pt x="22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4" name="Line 984"/>
                          <wps:cNvCnPr/>
                          <wps:spPr bwMode="auto">
                            <a:xfrm>
                              <a:off x="1622"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985"/>
                          <wps:cNvCnPr/>
                          <wps:spPr bwMode="auto">
                            <a:xfrm flipH="1">
                              <a:off x="1553" y="648"/>
                              <a:ext cx="6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986"/>
                          <wps:cNvCnPr/>
                          <wps:spPr bwMode="auto">
                            <a:xfrm>
                              <a:off x="1587" y="6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987"/>
                          <wps:cNvCnPr/>
                          <wps:spPr bwMode="auto">
                            <a:xfrm>
                              <a:off x="1587" y="614"/>
                              <a:ext cx="0" cy="6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988"/>
                          <wps:cNvCnPr/>
                          <wps:spPr bwMode="auto">
                            <a:xfrm>
                              <a:off x="1587" y="5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989"/>
                          <wps:cNvCnPr/>
                          <wps:spPr bwMode="auto">
                            <a:xfrm flipV="1">
                              <a:off x="1587" y="358"/>
                              <a:ext cx="0" cy="18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990"/>
                          <wps:cNvCnPr/>
                          <wps:spPr bwMode="auto">
                            <a:xfrm>
                              <a:off x="1580" y="3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Freeform 991"/>
                          <wps:cNvSpPr>
                            <a:spLocks/>
                          </wps:cNvSpPr>
                          <wps:spPr bwMode="auto">
                            <a:xfrm>
                              <a:off x="1580" y="352"/>
                              <a:ext cx="17" cy="6"/>
                            </a:xfrm>
                            <a:custGeom>
                              <a:avLst/>
                              <a:gdLst>
                                <a:gd name="T0" fmla="*/ 84 w 84"/>
                                <a:gd name="T1" fmla="*/ 0 h 39"/>
                                <a:gd name="T2" fmla="*/ 0 w 84"/>
                                <a:gd name="T3" fmla="*/ 0 h 39"/>
                                <a:gd name="T4" fmla="*/ 82 w 84"/>
                                <a:gd name="T5" fmla="*/ 2 h 39"/>
                                <a:gd name="T6" fmla="*/ 82 w 84"/>
                                <a:gd name="T7" fmla="*/ 2 h 39"/>
                                <a:gd name="T8" fmla="*/ 0 w 84"/>
                                <a:gd name="T9" fmla="*/ 5 h 39"/>
                                <a:gd name="T10" fmla="*/ 0 w 84"/>
                                <a:gd name="T11" fmla="*/ 5 h 39"/>
                                <a:gd name="T12" fmla="*/ 82 w 84"/>
                                <a:gd name="T13" fmla="*/ 6 h 39"/>
                                <a:gd name="T14" fmla="*/ 80 w 84"/>
                                <a:gd name="T15" fmla="*/ 6 h 39"/>
                                <a:gd name="T16" fmla="*/ 2 w 84"/>
                                <a:gd name="T17" fmla="*/ 8 h 39"/>
                                <a:gd name="T18" fmla="*/ 80 w 84"/>
                                <a:gd name="T19" fmla="*/ 11 h 39"/>
                                <a:gd name="T20" fmla="*/ 80 w 84"/>
                                <a:gd name="T21" fmla="*/ 11 h 39"/>
                                <a:gd name="T22" fmla="*/ 4 w 84"/>
                                <a:gd name="T23" fmla="*/ 13 h 39"/>
                                <a:gd name="T24" fmla="*/ 4 w 84"/>
                                <a:gd name="T25" fmla="*/ 13 h 39"/>
                                <a:gd name="T26" fmla="*/ 79 w 84"/>
                                <a:gd name="T27" fmla="*/ 14 h 39"/>
                                <a:gd name="T28" fmla="*/ 5 w 84"/>
                                <a:gd name="T29" fmla="*/ 14 h 39"/>
                                <a:gd name="T30" fmla="*/ 77 w 84"/>
                                <a:gd name="T31" fmla="*/ 17 h 39"/>
                                <a:gd name="T32" fmla="*/ 77 w 84"/>
                                <a:gd name="T33" fmla="*/ 17 h 39"/>
                                <a:gd name="T34" fmla="*/ 7 w 84"/>
                                <a:gd name="T35" fmla="*/ 19 h 39"/>
                                <a:gd name="T36" fmla="*/ 75 w 84"/>
                                <a:gd name="T37" fmla="*/ 19 h 39"/>
                                <a:gd name="T38" fmla="*/ 75 w 84"/>
                                <a:gd name="T39" fmla="*/ 19 h 39"/>
                                <a:gd name="T40" fmla="*/ 7 w 84"/>
                                <a:gd name="T41" fmla="*/ 21 h 39"/>
                                <a:gd name="T42" fmla="*/ 73 w 84"/>
                                <a:gd name="T43" fmla="*/ 21 h 39"/>
                                <a:gd name="T44" fmla="*/ 9 w 84"/>
                                <a:gd name="T45" fmla="*/ 23 h 39"/>
                                <a:gd name="T46" fmla="*/ 11 w 84"/>
                                <a:gd name="T47" fmla="*/ 23 h 39"/>
                                <a:gd name="T48" fmla="*/ 72 w 84"/>
                                <a:gd name="T49" fmla="*/ 25 h 39"/>
                                <a:gd name="T50" fmla="*/ 12 w 84"/>
                                <a:gd name="T51" fmla="*/ 25 h 39"/>
                                <a:gd name="T52" fmla="*/ 70 w 84"/>
                                <a:gd name="T53" fmla="*/ 27 h 39"/>
                                <a:gd name="T54" fmla="*/ 14 w 84"/>
                                <a:gd name="T55" fmla="*/ 27 h 39"/>
                                <a:gd name="T56" fmla="*/ 68 w 84"/>
                                <a:gd name="T57" fmla="*/ 27 h 39"/>
                                <a:gd name="T58" fmla="*/ 16 w 84"/>
                                <a:gd name="T59" fmla="*/ 30 h 39"/>
                                <a:gd name="T60" fmla="*/ 66 w 84"/>
                                <a:gd name="T61" fmla="*/ 30 h 39"/>
                                <a:gd name="T62" fmla="*/ 18 w 84"/>
                                <a:gd name="T63" fmla="*/ 31 h 39"/>
                                <a:gd name="T64" fmla="*/ 65 w 84"/>
                                <a:gd name="T65" fmla="*/ 31 h 39"/>
                                <a:gd name="T66" fmla="*/ 19 w 84"/>
                                <a:gd name="T67" fmla="*/ 31 h 39"/>
                                <a:gd name="T68" fmla="*/ 63 w 84"/>
                                <a:gd name="T69" fmla="*/ 33 h 39"/>
                                <a:gd name="T70" fmla="*/ 21 w 84"/>
                                <a:gd name="T71" fmla="*/ 33 h 39"/>
                                <a:gd name="T72" fmla="*/ 23 w 84"/>
                                <a:gd name="T73" fmla="*/ 33 h 39"/>
                                <a:gd name="T74" fmla="*/ 59 w 84"/>
                                <a:gd name="T75" fmla="*/ 36 h 39"/>
                                <a:gd name="T76" fmla="*/ 25 w 84"/>
                                <a:gd name="T77" fmla="*/ 36 h 39"/>
                                <a:gd name="T78" fmla="*/ 56 w 84"/>
                                <a:gd name="T79" fmla="*/ 38 h 39"/>
                                <a:gd name="T80" fmla="*/ 28 w 84"/>
                                <a:gd name="T81" fmla="*/ 38 h 39"/>
                                <a:gd name="T82" fmla="*/ 52 w 84"/>
                                <a:gd name="T83" fmla="*/ 38 h 39"/>
                                <a:gd name="T84" fmla="*/ 33 w 84"/>
                                <a:gd name="T8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39">
                                  <a:moveTo>
                                    <a:pt x="0" y="0"/>
                                  </a:moveTo>
                                  <a:lnTo>
                                    <a:pt x="84" y="0"/>
                                  </a:lnTo>
                                  <a:lnTo>
                                    <a:pt x="82" y="0"/>
                                  </a:lnTo>
                                  <a:lnTo>
                                    <a:pt x="0" y="0"/>
                                  </a:lnTo>
                                  <a:lnTo>
                                    <a:pt x="82" y="0"/>
                                  </a:lnTo>
                                  <a:lnTo>
                                    <a:pt x="82" y="2"/>
                                  </a:lnTo>
                                  <a:lnTo>
                                    <a:pt x="0" y="2"/>
                                  </a:lnTo>
                                  <a:lnTo>
                                    <a:pt x="82" y="2"/>
                                  </a:lnTo>
                                  <a:lnTo>
                                    <a:pt x="82" y="5"/>
                                  </a:lnTo>
                                  <a:lnTo>
                                    <a:pt x="0" y="5"/>
                                  </a:lnTo>
                                  <a:lnTo>
                                    <a:pt x="82" y="5"/>
                                  </a:lnTo>
                                  <a:lnTo>
                                    <a:pt x="0" y="5"/>
                                  </a:lnTo>
                                  <a:lnTo>
                                    <a:pt x="2" y="6"/>
                                  </a:lnTo>
                                  <a:lnTo>
                                    <a:pt x="82" y="6"/>
                                  </a:lnTo>
                                  <a:lnTo>
                                    <a:pt x="2" y="6"/>
                                  </a:lnTo>
                                  <a:lnTo>
                                    <a:pt x="80" y="6"/>
                                  </a:lnTo>
                                  <a:lnTo>
                                    <a:pt x="80" y="8"/>
                                  </a:lnTo>
                                  <a:lnTo>
                                    <a:pt x="2" y="8"/>
                                  </a:lnTo>
                                  <a:lnTo>
                                    <a:pt x="80" y="8"/>
                                  </a:lnTo>
                                  <a:lnTo>
                                    <a:pt x="80" y="11"/>
                                  </a:lnTo>
                                  <a:lnTo>
                                    <a:pt x="2" y="11"/>
                                  </a:lnTo>
                                  <a:lnTo>
                                    <a:pt x="80" y="11"/>
                                  </a:lnTo>
                                  <a:lnTo>
                                    <a:pt x="4" y="11"/>
                                  </a:lnTo>
                                  <a:lnTo>
                                    <a:pt x="4" y="13"/>
                                  </a:lnTo>
                                  <a:lnTo>
                                    <a:pt x="79" y="13"/>
                                  </a:lnTo>
                                  <a:lnTo>
                                    <a:pt x="4" y="13"/>
                                  </a:lnTo>
                                  <a:lnTo>
                                    <a:pt x="79" y="13"/>
                                  </a:lnTo>
                                  <a:lnTo>
                                    <a:pt x="79" y="14"/>
                                  </a:lnTo>
                                  <a:lnTo>
                                    <a:pt x="4" y="14"/>
                                  </a:lnTo>
                                  <a:lnTo>
                                    <a:pt x="5" y="14"/>
                                  </a:lnTo>
                                  <a:lnTo>
                                    <a:pt x="79" y="14"/>
                                  </a:lnTo>
                                  <a:lnTo>
                                    <a:pt x="77" y="17"/>
                                  </a:lnTo>
                                  <a:lnTo>
                                    <a:pt x="5" y="17"/>
                                  </a:lnTo>
                                  <a:lnTo>
                                    <a:pt x="77" y="17"/>
                                  </a:lnTo>
                                  <a:lnTo>
                                    <a:pt x="5" y="17"/>
                                  </a:lnTo>
                                  <a:lnTo>
                                    <a:pt x="7" y="19"/>
                                  </a:lnTo>
                                  <a:lnTo>
                                    <a:pt x="77" y="19"/>
                                  </a:lnTo>
                                  <a:lnTo>
                                    <a:pt x="75" y="19"/>
                                  </a:lnTo>
                                  <a:lnTo>
                                    <a:pt x="7" y="19"/>
                                  </a:lnTo>
                                  <a:lnTo>
                                    <a:pt x="75" y="19"/>
                                  </a:lnTo>
                                  <a:lnTo>
                                    <a:pt x="75" y="21"/>
                                  </a:lnTo>
                                  <a:lnTo>
                                    <a:pt x="7" y="21"/>
                                  </a:lnTo>
                                  <a:lnTo>
                                    <a:pt x="9" y="21"/>
                                  </a:lnTo>
                                  <a:lnTo>
                                    <a:pt x="73" y="21"/>
                                  </a:lnTo>
                                  <a:lnTo>
                                    <a:pt x="9" y="21"/>
                                  </a:lnTo>
                                  <a:lnTo>
                                    <a:pt x="9" y="23"/>
                                  </a:lnTo>
                                  <a:lnTo>
                                    <a:pt x="73" y="23"/>
                                  </a:lnTo>
                                  <a:lnTo>
                                    <a:pt x="11" y="23"/>
                                  </a:lnTo>
                                  <a:lnTo>
                                    <a:pt x="11" y="25"/>
                                  </a:lnTo>
                                  <a:lnTo>
                                    <a:pt x="72" y="25"/>
                                  </a:lnTo>
                                  <a:lnTo>
                                    <a:pt x="11" y="25"/>
                                  </a:lnTo>
                                  <a:lnTo>
                                    <a:pt x="12" y="25"/>
                                  </a:lnTo>
                                  <a:lnTo>
                                    <a:pt x="70" y="25"/>
                                  </a:lnTo>
                                  <a:lnTo>
                                    <a:pt x="70" y="27"/>
                                  </a:lnTo>
                                  <a:lnTo>
                                    <a:pt x="12" y="27"/>
                                  </a:lnTo>
                                  <a:lnTo>
                                    <a:pt x="14" y="27"/>
                                  </a:lnTo>
                                  <a:lnTo>
                                    <a:pt x="70" y="27"/>
                                  </a:lnTo>
                                  <a:lnTo>
                                    <a:pt x="68" y="27"/>
                                  </a:lnTo>
                                  <a:lnTo>
                                    <a:pt x="14" y="27"/>
                                  </a:lnTo>
                                  <a:lnTo>
                                    <a:pt x="16" y="30"/>
                                  </a:lnTo>
                                  <a:lnTo>
                                    <a:pt x="68" y="30"/>
                                  </a:lnTo>
                                  <a:lnTo>
                                    <a:pt x="66" y="30"/>
                                  </a:lnTo>
                                  <a:lnTo>
                                    <a:pt x="16" y="30"/>
                                  </a:lnTo>
                                  <a:lnTo>
                                    <a:pt x="18" y="31"/>
                                  </a:lnTo>
                                  <a:lnTo>
                                    <a:pt x="66" y="31"/>
                                  </a:lnTo>
                                  <a:lnTo>
                                    <a:pt x="65" y="31"/>
                                  </a:lnTo>
                                  <a:lnTo>
                                    <a:pt x="18" y="31"/>
                                  </a:lnTo>
                                  <a:lnTo>
                                    <a:pt x="19" y="31"/>
                                  </a:lnTo>
                                  <a:lnTo>
                                    <a:pt x="65" y="31"/>
                                  </a:lnTo>
                                  <a:lnTo>
                                    <a:pt x="63" y="33"/>
                                  </a:lnTo>
                                  <a:lnTo>
                                    <a:pt x="19" y="33"/>
                                  </a:lnTo>
                                  <a:lnTo>
                                    <a:pt x="21" y="33"/>
                                  </a:lnTo>
                                  <a:lnTo>
                                    <a:pt x="61" y="33"/>
                                  </a:lnTo>
                                  <a:lnTo>
                                    <a:pt x="23" y="33"/>
                                  </a:lnTo>
                                  <a:lnTo>
                                    <a:pt x="23" y="36"/>
                                  </a:lnTo>
                                  <a:lnTo>
                                    <a:pt x="59" y="36"/>
                                  </a:lnTo>
                                  <a:lnTo>
                                    <a:pt x="58" y="36"/>
                                  </a:lnTo>
                                  <a:lnTo>
                                    <a:pt x="25" y="36"/>
                                  </a:lnTo>
                                  <a:lnTo>
                                    <a:pt x="26" y="38"/>
                                  </a:lnTo>
                                  <a:lnTo>
                                    <a:pt x="56" y="38"/>
                                  </a:lnTo>
                                  <a:lnTo>
                                    <a:pt x="54" y="38"/>
                                  </a:lnTo>
                                  <a:lnTo>
                                    <a:pt x="28" y="38"/>
                                  </a:lnTo>
                                  <a:lnTo>
                                    <a:pt x="32" y="38"/>
                                  </a:lnTo>
                                  <a:lnTo>
                                    <a:pt x="52" y="38"/>
                                  </a:lnTo>
                                  <a:lnTo>
                                    <a:pt x="49" y="39"/>
                                  </a:lnTo>
                                  <a:lnTo>
                                    <a:pt x="33" y="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2" name="Line 992"/>
                          <wps:cNvCnPr/>
                          <wps:spPr bwMode="auto">
                            <a:xfrm>
                              <a:off x="1587" y="35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Freeform 993"/>
                          <wps:cNvSpPr>
                            <a:spLocks/>
                          </wps:cNvSpPr>
                          <wps:spPr bwMode="auto">
                            <a:xfrm>
                              <a:off x="1587" y="358"/>
                              <a:ext cx="2" cy="0"/>
                            </a:xfrm>
                            <a:custGeom>
                              <a:avLst/>
                              <a:gdLst>
                                <a:gd name="T0" fmla="*/ 0 w 9"/>
                                <a:gd name="T1" fmla="*/ 7 w 9"/>
                                <a:gd name="T2" fmla="*/ 9 w 9"/>
                              </a:gdLst>
                              <a:ahLst/>
                              <a:cxnLst>
                                <a:cxn ang="0">
                                  <a:pos x="T0" y="0"/>
                                </a:cxn>
                                <a:cxn ang="0">
                                  <a:pos x="T1" y="0"/>
                                </a:cxn>
                                <a:cxn ang="0">
                                  <a:pos x="T2" y="0"/>
                                </a:cxn>
                              </a:cxnLst>
                              <a:rect l="0" t="0" r="r" b="b"/>
                              <a:pathLst>
                                <a:path w="9">
                                  <a:moveTo>
                                    <a:pt x="0" y="0"/>
                                  </a:moveTo>
                                  <a:lnTo>
                                    <a:pt x="7" y="0"/>
                                  </a:lnTo>
                                  <a:lnTo>
                                    <a:pt x="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4" name="Line 994"/>
                          <wps:cNvCnPr/>
                          <wps:spPr bwMode="auto">
                            <a:xfrm>
                              <a:off x="1580" y="3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Freeform 995"/>
                          <wps:cNvSpPr>
                            <a:spLocks/>
                          </wps:cNvSpPr>
                          <wps:spPr bwMode="auto">
                            <a:xfrm>
                              <a:off x="1580" y="341"/>
                              <a:ext cx="17" cy="10"/>
                            </a:xfrm>
                            <a:custGeom>
                              <a:avLst/>
                              <a:gdLst>
                                <a:gd name="T0" fmla="*/ 86 w 86"/>
                                <a:gd name="T1" fmla="*/ 60 h 60"/>
                                <a:gd name="T2" fmla="*/ 86 w 86"/>
                                <a:gd name="T3" fmla="*/ 60 h 60"/>
                                <a:gd name="T4" fmla="*/ 0 w 86"/>
                                <a:gd name="T5" fmla="*/ 59 h 60"/>
                                <a:gd name="T6" fmla="*/ 0 w 86"/>
                                <a:gd name="T7" fmla="*/ 59 h 60"/>
                                <a:gd name="T8" fmla="*/ 86 w 86"/>
                                <a:gd name="T9" fmla="*/ 57 h 60"/>
                                <a:gd name="T10" fmla="*/ 0 w 86"/>
                                <a:gd name="T11" fmla="*/ 54 h 60"/>
                                <a:gd name="T12" fmla="*/ 0 w 86"/>
                                <a:gd name="T13" fmla="*/ 54 h 60"/>
                                <a:gd name="T14" fmla="*/ 86 w 86"/>
                                <a:gd name="T15" fmla="*/ 52 h 60"/>
                                <a:gd name="T16" fmla="*/ 86 w 86"/>
                                <a:gd name="T17" fmla="*/ 52 h 60"/>
                                <a:gd name="T18" fmla="*/ 0 w 86"/>
                                <a:gd name="T19" fmla="*/ 51 h 60"/>
                                <a:gd name="T20" fmla="*/ 0 w 86"/>
                                <a:gd name="T21" fmla="*/ 51 h 60"/>
                                <a:gd name="T22" fmla="*/ 86 w 86"/>
                                <a:gd name="T23" fmla="*/ 48 h 60"/>
                                <a:gd name="T24" fmla="*/ 86 w 86"/>
                                <a:gd name="T25" fmla="*/ 48 h 60"/>
                                <a:gd name="T26" fmla="*/ 0 w 86"/>
                                <a:gd name="T27" fmla="*/ 46 h 60"/>
                                <a:gd name="T28" fmla="*/ 0 w 86"/>
                                <a:gd name="T29" fmla="*/ 46 h 60"/>
                                <a:gd name="T30" fmla="*/ 86 w 86"/>
                                <a:gd name="T31" fmla="*/ 45 h 60"/>
                                <a:gd name="T32" fmla="*/ 2 w 86"/>
                                <a:gd name="T33" fmla="*/ 42 h 60"/>
                                <a:gd name="T34" fmla="*/ 2 w 86"/>
                                <a:gd name="T35" fmla="*/ 42 h 60"/>
                                <a:gd name="T36" fmla="*/ 86 w 86"/>
                                <a:gd name="T37" fmla="*/ 40 h 60"/>
                                <a:gd name="T38" fmla="*/ 84 w 86"/>
                                <a:gd name="T39" fmla="*/ 40 h 60"/>
                                <a:gd name="T40" fmla="*/ 2 w 86"/>
                                <a:gd name="T41" fmla="*/ 38 h 60"/>
                                <a:gd name="T42" fmla="*/ 2 w 86"/>
                                <a:gd name="T43" fmla="*/ 38 h 60"/>
                                <a:gd name="T44" fmla="*/ 84 w 86"/>
                                <a:gd name="T45" fmla="*/ 36 h 60"/>
                                <a:gd name="T46" fmla="*/ 84 w 86"/>
                                <a:gd name="T47" fmla="*/ 36 h 60"/>
                                <a:gd name="T48" fmla="*/ 4 w 86"/>
                                <a:gd name="T49" fmla="*/ 34 h 60"/>
                                <a:gd name="T50" fmla="*/ 82 w 86"/>
                                <a:gd name="T51" fmla="*/ 34 h 60"/>
                                <a:gd name="T52" fmla="*/ 4 w 86"/>
                                <a:gd name="T53" fmla="*/ 32 h 60"/>
                                <a:gd name="T54" fmla="*/ 4 w 86"/>
                                <a:gd name="T55" fmla="*/ 32 h 60"/>
                                <a:gd name="T56" fmla="*/ 82 w 86"/>
                                <a:gd name="T57" fmla="*/ 29 h 60"/>
                                <a:gd name="T58" fmla="*/ 6 w 86"/>
                                <a:gd name="T59" fmla="*/ 29 h 60"/>
                                <a:gd name="T60" fmla="*/ 81 w 86"/>
                                <a:gd name="T61" fmla="*/ 28 h 60"/>
                                <a:gd name="T62" fmla="*/ 81 w 86"/>
                                <a:gd name="T63" fmla="*/ 28 h 60"/>
                                <a:gd name="T64" fmla="*/ 6 w 86"/>
                                <a:gd name="T65" fmla="*/ 26 h 60"/>
                                <a:gd name="T66" fmla="*/ 7 w 86"/>
                                <a:gd name="T67" fmla="*/ 26 h 60"/>
                                <a:gd name="T68" fmla="*/ 79 w 86"/>
                                <a:gd name="T69" fmla="*/ 23 h 60"/>
                                <a:gd name="T70" fmla="*/ 79 w 86"/>
                                <a:gd name="T71" fmla="*/ 23 h 60"/>
                                <a:gd name="T72" fmla="*/ 9 w 86"/>
                                <a:gd name="T73" fmla="*/ 21 h 60"/>
                                <a:gd name="T74" fmla="*/ 9 w 86"/>
                                <a:gd name="T75" fmla="*/ 21 h 60"/>
                                <a:gd name="T76" fmla="*/ 77 w 86"/>
                                <a:gd name="T77" fmla="*/ 20 h 60"/>
                                <a:gd name="T78" fmla="*/ 11 w 86"/>
                                <a:gd name="T79" fmla="*/ 20 h 60"/>
                                <a:gd name="T80" fmla="*/ 75 w 86"/>
                                <a:gd name="T81" fmla="*/ 17 h 60"/>
                                <a:gd name="T82" fmla="*/ 13 w 86"/>
                                <a:gd name="T83" fmla="*/ 17 h 60"/>
                                <a:gd name="T84" fmla="*/ 74 w 86"/>
                                <a:gd name="T85" fmla="*/ 17 h 60"/>
                                <a:gd name="T86" fmla="*/ 13 w 86"/>
                                <a:gd name="T87" fmla="*/ 15 h 60"/>
                                <a:gd name="T88" fmla="*/ 72 w 86"/>
                                <a:gd name="T89" fmla="*/ 15 h 60"/>
                                <a:gd name="T90" fmla="*/ 14 w 86"/>
                                <a:gd name="T91" fmla="*/ 12 h 60"/>
                                <a:gd name="T92" fmla="*/ 16 w 86"/>
                                <a:gd name="T93" fmla="*/ 12 h 60"/>
                                <a:gd name="T94" fmla="*/ 70 w 86"/>
                                <a:gd name="T95" fmla="*/ 11 h 60"/>
                                <a:gd name="T96" fmla="*/ 68 w 86"/>
                                <a:gd name="T97" fmla="*/ 11 h 60"/>
                                <a:gd name="T98" fmla="*/ 20 w 86"/>
                                <a:gd name="T99" fmla="*/ 9 h 60"/>
                                <a:gd name="T100" fmla="*/ 21 w 86"/>
                                <a:gd name="T101" fmla="*/ 9 h 60"/>
                                <a:gd name="T102" fmla="*/ 65 w 86"/>
                                <a:gd name="T103" fmla="*/ 6 h 60"/>
                                <a:gd name="T104" fmla="*/ 23 w 86"/>
                                <a:gd name="T105" fmla="*/ 6 h 60"/>
                                <a:gd name="T106" fmla="*/ 63 w 86"/>
                                <a:gd name="T107" fmla="*/ 6 h 60"/>
                                <a:gd name="T108" fmla="*/ 25 w 86"/>
                                <a:gd name="T109" fmla="*/ 4 h 60"/>
                                <a:gd name="T110" fmla="*/ 60 w 86"/>
                                <a:gd name="T111" fmla="*/ 4 h 60"/>
                                <a:gd name="T112" fmla="*/ 28 w 86"/>
                                <a:gd name="T113" fmla="*/ 4 h 60"/>
                                <a:gd name="T114" fmla="*/ 56 w 86"/>
                                <a:gd name="T115" fmla="*/ 3 h 60"/>
                                <a:gd name="T116" fmla="*/ 34 w 86"/>
                                <a:gd name="T117" fmla="*/ 3 h 60"/>
                                <a:gd name="T118" fmla="*/ 51 w 86"/>
                                <a:gd name="T119" fmla="*/ 0 h 60"/>
                                <a:gd name="T120" fmla="*/ 42 w 86"/>
                                <a:gd name="T12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6" h="60">
                                  <a:moveTo>
                                    <a:pt x="2" y="60"/>
                                  </a:moveTo>
                                  <a:lnTo>
                                    <a:pt x="86" y="60"/>
                                  </a:lnTo>
                                  <a:lnTo>
                                    <a:pt x="2" y="60"/>
                                  </a:lnTo>
                                  <a:lnTo>
                                    <a:pt x="86" y="60"/>
                                  </a:lnTo>
                                  <a:lnTo>
                                    <a:pt x="86" y="59"/>
                                  </a:lnTo>
                                  <a:lnTo>
                                    <a:pt x="0" y="59"/>
                                  </a:lnTo>
                                  <a:lnTo>
                                    <a:pt x="86" y="59"/>
                                  </a:lnTo>
                                  <a:lnTo>
                                    <a:pt x="0" y="59"/>
                                  </a:lnTo>
                                  <a:lnTo>
                                    <a:pt x="0" y="57"/>
                                  </a:lnTo>
                                  <a:lnTo>
                                    <a:pt x="86" y="57"/>
                                  </a:lnTo>
                                  <a:lnTo>
                                    <a:pt x="0" y="57"/>
                                  </a:lnTo>
                                  <a:lnTo>
                                    <a:pt x="0" y="54"/>
                                  </a:lnTo>
                                  <a:lnTo>
                                    <a:pt x="86" y="54"/>
                                  </a:lnTo>
                                  <a:lnTo>
                                    <a:pt x="0" y="54"/>
                                  </a:lnTo>
                                  <a:lnTo>
                                    <a:pt x="86" y="54"/>
                                  </a:lnTo>
                                  <a:lnTo>
                                    <a:pt x="86" y="52"/>
                                  </a:lnTo>
                                  <a:lnTo>
                                    <a:pt x="0" y="52"/>
                                  </a:lnTo>
                                  <a:lnTo>
                                    <a:pt x="86" y="52"/>
                                  </a:lnTo>
                                  <a:lnTo>
                                    <a:pt x="0" y="52"/>
                                  </a:lnTo>
                                  <a:lnTo>
                                    <a:pt x="0" y="51"/>
                                  </a:lnTo>
                                  <a:lnTo>
                                    <a:pt x="86" y="51"/>
                                  </a:lnTo>
                                  <a:lnTo>
                                    <a:pt x="0" y="51"/>
                                  </a:lnTo>
                                  <a:lnTo>
                                    <a:pt x="0" y="48"/>
                                  </a:lnTo>
                                  <a:lnTo>
                                    <a:pt x="86" y="48"/>
                                  </a:lnTo>
                                  <a:lnTo>
                                    <a:pt x="0" y="48"/>
                                  </a:lnTo>
                                  <a:lnTo>
                                    <a:pt x="86" y="48"/>
                                  </a:lnTo>
                                  <a:lnTo>
                                    <a:pt x="86" y="46"/>
                                  </a:lnTo>
                                  <a:lnTo>
                                    <a:pt x="0" y="46"/>
                                  </a:lnTo>
                                  <a:lnTo>
                                    <a:pt x="86" y="46"/>
                                  </a:lnTo>
                                  <a:lnTo>
                                    <a:pt x="0" y="46"/>
                                  </a:lnTo>
                                  <a:lnTo>
                                    <a:pt x="0" y="45"/>
                                  </a:lnTo>
                                  <a:lnTo>
                                    <a:pt x="86" y="45"/>
                                  </a:lnTo>
                                  <a:lnTo>
                                    <a:pt x="0" y="45"/>
                                  </a:lnTo>
                                  <a:lnTo>
                                    <a:pt x="2" y="42"/>
                                  </a:lnTo>
                                  <a:lnTo>
                                    <a:pt x="86" y="42"/>
                                  </a:lnTo>
                                  <a:lnTo>
                                    <a:pt x="2" y="42"/>
                                  </a:lnTo>
                                  <a:lnTo>
                                    <a:pt x="86" y="42"/>
                                  </a:lnTo>
                                  <a:lnTo>
                                    <a:pt x="86" y="40"/>
                                  </a:lnTo>
                                  <a:lnTo>
                                    <a:pt x="2" y="40"/>
                                  </a:lnTo>
                                  <a:lnTo>
                                    <a:pt x="84" y="40"/>
                                  </a:lnTo>
                                  <a:lnTo>
                                    <a:pt x="2" y="40"/>
                                  </a:lnTo>
                                  <a:lnTo>
                                    <a:pt x="2" y="38"/>
                                  </a:lnTo>
                                  <a:lnTo>
                                    <a:pt x="84" y="38"/>
                                  </a:lnTo>
                                  <a:lnTo>
                                    <a:pt x="2" y="38"/>
                                  </a:lnTo>
                                  <a:lnTo>
                                    <a:pt x="84" y="38"/>
                                  </a:lnTo>
                                  <a:lnTo>
                                    <a:pt x="84" y="36"/>
                                  </a:lnTo>
                                  <a:lnTo>
                                    <a:pt x="2" y="36"/>
                                  </a:lnTo>
                                  <a:lnTo>
                                    <a:pt x="84" y="36"/>
                                  </a:lnTo>
                                  <a:lnTo>
                                    <a:pt x="84" y="34"/>
                                  </a:lnTo>
                                  <a:lnTo>
                                    <a:pt x="4" y="34"/>
                                  </a:lnTo>
                                  <a:lnTo>
                                    <a:pt x="84" y="34"/>
                                  </a:lnTo>
                                  <a:lnTo>
                                    <a:pt x="82" y="34"/>
                                  </a:lnTo>
                                  <a:lnTo>
                                    <a:pt x="4" y="34"/>
                                  </a:lnTo>
                                  <a:lnTo>
                                    <a:pt x="4" y="32"/>
                                  </a:lnTo>
                                  <a:lnTo>
                                    <a:pt x="82" y="32"/>
                                  </a:lnTo>
                                  <a:lnTo>
                                    <a:pt x="4" y="32"/>
                                  </a:lnTo>
                                  <a:lnTo>
                                    <a:pt x="82" y="32"/>
                                  </a:lnTo>
                                  <a:lnTo>
                                    <a:pt x="82" y="29"/>
                                  </a:lnTo>
                                  <a:lnTo>
                                    <a:pt x="4" y="29"/>
                                  </a:lnTo>
                                  <a:lnTo>
                                    <a:pt x="6" y="29"/>
                                  </a:lnTo>
                                  <a:lnTo>
                                    <a:pt x="82" y="29"/>
                                  </a:lnTo>
                                  <a:lnTo>
                                    <a:pt x="81" y="28"/>
                                  </a:lnTo>
                                  <a:lnTo>
                                    <a:pt x="6" y="28"/>
                                  </a:lnTo>
                                  <a:lnTo>
                                    <a:pt x="81" y="28"/>
                                  </a:lnTo>
                                  <a:lnTo>
                                    <a:pt x="6" y="28"/>
                                  </a:lnTo>
                                  <a:lnTo>
                                    <a:pt x="6" y="26"/>
                                  </a:lnTo>
                                  <a:lnTo>
                                    <a:pt x="81" y="26"/>
                                  </a:lnTo>
                                  <a:lnTo>
                                    <a:pt x="7" y="26"/>
                                  </a:lnTo>
                                  <a:lnTo>
                                    <a:pt x="79" y="26"/>
                                  </a:lnTo>
                                  <a:lnTo>
                                    <a:pt x="79" y="23"/>
                                  </a:lnTo>
                                  <a:lnTo>
                                    <a:pt x="7" y="23"/>
                                  </a:lnTo>
                                  <a:lnTo>
                                    <a:pt x="79" y="23"/>
                                  </a:lnTo>
                                  <a:lnTo>
                                    <a:pt x="79" y="21"/>
                                  </a:lnTo>
                                  <a:lnTo>
                                    <a:pt x="9" y="21"/>
                                  </a:lnTo>
                                  <a:lnTo>
                                    <a:pt x="77" y="21"/>
                                  </a:lnTo>
                                  <a:lnTo>
                                    <a:pt x="9" y="21"/>
                                  </a:lnTo>
                                  <a:lnTo>
                                    <a:pt x="9" y="20"/>
                                  </a:lnTo>
                                  <a:lnTo>
                                    <a:pt x="77" y="20"/>
                                  </a:lnTo>
                                  <a:lnTo>
                                    <a:pt x="75" y="20"/>
                                  </a:lnTo>
                                  <a:lnTo>
                                    <a:pt x="11" y="20"/>
                                  </a:lnTo>
                                  <a:lnTo>
                                    <a:pt x="75" y="20"/>
                                  </a:lnTo>
                                  <a:lnTo>
                                    <a:pt x="75" y="17"/>
                                  </a:lnTo>
                                  <a:lnTo>
                                    <a:pt x="11" y="17"/>
                                  </a:lnTo>
                                  <a:lnTo>
                                    <a:pt x="13" y="17"/>
                                  </a:lnTo>
                                  <a:lnTo>
                                    <a:pt x="75" y="17"/>
                                  </a:lnTo>
                                  <a:lnTo>
                                    <a:pt x="74" y="17"/>
                                  </a:lnTo>
                                  <a:lnTo>
                                    <a:pt x="13" y="17"/>
                                  </a:lnTo>
                                  <a:lnTo>
                                    <a:pt x="13" y="15"/>
                                  </a:lnTo>
                                  <a:lnTo>
                                    <a:pt x="74" y="15"/>
                                  </a:lnTo>
                                  <a:lnTo>
                                    <a:pt x="72" y="15"/>
                                  </a:lnTo>
                                  <a:lnTo>
                                    <a:pt x="14" y="15"/>
                                  </a:lnTo>
                                  <a:lnTo>
                                    <a:pt x="14" y="12"/>
                                  </a:lnTo>
                                  <a:lnTo>
                                    <a:pt x="72" y="12"/>
                                  </a:lnTo>
                                  <a:lnTo>
                                    <a:pt x="16" y="12"/>
                                  </a:lnTo>
                                  <a:lnTo>
                                    <a:pt x="70" y="12"/>
                                  </a:lnTo>
                                  <a:lnTo>
                                    <a:pt x="70" y="11"/>
                                  </a:lnTo>
                                  <a:lnTo>
                                    <a:pt x="18" y="11"/>
                                  </a:lnTo>
                                  <a:lnTo>
                                    <a:pt x="68" y="11"/>
                                  </a:lnTo>
                                  <a:lnTo>
                                    <a:pt x="20" y="11"/>
                                  </a:lnTo>
                                  <a:lnTo>
                                    <a:pt x="20" y="9"/>
                                  </a:lnTo>
                                  <a:lnTo>
                                    <a:pt x="67" y="9"/>
                                  </a:lnTo>
                                  <a:lnTo>
                                    <a:pt x="21" y="9"/>
                                  </a:lnTo>
                                  <a:lnTo>
                                    <a:pt x="21" y="6"/>
                                  </a:lnTo>
                                  <a:lnTo>
                                    <a:pt x="65" y="6"/>
                                  </a:lnTo>
                                  <a:lnTo>
                                    <a:pt x="63" y="6"/>
                                  </a:lnTo>
                                  <a:lnTo>
                                    <a:pt x="23" y="6"/>
                                  </a:lnTo>
                                  <a:lnTo>
                                    <a:pt x="25" y="6"/>
                                  </a:lnTo>
                                  <a:lnTo>
                                    <a:pt x="63" y="6"/>
                                  </a:lnTo>
                                  <a:lnTo>
                                    <a:pt x="61" y="4"/>
                                  </a:lnTo>
                                  <a:lnTo>
                                    <a:pt x="25" y="4"/>
                                  </a:lnTo>
                                  <a:lnTo>
                                    <a:pt x="27" y="4"/>
                                  </a:lnTo>
                                  <a:lnTo>
                                    <a:pt x="60" y="4"/>
                                  </a:lnTo>
                                  <a:lnTo>
                                    <a:pt x="58" y="4"/>
                                  </a:lnTo>
                                  <a:lnTo>
                                    <a:pt x="28" y="4"/>
                                  </a:lnTo>
                                  <a:lnTo>
                                    <a:pt x="30" y="3"/>
                                  </a:lnTo>
                                  <a:lnTo>
                                    <a:pt x="56" y="3"/>
                                  </a:lnTo>
                                  <a:lnTo>
                                    <a:pt x="54" y="3"/>
                                  </a:lnTo>
                                  <a:lnTo>
                                    <a:pt x="34" y="3"/>
                                  </a:lnTo>
                                  <a:lnTo>
                                    <a:pt x="35" y="0"/>
                                  </a:lnTo>
                                  <a:lnTo>
                                    <a:pt x="51" y="0"/>
                                  </a:lnTo>
                                  <a:lnTo>
                                    <a:pt x="44" y="0"/>
                                  </a:lnTo>
                                  <a:lnTo>
                                    <a:pt x="4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6" name="Line 996"/>
                          <wps:cNvCnPr/>
                          <wps:spPr bwMode="auto">
                            <a:xfrm>
                              <a:off x="1590" y="3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Freeform 997"/>
                          <wps:cNvSpPr>
                            <a:spLocks/>
                          </wps:cNvSpPr>
                          <wps:spPr bwMode="auto">
                            <a:xfrm>
                              <a:off x="1573" y="391"/>
                              <a:ext cx="29" cy="47"/>
                            </a:xfrm>
                            <a:custGeom>
                              <a:avLst/>
                              <a:gdLst>
                                <a:gd name="T0" fmla="*/ 83 w 143"/>
                                <a:gd name="T1" fmla="*/ 0 h 284"/>
                                <a:gd name="T2" fmla="*/ 66 w 143"/>
                                <a:gd name="T3" fmla="*/ 0 h 284"/>
                                <a:gd name="T4" fmla="*/ 66 w 143"/>
                                <a:gd name="T5" fmla="*/ 262 h 284"/>
                                <a:gd name="T6" fmla="*/ 48 w 143"/>
                                <a:gd name="T7" fmla="*/ 194 h 284"/>
                                <a:gd name="T8" fmla="*/ 48 w 143"/>
                                <a:gd name="T9" fmla="*/ 0 h 284"/>
                                <a:gd name="T10" fmla="*/ 31 w 143"/>
                                <a:gd name="T11" fmla="*/ 0 h 284"/>
                                <a:gd name="T12" fmla="*/ 31 w 143"/>
                                <a:gd name="T13" fmla="*/ 124 h 284"/>
                                <a:gd name="T14" fmla="*/ 14 w 143"/>
                                <a:gd name="T15" fmla="*/ 56 h 284"/>
                                <a:gd name="T16" fmla="*/ 14 w 143"/>
                                <a:gd name="T17" fmla="*/ 0 h 284"/>
                                <a:gd name="T18" fmla="*/ 0 w 143"/>
                                <a:gd name="T19" fmla="*/ 0 h 284"/>
                                <a:gd name="T20" fmla="*/ 71 w 143"/>
                                <a:gd name="T21" fmla="*/ 284 h 284"/>
                                <a:gd name="T22" fmla="*/ 71 w 143"/>
                                <a:gd name="T23" fmla="*/ 284 h 284"/>
                                <a:gd name="T24" fmla="*/ 143 w 143"/>
                                <a:gd name="T25" fmla="*/ 0 h 284"/>
                                <a:gd name="T26" fmla="*/ 0 w 143"/>
                                <a:gd name="T27"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3" h="284">
                                  <a:moveTo>
                                    <a:pt x="83" y="0"/>
                                  </a:moveTo>
                                  <a:lnTo>
                                    <a:pt x="66" y="0"/>
                                  </a:lnTo>
                                  <a:lnTo>
                                    <a:pt x="66" y="262"/>
                                  </a:lnTo>
                                  <a:lnTo>
                                    <a:pt x="48" y="194"/>
                                  </a:lnTo>
                                  <a:lnTo>
                                    <a:pt x="48" y="0"/>
                                  </a:lnTo>
                                  <a:lnTo>
                                    <a:pt x="31" y="0"/>
                                  </a:lnTo>
                                  <a:lnTo>
                                    <a:pt x="31" y="124"/>
                                  </a:lnTo>
                                  <a:lnTo>
                                    <a:pt x="14" y="56"/>
                                  </a:lnTo>
                                  <a:lnTo>
                                    <a:pt x="14" y="0"/>
                                  </a:lnTo>
                                  <a:lnTo>
                                    <a:pt x="0" y="0"/>
                                  </a:lnTo>
                                  <a:lnTo>
                                    <a:pt x="71" y="284"/>
                                  </a:lnTo>
                                  <a:lnTo>
                                    <a:pt x="71" y="284"/>
                                  </a:lnTo>
                                  <a:lnTo>
                                    <a:pt x="143"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8" name="Line 998"/>
                          <wps:cNvCnPr/>
                          <wps:spPr bwMode="auto">
                            <a:xfrm>
                              <a:off x="1590" y="3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Freeform 999"/>
                          <wps:cNvSpPr>
                            <a:spLocks/>
                          </wps:cNvSpPr>
                          <wps:spPr bwMode="auto">
                            <a:xfrm>
                              <a:off x="1590" y="391"/>
                              <a:ext cx="7" cy="39"/>
                            </a:xfrm>
                            <a:custGeom>
                              <a:avLst/>
                              <a:gdLst>
                                <a:gd name="T0" fmla="*/ 0 w 35"/>
                                <a:gd name="T1" fmla="*/ 0 h 236"/>
                                <a:gd name="T2" fmla="*/ 0 w 35"/>
                                <a:gd name="T3" fmla="*/ 236 h 236"/>
                                <a:gd name="T4" fmla="*/ 18 w 35"/>
                                <a:gd name="T5" fmla="*/ 166 h 236"/>
                                <a:gd name="T6" fmla="*/ 18 w 35"/>
                                <a:gd name="T7" fmla="*/ 0 h 236"/>
                                <a:gd name="T8" fmla="*/ 35 w 35"/>
                                <a:gd name="T9" fmla="*/ 0 h 236"/>
                                <a:gd name="T10" fmla="*/ 35 w 35"/>
                                <a:gd name="T11" fmla="*/ 96 h 236"/>
                              </a:gdLst>
                              <a:ahLst/>
                              <a:cxnLst>
                                <a:cxn ang="0">
                                  <a:pos x="T0" y="T1"/>
                                </a:cxn>
                                <a:cxn ang="0">
                                  <a:pos x="T2" y="T3"/>
                                </a:cxn>
                                <a:cxn ang="0">
                                  <a:pos x="T4" y="T5"/>
                                </a:cxn>
                                <a:cxn ang="0">
                                  <a:pos x="T6" y="T7"/>
                                </a:cxn>
                                <a:cxn ang="0">
                                  <a:pos x="T8" y="T9"/>
                                </a:cxn>
                                <a:cxn ang="0">
                                  <a:pos x="T10" y="T11"/>
                                </a:cxn>
                              </a:cxnLst>
                              <a:rect l="0" t="0" r="r" b="b"/>
                              <a:pathLst>
                                <a:path w="35" h="236">
                                  <a:moveTo>
                                    <a:pt x="0" y="0"/>
                                  </a:moveTo>
                                  <a:lnTo>
                                    <a:pt x="0" y="236"/>
                                  </a:lnTo>
                                  <a:lnTo>
                                    <a:pt x="18" y="166"/>
                                  </a:lnTo>
                                  <a:lnTo>
                                    <a:pt x="18" y="0"/>
                                  </a:lnTo>
                                  <a:lnTo>
                                    <a:pt x="35" y="0"/>
                                  </a:lnTo>
                                  <a:lnTo>
                                    <a:pt x="35" y="9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0" name="Line 1000"/>
                          <wps:cNvCnPr/>
                          <wps:spPr bwMode="auto">
                            <a:xfrm>
                              <a:off x="1509" y="5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001"/>
                          <wps:cNvCnPr/>
                          <wps:spPr bwMode="auto">
                            <a:xfrm>
                              <a:off x="1509" y="573"/>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002"/>
                          <wps:cNvCnPr/>
                          <wps:spPr bwMode="auto">
                            <a:xfrm>
                              <a:off x="1431" y="57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Freeform 1003"/>
                          <wps:cNvSpPr>
                            <a:spLocks/>
                          </wps:cNvSpPr>
                          <wps:spPr bwMode="auto">
                            <a:xfrm>
                              <a:off x="1417" y="577"/>
                              <a:ext cx="14" cy="29"/>
                            </a:xfrm>
                            <a:custGeom>
                              <a:avLst/>
                              <a:gdLst>
                                <a:gd name="T0" fmla="*/ 70 w 70"/>
                                <a:gd name="T1" fmla="*/ 0 h 170"/>
                                <a:gd name="T2" fmla="*/ 59 w 70"/>
                                <a:gd name="T3" fmla="*/ 62 h 170"/>
                                <a:gd name="T4" fmla="*/ 40 w 70"/>
                                <a:gd name="T5" fmla="*/ 110 h 170"/>
                                <a:gd name="T6" fmla="*/ 19 w 70"/>
                                <a:gd name="T7" fmla="*/ 144 h 170"/>
                                <a:gd name="T8" fmla="*/ 0 w 70"/>
                                <a:gd name="T9" fmla="*/ 170 h 170"/>
                              </a:gdLst>
                              <a:ahLst/>
                              <a:cxnLst>
                                <a:cxn ang="0">
                                  <a:pos x="T0" y="T1"/>
                                </a:cxn>
                                <a:cxn ang="0">
                                  <a:pos x="T2" y="T3"/>
                                </a:cxn>
                                <a:cxn ang="0">
                                  <a:pos x="T4" y="T5"/>
                                </a:cxn>
                                <a:cxn ang="0">
                                  <a:pos x="T6" y="T7"/>
                                </a:cxn>
                                <a:cxn ang="0">
                                  <a:pos x="T8" y="T9"/>
                                </a:cxn>
                              </a:cxnLst>
                              <a:rect l="0" t="0" r="r" b="b"/>
                              <a:pathLst>
                                <a:path w="70" h="170">
                                  <a:moveTo>
                                    <a:pt x="70" y="0"/>
                                  </a:moveTo>
                                  <a:lnTo>
                                    <a:pt x="59" y="62"/>
                                  </a:lnTo>
                                  <a:lnTo>
                                    <a:pt x="40" y="110"/>
                                  </a:lnTo>
                                  <a:lnTo>
                                    <a:pt x="19" y="144"/>
                                  </a:lnTo>
                                  <a:lnTo>
                                    <a:pt x="0" y="1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4" name="Line 1004"/>
                          <wps:cNvCnPr/>
                          <wps:spPr bwMode="auto">
                            <a:xfrm>
                              <a:off x="1407" y="59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Freeform 1005"/>
                          <wps:cNvSpPr>
                            <a:spLocks/>
                          </wps:cNvSpPr>
                          <wps:spPr bwMode="auto">
                            <a:xfrm>
                              <a:off x="1397" y="550"/>
                              <a:ext cx="10" cy="42"/>
                            </a:xfrm>
                            <a:custGeom>
                              <a:avLst/>
                              <a:gdLst>
                                <a:gd name="T0" fmla="*/ 52 w 52"/>
                                <a:gd name="T1" fmla="*/ 253 h 253"/>
                                <a:gd name="T2" fmla="*/ 31 w 52"/>
                                <a:gd name="T3" fmla="*/ 253 h 253"/>
                                <a:gd name="T4" fmla="*/ 10 w 52"/>
                                <a:gd name="T5" fmla="*/ 240 h 253"/>
                                <a:gd name="T6" fmla="*/ 0 w 52"/>
                                <a:gd name="T7" fmla="*/ 204 h 253"/>
                                <a:gd name="T8" fmla="*/ 0 w 52"/>
                                <a:gd name="T9" fmla="*/ 0 h 253"/>
                              </a:gdLst>
                              <a:ahLst/>
                              <a:cxnLst>
                                <a:cxn ang="0">
                                  <a:pos x="T0" y="T1"/>
                                </a:cxn>
                                <a:cxn ang="0">
                                  <a:pos x="T2" y="T3"/>
                                </a:cxn>
                                <a:cxn ang="0">
                                  <a:pos x="T4" y="T5"/>
                                </a:cxn>
                                <a:cxn ang="0">
                                  <a:pos x="T6" y="T7"/>
                                </a:cxn>
                                <a:cxn ang="0">
                                  <a:pos x="T8" y="T9"/>
                                </a:cxn>
                              </a:cxnLst>
                              <a:rect l="0" t="0" r="r" b="b"/>
                              <a:pathLst>
                                <a:path w="52" h="253">
                                  <a:moveTo>
                                    <a:pt x="52" y="253"/>
                                  </a:moveTo>
                                  <a:lnTo>
                                    <a:pt x="31" y="253"/>
                                  </a:lnTo>
                                  <a:lnTo>
                                    <a:pt x="10" y="240"/>
                                  </a:lnTo>
                                  <a:lnTo>
                                    <a:pt x="0" y="204"/>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6" name="Line 1006"/>
                          <wps:cNvCnPr/>
                          <wps:spPr bwMode="auto">
                            <a:xfrm>
                              <a:off x="1391" y="56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007"/>
                          <wps:cNvCnPr/>
                          <wps:spPr bwMode="auto">
                            <a:xfrm>
                              <a:off x="1391" y="563"/>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008"/>
                          <wps:cNvCnPr/>
                          <wps:spPr bwMode="auto">
                            <a:xfrm>
                              <a:off x="1429"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Freeform 1009"/>
                          <wps:cNvSpPr>
                            <a:spLocks/>
                          </wps:cNvSpPr>
                          <wps:spPr bwMode="auto">
                            <a:xfrm>
                              <a:off x="1429" y="560"/>
                              <a:ext cx="2" cy="17"/>
                            </a:xfrm>
                            <a:custGeom>
                              <a:avLst/>
                              <a:gdLst>
                                <a:gd name="T0" fmla="*/ 0 w 11"/>
                                <a:gd name="T1" fmla="*/ 0 h 106"/>
                                <a:gd name="T2" fmla="*/ 11 w 11"/>
                                <a:gd name="T3" fmla="*/ 58 h 106"/>
                                <a:gd name="T4" fmla="*/ 11 w 11"/>
                                <a:gd name="T5" fmla="*/ 106 h 106"/>
                              </a:gdLst>
                              <a:ahLst/>
                              <a:cxnLst>
                                <a:cxn ang="0">
                                  <a:pos x="T0" y="T1"/>
                                </a:cxn>
                                <a:cxn ang="0">
                                  <a:pos x="T2" y="T3"/>
                                </a:cxn>
                                <a:cxn ang="0">
                                  <a:pos x="T4" y="T5"/>
                                </a:cxn>
                              </a:cxnLst>
                              <a:rect l="0" t="0" r="r" b="b"/>
                              <a:pathLst>
                                <a:path w="11" h="106">
                                  <a:moveTo>
                                    <a:pt x="0" y="0"/>
                                  </a:moveTo>
                                  <a:lnTo>
                                    <a:pt x="11" y="58"/>
                                  </a:lnTo>
                                  <a:lnTo>
                                    <a:pt x="11" y="10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0" name="Line 1010"/>
                          <wps:cNvCnPr/>
                          <wps:spPr bwMode="auto">
                            <a:xfrm>
                              <a:off x="1429"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Freeform 1011"/>
                          <wps:cNvSpPr>
                            <a:spLocks/>
                          </wps:cNvSpPr>
                          <wps:spPr bwMode="auto">
                            <a:xfrm>
                              <a:off x="1417" y="541"/>
                              <a:ext cx="12" cy="19"/>
                            </a:xfrm>
                            <a:custGeom>
                              <a:avLst/>
                              <a:gdLst>
                                <a:gd name="T0" fmla="*/ 59 w 59"/>
                                <a:gd name="T1" fmla="*/ 110 h 110"/>
                                <a:gd name="T2" fmla="*/ 40 w 59"/>
                                <a:gd name="T3" fmla="*/ 62 h 110"/>
                                <a:gd name="T4" fmla="*/ 19 w 59"/>
                                <a:gd name="T5" fmla="*/ 26 h 110"/>
                                <a:gd name="T6" fmla="*/ 0 w 59"/>
                                <a:gd name="T7" fmla="*/ 0 h 110"/>
                              </a:gdLst>
                              <a:ahLst/>
                              <a:cxnLst>
                                <a:cxn ang="0">
                                  <a:pos x="T0" y="T1"/>
                                </a:cxn>
                                <a:cxn ang="0">
                                  <a:pos x="T2" y="T3"/>
                                </a:cxn>
                                <a:cxn ang="0">
                                  <a:pos x="T4" y="T5"/>
                                </a:cxn>
                                <a:cxn ang="0">
                                  <a:pos x="T6" y="T7"/>
                                </a:cxn>
                              </a:cxnLst>
                              <a:rect l="0" t="0" r="r" b="b"/>
                              <a:pathLst>
                                <a:path w="59" h="110">
                                  <a:moveTo>
                                    <a:pt x="59" y="110"/>
                                  </a:moveTo>
                                  <a:lnTo>
                                    <a:pt x="40" y="62"/>
                                  </a:lnTo>
                                  <a:lnTo>
                                    <a:pt x="19"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2" name="Line 1012"/>
                          <wps:cNvCnPr/>
                          <wps:spPr bwMode="auto">
                            <a:xfrm>
                              <a:off x="1381" y="5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Freeform 1013"/>
                          <wps:cNvSpPr>
                            <a:spLocks/>
                          </wps:cNvSpPr>
                          <wps:spPr bwMode="auto">
                            <a:xfrm>
                              <a:off x="1367" y="541"/>
                              <a:ext cx="14" cy="65"/>
                            </a:xfrm>
                            <a:custGeom>
                              <a:avLst/>
                              <a:gdLst>
                                <a:gd name="T0" fmla="*/ 70 w 70"/>
                                <a:gd name="T1" fmla="*/ 0 h 386"/>
                                <a:gd name="T2" fmla="*/ 51 w 70"/>
                                <a:gd name="T3" fmla="*/ 26 h 386"/>
                                <a:gd name="T4" fmla="*/ 30 w 70"/>
                                <a:gd name="T5" fmla="*/ 62 h 386"/>
                                <a:gd name="T6" fmla="*/ 11 w 70"/>
                                <a:gd name="T7" fmla="*/ 110 h 386"/>
                                <a:gd name="T8" fmla="*/ 0 w 70"/>
                                <a:gd name="T9" fmla="*/ 168 h 386"/>
                                <a:gd name="T10" fmla="*/ 0 w 70"/>
                                <a:gd name="T11" fmla="*/ 216 h 386"/>
                                <a:gd name="T12" fmla="*/ 11 w 70"/>
                                <a:gd name="T13" fmla="*/ 278 h 386"/>
                                <a:gd name="T14" fmla="*/ 30 w 70"/>
                                <a:gd name="T15" fmla="*/ 326 h 386"/>
                                <a:gd name="T16" fmla="*/ 51 w 70"/>
                                <a:gd name="T17" fmla="*/ 360 h 386"/>
                                <a:gd name="T18" fmla="*/ 70 w 70"/>
                                <a:gd name="T19"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386">
                                  <a:moveTo>
                                    <a:pt x="70" y="0"/>
                                  </a:moveTo>
                                  <a:lnTo>
                                    <a:pt x="51" y="26"/>
                                  </a:lnTo>
                                  <a:lnTo>
                                    <a:pt x="30" y="62"/>
                                  </a:lnTo>
                                  <a:lnTo>
                                    <a:pt x="11" y="110"/>
                                  </a:lnTo>
                                  <a:lnTo>
                                    <a:pt x="0" y="168"/>
                                  </a:lnTo>
                                  <a:lnTo>
                                    <a:pt x="0" y="216"/>
                                  </a:lnTo>
                                  <a:lnTo>
                                    <a:pt x="11" y="278"/>
                                  </a:lnTo>
                                  <a:lnTo>
                                    <a:pt x="30" y="326"/>
                                  </a:lnTo>
                                  <a:lnTo>
                                    <a:pt x="51" y="360"/>
                                  </a:lnTo>
                                  <a:lnTo>
                                    <a:pt x="70" y="3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4" name="Line 1014"/>
                          <wps:cNvCnPr/>
                          <wps:spPr bwMode="auto">
                            <a:xfrm>
                              <a:off x="1348" y="60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Freeform 1015"/>
                          <wps:cNvSpPr>
                            <a:spLocks/>
                          </wps:cNvSpPr>
                          <wps:spPr bwMode="auto">
                            <a:xfrm>
                              <a:off x="1324" y="587"/>
                              <a:ext cx="24" cy="28"/>
                            </a:xfrm>
                            <a:custGeom>
                              <a:avLst/>
                              <a:gdLst>
                                <a:gd name="T0" fmla="*/ 120 w 120"/>
                                <a:gd name="T1" fmla="*/ 132 h 169"/>
                                <a:gd name="T2" fmla="*/ 101 w 120"/>
                                <a:gd name="T3" fmla="*/ 157 h 169"/>
                                <a:gd name="T4" fmla="*/ 80 w 120"/>
                                <a:gd name="T5" fmla="*/ 169 h 169"/>
                                <a:gd name="T6" fmla="*/ 50 w 120"/>
                                <a:gd name="T7" fmla="*/ 169 h 169"/>
                                <a:gd name="T8" fmla="*/ 31 w 120"/>
                                <a:gd name="T9" fmla="*/ 157 h 169"/>
                                <a:gd name="T10" fmla="*/ 10 w 120"/>
                                <a:gd name="T11" fmla="*/ 132 h 169"/>
                                <a:gd name="T12" fmla="*/ 0 w 120"/>
                                <a:gd name="T13" fmla="*/ 96 h 169"/>
                                <a:gd name="T14" fmla="*/ 0 w 120"/>
                                <a:gd name="T15" fmla="*/ 73 h 169"/>
                                <a:gd name="T16" fmla="*/ 10 w 120"/>
                                <a:gd name="T17" fmla="*/ 35 h 169"/>
                                <a:gd name="T18" fmla="*/ 31 w 120"/>
                                <a:gd name="T19" fmla="*/ 12 h 169"/>
                                <a:gd name="T20" fmla="*/ 50 w 120"/>
                                <a:gd name="T21" fmla="*/ 0 h 169"/>
                                <a:gd name="T22" fmla="*/ 80 w 120"/>
                                <a:gd name="T23" fmla="*/ 0 h 169"/>
                                <a:gd name="T24" fmla="*/ 101 w 120"/>
                                <a:gd name="T25" fmla="*/ 12 h 169"/>
                                <a:gd name="T26" fmla="*/ 120 w 120"/>
                                <a:gd name="T27" fmla="*/ 3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169">
                                  <a:moveTo>
                                    <a:pt x="120" y="132"/>
                                  </a:moveTo>
                                  <a:lnTo>
                                    <a:pt x="101" y="157"/>
                                  </a:lnTo>
                                  <a:lnTo>
                                    <a:pt x="80" y="169"/>
                                  </a:lnTo>
                                  <a:lnTo>
                                    <a:pt x="50" y="169"/>
                                  </a:lnTo>
                                  <a:lnTo>
                                    <a:pt x="31" y="157"/>
                                  </a:lnTo>
                                  <a:lnTo>
                                    <a:pt x="10" y="132"/>
                                  </a:lnTo>
                                  <a:lnTo>
                                    <a:pt x="0" y="96"/>
                                  </a:lnTo>
                                  <a:lnTo>
                                    <a:pt x="0" y="73"/>
                                  </a:lnTo>
                                  <a:lnTo>
                                    <a:pt x="10" y="35"/>
                                  </a:lnTo>
                                  <a:lnTo>
                                    <a:pt x="31" y="12"/>
                                  </a:lnTo>
                                  <a:lnTo>
                                    <a:pt x="50" y="0"/>
                                  </a:lnTo>
                                  <a:lnTo>
                                    <a:pt x="80" y="0"/>
                                  </a:lnTo>
                                  <a:lnTo>
                                    <a:pt x="101" y="12"/>
                                  </a:lnTo>
                                  <a:lnTo>
                                    <a:pt x="120" y="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6" name="Line 1016"/>
                          <wps:cNvCnPr/>
                          <wps:spPr bwMode="auto">
                            <a:xfrm>
                              <a:off x="1302"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017"/>
                          <wps:cNvCnPr/>
                          <wps:spPr bwMode="auto">
                            <a:xfrm flipH="1" flipV="1">
                              <a:off x="1285" y="555"/>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018"/>
                          <wps:cNvCnPr/>
                          <wps:spPr bwMode="auto">
                            <a:xfrm>
                              <a:off x="1320"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019"/>
                          <wps:cNvCnPr/>
                          <wps:spPr bwMode="auto">
                            <a:xfrm flipH="1">
                              <a:off x="1302" y="555"/>
                              <a:ext cx="18"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020"/>
                          <wps:cNvCnPr/>
                          <wps:spPr bwMode="auto">
                            <a:xfrm>
                              <a:off x="1070" y="64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021"/>
                          <wps:cNvCnPr/>
                          <wps:spPr bwMode="auto">
                            <a:xfrm>
                              <a:off x="1070" y="644"/>
                              <a:ext cx="0" cy="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022"/>
                          <wps:cNvCnPr/>
                          <wps:spPr bwMode="auto">
                            <a:xfrm>
                              <a:off x="1070" y="6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Freeform 1023"/>
                          <wps:cNvSpPr>
                            <a:spLocks/>
                          </wps:cNvSpPr>
                          <wps:spPr bwMode="auto">
                            <a:xfrm>
                              <a:off x="1046" y="658"/>
                              <a:ext cx="24" cy="28"/>
                            </a:xfrm>
                            <a:custGeom>
                              <a:avLst/>
                              <a:gdLst>
                                <a:gd name="T0" fmla="*/ 120 w 120"/>
                                <a:gd name="T1" fmla="*/ 134 h 169"/>
                                <a:gd name="T2" fmla="*/ 99 w 120"/>
                                <a:gd name="T3" fmla="*/ 157 h 169"/>
                                <a:gd name="T4" fmla="*/ 80 w 120"/>
                                <a:gd name="T5" fmla="*/ 169 h 169"/>
                                <a:gd name="T6" fmla="*/ 51 w 120"/>
                                <a:gd name="T7" fmla="*/ 169 h 169"/>
                                <a:gd name="T8" fmla="*/ 30 w 120"/>
                                <a:gd name="T9" fmla="*/ 157 h 169"/>
                                <a:gd name="T10" fmla="*/ 11 w 120"/>
                                <a:gd name="T11" fmla="*/ 134 h 169"/>
                                <a:gd name="T12" fmla="*/ 0 w 120"/>
                                <a:gd name="T13" fmla="*/ 96 h 169"/>
                                <a:gd name="T14" fmla="*/ 0 w 120"/>
                                <a:gd name="T15" fmla="*/ 73 h 169"/>
                                <a:gd name="T16" fmla="*/ 11 w 120"/>
                                <a:gd name="T17" fmla="*/ 37 h 169"/>
                                <a:gd name="T18" fmla="*/ 30 w 120"/>
                                <a:gd name="T19" fmla="*/ 12 h 169"/>
                                <a:gd name="T20" fmla="*/ 51 w 120"/>
                                <a:gd name="T21" fmla="*/ 0 h 169"/>
                                <a:gd name="T22" fmla="*/ 80 w 120"/>
                                <a:gd name="T23" fmla="*/ 0 h 169"/>
                                <a:gd name="T24" fmla="*/ 99 w 120"/>
                                <a:gd name="T25" fmla="*/ 12 h 169"/>
                                <a:gd name="T26" fmla="*/ 120 w 120"/>
                                <a:gd name="T27" fmla="*/ 37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169">
                                  <a:moveTo>
                                    <a:pt x="120" y="134"/>
                                  </a:moveTo>
                                  <a:lnTo>
                                    <a:pt x="99" y="157"/>
                                  </a:lnTo>
                                  <a:lnTo>
                                    <a:pt x="80" y="169"/>
                                  </a:lnTo>
                                  <a:lnTo>
                                    <a:pt x="51" y="169"/>
                                  </a:lnTo>
                                  <a:lnTo>
                                    <a:pt x="30" y="157"/>
                                  </a:lnTo>
                                  <a:lnTo>
                                    <a:pt x="11" y="134"/>
                                  </a:lnTo>
                                  <a:lnTo>
                                    <a:pt x="0" y="96"/>
                                  </a:lnTo>
                                  <a:lnTo>
                                    <a:pt x="0" y="73"/>
                                  </a:lnTo>
                                  <a:lnTo>
                                    <a:pt x="11" y="37"/>
                                  </a:lnTo>
                                  <a:lnTo>
                                    <a:pt x="30" y="12"/>
                                  </a:lnTo>
                                  <a:lnTo>
                                    <a:pt x="51" y="0"/>
                                  </a:lnTo>
                                  <a:lnTo>
                                    <a:pt x="80" y="0"/>
                                  </a:lnTo>
                                  <a:lnTo>
                                    <a:pt x="99" y="12"/>
                                  </a:lnTo>
                                  <a:lnTo>
                                    <a:pt x="120" y="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4" name="Line 1024"/>
                          <wps:cNvCnPr/>
                          <wps:spPr bwMode="auto">
                            <a:xfrm>
                              <a:off x="1031"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025"/>
                          <wps:cNvCnPr/>
                          <wps:spPr bwMode="auto">
                            <a:xfrm flipH="1" flipV="1">
                              <a:off x="1012" y="645"/>
                              <a:ext cx="19" cy="2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026"/>
                          <wps:cNvCnPr/>
                          <wps:spPr bwMode="auto">
                            <a:xfrm>
                              <a:off x="1000" y="6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027"/>
                          <wps:cNvCnPr/>
                          <wps:spPr bwMode="auto">
                            <a:xfrm flipV="1">
                              <a:off x="1000" y="626"/>
                              <a:ext cx="31" cy="3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028"/>
                          <wps:cNvCnPr/>
                          <wps:spPr bwMode="auto">
                            <a:xfrm>
                              <a:off x="1000" y="62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029"/>
                          <wps:cNvCnPr/>
                          <wps:spPr bwMode="auto">
                            <a:xfrm>
                              <a:off x="1000" y="626"/>
                              <a:ext cx="0"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030"/>
                          <wps:cNvCnPr/>
                          <wps:spPr bwMode="auto">
                            <a:xfrm>
                              <a:off x="963" y="33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Freeform 1031"/>
                          <wps:cNvSpPr>
                            <a:spLocks/>
                          </wps:cNvSpPr>
                          <wps:spPr bwMode="auto">
                            <a:xfrm>
                              <a:off x="930" y="284"/>
                              <a:ext cx="44" cy="57"/>
                            </a:xfrm>
                            <a:custGeom>
                              <a:avLst/>
                              <a:gdLst>
                                <a:gd name="T0" fmla="*/ 165 w 219"/>
                                <a:gd name="T1" fmla="*/ 326 h 343"/>
                                <a:gd name="T2" fmla="*/ 191 w 219"/>
                                <a:gd name="T3" fmla="*/ 295 h 343"/>
                                <a:gd name="T4" fmla="*/ 205 w 219"/>
                                <a:gd name="T5" fmla="*/ 261 h 343"/>
                                <a:gd name="T6" fmla="*/ 219 w 219"/>
                                <a:gd name="T7" fmla="*/ 213 h 343"/>
                                <a:gd name="T8" fmla="*/ 219 w 219"/>
                                <a:gd name="T9" fmla="*/ 129 h 343"/>
                                <a:gd name="T10" fmla="*/ 205 w 219"/>
                                <a:gd name="T11" fmla="*/ 81 h 343"/>
                                <a:gd name="T12" fmla="*/ 191 w 219"/>
                                <a:gd name="T13" fmla="*/ 48 h 343"/>
                                <a:gd name="T14" fmla="*/ 165 w 219"/>
                                <a:gd name="T15" fmla="*/ 17 h 343"/>
                                <a:gd name="T16" fmla="*/ 136 w 219"/>
                                <a:gd name="T17" fmla="*/ 0 h 343"/>
                                <a:gd name="T18" fmla="*/ 82 w 219"/>
                                <a:gd name="T19" fmla="*/ 0 h 343"/>
                                <a:gd name="T20" fmla="*/ 54 w 219"/>
                                <a:gd name="T21" fmla="*/ 17 h 343"/>
                                <a:gd name="T22" fmla="*/ 27 w 219"/>
                                <a:gd name="T23" fmla="*/ 48 h 343"/>
                                <a:gd name="T24" fmla="*/ 14 w 219"/>
                                <a:gd name="T25" fmla="*/ 81 h 343"/>
                                <a:gd name="T26" fmla="*/ 0 w 219"/>
                                <a:gd name="T27" fmla="*/ 129 h 343"/>
                                <a:gd name="T28" fmla="*/ 0 w 219"/>
                                <a:gd name="T29" fmla="*/ 213 h 343"/>
                                <a:gd name="T30" fmla="*/ 14 w 219"/>
                                <a:gd name="T31" fmla="*/ 261 h 343"/>
                                <a:gd name="T32" fmla="*/ 27 w 219"/>
                                <a:gd name="T33" fmla="*/ 295 h 343"/>
                                <a:gd name="T34" fmla="*/ 54 w 219"/>
                                <a:gd name="T35" fmla="*/ 326 h 343"/>
                                <a:gd name="T36" fmla="*/ 82 w 219"/>
                                <a:gd name="T37" fmla="*/ 343 h 343"/>
                                <a:gd name="T38" fmla="*/ 136 w 219"/>
                                <a:gd name="T39" fmla="*/ 343 h 343"/>
                                <a:gd name="T40" fmla="*/ 165 w 219"/>
                                <a:gd name="T41"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9" h="343">
                                  <a:moveTo>
                                    <a:pt x="165" y="326"/>
                                  </a:moveTo>
                                  <a:lnTo>
                                    <a:pt x="191" y="295"/>
                                  </a:lnTo>
                                  <a:lnTo>
                                    <a:pt x="205" y="261"/>
                                  </a:lnTo>
                                  <a:lnTo>
                                    <a:pt x="219" y="213"/>
                                  </a:lnTo>
                                  <a:lnTo>
                                    <a:pt x="219" y="129"/>
                                  </a:lnTo>
                                  <a:lnTo>
                                    <a:pt x="205" y="81"/>
                                  </a:lnTo>
                                  <a:lnTo>
                                    <a:pt x="191" y="48"/>
                                  </a:lnTo>
                                  <a:lnTo>
                                    <a:pt x="165" y="17"/>
                                  </a:lnTo>
                                  <a:lnTo>
                                    <a:pt x="136" y="0"/>
                                  </a:lnTo>
                                  <a:lnTo>
                                    <a:pt x="82" y="0"/>
                                  </a:lnTo>
                                  <a:lnTo>
                                    <a:pt x="54" y="17"/>
                                  </a:lnTo>
                                  <a:lnTo>
                                    <a:pt x="27" y="48"/>
                                  </a:lnTo>
                                  <a:lnTo>
                                    <a:pt x="14" y="81"/>
                                  </a:lnTo>
                                  <a:lnTo>
                                    <a:pt x="0" y="129"/>
                                  </a:lnTo>
                                  <a:lnTo>
                                    <a:pt x="0" y="213"/>
                                  </a:lnTo>
                                  <a:lnTo>
                                    <a:pt x="14" y="261"/>
                                  </a:lnTo>
                                  <a:lnTo>
                                    <a:pt x="27" y="295"/>
                                  </a:lnTo>
                                  <a:lnTo>
                                    <a:pt x="54" y="326"/>
                                  </a:lnTo>
                                  <a:lnTo>
                                    <a:pt x="82" y="343"/>
                                  </a:lnTo>
                                  <a:lnTo>
                                    <a:pt x="136" y="343"/>
                                  </a:lnTo>
                                  <a:lnTo>
                                    <a:pt x="165" y="3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2" name="Line 1032"/>
                          <wps:cNvCnPr/>
                          <wps:spPr bwMode="auto">
                            <a:xfrm>
                              <a:off x="960" y="31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033"/>
                          <wps:cNvCnPr/>
                          <wps:spPr bwMode="auto">
                            <a:xfrm flipH="1">
                              <a:off x="944" y="311"/>
                              <a:ext cx="1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034"/>
                          <wps:cNvCnPr/>
                          <wps:spPr bwMode="auto">
                            <a:xfrm>
                              <a:off x="1005" y="2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035"/>
                          <wps:cNvCnPr/>
                          <wps:spPr bwMode="auto">
                            <a:xfrm flipH="1">
                              <a:off x="455" y="257"/>
                              <a:ext cx="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036"/>
                          <wps:cNvCnPr/>
                          <wps:spPr bwMode="auto">
                            <a:xfrm>
                              <a:off x="562" y="32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037"/>
                          <wps:cNvCnPr/>
                          <wps:spPr bwMode="auto">
                            <a:xfrm flipV="1">
                              <a:off x="562" y="35"/>
                              <a:ext cx="320" cy="29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038"/>
                          <wps:cNvCnPr/>
                          <wps:spPr bwMode="auto">
                            <a:xfrm>
                              <a:off x="879" y="11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039"/>
                          <wps:cNvCnPr/>
                          <wps:spPr bwMode="auto">
                            <a:xfrm>
                              <a:off x="879" y="119"/>
                              <a:ext cx="0"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040"/>
                          <wps:cNvCnPr/>
                          <wps:spPr bwMode="auto">
                            <a:xfrm>
                              <a:off x="879" y="1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041"/>
                          <wps:cNvCnPr/>
                          <wps:spPr bwMode="auto">
                            <a:xfrm flipV="1">
                              <a:off x="879" y="119"/>
                              <a:ext cx="31" cy="3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042"/>
                          <wps:cNvCnPr/>
                          <wps:spPr bwMode="auto">
                            <a:xfrm>
                              <a:off x="890" y="13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043"/>
                          <wps:cNvCnPr/>
                          <wps:spPr bwMode="auto">
                            <a:xfrm>
                              <a:off x="890" y="139"/>
                              <a:ext cx="20" cy="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044"/>
                          <wps:cNvCnPr/>
                          <wps:spPr bwMode="auto">
                            <a:xfrm>
                              <a:off x="925" y="1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Freeform 1045"/>
                          <wps:cNvSpPr>
                            <a:spLocks/>
                          </wps:cNvSpPr>
                          <wps:spPr bwMode="auto">
                            <a:xfrm>
                              <a:off x="925" y="167"/>
                              <a:ext cx="24" cy="12"/>
                            </a:xfrm>
                            <a:custGeom>
                              <a:avLst/>
                              <a:gdLst>
                                <a:gd name="T0" fmla="*/ 0 w 120"/>
                                <a:gd name="T1" fmla="*/ 0 h 73"/>
                                <a:gd name="T2" fmla="*/ 11 w 120"/>
                                <a:gd name="T3" fmla="*/ 36 h 73"/>
                                <a:gd name="T4" fmla="*/ 30 w 120"/>
                                <a:gd name="T5" fmla="*/ 61 h 73"/>
                                <a:gd name="T6" fmla="*/ 51 w 120"/>
                                <a:gd name="T7" fmla="*/ 73 h 73"/>
                                <a:gd name="T8" fmla="*/ 80 w 120"/>
                                <a:gd name="T9" fmla="*/ 73 h 73"/>
                                <a:gd name="T10" fmla="*/ 101 w 120"/>
                                <a:gd name="T11" fmla="*/ 61 h 73"/>
                                <a:gd name="T12" fmla="*/ 120 w 120"/>
                                <a:gd name="T13" fmla="*/ 36 h 73"/>
                              </a:gdLst>
                              <a:ahLst/>
                              <a:cxnLst>
                                <a:cxn ang="0">
                                  <a:pos x="T0" y="T1"/>
                                </a:cxn>
                                <a:cxn ang="0">
                                  <a:pos x="T2" y="T3"/>
                                </a:cxn>
                                <a:cxn ang="0">
                                  <a:pos x="T4" y="T5"/>
                                </a:cxn>
                                <a:cxn ang="0">
                                  <a:pos x="T6" y="T7"/>
                                </a:cxn>
                                <a:cxn ang="0">
                                  <a:pos x="T8" y="T9"/>
                                </a:cxn>
                                <a:cxn ang="0">
                                  <a:pos x="T10" y="T11"/>
                                </a:cxn>
                                <a:cxn ang="0">
                                  <a:pos x="T12" y="T13"/>
                                </a:cxn>
                              </a:cxnLst>
                              <a:rect l="0" t="0" r="r" b="b"/>
                              <a:pathLst>
                                <a:path w="120" h="73">
                                  <a:moveTo>
                                    <a:pt x="0" y="0"/>
                                  </a:moveTo>
                                  <a:lnTo>
                                    <a:pt x="11" y="36"/>
                                  </a:lnTo>
                                  <a:lnTo>
                                    <a:pt x="30" y="61"/>
                                  </a:lnTo>
                                  <a:lnTo>
                                    <a:pt x="51" y="73"/>
                                  </a:lnTo>
                                  <a:lnTo>
                                    <a:pt x="80" y="73"/>
                                  </a:lnTo>
                                  <a:lnTo>
                                    <a:pt x="101" y="61"/>
                                  </a:lnTo>
                                  <a:lnTo>
                                    <a:pt x="120" y="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06" name="Line 1046"/>
                          <wps:cNvCnPr/>
                          <wps:spPr bwMode="auto">
                            <a:xfrm>
                              <a:off x="949" y="17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047"/>
                          <wps:cNvCnPr/>
                          <wps:spPr bwMode="auto">
                            <a:xfrm flipV="1">
                              <a:off x="949" y="137"/>
                              <a:ext cx="0" cy="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048"/>
                          <wps:cNvCnPr/>
                          <wps:spPr bwMode="auto">
                            <a:xfrm>
                              <a:off x="945" y="15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Freeform 1049"/>
                          <wps:cNvSpPr>
                            <a:spLocks/>
                          </wps:cNvSpPr>
                          <wps:spPr bwMode="auto">
                            <a:xfrm>
                              <a:off x="925" y="151"/>
                              <a:ext cx="20" cy="16"/>
                            </a:xfrm>
                            <a:custGeom>
                              <a:avLst/>
                              <a:gdLst>
                                <a:gd name="T0" fmla="*/ 101 w 101"/>
                                <a:gd name="T1" fmla="*/ 13 h 96"/>
                                <a:gd name="T2" fmla="*/ 80 w 101"/>
                                <a:gd name="T3" fmla="*/ 0 h 96"/>
                                <a:gd name="T4" fmla="*/ 51 w 101"/>
                                <a:gd name="T5" fmla="*/ 0 h 96"/>
                                <a:gd name="T6" fmla="*/ 30 w 101"/>
                                <a:gd name="T7" fmla="*/ 13 h 96"/>
                                <a:gd name="T8" fmla="*/ 11 w 101"/>
                                <a:gd name="T9" fmla="*/ 37 h 96"/>
                                <a:gd name="T10" fmla="*/ 0 w 101"/>
                                <a:gd name="T11" fmla="*/ 73 h 96"/>
                                <a:gd name="T12" fmla="*/ 0 w 101"/>
                                <a:gd name="T13" fmla="*/ 96 h 96"/>
                              </a:gdLst>
                              <a:ahLst/>
                              <a:cxnLst>
                                <a:cxn ang="0">
                                  <a:pos x="T0" y="T1"/>
                                </a:cxn>
                                <a:cxn ang="0">
                                  <a:pos x="T2" y="T3"/>
                                </a:cxn>
                                <a:cxn ang="0">
                                  <a:pos x="T4" y="T5"/>
                                </a:cxn>
                                <a:cxn ang="0">
                                  <a:pos x="T6" y="T7"/>
                                </a:cxn>
                                <a:cxn ang="0">
                                  <a:pos x="T8" y="T9"/>
                                </a:cxn>
                                <a:cxn ang="0">
                                  <a:pos x="T10" y="T11"/>
                                </a:cxn>
                                <a:cxn ang="0">
                                  <a:pos x="T12" y="T13"/>
                                </a:cxn>
                              </a:cxnLst>
                              <a:rect l="0" t="0" r="r" b="b"/>
                              <a:pathLst>
                                <a:path w="101" h="96">
                                  <a:moveTo>
                                    <a:pt x="101" y="13"/>
                                  </a:moveTo>
                                  <a:lnTo>
                                    <a:pt x="80" y="0"/>
                                  </a:lnTo>
                                  <a:lnTo>
                                    <a:pt x="51" y="0"/>
                                  </a:lnTo>
                                  <a:lnTo>
                                    <a:pt x="30" y="13"/>
                                  </a:lnTo>
                                  <a:lnTo>
                                    <a:pt x="11" y="37"/>
                                  </a:lnTo>
                                  <a:lnTo>
                                    <a:pt x="0" y="73"/>
                                  </a:lnTo>
                                  <a:lnTo>
                                    <a:pt x="0" y="9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1410" name="Line 1051"/>
                        <wps:cNvCnPr/>
                        <wps:spPr bwMode="auto">
                          <a:xfrm>
                            <a:off x="949" y="1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052"/>
                        <wps:cNvCnPr/>
                        <wps:spPr bwMode="auto">
                          <a:xfrm flipH="1" flipV="1">
                            <a:off x="945" y="153"/>
                            <a:ext cx="4" cy="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053"/>
                        <wps:cNvCnPr/>
                        <wps:spPr bwMode="auto">
                          <a:xfrm>
                            <a:off x="709" y="19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Freeform 1054"/>
                        <wps:cNvSpPr>
                          <a:spLocks/>
                        </wps:cNvSpPr>
                        <wps:spPr bwMode="auto">
                          <a:xfrm>
                            <a:off x="695" y="189"/>
                            <a:ext cx="14" cy="4"/>
                          </a:xfrm>
                          <a:custGeom>
                            <a:avLst/>
                            <a:gdLst>
                              <a:gd name="T0" fmla="*/ 70 w 70"/>
                              <a:gd name="T1" fmla="*/ 22 h 22"/>
                              <a:gd name="T2" fmla="*/ 0 w 70"/>
                              <a:gd name="T3" fmla="*/ 22 h 22"/>
                              <a:gd name="T4" fmla="*/ 68 w 70"/>
                              <a:gd name="T5" fmla="*/ 22 h 22"/>
                              <a:gd name="T6" fmla="*/ 0 w 70"/>
                              <a:gd name="T7" fmla="*/ 22 h 22"/>
                              <a:gd name="T8" fmla="*/ 0 w 70"/>
                              <a:gd name="T9" fmla="*/ 19 h 22"/>
                              <a:gd name="T10" fmla="*/ 68 w 70"/>
                              <a:gd name="T11" fmla="*/ 19 h 22"/>
                              <a:gd name="T12" fmla="*/ 66 w 70"/>
                              <a:gd name="T13" fmla="*/ 19 h 22"/>
                              <a:gd name="T14" fmla="*/ 2 w 70"/>
                              <a:gd name="T15" fmla="*/ 19 h 22"/>
                              <a:gd name="T16" fmla="*/ 2 w 70"/>
                              <a:gd name="T17" fmla="*/ 17 h 22"/>
                              <a:gd name="T18" fmla="*/ 66 w 70"/>
                              <a:gd name="T19" fmla="*/ 17 h 22"/>
                              <a:gd name="T20" fmla="*/ 2 w 70"/>
                              <a:gd name="T21" fmla="*/ 17 h 22"/>
                              <a:gd name="T22" fmla="*/ 4 w 70"/>
                              <a:gd name="T23" fmla="*/ 17 h 22"/>
                              <a:gd name="T24" fmla="*/ 65 w 70"/>
                              <a:gd name="T25" fmla="*/ 17 h 22"/>
                              <a:gd name="T26" fmla="*/ 65 w 70"/>
                              <a:gd name="T27" fmla="*/ 14 h 22"/>
                              <a:gd name="T28" fmla="*/ 4 w 70"/>
                              <a:gd name="T29" fmla="*/ 14 h 22"/>
                              <a:gd name="T30" fmla="*/ 65 w 70"/>
                              <a:gd name="T31" fmla="*/ 14 h 22"/>
                              <a:gd name="T32" fmla="*/ 63 w 70"/>
                              <a:gd name="T33" fmla="*/ 14 h 22"/>
                              <a:gd name="T34" fmla="*/ 5 w 70"/>
                              <a:gd name="T35" fmla="*/ 14 h 22"/>
                              <a:gd name="T36" fmla="*/ 5 w 70"/>
                              <a:gd name="T37" fmla="*/ 13 h 22"/>
                              <a:gd name="T38" fmla="*/ 63 w 70"/>
                              <a:gd name="T39" fmla="*/ 13 h 22"/>
                              <a:gd name="T40" fmla="*/ 7 w 70"/>
                              <a:gd name="T41" fmla="*/ 13 h 22"/>
                              <a:gd name="T42" fmla="*/ 7 w 70"/>
                              <a:gd name="T43" fmla="*/ 11 h 22"/>
                              <a:gd name="T44" fmla="*/ 61 w 70"/>
                              <a:gd name="T45" fmla="*/ 11 h 22"/>
                              <a:gd name="T46" fmla="*/ 9 w 70"/>
                              <a:gd name="T47" fmla="*/ 11 h 22"/>
                              <a:gd name="T48" fmla="*/ 59 w 70"/>
                              <a:gd name="T49" fmla="*/ 11 h 22"/>
                              <a:gd name="T50" fmla="*/ 59 w 70"/>
                              <a:gd name="T51" fmla="*/ 8 h 22"/>
                              <a:gd name="T52" fmla="*/ 11 w 70"/>
                              <a:gd name="T53" fmla="*/ 8 h 22"/>
                              <a:gd name="T54" fmla="*/ 58 w 70"/>
                              <a:gd name="T55" fmla="*/ 8 h 22"/>
                              <a:gd name="T56" fmla="*/ 12 w 70"/>
                              <a:gd name="T57" fmla="*/ 8 h 22"/>
                              <a:gd name="T58" fmla="*/ 12 w 70"/>
                              <a:gd name="T59" fmla="*/ 6 h 22"/>
                              <a:gd name="T60" fmla="*/ 56 w 70"/>
                              <a:gd name="T61" fmla="*/ 6 h 22"/>
                              <a:gd name="T62" fmla="*/ 54 w 70"/>
                              <a:gd name="T63" fmla="*/ 6 h 22"/>
                              <a:gd name="T64" fmla="*/ 14 w 70"/>
                              <a:gd name="T65" fmla="*/ 6 h 22"/>
                              <a:gd name="T66" fmla="*/ 16 w 70"/>
                              <a:gd name="T67" fmla="*/ 5 h 22"/>
                              <a:gd name="T68" fmla="*/ 54 w 70"/>
                              <a:gd name="T69" fmla="*/ 5 h 22"/>
                              <a:gd name="T70" fmla="*/ 52 w 70"/>
                              <a:gd name="T71" fmla="*/ 5 h 22"/>
                              <a:gd name="T72" fmla="*/ 16 w 70"/>
                              <a:gd name="T73" fmla="*/ 5 h 22"/>
                              <a:gd name="T74" fmla="*/ 18 w 70"/>
                              <a:gd name="T75" fmla="*/ 5 h 22"/>
                              <a:gd name="T76" fmla="*/ 51 w 70"/>
                              <a:gd name="T77" fmla="*/ 5 h 22"/>
                              <a:gd name="T78" fmla="*/ 49 w 70"/>
                              <a:gd name="T79" fmla="*/ 2 h 22"/>
                              <a:gd name="T80" fmla="*/ 19 w 70"/>
                              <a:gd name="T81" fmla="*/ 2 h 22"/>
                              <a:gd name="T82" fmla="*/ 21 w 70"/>
                              <a:gd name="T83" fmla="*/ 2 h 22"/>
                              <a:gd name="T84" fmla="*/ 47 w 70"/>
                              <a:gd name="T85" fmla="*/ 2 h 22"/>
                              <a:gd name="T86" fmla="*/ 46 w 70"/>
                              <a:gd name="T87" fmla="*/ 2 h 22"/>
                              <a:gd name="T88" fmla="*/ 25 w 70"/>
                              <a:gd name="T89" fmla="*/ 2 h 22"/>
                              <a:gd name="T90" fmla="*/ 26 w 70"/>
                              <a:gd name="T91" fmla="*/ 0 h 22"/>
                              <a:gd name="T92" fmla="*/ 42 w 70"/>
                              <a:gd name="T93" fmla="*/ 0 h 22"/>
                              <a:gd name="T94" fmla="*/ 35 w 70"/>
                              <a:gd name="T95" fmla="*/ 0 h 22"/>
                              <a:gd name="T96" fmla="*/ 33 w 70"/>
                              <a:gd name="T9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0" h="22">
                                <a:moveTo>
                                  <a:pt x="70" y="22"/>
                                </a:moveTo>
                                <a:lnTo>
                                  <a:pt x="0" y="22"/>
                                </a:lnTo>
                                <a:lnTo>
                                  <a:pt x="68" y="22"/>
                                </a:lnTo>
                                <a:lnTo>
                                  <a:pt x="0" y="22"/>
                                </a:lnTo>
                                <a:lnTo>
                                  <a:pt x="0" y="19"/>
                                </a:lnTo>
                                <a:lnTo>
                                  <a:pt x="68" y="19"/>
                                </a:lnTo>
                                <a:lnTo>
                                  <a:pt x="66" y="19"/>
                                </a:lnTo>
                                <a:lnTo>
                                  <a:pt x="2" y="19"/>
                                </a:lnTo>
                                <a:lnTo>
                                  <a:pt x="2" y="17"/>
                                </a:lnTo>
                                <a:lnTo>
                                  <a:pt x="66" y="17"/>
                                </a:lnTo>
                                <a:lnTo>
                                  <a:pt x="2" y="17"/>
                                </a:lnTo>
                                <a:lnTo>
                                  <a:pt x="4" y="17"/>
                                </a:lnTo>
                                <a:lnTo>
                                  <a:pt x="65" y="17"/>
                                </a:lnTo>
                                <a:lnTo>
                                  <a:pt x="65" y="14"/>
                                </a:lnTo>
                                <a:lnTo>
                                  <a:pt x="4" y="14"/>
                                </a:lnTo>
                                <a:lnTo>
                                  <a:pt x="65" y="14"/>
                                </a:lnTo>
                                <a:lnTo>
                                  <a:pt x="63" y="14"/>
                                </a:lnTo>
                                <a:lnTo>
                                  <a:pt x="5" y="14"/>
                                </a:lnTo>
                                <a:lnTo>
                                  <a:pt x="5" y="13"/>
                                </a:lnTo>
                                <a:lnTo>
                                  <a:pt x="63" y="13"/>
                                </a:lnTo>
                                <a:lnTo>
                                  <a:pt x="7" y="13"/>
                                </a:lnTo>
                                <a:lnTo>
                                  <a:pt x="7" y="11"/>
                                </a:lnTo>
                                <a:lnTo>
                                  <a:pt x="61" y="11"/>
                                </a:lnTo>
                                <a:lnTo>
                                  <a:pt x="9" y="11"/>
                                </a:lnTo>
                                <a:lnTo>
                                  <a:pt x="59" y="11"/>
                                </a:lnTo>
                                <a:lnTo>
                                  <a:pt x="59" y="8"/>
                                </a:lnTo>
                                <a:lnTo>
                                  <a:pt x="11" y="8"/>
                                </a:lnTo>
                                <a:lnTo>
                                  <a:pt x="58" y="8"/>
                                </a:lnTo>
                                <a:lnTo>
                                  <a:pt x="12" y="8"/>
                                </a:lnTo>
                                <a:lnTo>
                                  <a:pt x="12" y="6"/>
                                </a:lnTo>
                                <a:lnTo>
                                  <a:pt x="56" y="6"/>
                                </a:lnTo>
                                <a:lnTo>
                                  <a:pt x="54" y="6"/>
                                </a:lnTo>
                                <a:lnTo>
                                  <a:pt x="14" y="6"/>
                                </a:lnTo>
                                <a:lnTo>
                                  <a:pt x="16" y="5"/>
                                </a:lnTo>
                                <a:lnTo>
                                  <a:pt x="54" y="5"/>
                                </a:lnTo>
                                <a:lnTo>
                                  <a:pt x="52" y="5"/>
                                </a:lnTo>
                                <a:lnTo>
                                  <a:pt x="16" y="5"/>
                                </a:lnTo>
                                <a:lnTo>
                                  <a:pt x="18" y="5"/>
                                </a:lnTo>
                                <a:lnTo>
                                  <a:pt x="51" y="5"/>
                                </a:lnTo>
                                <a:lnTo>
                                  <a:pt x="49" y="2"/>
                                </a:lnTo>
                                <a:lnTo>
                                  <a:pt x="19" y="2"/>
                                </a:lnTo>
                                <a:lnTo>
                                  <a:pt x="21" y="2"/>
                                </a:lnTo>
                                <a:lnTo>
                                  <a:pt x="47" y="2"/>
                                </a:lnTo>
                                <a:lnTo>
                                  <a:pt x="46" y="2"/>
                                </a:lnTo>
                                <a:lnTo>
                                  <a:pt x="25" y="2"/>
                                </a:lnTo>
                                <a:lnTo>
                                  <a:pt x="26" y="0"/>
                                </a:lnTo>
                                <a:lnTo>
                                  <a:pt x="42" y="0"/>
                                </a:lnTo>
                                <a:lnTo>
                                  <a:pt x="35"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14" name="Line 1055"/>
                        <wps:cNvCnPr/>
                        <wps:spPr bwMode="auto">
                          <a:xfrm>
                            <a:off x="695" y="19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Freeform 1056"/>
                        <wps:cNvSpPr>
                          <a:spLocks/>
                        </wps:cNvSpPr>
                        <wps:spPr bwMode="auto">
                          <a:xfrm>
                            <a:off x="693" y="193"/>
                            <a:ext cx="18" cy="13"/>
                          </a:xfrm>
                          <a:custGeom>
                            <a:avLst/>
                            <a:gdLst>
                              <a:gd name="T0" fmla="*/ 7 w 86"/>
                              <a:gd name="T1" fmla="*/ 0 h 80"/>
                              <a:gd name="T2" fmla="*/ 6 w 86"/>
                              <a:gd name="T3" fmla="*/ 2 h 80"/>
                              <a:gd name="T4" fmla="*/ 6 w 86"/>
                              <a:gd name="T5" fmla="*/ 5 h 80"/>
                              <a:gd name="T6" fmla="*/ 6 w 86"/>
                              <a:gd name="T7" fmla="*/ 7 h 80"/>
                              <a:gd name="T8" fmla="*/ 82 w 86"/>
                              <a:gd name="T9" fmla="*/ 7 h 80"/>
                              <a:gd name="T10" fmla="*/ 82 w 86"/>
                              <a:gd name="T11" fmla="*/ 8 h 80"/>
                              <a:gd name="T12" fmla="*/ 84 w 86"/>
                              <a:gd name="T13" fmla="*/ 11 h 80"/>
                              <a:gd name="T14" fmla="*/ 84 w 86"/>
                              <a:gd name="T15" fmla="*/ 13 h 80"/>
                              <a:gd name="T16" fmla="*/ 84 w 86"/>
                              <a:gd name="T17" fmla="*/ 15 h 80"/>
                              <a:gd name="T18" fmla="*/ 2 w 86"/>
                              <a:gd name="T19" fmla="*/ 15 h 80"/>
                              <a:gd name="T20" fmla="*/ 2 w 86"/>
                              <a:gd name="T21" fmla="*/ 17 h 80"/>
                              <a:gd name="T22" fmla="*/ 2 w 86"/>
                              <a:gd name="T23" fmla="*/ 19 h 80"/>
                              <a:gd name="T24" fmla="*/ 86 w 86"/>
                              <a:gd name="T25" fmla="*/ 21 h 80"/>
                              <a:gd name="T26" fmla="*/ 0 w 86"/>
                              <a:gd name="T27" fmla="*/ 21 h 80"/>
                              <a:gd name="T28" fmla="*/ 0 w 86"/>
                              <a:gd name="T29" fmla="*/ 23 h 80"/>
                              <a:gd name="T30" fmla="*/ 0 w 86"/>
                              <a:gd name="T31" fmla="*/ 25 h 80"/>
                              <a:gd name="T32" fmla="*/ 0 w 86"/>
                              <a:gd name="T33" fmla="*/ 27 h 80"/>
                              <a:gd name="T34" fmla="*/ 0 w 86"/>
                              <a:gd name="T35" fmla="*/ 30 h 80"/>
                              <a:gd name="T36" fmla="*/ 86 w 86"/>
                              <a:gd name="T37" fmla="*/ 30 h 80"/>
                              <a:gd name="T38" fmla="*/ 86 w 86"/>
                              <a:gd name="T39" fmla="*/ 31 h 80"/>
                              <a:gd name="T40" fmla="*/ 86 w 86"/>
                              <a:gd name="T41" fmla="*/ 33 h 80"/>
                              <a:gd name="T42" fmla="*/ 86 w 86"/>
                              <a:gd name="T43" fmla="*/ 36 h 80"/>
                              <a:gd name="T44" fmla="*/ 86 w 86"/>
                              <a:gd name="T45" fmla="*/ 38 h 80"/>
                              <a:gd name="T46" fmla="*/ 84 w 86"/>
                              <a:gd name="T47" fmla="*/ 39 h 80"/>
                              <a:gd name="T48" fmla="*/ 2 w 86"/>
                              <a:gd name="T49" fmla="*/ 39 h 80"/>
                              <a:gd name="T50" fmla="*/ 2 w 86"/>
                              <a:gd name="T51" fmla="*/ 42 h 80"/>
                              <a:gd name="T52" fmla="*/ 2 w 86"/>
                              <a:gd name="T53" fmla="*/ 44 h 80"/>
                              <a:gd name="T54" fmla="*/ 4 w 86"/>
                              <a:gd name="T55" fmla="*/ 47 h 80"/>
                              <a:gd name="T56" fmla="*/ 4 w 86"/>
                              <a:gd name="T57" fmla="*/ 47 h 80"/>
                              <a:gd name="T58" fmla="*/ 4 w 86"/>
                              <a:gd name="T59" fmla="*/ 48 h 80"/>
                              <a:gd name="T60" fmla="*/ 4 w 86"/>
                              <a:gd name="T61" fmla="*/ 50 h 80"/>
                              <a:gd name="T62" fmla="*/ 81 w 86"/>
                              <a:gd name="T63" fmla="*/ 50 h 80"/>
                              <a:gd name="T64" fmla="*/ 81 w 86"/>
                              <a:gd name="T65" fmla="*/ 53 h 80"/>
                              <a:gd name="T66" fmla="*/ 81 w 86"/>
                              <a:gd name="T67" fmla="*/ 55 h 80"/>
                              <a:gd name="T68" fmla="*/ 79 w 86"/>
                              <a:gd name="T69" fmla="*/ 56 h 80"/>
                              <a:gd name="T70" fmla="*/ 9 w 86"/>
                              <a:gd name="T71" fmla="*/ 56 h 80"/>
                              <a:gd name="T72" fmla="*/ 9 w 86"/>
                              <a:gd name="T73" fmla="*/ 59 h 80"/>
                              <a:gd name="T74" fmla="*/ 75 w 86"/>
                              <a:gd name="T75" fmla="*/ 61 h 80"/>
                              <a:gd name="T76" fmla="*/ 75 w 86"/>
                              <a:gd name="T77" fmla="*/ 63 h 80"/>
                              <a:gd name="T78" fmla="*/ 74 w 86"/>
                              <a:gd name="T79" fmla="*/ 63 h 80"/>
                              <a:gd name="T80" fmla="*/ 74 w 86"/>
                              <a:gd name="T81" fmla="*/ 65 h 80"/>
                              <a:gd name="T82" fmla="*/ 72 w 86"/>
                              <a:gd name="T83" fmla="*/ 65 h 80"/>
                              <a:gd name="T84" fmla="*/ 70 w 86"/>
                              <a:gd name="T85" fmla="*/ 67 h 80"/>
                              <a:gd name="T86" fmla="*/ 68 w 86"/>
                              <a:gd name="T87" fmla="*/ 69 h 80"/>
                              <a:gd name="T88" fmla="*/ 67 w 86"/>
                              <a:gd name="T89" fmla="*/ 72 h 80"/>
                              <a:gd name="T90" fmla="*/ 63 w 86"/>
                              <a:gd name="T91" fmla="*/ 73 h 80"/>
                              <a:gd name="T92" fmla="*/ 63 w 86"/>
                              <a:gd name="T93" fmla="*/ 73 h 80"/>
                              <a:gd name="T94" fmla="*/ 27 w 86"/>
                              <a:gd name="T95" fmla="*/ 75 h 80"/>
                              <a:gd name="T96" fmla="*/ 28 w 86"/>
                              <a:gd name="T97" fmla="*/ 75 h 80"/>
                              <a:gd name="T98" fmla="*/ 55 w 86"/>
                              <a:gd name="T99" fmla="*/ 78 h 80"/>
                              <a:gd name="T100" fmla="*/ 51 w 86"/>
                              <a:gd name="T101" fmla="*/ 7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 h="80">
                                <a:moveTo>
                                  <a:pt x="7" y="0"/>
                                </a:moveTo>
                                <a:lnTo>
                                  <a:pt x="79" y="0"/>
                                </a:lnTo>
                                <a:lnTo>
                                  <a:pt x="7" y="0"/>
                                </a:lnTo>
                                <a:lnTo>
                                  <a:pt x="79" y="0"/>
                                </a:lnTo>
                                <a:lnTo>
                                  <a:pt x="81" y="2"/>
                                </a:lnTo>
                                <a:lnTo>
                                  <a:pt x="6" y="2"/>
                                </a:lnTo>
                                <a:lnTo>
                                  <a:pt x="81" y="2"/>
                                </a:lnTo>
                                <a:lnTo>
                                  <a:pt x="7" y="2"/>
                                </a:lnTo>
                                <a:lnTo>
                                  <a:pt x="6" y="5"/>
                                </a:lnTo>
                                <a:lnTo>
                                  <a:pt x="81" y="5"/>
                                </a:lnTo>
                                <a:lnTo>
                                  <a:pt x="6" y="5"/>
                                </a:lnTo>
                                <a:lnTo>
                                  <a:pt x="6" y="7"/>
                                </a:lnTo>
                                <a:lnTo>
                                  <a:pt x="82" y="7"/>
                                </a:lnTo>
                                <a:lnTo>
                                  <a:pt x="4" y="7"/>
                                </a:lnTo>
                                <a:lnTo>
                                  <a:pt x="82" y="7"/>
                                </a:lnTo>
                                <a:lnTo>
                                  <a:pt x="82" y="8"/>
                                </a:lnTo>
                                <a:lnTo>
                                  <a:pt x="4" y="8"/>
                                </a:lnTo>
                                <a:lnTo>
                                  <a:pt x="82" y="8"/>
                                </a:lnTo>
                                <a:lnTo>
                                  <a:pt x="4" y="8"/>
                                </a:lnTo>
                                <a:lnTo>
                                  <a:pt x="4" y="11"/>
                                </a:lnTo>
                                <a:lnTo>
                                  <a:pt x="84" y="11"/>
                                </a:lnTo>
                                <a:lnTo>
                                  <a:pt x="4" y="11"/>
                                </a:lnTo>
                                <a:lnTo>
                                  <a:pt x="2" y="13"/>
                                </a:lnTo>
                                <a:lnTo>
                                  <a:pt x="84" y="13"/>
                                </a:lnTo>
                                <a:lnTo>
                                  <a:pt x="2" y="13"/>
                                </a:lnTo>
                                <a:lnTo>
                                  <a:pt x="84" y="13"/>
                                </a:lnTo>
                                <a:lnTo>
                                  <a:pt x="84" y="15"/>
                                </a:lnTo>
                                <a:lnTo>
                                  <a:pt x="2" y="15"/>
                                </a:lnTo>
                                <a:lnTo>
                                  <a:pt x="84" y="15"/>
                                </a:lnTo>
                                <a:lnTo>
                                  <a:pt x="2" y="15"/>
                                </a:lnTo>
                                <a:lnTo>
                                  <a:pt x="2" y="17"/>
                                </a:lnTo>
                                <a:lnTo>
                                  <a:pt x="84" y="17"/>
                                </a:lnTo>
                                <a:lnTo>
                                  <a:pt x="2" y="17"/>
                                </a:lnTo>
                                <a:lnTo>
                                  <a:pt x="2" y="19"/>
                                </a:lnTo>
                                <a:lnTo>
                                  <a:pt x="86" y="19"/>
                                </a:lnTo>
                                <a:lnTo>
                                  <a:pt x="2" y="19"/>
                                </a:lnTo>
                                <a:lnTo>
                                  <a:pt x="0" y="19"/>
                                </a:lnTo>
                                <a:lnTo>
                                  <a:pt x="86" y="19"/>
                                </a:lnTo>
                                <a:lnTo>
                                  <a:pt x="86" y="21"/>
                                </a:lnTo>
                                <a:lnTo>
                                  <a:pt x="0" y="21"/>
                                </a:lnTo>
                                <a:lnTo>
                                  <a:pt x="86" y="21"/>
                                </a:lnTo>
                                <a:lnTo>
                                  <a:pt x="0" y="21"/>
                                </a:lnTo>
                                <a:lnTo>
                                  <a:pt x="0" y="23"/>
                                </a:lnTo>
                                <a:lnTo>
                                  <a:pt x="86" y="23"/>
                                </a:lnTo>
                                <a:lnTo>
                                  <a:pt x="0" y="23"/>
                                </a:lnTo>
                                <a:lnTo>
                                  <a:pt x="86" y="23"/>
                                </a:lnTo>
                                <a:lnTo>
                                  <a:pt x="86" y="25"/>
                                </a:lnTo>
                                <a:lnTo>
                                  <a:pt x="0" y="25"/>
                                </a:lnTo>
                                <a:lnTo>
                                  <a:pt x="86" y="25"/>
                                </a:lnTo>
                                <a:lnTo>
                                  <a:pt x="86" y="27"/>
                                </a:lnTo>
                                <a:lnTo>
                                  <a:pt x="0" y="27"/>
                                </a:lnTo>
                                <a:lnTo>
                                  <a:pt x="86" y="27"/>
                                </a:lnTo>
                                <a:lnTo>
                                  <a:pt x="0" y="27"/>
                                </a:lnTo>
                                <a:lnTo>
                                  <a:pt x="0" y="30"/>
                                </a:lnTo>
                                <a:lnTo>
                                  <a:pt x="86" y="30"/>
                                </a:lnTo>
                                <a:lnTo>
                                  <a:pt x="0" y="30"/>
                                </a:lnTo>
                                <a:lnTo>
                                  <a:pt x="86" y="30"/>
                                </a:lnTo>
                                <a:lnTo>
                                  <a:pt x="86" y="31"/>
                                </a:lnTo>
                                <a:lnTo>
                                  <a:pt x="0" y="31"/>
                                </a:lnTo>
                                <a:lnTo>
                                  <a:pt x="86" y="31"/>
                                </a:lnTo>
                                <a:lnTo>
                                  <a:pt x="86" y="33"/>
                                </a:lnTo>
                                <a:lnTo>
                                  <a:pt x="0" y="33"/>
                                </a:lnTo>
                                <a:lnTo>
                                  <a:pt x="86" y="33"/>
                                </a:lnTo>
                                <a:lnTo>
                                  <a:pt x="0" y="33"/>
                                </a:lnTo>
                                <a:lnTo>
                                  <a:pt x="0" y="36"/>
                                </a:lnTo>
                                <a:lnTo>
                                  <a:pt x="86" y="36"/>
                                </a:lnTo>
                                <a:lnTo>
                                  <a:pt x="0" y="36"/>
                                </a:lnTo>
                                <a:lnTo>
                                  <a:pt x="86" y="36"/>
                                </a:lnTo>
                                <a:lnTo>
                                  <a:pt x="86" y="38"/>
                                </a:lnTo>
                                <a:lnTo>
                                  <a:pt x="2" y="38"/>
                                </a:lnTo>
                                <a:lnTo>
                                  <a:pt x="86" y="38"/>
                                </a:lnTo>
                                <a:lnTo>
                                  <a:pt x="84" y="39"/>
                                </a:lnTo>
                                <a:lnTo>
                                  <a:pt x="2" y="39"/>
                                </a:lnTo>
                                <a:lnTo>
                                  <a:pt x="84" y="39"/>
                                </a:lnTo>
                                <a:lnTo>
                                  <a:pt x="2" y="39"/>
                                </a:lnTo>
                                <a:lnTo>
                                  <a:pt x="2" y="42"/>
                                </a:lnTo>
                                <a:lnTo>
                                  <a:pt x="84" y="42"/>
                                </a:lnTo>
                                <a:lnTo>
                                  <a:pt x="2" y="42"/>
                                </a:lnTo>
                                <a:lnTo>
                                  <a:pt x="84" y="42"/>
                                </a:lnTo>
                                <a:lnTo>
                                  <a:pt x="84" y="44"/>
                                </a:lnTo>
                                <a:lnTo>
                                  <a:pt x="2" y="44"/>
                                </a:lnTo>
                                <a:lnTo>
                                  <a:pt x="84" y="44"/>
                                </a:lnTo>
                                <a:lnTo>
                                  <a:pt x="4" y="44"/>
                                </a:lnTo>
                                <a:lnTo>
                                  <a:pt x="4" y="47"/>
                                </a:lnTo>
                                <a:lnTo>
                                  <a:pt x="84" y="47"/>
                                </a:lnTo>
                                <a:lnTo>
                                  <a:pt x="82" y="47"/>
                                </a:lnTo>
                                <a:lnTo>
                                  <a:pt x="4" y="47"/>
                                </a:lnTo>
                                <a:lnTo>
                                  <a:pt x="4" y="48"/>
                                </a:lnTo>
                                <a:lnTo>
                                  <a:pt x="82" y="48"/>
                                </a:lnTo>
                                <a:lnTo>
                                  <a:pt x="4" y="48"/>
                                </a:lnTo>
                                <a:lnTo>
                                  <a:pt x="82" y="48"/>
                                </a:lnTo>
                                <a:lnTo>
                                  <a:pt x="82" y="50"/>
                                </a:lnTo>
                                <a:lnTo>
                                  <a:pt x="4" y="50"/>
                                </a:lnTo>
                                <a:lnTo>
                                  <a:pt x="6" y="50"/>
                                </a:lnTo>
                                <a:lnTo>
                                  <a:pt x="82" y="50"/>
                                </a:lnTo>
                                <a:lnTo>
                                  <a:pt x="81" y="50"/>
                                </a:lnTo>
                                <a:lnTo>
                                  <a:pt x="6" y="50"/>
                                </a:lnTo>
                                <a:lnTo>
                                  <a:pt x="6" y="53"/>
                                </a:lnTo>
                                <a:lnTo>
                                  <a:pt x="81" y="53"/>
                                </a:lnTo>
                                <a:lnTo>
                                  <a:pt x="6" y="53"/>
                                </a:lnTo>
                                <a:lnTo>
                                  <a:pt x="6" y="55"/>
                                </a:lnTo>
                                <a:lnTo>
                                  <a:pt x="81" y="55"/>
                                </a:lnTo>
                                <a:lnTo>
                                  <a:pt x="7" y="55"/>
                                </a:lnTo>
                                <a:lnTo>
                                  <a:pt x="79" y="55"/>
                                </a:lnTo>
                                <a:lnTo>
                                  <a:pt x="79" y="56"/>
                                </a:lnTo>
                                <a:lnTo>
                                  <a:pt x="7" y="56"/>
                                </a:lnTo>
                                <a:lnTo>
                                  <a:pt x="79" y="56"/>
                                </a:lnTo>
                                <a:lnTo>
                                  <a:pt x="9" y="56"/>
                                </a:lnTo>
                                <a:lnTo>
                                  <a:pt x="9" y="59"/>
                                </a:lnTo>
                                <a:lnTo>
                                  <a:pt x="77" y="59"/>
                                </a:lnTo>
                                <a:lnTo>
                                  <a:pt x="9" y="59"/>
                                </a:lnTo>
                                <a:lnTo>
                                  <a:pt x="9" y="61"/>
                                </a:lnTo>
                                <a:lnTo>
                                  <a:pt x="77" y="61"/>
                                </a:lnTo>
                                <a:lnTo>
                                  <a:pt x="75" y="61"/>
                                </a:lnTo>
                                <a:lnTo>
                                  <a:pt x="11" y="61"/>
                                </a:lnTo>
                                <a:lnTo>
                                  <a:pt x="75" y="61"/>
                                </a:lnTo>
                                <a:lnTo>
                                  <a:pt x="75" y="63"/>
                                </a:lnTo>
                                <a:lnTo>
                                  <a:pt x="11" y="63"/>
                                </a:lnTo>
                                <a:lnTo>
                                  <a:pt x="13" y="63"/>
                                </a:lnTo>
                                <a:lnTo>
                                  <a:pt x="74" y="63"/>
                                </a:lnTo>
                                <a:lnTo>
                                  <a:pt x="13" y="63"/>
                                </a:lnTo>
                                <a:lnTo>
                                  <a:pt x="13" y="65"/>
                                </a:lnTo>
                                <a:lnTo>
                                  <a:pt x="74" y="65"/>
                                </a:lnTo>
                                <a:lnTo>
                                  <a:pt x="72" y="65"/>
                                </a:lnTo>
                                <a:lnTo>
                                  <a:pt x="14" y="65"/>
                                </a:lnTo>
                                <a:lnTo>
                                  <a:pt x="72" y="65"/>
                                </a:lnTo>
                                <a:lnTo>
                                  <a:pt x="72" y="67"/>
                                </a:lnTo>
                                <a:lnTo>
                                  <a:pt x="16" y="67"/>
                                </a:lnTo>
                                <a:lnTo>
                                  <a:pt x="70" y="67"/>
                                </a:lnTo>
                                <a:lnTo>
                                  <a:pt x="70" y="69"/>
                                </a:lnTo>
                                <a:lnTo>
                                  <a:pt x="18" y="69"/>
                                </a:lnTo>
                                <a:lnTo>
                                  <a:pt x="68" y="69"/>
                                </a:lnTo>
                                <a:lnTo>
                                  <a:pt x="20" y="69"/>
                                </a:lnTo>
                                <a:lnTo>
                                  <a:pt x="20" y="72"/>
                                </a:lnTo>
                                <a:lnTo>
                                  <a:pt x="67" y="72"/>
                                </a:lnTo>
                                <a:lnTo>
                                  <a:pt x="21" y="72"/>
                                </a:lnTo>
                                <a:lnTo>
                                  <a:pt x="65" y="72"/>
                                </a:lnTo>
                                <a:lnTo>
                                  <a:pt x="63" y="73"/>
                                </a:lnTo>
                                <a:lnTo>
                                  <a:pt x="23" y="73"/>
                                </a:lnTo>
                                <a:lnTo>
                                  <a:pt x="25" y="73"/>
                                </a:lnTo>
                                <a:lnTo>
                                  <a:pt x="63" y="73"/>
                                </a:lnTo>
                                <a:lnTo>
                                  <a:pt x="61" y="75"/>
                                </a:lnTo>
                                <a:lnTo>
                                  <a:pt x="25" y="75"/>
                                </a:lnTo>
                                <a:lnTo>
                                  <a:pt x="27" y="75"/>
                                </a:lnTo>
                                <a:lnTo>
                                  <a:pt x="60" y="75"/>
                                </a:lnTo>
                                <a:lnTo>
                                  <a:pt x="58" y="75"/>
                                </a:lnTo>
                                <a:lnTo>
                                  <a:pt x="28" y="75"/>
                                </a:lnTo>
                                <a:lnTo>
                                  <a:pt x="30" y="78"/>
                                </a:lnTo>
                                <a:lnTo>
                                  <a:pt x="56" y="78"/>
                                </a:lnTo>
                                <a:lnTo>
                                  <a:pt x="55" y="78"/>
                                </a:lnTo>
                                <a:lnTo>
                                  <a:pt x="34" y="78"/>
                                </a:lnTo>
                                <a:lnTo>
                                  <a:pt x="35" y="78"/>
                                </a:lnTo>
                                <a:lnTo>
                                  <a:pt x="51" y="78"/>
                                </a:lnTo>
                                <a:lnTo>
                                  <a:pt x="44" y="80"/>
                                </a:lnTo>
                                <a:lnTo>
                                  <a:pt x="42" y="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16" name="Line 1057"/>
                        <wps:cNvCnPr/>
                        <wps:spPr bwMode="auto">
                          <a:xfrm>
                            <a:off x="703" y="19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058"/>
                        <wps:cNvCnPr/>
                        <wps:spPr bwMode="auto">
                          <a:xfrm>
                            <a:off x="703" y="198"/>
                            <a:ext cx="12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059"/>
                        <wps:cNvCnPr/>
                        <wps:spPr bwMode="auto">
                          <a:xfrm>
                            <a:off x="831" y="1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Freeform 1060"/>
                        <wps:cNvSpPr>
                          <a:spLocks/>
                        </wps:cNvSpPr>
                        <wps:spPr bwMode="auto">
                          <a:xfrm>
                            <a:off x="782" y="157"/>
                            <a:ext cx="49" cy="8"/>
                          </a:xfrm>
                          <a:custGeom>
                            <a:avLst/>
                            <a:gdLst>
                              <a:gd name="T0" fmla="*/ 243 w 243"/>
                              <a:gd name="T1" fmla="*/ 0 h 48"/>
                              <a:gd name="T2" fmla="*/ 200 w 243"/>
                              <a:gd name="T3" fmla="*/ 1 h 48"/>
                              <a:gd name="T4" fmla="*/ 141 w 243"/>
                              <a:gd name="T5" fmla="*/ 14 h 48"/>
                              <a:gd name="T6" fmla="*/ 84 w 243"/>
                              <a:gd name="T7" fmla="*/ 35 h 48"/>
                              <a:gd name="T8" fmla="*/ 80 w 243"/>
                              <a:gd name="T9" fmla="*/ 26 h 48"/>
                              <a:gd name="T10" fmla="*/ 84 w 243"/>
                              <a:gd name="T11" fmla="*/ 48 h 48"/>
                              <a:gd name="T12" fmla="*/ 0 w 243"/>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243" h="48">
                                <a:moveTo>
                                  <a:pt x="243" y="0"/>
                                </a:moveTo>
                                <a:lnTo>
                                  <a:pt x="200" y="1"/>
                                </a:lnTo>
                                <a:lnTo>
                                  <a:pt x="141" y="14"/>
                                </a:lnTo>
                                <a:lnTo>
                                  <a:pt x="84" y="35"/>
                                </a:lnTo>
                                <a:lnTo>
                                  <a:pt x="80" y="26"/>
                                </a:lnTo>
                                <a:lnTo>
                                  <a:pt x="84" y="48"/>
                                </a:lnTo>
                                <a:lnTo>
                                  <a:pt x="0"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20" name="Line 1061"/>
                        <wps:cNvCnPr/>
                        <wps:spPr bwMode="auto">
                          <a:xfrm>
                            <a:off x="779" y="1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Freeform 1062"/>
                        <wps:cNvSpPr>
                          <a:spLocks/>
                        </wps:cNvSpPr>
                        <wps:spPr bwMode="auto">
                          <a:xfrm>
                            <a:off x="779" y="157"/>
                            <a:ext cx="21" cy="12"/>
                          </a:xfrm>
                          <a:custGeom>
                            <a:avLst/>
                            <a:gdLst>
                              <a:gd name="T0" fmla="*/ 0 w 106"/>
                              <a:gd name="T1" fmla="*/ 60 h 73"/>
                              <a:gd name="T2" fmla="*/ 0 w 106"/>
                              <a:gd name="T3" fmla="*/ 60 h 73"/>
                              <a:gd name="T4" fmla="*/ 106 w 106"/>
                              <a:gd name="T5" fmla="*/ 73 h 73"/>
                              <a:gd name="T6" fmla="*/ 96 w 106"/>
                              <a:gd name="T7" fmla="*/ 0 h 73"/>
                              <a:gd name="T8" fmla="*/ 0 w 106"/>
                              <a:gd name="T9" fmla="*/ 60 h 73"/>
                            </a:gdLst>
                            <a:ahLst/>
                            <a:cxnLst>
                              <a:cxn ang="0">
                                <a:pos x="T0" y="T1"/>
                              </a:cxn>
                              <a:cxn ang="0">
                                <a:pos x="T2" y="T3"/>
                              </a:cxn>
                              <a:cxn ang="0">
                                <a:pos x="T4" y="T5"/>
                              </a:cxn>
                              <a:cxn ang="0">
                                <a:pos x="T6" y="T7"/>
                              </a:cxn>
                              <a:cxn ang="0">
                                <a:pos x="T8" y="T9"/>
                              </a:cxn>
                            </a:cxnLst>
                            <a:rect l="0" t="0" r="r" b="b"/>
                            <a:pathLst>
                              <a:path w="106" h="73">
                                <a:moveTo>
                                  <a:pt x="0" y="60"/>
                                </a:moveTo>
                                <a:lnTo>
                                  <a:pt x="0" y="60"/>
                                </a:lnTo>
                                <a:lnTo>
                                  <a:pt x="106" y="73"/>
                                </a:lnTo>
                                <a:lnTo>
                                  <a:pt x="96" y="0"/>
                                </a:lnTo>
                                <a:lnTo>
                                  <a:pt x="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22" name="Line 1063"/>
                        <wps:cNvCnPr/>
                        <wps:spPr bwMode="auto">
                          <a:xfrm>
                            <a:off x="789" y="16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064"/>
                        <wps:cNvCnPr/>
                        <wps:spPr bwMode="auto">
                          <a:xfrm>
                            <a:off x="789" y="161"/>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065"/>
                        <wps:cNvCnPr/>
                        <wps:spPr bwMode="auto">
                          <a:xfrm>
                            <a:off x="831" y="1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Freeform 1066"/>
                        <wps:cNvSpPr>
                          <a:spLocks/>
                        </wps:cNvSpPr>
                        <wps:spPr bwMode="auto">
                          <a:xfrm>
                            <a:off x="831" y="157"/>
                            <a:ext cx="18" cy="2"/>
                          </a:xfrm>
                          <a:custGeom>
                            <a:avLst/>
                            <a:gdLst>
                              <a:gd name="T0" fmla="*/ 0 w 89"/>
                              <a:gd name="T1" fmla="*/ 0 h 14"/>
                              <a:gd name="T2" fmla="*/ 44 w 89"/>
                              <a:gd name="T3" fmla="*/ 4 h 14"/>
                              <a:gd name="T4" fmla="*/ 89 w 89"/>
                              <a:gd name="T5" fmla="*/ 14 h 14"/>
                            </a:gdLst>
                            <a:ahLst/>
                            <a:cxnLst>
                              <a:cxn ang="0">
                                <a:pos x="T0" y="T1"/>
                              </a:cxn>
                              <a:cxn ang="0">
                                <a:pos x="T2" y="T3"/>
                              </a:cxn>
                              <a:cxn ang="0">
                                <a:pos x="T4" y="T5"/>
                              </a:cxn>
                            </a:cxnLst>
                            <a:rect l="0" t="0" r="r" b="b"/>
                            <a:pathLst>
                              <a:path w="89" h="14">
                                <a:moveTo>
                                  <a:pt x="0" y="0"/>
                                </a:moveTo>
                                <a:lnTo>
                                  <a:pt x="44" y="4"/>
                                </a:lnTo>
                                <a:lnTo>
                                  <a:pt x="89" y="1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26" name="Line 1067"/>
                        <wps:cNvCnPr/>
                        <wps:spPr bwMode="auto">
                          <a:xfrm>
                            <a:off x="745" y="1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Freeform 1068"/>
                        <wps:cNvSpPr>
                          <a:spLocks/>
                        </wps:cNvSpPr>
                        <wps:spPr bwMode="auto">
                          <a:xfrm>
                            <a:off x="745" y="160"/>
                            <a:ext cx="14" cy="38"/>
                          </a:xfrm>
                          <a:custGeom>
                            <a:avLst/>
                            <a:gdLst>
                              <a:gd name="T0" fmla="*/ 0 w 73"/>
                              <a:gd name="T1" fmla="*/ 0 h 229"/>
                              <a:gd name="T2" fmla="*/ 26 w 73"/>
                              <a:gd name="T3" fmla="*/ 39 h 229"/>
                              <a:gd name="T4" fmla="*/ 47 w 73"/>
                              <a:gd name="T5" fmla="*/ 83 h 229"/>
                              <a:gd name="T6" fmla="*/ 61 w 73"/>
                              <a:gd name="T7" fmla="*/ 129 h 229"/>
                              <a:gd name="T8" fmla="*/ 71 w 73"/>
                              <a:gd name="T9" fmla="*/ 180 h 229"/>
                              <a:gd name="T10" fmla="*/ 73 w 73"/>
                              <a:gd name="T11" fmla="*/ 229 h 229"/>
                            </a:gdLst>
                            <a:ahLst/>
                            <a:cxnLst>
                              <a:cxn ang="0">
                                <a:pos x="T0" y="T1"/>
                              </a:cxn>
                              <a:cxn ang="0">
                                <a:pos x="T2" y="T3"/>
                              </a:cxn>
                              <a:cxn ang="0">
                                <a:pos x="T4" y="T5"/>
                              </a:cxn>
                              <a:cxn ang="0">
                                <a:pos x="T6" y="T7"/>
                              </a:cxn>
                              <a:cxn ang="0">
                                <a:pos x="T8" y="T9"/>
                              </a:cxn>
                              <a:cxn ang="0">
                                <a:pos x="T10" y="T11"/>
                              </a:cxn>
                            </a:cxnLst>
                            <a:rect l="0" t="0" r="r" b="b"/>
                            <a:pathLst>
                              <a:path w="73" h="229">
                                <a:moveTo>
                                  <a:pt x="0" y="0"/>
                                </a:moveTo>
                                <a:lnTo>
                                  <a:pt x="26" y="39"/>
                                </a:lnTo>
                                <a:lnTo>
                                  <a:pt x="47" y="83"/>
                                </a:lnTo>
                                <a:lnTo>
                                  <a:pt x="61" y="129"/>
                                </a:lnTo>
                                <a:lnTo>
                                  <a:pt x="71" y="180"/>
                                </a:lnTo>
                                <a:lnTo>
                                  <a:pt x="73" y="22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28" name="Line 1069"/>
                        <wps:cNvCnPr/>
                        <wps:spPr bwMode="auto">
                          <a:xfrm>
                            <a:off x="675" y="1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Freeform 1070"/>
                        <wps:cNvSpPr>
                          <a:spLocks/>
                        </wps:cNvSpPr>
                        <wps:spPr bwMode="auto">
                          <a:xfrm>
                            <a:off x="649" y="179"/>
                            <a:ext cx="26" cy="28"/>
                          </a:xfrm>
                          <a:custGeom>
                            <a:avLst/>
                            <a:gdLst>
                              <a:gd name="T0" fmla="*/ 132 w 132"/>
                              <a:gd name="T1" fmla="*/ 96 h 167"/>
                              <a:gd name="T2" fmla="*/ 132 w 132"/>
                              <a:gd name="T3" fmla="*/ 71 h 167"/>
                              <a:gd name="T4" fmla="*/ 121 w 132"/>
                              <a:gd name="T5" fmla="*/ 35 h 167"/>
                              <a:gd name="T6" fmla="*/ 100 w 132"/>
                              <a:gd name="T7" fmla="*/ 12 h 167"/>
                              <a:gd name="T8" fmla="*/ 81 w 132"/>
                              <a:gd name="T9" fmla="*/ 0 h 167"/>
                              <a:gd name="T10" fmla="*/ 51 w 132"/>
                              <a:gd name="T11" fmla="*/ 0 h 167"/>
                              <a:gd name="T12" fmla="*/ 30 w 132"/>
                              <a:gd name="T13" fmla="*/ 12 h 167"/>
                              <a:gd name="T14" fmla="*/ 11 w 132"/>
                              <a:gd name="T15" fmla="*/ 35 h 167"/>
                              <a:gd name="T16" fmla="*/ 0 w 132"/>
                              <a:gd name="T17" fmla="*/ 71 h 167"/>
                              <a:gd name="T18" fmla="*/ 0 w 132"/>
                              <a:gd name="T19" fmla="*/ 96 h 167"/>
                              <a:gd name="T20" fmla="*/ 11 w 132"/>
                              <a:gd name="T21" fmla="*/ 131 h 167"/>
                              <a:gd name="T22" fmla="*/ 30 w 132"/>
                              <a:gd name="T23" fmla="*/ 155 h 167"/>
                              <a:gd name="T24" fmla="*/ 51 w 132"/>
                              <a:gd name="T25" fmla="*/ 167 h 167"/>
                              <a:gd name="T26" fmla="*/ 81 w 132"/>
                              <a:gd name="T27" fmla="*/ 167 h 167"/>
                              <a:gd name="T28" fmla="*/ 100 w 132"/>
                              <a:gd name="T29" fmla="*/ 155 h 167"/>
                              <a:gd name="T30" fmla="*/ 121 w 132"/>
                              <a:gd name="T31" fmla="*/ 131 h 167"/>
                              <a:gd name="T32" fmla="*/ 132 w 132"/>
                              <a:gd name="T33" fmla="*/ 9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67">
                                <a:moveTo>
                                  <a:pt x="132" y="96"/>
                                </a:moveTo>
                                <a:lnTo>
                                  <a:pt x="132" y="71"/>
                                </a:lnTo>
                                <a:lnTo>
                                  <a:pt x="121" y="35"/>
                                </a:lnTo>
                                <a:lnTo>
                                  <a:pt x="100" y="12"/>
                                </a:lnTo>
                                <a:lnTo>
                                  <a:pt x="81" y="0"/>
                                </a:lnTo>
                                <a:lnTo>
                                  <a:pt x="51" y="0"/>
                                </a:lnTo>
                                <a:lnTo>
                                  <a:pt x="30" y="12"/>
                                </a:lnTo>
                                <a:lnTo>
                                  <a:pt x="11" y="35"/>
                                </a:lnTo>
                                <a:lnTo>
                                  <a:pt x="0" y="71"/>
                                </a:lnTo>
                                <a:lnTo>
                                  <a:pt x="0" y="96"/>
                                </a:lnTo>
                                <a:lnTo>
                                  <a:pt x="11" y="131"/>
                                </a:lnTo>
                                <a:lnTo>
                                  <a:pt x="30" y="155"/>
                                </a:lnTo>
                                <a:lnTo>
                                  <a:pt x="51" y="167"/>
                                </a:lnTo>
                                <a:lnTo>
                                  <a:pt x="81" y="167"/>
                                </a:lnTo>
                                <a:lnTo>
                                  <a:pt x="100" y="155"/>
                                </a:lnTo>
                                <a:lnTo>
                                  <a:pt x="121" y="131"/>
                                </a:lnTo>
                                <a:lnTo>
                                  <a:pt x="132" y="9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30" name="Line 1071"/>
                        <wps:cNvCnPr/>
                        <wps:spPr bwMode="auto">
                          <a:xfrm>
                            <a:off x="637" y="2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Freeform 1072"/>
                        <wps:cNvSpPr>
                          <a:spLocks/>
                        </wps:cNvSpPr>
                        <wps:spPr bwMode="auto">
                          <a:xfrm>
                            <a:off x="613" y="179"/>
                            <a:ext cx="24" cy="28"/>
                          </a:xfrm>
                          <a:custGeom>
                            <a:avLst/>
                            <a:gdLst>
                              <a:gd name="T0" fmla="*/ 118 w 118"/>
                              <a:gd name="T1" fmla="*/ 131 h 167"/>
                              <a:gd name="T2" fmla="*/ 99 w 118"/>
                              <a:gd name="T3" fmla="*/ 155 h 167"/>
                              <a:gd name="T4" fmla="*/ 80 w 118"/>
                              <a:gd name="T5" fmla="*/ 167 h 167"/>
                              <a:gd name="T6" fmla="*/ 48 w 118"/>
                              <a:gd name="T7" fmla="*/ 167 h 167"/>
                              <a:gd name="T8" fmla="*/ 29 w 118"/>
                              <a:gd name="T9" fmla="*/ 155 h 167"/>
                              <a:gd name="T10" fmla="*/ 8 w 118"/>
                              <a:gd name="T11" fmla="*/ 131 h 167"/>
                              <a:gd name="T12" fmla="*/ 0 w 118"/>
                              <a:gd name="T13" fmla="*/ 96 h 167"/>
                              <a:gd name="T14" fmla="*/ 0 w 118"/>
                              <a:gd name="T15" fmla="*/ 71 h 167"/>
                              <a:gd name="T16" fmla="*/ 8 w 118"/>
                              <a:gd name="T17" fmla="*/ 35 h 167"/>
                              <a:gd name="T18" fmla="*/ 29 w 118"/>
                              <a:gd name="T19" fmla="*/ 12 h 167"/>
                              <a:gd name="T20" fmla="*/ 48 w 118"/>
                              <a:gd name="T21" fmla="*/ 0 h 167"/>
                              <a:gd name="T22" fmla="*/ 80 w 118"/>
                              <a:gd name="T23" fmla="*/ 0 h 167"/>
                              <a:gd name="T24" fmla="*/ 99 w 118"/>
                              <a:gd name="T25" fmla="*/ 12 h 167"/>
                              <a:gd name="T26" fmla="*/ 118 w 118"/>
                              <a:gd name="T27" fmla="*/ 35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167">
                                <a:moveTo>
                                  <a:pt x="118" y="131"/>
                                </a:moveTo>
                                <a:lnTo>
                                  <a:pt x="99" y="155"/>
                                </a:lnTo>
                                <a:lnTo>
                                  <a:pt x="80" y="167"/>
                                </a:lnTo>
                                <a:lnTo>
                                  <a:pt x="48" y="167"/>
                                </a:lnTo>
                                <a:lnTo>
                                  <a:pt x="29" y="155"/>
                                </a:lnTo>
                                <a:lnTo>
                                  <a:pt x="8" y="131"/>
                                </a:lnTo>
                                <a:lnTo>
                                  <a:pt x="0" y="96"/>
                                </a:lnTo>
                                <a:lnTo>
                                  <a:pt x="0" y="71"/>
                                </a:lnTo>
                                <a:lnTo>
                                  <a:pt x="8" y="35"/>
                                </a:lnTo>
                                <a:lnTo>
                                  <a:pt x="29" y="12"/>
                                </a:lnTo>
                                <a:lnTo>
                                  <a:pt x="48" y="0"/>
                                </a:lnTo>
                                <a:lnTo>
                                  <a:pt x="80" y="0"/>
                                </a:lnTo>
                                <a:lnTo>
                                  <a:pt x="99" y="12"/>
                                </a:lnTo>
                                <a:lnTo>
                                  <a:pt x="118" y="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32" name="Line 1073"/>
                        <wps:cNvCnPr/>
                        <wps:spPr bwMode="auto">
                          <a:xfrm>
                            <a:off x="596" y="1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074"/>
                        <wps:cNvCnPr/>
                        <wps:spPr bwMode="auto">
                          <a:xfrm flipH="1" flipV="1">
                            <a:off x="578" y="145"/>
                            <a:ext cx="18"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075"/>
                        <wps:cNvCnPr/>
                        <wps:spPr bwMode="auto">
                          <a:xfrm>
                            <a:off x="613" y="1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076"/>
                        <wps:cNvCnPr/>
                        <wps:spPr bwMode="auto">
                          <a:xfrm flipH="1">
                            <a:off x="596" y="145"/>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077"/>
                        <wps:cNvCnPr/>
                        <wps:spPr bwMode="auto">
                          <a:xfrm>
                            <a:off x="610" y="6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078"/>
                        <wps:cNvCnPr/>
                        <wps:spPr bwMode="auto">
                          <a:xfrm flipH="1" flipV="1">
                            <a:off x="593" y="19"/>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079"/>
                        <wps:cNvCnPr/>
                        <wps:spPr bwMode="auto">
                          <a:xfrm>
                            <a:off x="627" y="1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080"/>
                        <wps:cNvCnPr/>
                        <wps:spPr bwMode="auto">
                          <a:xfrm flipH="1">
                            <a:off x="610" y="19"/>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081"/>
                        <wps:cNvCnPr/>
                        <wps:spPr bwMode="auto">
                          <a:xfrm>
                            <a:off x="631" y="6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Freeform 1082"/>
                        <wps:cNvSpPr>
                          <a:spLocks/>
                        </wps:cNvSpPr>
                        <wps:spPr bwMode="auto">
                          <a:xfrm>
                            <a:off x="631" y="63"/>
                            <a:ext cx="24" cy="16"/>
                          </a:xfrm>
                          <a:custGeom>
                            <a:avLst/>
                            <a:gdLst>
                              <a:gd name="T0" fmla="*/ 0 w 120"/>
                              <a:gd name="T1" fmla="*/ 0 h 96"/>
                              <a:gd name="T2" fmla="*/ 0 w 120"/>
                              <a:gd name="T3" fmla="*/ 25 h 96"/>
                              <a:gd name="T4" fmla="*/ 11 w 120"/>
                              <a:gd name="T5" fmla="*/ 60 h 96"/>
                              <a:gd name="T6" fmla="*/ 30 w 120"/>
                              <a:gd name="T7" fmla="*/ 85 h 96"/>
                              <a:gd name="T8" fmla="*/ 51 w 120"/>
                              <a:gd name="T9" fmla="*/ 96 h 96"/>
                              <a:gd name="T10" fmla="*/ 80 w 120"/>
                              <a:gd name="T11" fmla="*/ 96 h 96"/>
                              <a:gd name="T12" fmla="*/ 101 w 120"/>
                              <a:gd name="T13" fmla="*/ 85 h 96"/>
                              <a:gd name="T14" fmla="*/ 120 w 120"/>
                              <a:gd name="T15" fmla="*/ 60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96">
                                <a:moveTo>
                                  <a:pt x="0" y="0"/>
                                </a:moveTo>
                                <a:lnTo>
                                  <a:pt x="0" y="25"/>
                                </a:lnTo>
                                <a:lnTo>
                                  <a:pt x="11" y="60"/>
                                </a:lnTo>
                                <a:lnTo>
                                  <a:pt x="30" y="85"/>
                                </a:lnTo>
                                <a:lnTo>
                                  <a:pt x="51" y="96"/>
                                </a:lnTo>
                                <a:lnTo>
                                  <a:pt x="80" y="96"/>
                                </a:lnTo>
                                <a:lnTo>
                                  <a:pt x="101" y="85"/>
                                </a:lnTo>
                                <a:lnTo>
                                  <a:pt x="12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42" name="Line 1083"/>
                        <wps:cNvCnPr/>
                        <wps:spPr bwMode="auto">
                          <a:xfrm>
                            <a:off x="655" y="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Freeform 1084"/>
                        <wps:cNvSpPr>
                          <a:spLocks/>
                        </wps:cNvSpPr>
                        <wps:spPr bwMode="auto">
                          <a:xfrm>
                            <a:off x="631" y="51"/>
                            <a:ext cx="24" cy="12"/>
                          </a:xfrm>
                          <a:custGeom>
                            <a:avLst/>
                            <a:gdLst>
                              <a:gd name="T0" fmla="*/ 120 w 120"/>
                              <a:gd name="T1" fmla="*/ 35 h 71"/>
                              <a:gd name="T2" fmla="*/ 101 w 120"/>
                              <a:gd name="T3" fmla="*/ 12 h 71"/>
                              <a:gd name="T4" fmla="*/ 80 w 120"/>
                              <a:gd name="T5" fmla="*/ 0 h 71"/>
                              <a:gd name="T6" fmla="*/ 51 w 120"/>
                              <a:gd name="T7" fmla="*/ 0 h 71"/>
                              <a:gd name="T8" fmla="*/ 30 w 120"/>
                              <a:gd name="T9" fmla="*/ 12 h 71"/>
                              <a:gd name="T10" fmla="*/ 11 w 120"/>
                              <a:gd name="T11" fmla="*/ 35 h 71"/>
                              <a:gd name="T12" fmla="*/ 0 w 120"/>
                              <a:gd name="T13" fmla="*/ 71 h 71"/>
                            </a:gdLst>
                            <a:ahLst/>
                            <a:cxnLst>
                              <a:cxn ang="0">
                                <a:pos x="T0" y="T1"/>
                              </a:cxn>
                              <a:cxn ang="0">
                                <a:pos x="T2" y="T3"/>
                              </a:cxn>
                              <a:cxn ang="0">
                                <a:pos x="T4" y="T5"/>
                              </a:cxn>
                              <a:cxn ang="0">
                                <a:pos x="T6" y="T7"/>
                              </a:cxn>
                              <a:cxn ang="0">
                                <a:pos x="T8" y="T9"/>
                              </a:cxn>
                              <a:cxn ang="0">
                                <a:pos x="T10" y="T11"/>
                              </a:cxn>
                              <a:cxn ang="0">
                                <a:pos x="T12" y="T13"/>
                              </a:cxn>
                            </a:cxnLst>
                            <a:rect l="0" t="0" r="r" b="b"/>
                            <a:pathLst>
                              <a:path w="120" h="71">
                                <a:moveTo>
                                  <a:pt x="120" y="35"/>
                                </a:moveTo>
                                <a:lnTo>
                                  <a:pt x="101" y="12"/>
                                </a:lnTo>
                                <a:lnTo>
                                  <a:pt x="80" y="0"/>
                                </a:lnTo>
                                <a:lnTo>
                                  <a:pt x="51" y="0"/>
                                </a:lnTo>
                                <a:lnTo>
                                  <a:pt x="30" y="12"/>
                                </a:lnTo>
                                <a:lnTo>
                                  <a:pt x="11" y="35"/>
                                </a:lnTo>
                                <a:lnTo>
                                  <a:pt x="0" y="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44" name="Line 1085"/>
                        <wps:cNvCnPr/>
                        <wps:spPr bwMode="auto">
                          <a:xfrm>
                            <a:off x="688" y="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Freeform 1086"/>
                        <wps:cNvSpPr>
                          <a:spLocks/>
                        </wps:cNvSpPr>
                        <wps:spPr bwMode="auto">
                          <a:xfrm>
                            <a:off x="688" y="13"/>
                            <a:ext cx="29" cy="47"/>
                          </a:xfrm>
                          <a:custGeom>
                            <a:avLst/>
                            <a:gdLst>
                              <a:gd name="T0" fmla="*/ 0 w 143"/>
                              <a:gd name="T1" fmla="*/ 284 h 284"/>
                              <a:gd name="T2" fmla="*/ 71 w 143"/>
                              <a:gd name="T3" fmla="*/ 0 h 284"/>
                              <a:gd name="T4" fmla="*/ 71 w 143"/>
                              <a:gd name="T5" fmla="*/ 0 h 284"/>
                              <a:gd name="T6" fmla="*/ 143 w 143"/>
                              <a:gd name="T7" fmla="*/ 284 h 284"/>
                              <a:gd name="T8" fmla="*/ 0 w 143"/>
                              <a:gd name="T9" fmla="*/ 284 h 284"/>
                            </a:gdLst>
                            <a:ahLst/>
                            <a:cxnLst>
                              <a:cxn ang="0">
                                <a:pos x="T0" y="T1"/>
                              </a:cxn>
                              <a:cxn ang="0">
                                <a:pos x="T2" y="T3"/>
                              </a:cxn>
                              <a:cxn ang="0">
                                <a:pos x="T4" y="T5"/>
                              </a:cxn>
                              <a:cxn ang="0">
                                <a:pos x="T6" y="T7"/>
                              </a:cxn>
                              <a:cxn ang="0">
                                <a:pos x="T8" y="T9"/>
                              </a:cxn>
                            </a:cxnLst>
                            <a:rect l="0" t="0" r="r" b="b"/>
                            <a:pathLst>
                              <a:path w="143" h="284">
                                <a:moveTo>
                                  <a:pt x="0" y="284"/>
                                </a:moveTo>
                                <a:lnTo>
                                  <a:pt x="71" y="0"/>
                                </a:lnTo>
                                <a:lnTo>
                                  <a:pt x="71" y="0"/>
                                </a:lnTo>
                                <a:lnTo>
                                  <a:pt x="143" y="284"/>
                                </a:lnTo>
                                <a:lnTo>
                                  <a:pt x="0" y="28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46" name="Line 1087"/>
                        <wps:cNvCnPr/>
                        <wps:spPr bwMode="auto">
                          <a:xfrm>
                            <a:off x="692" y="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Freeform 1088"/>
                        <wps:cNvSpPr>
                          <a:spLocks/>
                        </wps:cNvSpPr>
                        <wps:spPr bwMode="auto">
                          <a:xfrm>
                            <a:off x="692" y="22"/>
                            <a:ext cx="7" cy="38"/>
                          </a:xfrm>
                          <a:custGeom>
                            <a:avLst/>
                            <a:gdLst>
                              <a:gd name="T0" fmla="*/ 0 w 35"/>
                              <a:gd name="T1" fmla="*/ 228 h 228"/>
                              <a:gd name="T2" fmla="*/ 0 w 35"/>
                              <a:gd name="T3" fmla="*/ 138 h 228"/>
                              <a:gd name="T4" fmla="*/ 18 w 35"/>
                              <a:gd name="T5" fmla="*/ 69 h 228"/>
                              <a:gd name="T6" fmla="*/ 18 w 35"/>
                              <a:gd name="T7" fmla="*/ 228 h 228"/>
                              <a:gd name="T8" fmla="*/ 35 w 35"/>
                              <a:gd name="T9" fmla="*/ 228 h 228"/>
                              <a:gd name="T10" fmla="*/ 35 w 35"/>
                              <a:gd name="T11" fmla="*/ 0 h 228"/>
                            </a:gdLst>
                            <a:ahLst/>
                            <a:cxnLst>
                              <a:cxn ang="0">
                                <a:pos x="T0" y="T1"/>
                              </a:cxn>
                              <a:cxn ang="0">
                                <a:pos x="T2" y="T3"/>
                              </a:cxn>
                              <a:cxn ang="0">
                                <a:pos x="T4" y="T5"/>
                              </a:cxn>
                              <a:cxn ang="0">
                                <a:pos x="T6" y="T7"/>
                              </a:cxn>
                              <a:cxn ang="0">
                                <a:pos x="T8" y="T9"/>
                              </a:cxn>
                              <a:cxn ang="0">
                                <a:pos x="T10" y="T11"/>
                              </a:cxn>
                            </a:cxnLst>
                            <a:rect l="0" t="0" r="r" b="b"/>
                            <a:pathLst>
                              <a:path w="35" h="228">
                                <a:moveTo>
                                  <a:pt x="0" y="228"/>
                                </a:moveTo>
                                <a:lnTo>
                                  <a:pt x="0" y="138"/>
                                </a:lnTo>
                                <a:lnTo>
                                  <a:pt x="18" y="69"/>
                                </a:lnTo>
                                <a:lnTo>
                                  <a:pt x="18" y="228"/>
                                </a:lnTo>
                                <a:lnTo>
                                  <a:pt x="35" y="228"/>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48" name="Line 1089"/>
                        <wps:cNvCnPr/>
                        <wps:spPr bwMode="auto">
                          <a:xfrm>
                            <a:off x="703" y="1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Freeform 1090"/>
                        <wps:cNvSpPr>
                          <a:spLocks/>
                        </wps:cNvSpPr>
                        <wps:spPr bwMode="auto">
                          <a:xfrm>
                            <a:off x="703" y="15"/>
                            <a:ext cx="10" cy="45"/>
                          </a:xfrm>
                          <a:custGeom>
                            <a:avLst/>
                            <a:gdLst>
                              <a:gd name="T0" fmla="*/ 0 w 52"/>
                              <a:gd name="T1" fmla="*/ 0 h 270"/>
                              <a:gd name="T2" fmla="*/ 0 w 52"/>
                              <a:gd name="T3" fmla="*/ 270 h 270"/>
                              <a:gd name="T4" fmla="*/ 17 w 52"/>
                              <a:gd name="T5" fmla="*/ 270 h 270"/>
                              <a:gd name="T6" fmla="*/ 17 w 52"/>
                              <a:gd name="T7" fmla="*/ 70 h 270"/>
                              <a:gd name="T8" fmla="*/ 34 w 52"/>
                              <a:gd name="T9" fmla="*/ 138 h 270"/>
                              <a:gd name="T10" fmla="*/ 34 w 52"/>
                              <a:gd name="T11" fmla="*/ 270 h 270"/>
                              <a:gd name="T12" fmla="*/ 52 w 52"/>
                              <a:gd name="T13" fmla="*/ 270 h 270"/>
                              <a:gd name="T14" fmla="*/ 52 w 52"/>
                              <a:gd name="T15" fmla="*/ 208 h 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270">
                                <a:moveTo>
                                  <a:pt x="0" y="0"/>
                                </a:moveTo>
                                <a:lnTo>
                                  <a:pt x="0" y="270"/>
                                </a:lnTo>
                                <a:lnTo>
                                  <a:pt x="17" y="270"/>
                                </a:lnTo>
                                <a:lnTo>
                                  <a:pt x="17" y="70"/>
                                </a:lnTo>
                                <a:lnTo>
                                  <a:pt x="34" y="138"/>
                                </a:lnTo>
                                <a:lnTo>
                                  <a:pt x="34" y="270"/>
                                </a:lnTo>
                                <a:lnTo>
                                  <a:pt x="52" y="270"/>
                                </a:lnTo>
                                <a:lnTo>
                                  <a:pt x="52" y="20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50" name="Line 1091"/>
                        <wps:cNvCnPr/>
                        <wps:spPr bwMode="auto">
                          <a:xfrm>
                            <a:off x="702" y="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092"/>
                        <wps:cNvCnPr/>
                        <wps:spPr bwMode="auto">
                          <a:xfrm>
                            <a:off x="702" y="60"/>
                            <a:ext cx="0" cy="3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093"/>
                        <wps:cNvCnPr/>
                        <wps:spPr bwMode="auto">
                          <a:xfrm>
                            <a:off x="996" y="3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Freeform 1094"/>
                        <wps:cNvSpPr>
                          <a:spLocks/>
                        </wps:cNvSpPr>
                        <wps:spPr bwMode="auto">
                          <a:xfrm>
                            <a:off x="996" y="347"/>
                            <a:ext cx="18" cy="6"/>
                          </a:xfrm>
                          <a:custGeom>
                            <a:avLst/>
                            <a:gdLst>
                              <a:gd name="T0" fmla="*/ 0 w 91"/>
                              <a:gd name="T1" fmla="*/ 24 h 35"/>
                              <a:gd name="T2" fmla="*/ 21 w 91"/>
                              <a:gd name="T3" fmla="*/ 35 h 35"/>
                              <a:gd name="T4" fmla="*/ 51 w 91"/>
                              <a:gd name="T5" fmla="*/ 35 h 35"/>
                              <a:gd name="T6" fmla="*/ 70 w 91"/>
                              <a:gd name="T7" fmla="*/ 24 h 35"/>
                              <a:gd name="T8" fmla="*/ 91 w 91"/>
                              <a:gd name="T9" fmla="*/ 0 h 35"/>
                            </a:gdLst>
                            <a:ahLst/>
                            <a:cxnLst>
                              <a:cxn ang="0">
                                <a:pos x="T0" y="T1"/>
                              </a:cxn>
                              <a:cxn ang="0">
                                <a:pos x="T2" y="T3"/>
                              </a:cxn>
                              <a:cxn ang="0">
                                <a:pos x="T4" y="T5"/>
                              </a:cxn>
                              <a:cxn ang="0">
                                <a:pos x="T6" y="T7"/>
                              </a:cxn>
                              <a:cxn ang="0">
                                <a:pos x="T8" y="T9"/>
                              </a:cxn>
                            </a:cxnLst>
                            <a:rect l="0" t="0" r="r" b="b"/>
                            <a:pathLst>
                              <a:path w="91" h="35">
                                <a:moveTo>
                                  <a:pt x="0" y="24"/>
                                </a:moveTo>
                                <a:lnTo>
                                  <a:pt x="21" y="35"/>
                                </a:lnTo>
                                <a:lnTo>
                                  <a:pt x="51" y="35"/>
                                </a:lnTo>
                                <a:lnTo>
                                  <a:pt x="70" y="24"/>
                                </a:lnTo>
                                <a:lnTo>
                                  <a:pt x="9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54" name="Line 1095"/>
                        <wps:cNvCnPr/>
                        <wps:spPr bwMode="auto">
                          <a:xfrm>
                            <a:off x="1014" y="3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Freeform 1096"/>
                        <wps:cNvSpPr>
                          <a:spLocks/>
                        </wps:cNvSpPr>
                        <wps:spPr bwMode="auto">
                          <a:xfrm>
                            <a:off x="990" y="325"/>
                            <a:ext cx="24" cy="26"/>
                          </a:xfrm>
                          <a:custGeom>
                            <a:avLst/>
                            <a:gdLst>
                              <a:gd name="T0" fmla="*/ 121 w 121"/>
                              <a:gd name="T1" fmla="*/ 71 h 156"/>
                              <a:gd name="T2" fmla="*/ 121 w 121"/>
                              <a:gd name="T3" fmla="*/ 48 h 156"/>
                              <a:gd name="T4" fmla="*/ 110 w 121"/>
                              <a:gd name="T5" fmla="*/ 23 h 156"/>
                              <a:gd name="T6" fmla="*/ 100 w 121"/>
                              <a:gd name="T7" fmla="*/ 12 h 156"/>
                              <a:gd name="T8" fmla="*/ 81 w 121"/>
                              <a:gd name="T9" fmla="*/ 0 h 156"/>
                              <a:gd name="T10" fmla="*/ 51 w 121"/>
                              <a:gd name="T11" fmla="*/ 0 h 156"/>
                              <a:gd name="T12" fmla="*/ 30 w 121"/>
                              <a:gd name="T13" fmla="*/ 12 h 156"/>
                              <a:gd name="T14" fmla="*/ 11 w 121"/>
                              <a:gd name="T15" fmla="*/ 35 h 156"/>
                              <a:gd name="T16" fmla="*/ 0 w 121"/>
                              <a:gd name="T17" fmla="*/ 71 h 156"/>
                              <a:gd name="T18" fmla="*/ 0 w 121"/>
                              <a:gd name="T19" fmla="*/ 96 h 156"/>
                              <a:gd name="T20" fmla="*/ 11 w 121"/>
                              <a:gd name="T21" fmla="*/ 132 h 156"/>
                              <a:gd name="T22" fmla="*/ 30 w 121"/>
                              <a:gd name="T23"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1" h="156">
                                <a:moveTo>
                                  <a:pt x="121" y="71"/>
                                </a:moveTo>
                                <a:lnTo>
                                  <a:pt x="121" y="48"/>
                                </a:lnTo>
                                <a:lnTo>
                                  <a:pt x="110" y="23"/>
                                </a:lnTo>
                                <a:lnTo>
                                  <a:pt x="100" y="12"/>
                                </a:lnTo>
                                <a:lnTo>
                                  <a:pt x="81" y="0"/>
                                </a:lnTo>
                                <a:lnTo>
                                  <a:pt x="51" y="0"/>
                                </a:lnTo>
                                <a:lnTo>
                                  <a:pt x="30" y="12"/>
                                </a:lnTo>
                                <a:lnTo>
                                  <a:pt x="11" y="35"/>
                                </a:lnTo>
                                <a:lnTo>
                                  <a:pt x="0" y="71"/>
                                </a:lnTo>
                                <a:lnTo>
                                  <a:pt x="0" y="96"/>
                                </a:lnTo>
                                <a:lnTo>
                                  <a:pt x="11" y="132"/>
                                </a:lnTo>
                                <a:lnTo>
                                  <a:pt x="30" y="1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56" name="Line 1097"/>
                        <wps:cNvCnPr/>
                        <wps:spPr bwMode="auto">
                          <a:xfrm>
                            <a:off x="990" y="3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098"/>
                        <wps:cNvCnPr/>
                        <wps:spPr bwMode="auto">
                          <a:xfrm>
                            <a:off x="990" y="337"/>
                            <a:ext cx="2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099"/>
                        <wps:cNvCnPr/>
                        <wps:spPr bwMode="auto">
                          <a:xfrm>
                            <a:off x="1005" y="2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Freeform 1100"/>
                        <wps:cNvSpPr>
                          <a:spLocks/>
                        </wps:cNvSpPr>
                        <wps:spPr bwMode="auto">
                          <a:xfrm>
                            <a:off x="1005" y="243"/>
                            <a:ext cx="48" cy="29"/>
                          </a:xfrm>
                          <a:custGeom>
                            <a:avLst/>
                            <a:gdLst>
                              <a:gd name="T0" fmla="*/ 0 w 237"/>
                              <a:gd name="T1" fmla="*/ 172 h 172"/>
                              <a:gd name="T2" fmla="*/ 0 w 237"/>
                              <a:gd name="T3" fmla="*/ 0 h 172"/>
                              <a:gd name="T4" fmla="*/ 237 w 237"/>
                              <a:gd name="T5" fmla="*/ 86 h 172"/>
                              <a:gd name="T6" fmla="*/ 237 w 237"/>
                              <a:gd name="T7" fmla="*/ 86 h 172"/>
                              <a:gd name="T8" fmla="*/ 0 w 237"/>
                              <a:gd name="T9" fmla="*/ 172 h 172"/>
                            </a:gdLst>
                            <a:ahLst/>
                            <a:cxnLst>
                              <a:cxn ang="0">
                                <a:pos x="T0" y="T1"/>
                              </a:cxn>
                              <a:cxn ang="0">
                                <a:pos x="T2" y="T3"/>
                              </a:cxn>
                              <a:cxn ang="0">
                                <a:pos x="T4" y="T5"/>
                              </a:cxn>
                              <a:cxn ang="0">
                                <a:pos x="T6" y="T7"/>
                              </a:cxn>
                              <a:cxn ang="0">
                                <a:pos x="T8" y="T9"/>
                              </a:cxn>
                            </a:cxnLst>
                            <a:rect l="0" t="0" r="r" b="b"/>
                            <a:pathLst>
                              <a:path w="237" h="172">
                                <a:moveTo>
                                  <a:pt x="0" y="172"/>
                                </a:moveTo>
                                <a:lnTo>
                                  <a:pt x="0" y="0"/>
                                </a:lnTo>
                                <a:lnTo>
                                  <a:pt x="237" y="86"/>
                                </a:lnTo>
                                <a:lnTo>
                                  <a:pt x="237" y="86"/>
                                </a:lnTo>
                                <a:lnTo>
                                  <a:pt x="0" y="17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60" name="Line 1101"/>
                        <wps:cNvCnPr/>
                        <wps:spPr bwMode="auto">
                          <a:xfrm>
                            <a:off x="1005" y="26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Freeform 1102"/>
                        <wps:cNvSpPr>
                          <a:spLocks/>
                        </wps:cNvSpPr>
                        <wps:spPr bwMode="auto">
                          <a:xfrm>
                            <a:off x="1005" y="249"/>
                            <a:ext cx="42" cy="17"/>
                          </a:xfrm>
                          <a:custGeom>
                            <a:avLst/>
                            <a:gdLst>
                              <a:gd name="T0" fmla="*/ 0 w 208"/>
                              <a:gd name="T1" fmla="*/ 104 h 104"/>
                              <a:gd name="T2" fmla="*/ 93 w 208"/>
                              <a:gd name="T3" fmla="*/ 104 h 104"/>
                              <a:gd name="T4" fmla="*/ 150 w 208"/>
                              <a:gd name="T5" fmla="*/ 84 h 104"/>
                              <a:gd name="T6" fmla="*/ 0 w 208"/>
                              <a:gd name="T7" fmla="*/ 84 h 104"/>
                              <a:gd name="T8" fmla="*/ 0 w 208"/>
                              <a:gd name="T9" fmla="*/ 63 h 104"/>
                              <a:gd name="T10" fmla="*/ 208 w 208"/>
                              <a:gd name="T11" fmla="*/ 63 h 104"/>
                              <a:gd name="T12" fmla="*/ 208 w 208"/>
                              <a:gd name="T13" fmla="*/ 42 h 104"/>
                              <a:gd name="T14" fmla="*/ 0 w 208"/>
                              <a:gd name="T15" fmla="*/ 42 h 104"/>
                              <a:gd name="T16" fmla="*/ 0 w 208"/>
                              <a:gd name="T17" fmla="*/ 21 h 104"/>
                              <a:gd name="T18" fmla="*/ 150 w 208"/>
                              <a:gd name="T19" fmla="*/ 21 h 104"/>
                              <a:gd name="T20" fmla="*/ 93 w 208"/>
                              <a:gd name="T21" fmla="*/ 0 h 104"/>
                              <a:gd name="T22" fmla="*/ 0 w 208"/>
                              <a:gd name="T23"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8" h="104">
                                <a:moveTo>
                                  <a:pt x="0" y="104"/>
                                </a:moveTo>
                                <a:lnTo>
                                  <a:pt x="93" y="104"/>
                                </a:lnTo>
                                <a:lnTo>
                                  <a:pt x="150" y="84"/>
                                </a:lnTo>
                                <a:lnTo>
                                  <a:pt x="0" y="84"/>
                                </a:lnTo>
                                <a:lnTo>
                                  <a:pt x="0" y="63"/>
                                </a:lnTo>
                                <a:lnTo>
                                  <a:pt x="208" y="63"/>
                                </a:lnTo>
                                <a:lnTo>
                                  <a:pt x="208" y="42"/>
                                </a:lnTo>
                                <a:lnTo>
                                  <a:pt x="0" y="42"/>
                                </a:lnTo>
                                <a:lnTo>
                                  <a:pt x="0" y="21"/>
                                </a:lnTo>
                                <a:lnTo>
                                  <a:pt x="150" y="21"/>
                                </a:lnTo>
                                <a:lnTo>
                                  <a:pt x="93"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62" name="Line 1103"/>
                        <wps:cNvCnPr/>
                        <wps:spPr bwMode="auto">
                          <a:xfrm>
                            <a:off x="2067" y="28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104"/>
                        <wps:cNvCnPr/>
                        <wps:spPr bwMode="auto">
                          <a:xfrm>
                            <a:off x="2067" y="281"/>
                            <a:ext cx="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105"/>
                        <wps:cNvCnPr/>
                        <wps:spPr bwMode="auto">
                          <a:xfrm>
                            <a:off x="2526" y="22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106"/>
                        <wps:cNvCnPr/>
                        <wps:spPr bwMode="auto">
                          <a:xfrm flipH="1" flipV="1">
                            <a:off x="2506" y="198"/>
                            <a:ext cx="20" cy="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107"/>
                        <wps:cNvCnPr/>
                        <wps:spPr bwMode="auto">
                          <a:xfrm>
                            <a:off x="2495" y="20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108"/>
                        <wps:cNvCnPr/>
                        <wps:spPr bwMode="auto">
                          <a:xfrm flipV="1">
                            <a:off x="2495" y="178"/>
                            <a:ext cx="31" cy="3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109"/>
                        <wps:cNvCnPr/>
                        <wps:spPr bwMode="auto">
                          <a:xfrm>
                            <a:off x="2495" y="17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110"/>
                        <wps:cNvCnPr/>
                        <wps:spPr bwMode="auto">
                          <a:xfrm>
                            <a:off x="2495" y="178"/>
                            <a:ext cx="0"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111"/>
                        <wps:cNvCnPr/>
                        <wps:spPr bwMode="auto">
                          <a:xfrm>
                            <a:off x="2381" y="2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Freeform 1112"/>
                        <wps:cNvSpPr>
                          <a:spLocks/>
                        </wps:cNvSpPr>
                        <wps:spPr bwMode="auto">
                          <a:xfrm>
                            <a:off x="2368" y="236"/>
                            <a:ext cx="13" cy="9"/>
                          </a:xfrm>
                          <a:custGeom>
                            <a:avLst/>
                            <a:gdLst>
                              <a:gd name="T0" fmla="*/ 65 w 65"/>
                              <a:gd name="T1" fmla="*/ 55 h 55"/>
                              <a:gd name="T2" fmla="*/ 33 w 65"/>
                              <a:gd name="T3" fmla="*/ 25 h 55"/>
                              <a:gd name="T4" fmla="*/ 0 w 65"/>
                              <a:gd name="T5" fmla="*/ 0 h 55"/>
                            </a:gdLst>
                            <a:ahLst/>
                            <a:cxnLst>
                              <a:cxn ang="0">
                                <a:pos x="T0" y="T1"/>
                              </a:cxn>
                              <a:cxn ang="0">
                                <a:pos x="T2" y="T3"/>
                              </a:cxn>
                              <a:cxn ang="0">
                                <a:pos x="T4" y="T5"/>
                              </a:cxn>
                            </a:cxnLst>
                            <a:rect l="0" t="0" r="r" b="b"/>
                            <a:pathLst>
                              <a:path w="65" h="55">
                                <a:moveTo>
                                  <a:pt x="65" y="55"/>
                                </a:moveTo>
                                <a:lnTo>
                                  <a:pt x="33" y="25"/>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72" name="Line 1113"/>
                        <wps:cNvCnPr/>
                        <wps:spPr bwMode="auto">
                          <a:xfrm>
                            <a:off x="2381" y="2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Freeform 1114"/>
                        <wps:cNvSpPr>
                          <a:spLocks/>
                        </wps:cNvSpPr>
                        <wps:spPr bwMode="auto">
                          <a:xfrm>
                            <a:off x="2381" y="245"/>
                            <a:ext cx="15" cy="36"/>
                          </a:xfrm>
                          <a:custGeom>
                            <a:avLst/>
                            <a:gdLst>
                              <a:gd name="T0" fmla="*/ 0 w 73"/>
                              <a:gd name="T1" fmla="*/ 0 h 215"/>
                              <a:gd name="T2" fmla="*/ 24 w 73"/>
                              <a:gd name="T3" fmla="*/ 37 h 215"/>
                              <a:gd name="T4" fmla="*/ 45 w 73"/>
                              <a:gd name="T5" fmla="*/ 77 h 215"/>
                              <a:gd name="T6" fmla="*/ 61 w 73"/>
                              <a:gd name="T7" fmla="*/ 121 h 215"/>
                              <a:gd name="T8" fmla="*/ 70 w 73"/>
                              <a:gd name="T9" fmla="*/ 167 h 215"/>
                              <a:gd name="T10" fmla="*/ 73 w 73"/>
                              <a:gd name="T11" fmla="*/ 215 h 215"/>
                            </a:gdLst>
                            <a:ahLst/>
                            <a:cxnLst>
                              <a:cxn ang="0">
                                <a:pos x="T0" y="T1"/>
                              </a:cxn>
                              <a:cxn ang="0">
                                <a:pos x="T2" y="T3"/>
                              </a:cxn>
                              <a:cxn ang="0">
                                <a:pos x="T4" y="T5"/>
                              </a:cxn>
                              <a:cxn ang="0">
                                <a:pos x="T6" y="T7"/>
                              </a:cxn>
                              <a:cxn ang="0">
                                <a:pos x="T8" y="T9"/>
                              </a:cxn>
                              <a:cxn ang="0">
                                <a:pos x="T10" y="T11"/>
                              </a:cxn>
                            </a:cxnLst>
                            <a:rect l="0" t="0" r="r" b="b"/>
                            <a:pathLst>
                              <a:path w="73" h="215">
                                <a:moveTo>
                                  <a:pt x="0" y="0"/>
                                </a:moveTo>
                                <a:lnTo>
                                  <a:pt x="24" y="37"/>
                                </a:lnTo>
                                <a:lnTo>
                                  <a:pt x="45" y="77"/>
                                </a:lnTo>
                                <a:lnTo>
                                  <a:pt x="61" y="121"/>
                                </a:lnTo>
                                <a:lnTo>
                                  <a:pt x="70" y="167"/>
                                </a:lnTo>
                                <a:lnTo>
                                  <a:pt x="73" y="2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74" name="Line 1115"/>
                        <wps:cNvCnPr/>
                        <wps:spPr bwMode="auto">
                          <a:xfrm>
                            <a:off x="2395" y="30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Freeform 1116"/>
                        <wps:cNvSpPr>
                          <a:spLocks/>
                        </wps:cNvSpPr>
                        <wps:spPr bwMode="auto">
                          <a:xfrm>
                            <a:off x="2359" y="307"/>
                            <a:ext cx="36" cy="46"/>
                          </a:xfrm>
                          <a:custGeom>
                            <a:avLst/>
                            <a:gdLst>
                              <a:gd name="T0" fmla="*/ 176 w 176"/>
                              <a:gd name="T1" fmla="*/ 0 h 276"/>
                              <a:gd name="T2" fmla="*/ 87 w 176"/>
                              <a:gd name="T3" fmla="*/ 276 h 276"/>
                              <a:gd name="T4" fmla="*/ 0 w 176"/>
                              <a:gd name="T5" fmla="*/ 0 h 276"/>
                            </a:gdLst>
                            <a:ahLst/>
                            <a:cxnLst>
                              <a:cxn ang="0">
                                <a:pos x="T0" y="T1"/>
                              </a:cxn>
                              <a:cxn ang="0">
                                <a:pos x="T2" y="T3"/>
                              </a:cxn>
                              <a:cxn ang="0">
                                <a:pos x="T4" y="T5"/>
                              </a:cxn>
                            </a:cxnLst>
                            <a:rect l="0" t="0" r="r" b="b"/>
                            <a:pathLst>
                              <a:path w="176" h="276">
                                <a:moveTo>
                                  <a:pt x="176" y="0"/>
                                </a:moveTo>
                                <a:lnTo>
                                  <a:pt x="87" y="27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76" name="Line 1117"/>
                        <wps:cNvCnPr/>
                        <wps:spPr bwMode="auto">
                          <a:xfrm>
                            <a:off x="2354" y="2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Freeform 1118"/>
                        <wps:cNvSpPr>
                          <a:spLocks/>
                        </wps:cNvSpPr>
                        <wps:spPr bwMode="auto">
                          <a:xfrm>
                            <a:off x="2337" y="282"/>
                            <a:ext cx="17" cy="8"/>
                          </a:xfrm>
                          <a:custGeom>
                            <a:avLst/>
                            <a:gdLst>
                              <a:gd name="T0" fmla="*/ 0 w 86"/>
                              <a:gd name="T1" fmla="*/ 0 h 48"/>
                              <a:gd name="T2" fmla="*/ 0 w 86"/>
                              <a:gd name="T3" fmla="*/ 0 h 48"/>
                              <a:gd name="T4" fmla="*/ 86 w 86"/>
                              <a:gd name="T5" fmla="*/ 1 h 48"/>
                              <a:gd name="T6" fmla="*/ 86 w 86"/>
                              <a:gd name="T7" fmla="*/ 1 h 48"/>
                              <a:gd name="T8" fmla="*/ 0 w 86"/>
                              <a:gd name="T9" fmla="*/ 4 h 48"/>
                              <a:gd name="T10" fmla="*/ 0 w 86"/>
                              <a:gd name="T11" fmla="*/ 4 h 48"/>
                              <a:gd name="T12" fmla="*/ 86 w 86"/>
                              <a:gd name="T13" fmla="*/ 6 h 48"/>
                              <a:gd name="T14" fmla="*/ 2 w 86"/>
                              <a:gd name="T15" fmla="*/ 9 h 48"/>
                              <a:gd name="T16" fmla="*/ 2 w 86"/>
                              <a:gd name="T17" fmla="*/ 9 h 48"/>
                              <a:gd name="T18" fmla="*/ 84 w 86"/>
                              <a:gd name="T19" fmla="*/ 10 h 48"/>
                              <a:gd name="T20" fmla="*/ 84 w 86"/>
                              <a:gd name="T21" fmla="*/ 10 h 48"/>
                              <a:gd name="T22" fmla="*/ 2 w 86"/>
                              <a:gd name="T23" fmla="*/ 12 h 48"/>
                              <a:gd name="T24" fmla="*/ 2 w 86"/>
                              <a:gd name="T25" fmla="*/ 12 h 48"/>
                              <a:gd name="T26" fmla="*/ 84 w 86"/>
                              <a:gd name="T27" fmla="*/ 15 h 48"/>
                              <a:gd name="T28" fmla="*/ 4 w 86"/>
                              <a:gd name="T29" fmla="*/ 15 h 48"/>
                              <a:gd name="T30" fmla="*/ 82 w 86"/>
                              <a:gd name="T31" fmla="*/ 17 h 48"/>
                              <a:gd name="T32" fmla="*/ 82 w 86"/>
                              <a:gd name="T33" fmla="*/ 17 h 48"/>
                              <a:gd name="T34" fmla="*/ 4 w 86"/>
                              <a:gd name="T35" fmla="*/ 18 h 48"/>
                              <a:gd name="T36" fmla="*/ 4 w 86"/>
                              <a:gd name="T37" fmla="*/ 18 h 48"/>
                              <a:gd name="T38" fmla="*/ 81 w 86"/>
                              <a:gd name="T39" fmla="*/ 21 h 48"/>
                              <a:gd name="T40" fmla="*/ 81 w 86"/>
                              <a:gd name="T41" fmla="*/ 21 h 48"/>
                              <a:gd name="T42" fmla="*/ 6 w 86"/>
                              <a:gd name="T43" fmla="*/ 23 h 48"/>
                              <a:gd name="T44" fmla="*/ 79 w 86"/>
                              <a:gd name="T45" fmla="*/ 23 h 48"/>
                              <a:gd name="T46" fmla="*/ 7 w 86"/>
                              <a:gd name="T47" fmla="*/ 24 h 48"/>
                              <a:gd name="T48" fmla="*/ 7 w 86"/>
                              <a:gd name="T49" fmla="*/ 24 h 48"/>
                              <a:gd name="T50" fmla="*/ 79 w 86"/>
                              <a:gd name="T51" fmla="*/ 27 h 48"/>
                              <a:gd name="T52" fmla="*/ 77 w 86"/>
                              <a:gd name="T53" fmla="*/ 27 h 48"/>
                              <a:gd name="T54" fmla="*/ 9 w 86"/>
                              <a:gd name="T55" fmla="*/ 29 h 48"/>
                              <a:gd name="T56" fmla="*/ 75 w 86"/>
                              <a:gd name="T57" fmla="*/ 29 h 48"/>
                              <a:gd name="T58" fmla="*/ 11 w 86"/>
                              <a:gd name="T59" fmla="*/ 31 h 48"/>
                              <a:gd name="T60" fmla="*/ 11 w 86"/>
                              <a:gd name="T61" fmla="*/ 31 h 48"/>
                              <a:gd name="T62" fmla="*/ 74 w 86"/>
                              <a:gd name="T63" fmla="*/ 31 h 48"/>
                              <a:gd name="T64" fmla="*/ 13 w 86"/>
                              <a:gd name="T65" fmla="*/ 33 h 48"/>
                              <a:gd name="T66" fmla="*/ 72 w 86"/>
                              <a:gd name="T67" fmla="*/ 35 h 48"/>
                              <a:gd name="T68" fmla="*/ 72 w 86"/>
                              <a:gd name="T69" fmla="*/ 35 h 48"/>
                              <a:gd name="T70" fmla="*/ 16 w 86"/>
                              <a:gd name="T71" fmla="*/ 35 h 48"/>
                              <a:gd name="T72" fmla="*/ 70 w 86"/>
                              <a:gd name="T73" fmla="*/ 37 h 48"/>
                              <a:gd name="T74" fmla="*/ 18 w 86"/>
                              <a:gd name="T75" fmla="*/ 37 h 48"/>
                              <a:gd name="T76" fmla="*/ 68 w 86"/>
                              <a:gd name="T77" fmla="*/ 40 h 48"/>
                              <a:gd name="T78" fmla="*/ 20 w 86"/>
                              <a:gd name="T79" fmla="*/ 40 h 48"/>
                              <a:gd name="T80" fmla="*/ 65 w 86"/>
                              <a:gd name="T81" fmla="*/ 41 h 48"/>
                              <a:gd name="T82" fmla="*/ 65 w 86"/>
                              <a:gd name="T83" fmla="*/ 41 h 48"/>
                              <a:gd name="T84" fmla="*/ 23 w 86"/>
                              <a:gd name="T85" fmla="*/ 41 h 48"/>
                              <a:gd name="T86" fmla="*/ 61 w 86"/>
                              <a:gd name="T87" fmla="*/ 43 h 48"/>
                              <a:gd name="T88" fmla="*/ 27 w 86"/>
                              <a:gd name="T89" fmla="*/ 43 h 48"/>
                              <a:gd name="T90" fmla="*/ 58 w 86"/>
                              <a:gd name="T91" fmla="*/ 46 h 48"/>
                              <a:gd name="T92" fmla="*/ 30 w 86"/>
                              <a:gd name="T93" fmla="*/ 46 h 48"/>
                              <a:gd name="T94" fmla="*/ 54 w 86"/>
                              <a:gd name="T95" fmla="*/ 46 h 48"/>
                              <a:gd name="T96" fmla="*/ 35 w 86"/>
                              <a:gd name="T9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48">
                                <a:moveTo>
                                  <a:pt x="86" y="0"/>
                                </a:moveTo>
                                <a:lnTo>
                                  <a:pt x="0" y="0"/>
                                </a:lnTo>
                                <a:lnTo>
                                  <a:pt x="86" y="0"/>
                                </a:lnTo>
                                <a:lnTo>
                                  <a:pt x="0" y="0"/>
                                </a:lnTo>
                                <a:lnTo>
                                  <a:pt x="0" y="1"/>
                                </a:lnTo>
                                <a:lnTo>
                                  <a:pt x="86" y="1"/>
                                </a:lnTo>
                                <a:lnTo>
                                  <a:pt x="0" y="1"/>
                                </a:lnTo>
                                <a:lnTo>
                                  <a:pt x="86" y="1"/>
                                </a:lnTo>
                                <a:lnTo>
                                  <a:pt x="86" y="4"/>
                                </a:lnTo>
                                <a:lnTo>
                                  <a:pt x="0" y="4"/>
                                </a:lnTo>
                                <a:lnTo>
                                  <a:pt x="86" y="4"/>
                                </a:lnTo>
                                <a:lnTo>
                                  <a:pt x="0" y="4"/>
                                </a:lnTo>
                                <a:lnTo>
                                  <a:pt x="0" y="6"/>
                                </a:lnTo>
                                <a:lnTo>
                                  <a:pt x="86" y="6"/>
                                </a:lnTo>
                                <a:lnTo>
                                  <a:pt x="0" y="6"/>
                                </a:lnTo>
                                <a:lnTo>
                                  <a:pt x="2" y="9"/>
                                </a:lnTo>
                                <a:lnTo>
                                  <a:pt x="84" y="9"/>
                                </a:lnTo>
                                <a:lnTo>
                                  <a:pt x="2" y="9"/>
                                </a:lnTo>
                                <a:lnTo>
                                  <a:pt x="84" y="9"/>
                                </a:lnTo>
                                <a:lnTo>
                                  <a:pt x="84" y="10"/>
                                </a:lnTo>
                                <a:lnTo>
                                  <a:pt x="2" y="10"/>
                                </a:lnTo>
                                <a:lnTo>
                                  <a:pt x="84" y="10"/>
                                </a:lnTo>
                                <a:lnTo>
                                  <a:pt x="2" y="10"/>
                                </a:lnTo>
                                <a:lnTo>
                                  <a:pt x="2" y="12"/>
                                </a:lnTo>
                                <a:lnTo>
                                  <a:pt x="84" y="12"/>
                                </a:lnTo>
                                <a:lnTo>
                                  <a:pt x="2" y="12"/>
                                </a:lnTo>
                                <a:lnTo>
                                  <a:pt x="2" y="15"/>
                                </a:lnTo>
                                <a:lnTo>
                                  <a:pt x="84" y="15"/>
                                </a:lnTo>
                                <a:lnTo>
                                  <a:pt x="2" y="15"/>
                                </a:lnTo>
                                <a:lnTo>
                                  <a:pt x="4" y="15"/>
                                </a:lnTo>
                                <a:lnTo>
                                  <a:pt x="82" y="15"/>
                                </a:lnTo>
                                <a:lnTo>
                                  <a:pt x="82" y="17"/>
                                </a:lnTo>
                                <a:lnTo>
                                  <a:pt x="4" y="17"/>
                                </a:lnTo>
                                <a:lnTo>
                                  <a:pt x="82" y="17"/>
                                </a:lnTo>
                                <a:lnTo>
                                  <a:pt x="4" y="17"/>
                                </a:lnTo>
                                <a:lnTo>
                                  <a:pt x="4" y="18"/>
                                </a:lnTo>
                                <a:lnTo>
                                  <a:pt x="82" y="18"/>
                                </a:lnTo>
                                <a:lnTo>
                                  <a:pt x="4" y="18"/>
                                </a:lnTo>
                                <a:lnTo>
                                  <a:pt x="6" y="21"/>
                                </a:lnTo>
                                <a:lnTo>
                                  <a:pt x="81" y="21"/>
                                </a:lnTo>
                                <a:lnTo>
                                  <a:pt x="6" y="21"/>
                                </a:lnTo>
                                <a:lnTo>
                                  <a:pt x="81" y="21"/>
                                </a:lnTo>
                                <a:lnTo>
                                  <a:pt x="81" y="23"/>
                                </a:lnTo>
                                <a:lnTo>
                                  <a:pt x="6" y="23"/>
                                </a:lnTo>
                                <a:lnTo>
                                  <a:pt x="81" y="23"/>
                                </a:lnTo>
                                <a:lnTo>
                                  <a:pt x="79" y="23"/>
                                </a:lnTo>
                                <a:lnTo>
                                  <a:pt x="7" y="23"/>
                                </a:lnTo>
                                <a:lnTo>
                                  <a:pt x="7" y="24"/>
                                </a:lnTo>
                                <a:lnTo>
                                  <a:pt x="79" y="24"/>
                                </a:lnTo>
                                <a:lnTo>
                                  <a:pt x="7" y="24"/>
                                </a:lnTo>
                                <a:lnTo>
                                  <a:pt x="79" y="24"/>
                                </a:lnTo>
                                <a:lnTo>
                                  <a:pt x="79" y="27"/>
                                </a:lnTo>
                                <a:lnTo>
                                  <a:pt x="9" y="27"/>
                                </a:lnTo>
                                <a:lnTo>
                                  <a:pt x="77" y="27"/>
                                </a:lnTo>
                                <a:lnTo>
                                  <a:pt x="77" y="29"/>
                                </a:lnTo>
                                <a:lnTo>
                                  <a:pt x="9" y="29"/>
                                </a:lnTo>
                                <a:lnTo>
                                  <a:pt x="77" y="29"/>
                                </a:lnTo>
                                <a:lnTo>
                                  <a:pt x="75" y="29"/>
                                </a:lnTo>
                                <a:lnTo>
                                  <a:pt x="11" y="29"/>
                                </a:lnTo>
                                <a:lnTo>
                                  <a:pt x="11" y="31"/>
                                </a:lnTo>
                                <a:lnTo>
                                  <a:pt x="75" y="31"/>
                                </a:lnTo>
                                <a:lnTo>
                                  <a:pt x="11" y="31"/>
                                </a:lnTo>
                                <a:lnTo>
                                  <a:pt x="13" y="31"/>
                                </a:lnTo>
                                <a:lnTo>
                                  <a:pt x="74" y="31"/>
                                </a:lnTo>
                                <a:lnTo>
                                  <a:pt x="74" y="33"/>
                                </a:lnTo>
                                <a:lnTo>
                                  <a:pt x="13" y="33"/>
                                </a:lnTo>
                                <a:lnTo>
                                  <a:pt x="74" y="33"/>
                                </a:lnTo>
                                <a:lnTo>
                                  <a:pt x="72" y="35"/>
                                </a:lnTo>
                                <a:lnTo>
                                  <a:pt x="14" y="35"/>
                                </a:lnTo>
                                <a:lnTo>
                                  <a:pt x="72" y="35"/>
                                </a:lnTo>
                                <a:lnTo>
                                  <a:pt x="70" y="35"/>
                                </a:lnTo>
                                <a:lnTo>
                                  <a:pt x="16" y="35"/>
                                </a:lnTo>
                                <a:lnTo>
                                  <a:pt x="16" y="37"/>
                                </a:lnTo>
                                <a:lnTo>
                                  <a:pt x="70" y="37"/>
                                </a:lnTo>
                                <a:lnTo>
                                  <a:pt x="16" y="37"/>
                                </a:lnTo>
                                <a:lnTo>
                                  <a:pt x="18" y="37"/>
                                </a:lnTo>
                                <a:lnTo>
                                  <a:pt x="68" y="37"/>
                                </a:lnTo>
                                <a:lnTo>
                                  <a:pt x="68" y="40"/>
                                </a:lnTo>
                                <a:lnTo>
                                  <a:pt x="18" y="40"/>
                                </a:lnTo>
                                <a:lnTo>
                                  <a:pt x="20" y="40"/>
                                </a:lnTo>
                                <a:lnTo>
                                  <a:pt x="67" y="40"/>
                                </a:lnTo>
                                <a:lnTo>
                                  <a:pt x="65" y="41"/>
                                </a:lnTo>
                                <a:lnTo>
                                  <a:pt x="21" y="41"/>
                                </a:lnTo>
                                <a:lnTo>
                                  <a:pt x="65" y="41"/>
                                </a:lnTo>
                                <a:lnTo>
                                  <a:pt x="63" y="41"/>
                                </a:lnTo>
                                <a:lnTo>
                                  <a:pt x="23" y="41"/>
                                </a:lnTo>
                                <a:lnTo>
                                  <a:pt x="25" y="43"/>
                                </a:lnTo>
                                <a:lnTo>
                                  <a:pt x="61" y="43"/>
                                </a:lnTo>
                                <a:lnTo>
                                  <a:pt x="25" y="43"/>
                                </a:lnTo>
                                <a:lnTo>
                                  <a:pt x="27" y="43"/>
                                </a:lnTo>
                                <a:lnTo>
                                  <a:pt x="60" y="43"/>
                                </a:lnTo>
                                <a:lnTo>
                                  <a:pt x="58" y="46"/>
                                </a:lnTo>
                                <a:lnTo>
                                  <a:pt x="28" y="46"/>
                                </a:lnTo>
                                <a:lnTo>
                                  <a:pt x="30" y="46"/>
                                </a:lnTo>
                                <a:lnTo>
                                  <a:pt x="56" y="46"/>
                                </a:lnTo>
                                <a:lnTo>
                                  <a:pt x="54" y="46"/>
                                </a:lnTo>
                                <a:lnTo>
                                  <a:pt x="34" y="46"/>
                                </a:lnTo>
                                <a:lnTo>
                                  <a:pt x="35" y="48"/>
                                </a:lnTo>
                                <a:lnTo>
                                  <a:pt x="51"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78" name="Line 1119"/>
                        <wps:cNvCnPr/>
                        <wps:spPr bwMode="auto">
                          <a:xfrm>
                            <a:off x="2347" y="29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Freeform 1120"/>
                        <wps:cNvSpPr>
                          <a:spLocks/>
                        </wps:cNvSpPr>
                        <wps:spPr bwMode="auto">
                          <a:xfrm>
                            <a:off x="2345" y="290"/>
                            <a:ext cx="2" cy="0"/>
                          </a:xfrm>
                          <a:custGeom>
                            <a:avLst/>
                            <a:gdLst>
                              <a:gd name="T0" fmla="*/ 9 w 9"/>
                              <a:gd name="T1" fmla="*/ 2 w 9"/>
                              <a:gd name="T2" fmla="*/ 0 w 9"/>
                            </a:gdLst>
                            <a:ahLst/>
                            <a:cxnLst>
                              <a:cxn ang="0">
                                <a:pos x="T0" y="0"/>
                              </a:cxn>
                              <a:cxn ang="0">
                                <a:pos x="T1" y="0"/>
                              </a:cxn>
                              <a:cxn ang="0">
                                <a:pos x="T2" y="0"/>
                              </a:cxn>
                            </a:cxnLst>
                            <a:rect l="0" t="0" r="r" b="b"/>
                            <a:pathLst>
                              <a:path w="9">
                                <a:moveTo>
                                  <a:pt x="9" y="0"/>
                                </a:moveTo>
                                <a:lnTo>
                                  <a:pt x="2"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0" name="Line 1121"/>
                        <wps:cNvCnPr/>
                        <wps:spPr bwMode="auto">
                          <a:xfrm>
                            <a:off x="2337" y="2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Freeform 1122"/>
                        <wps:cNvSpPr>
                          <a:spLocks/>
                        </wps:cNvSpPr>
                        <wps:spPr bwMode="auto">
                          <a:xfrm>
                            <a:off x="2337" y="273"/>
                            <a:ext cx="17" cy="9"/>
                          </a:xfrm>
                          <a:custGeom>
                            <a:avLst/>
                            <a:gdLst>
                              <a:gd name="T0" fmla="*/ 86 w 86"/>
                              <a:gd name="T1" fmla="*/ 53 h 53"/>
                              <a:gd name="T2" fmla="*/ 0 w 86"/>
                              <a:gd name="T3" fmla="*/ 50 h 53"/>
                              <a:gd name="T4" fmla="*/ 0 w 86"/>
                              <a:gd name="T5" fmla="*/ 50 h 53"/>
                              <a:gd name="T6" fmla="*/ 86 w 86"/>
                              <a:gd name="T7" fmla="*/ 48 h 53"/>
                              <a:gd name="T8" fmla="*/ 86 w 86"/>
                              <a:gd name="T9" fmla="*/ 48 h 53"/>
                              <a:gd name="T10" fmla="*/ 0 w 86"/>
                              <a:gd name="T11" fmla="*/ 47 h 53"/>
                              <a:gd name="T12" fmla="*/ 0 w 86"/>
                              <a:gd name="T13" fmla="*/ 47 h 53"/>
                              <a:gd name="T14" fmla="*/ 86 w 86"/>
                              <a:gd name="T15" fmla="*/ 44 h 53"/>
                              <a:gd name="T16" fmla="*/ 86 w 86"/>
                              <a:gd name="T17" fmla="*/ 44 h 53"/>
                              <a:gd name="T18" fmla="*/ 0 w 86"/>
                              <a:gd name="T19" fmla="*/ 42 h 53"/>
                              <a:gd name="T20" fmla="*/ 84 w 86"/>
                              <a:gd name="T21" fmla="*/ 42 h 53"/>
                              <a:gd name="T22" fmla="*/ 2 w 86"/>
                              <a:gd name="T23" fmla="*/ 40 h 53"/>
                              <a:gd name="T24" fmla="*/ 2 w 86"/>
                              <a:gd name="T25" fmla="*/ 40 h 53"/>
                              <a:gd name="T26" fmla="*/ 84 w 86"/>
                              <a:gd name="T27" fmla="*/ 38 h 53"/>
                              <a:gd name="T28" fmla="*/ 84 w 86"/>
                              <a:gd name="T29" fmla="*/ 38 h 53"/>
                              <a:gd name="T30" fmla="*/ 2 w 86"/>
                              <a:gd name="T31" fmla="*/ 36 h 53"/>
                              <a:gd name="T32" fmla="*/ 2 w 86"/>
                              <a:gd name="T33" fmla="*/ 36 h 53"/>
                              <a:gd name="T34" fmla="*/ 82 w 86"/>
                              <a:gd name="T35" fmla="*/ 34 h 53"/>
                              <a:gd name="T36" fmla="*/ 82 w 86"/>
                              <a:gd name="T37" fmla="*/ 34 h 53"/>
                              <a:gd name="T38" fmla="*/ 4 w 86"/>
                              <a:gd name="T39" fmla="*/ 31 h 53"/>
                              <a:gd name="T40" fmla="*/ 82 w 86"/>
                              <a:gd name="T41" fmla="*/ 30 h 53"/>
                              <a:gd name="T42" fmla="*/ 6 w 86"/>
                              <a:gd name="T43" fmla="*/ 30 h 53"/>
                              <a:gd name="T44" fmla="*/ 6 w 86"/>
                              <a:gd name="T45" fmla="*/ 30 h 53"/>
                              <a:gd name="T46" fmla="*/ 81 w 86"/>
                              <a:gd name="T47" fmla="*/ 28 h 53"/>
                              <a:gd name="T48" fmla="*/ 81 w 86"/>
                              <a:gd name="T49" fmla="*/ 28 h 53"/>
                              <a:gd name="T50" fmla="*/ 7 w 86"/>
                              <a:gd name="T51" fmla="*/ 25 h 53"/>
                              <a:gd name="T52" fmla="*/ 79 w 86"/>
                              <a:gd name="T53" fmla="*/ 23 h 53"/>
                              <a:gd name="T54" fmla="*/ 79 w 86"/>
                              <a:gd name="T55" fmla="*/ 23 h 53"/>
                              <a:gd name="T56" fmla="*/ 9 w 86"/>
                              <a:gd name="T57" fmla="*/ 22 h 53"/>
                              <a:gd name="T58" fmla="*/ 9 w 86"/>
                              <a:gd name="T59" fmla="*/ 22 h 53"/>
                              <a:gd name="T60" fmla="*/ 75 w 86"/>
                              <a:gd name="T61" fmla="*/ 19 h 53"/>
                              <a:gd name="T62" fmla="*/ 75 w 86"/>
                              <a:gd name="T63" fmla="*/ 19 h 53"/>
                              <a:gd name="T64" fmla="*/ 13 w 86"/>
                              <a:gd name="T65" fmla="*/ 17 h 53"/>
                              <a:gd name="T66" fmla="*/ 13 w 86"/>
                              <a:gd name="T67" fmla="*/ 17 h 53"/>
                              <a:gd name="T68" fmla="*/ 74 w 86"/>
                              <a:gd name="T69" fmla="*/ 14 h 53"/>
                              <a:gd name="T70" fmla="*/ 14 w 86"/>
                              <a:gd name="T71" fmla="*/ 14 h 53"/>
                              <a:gd name="T72" fmla="*/ 70 w 86"/>
                              <a:gd name="T73" fmla="*/ 13 h 53"/>
                              <a:gd name="T74" fmla="*/ 70 w 86"/>
                              <a:gd name="T75" fmla="*/ 13 h 53"/>
                              <a:gd name="T76" fmla="*/ 18 w 86"/>
                              <a:gd name="T77" fmla="*/ 11 h 53"/>
                              <a:gd name="T78" fmla="*/ 18 w 86"/>
                              <a:gd name="T79" fmla="*/ 11 h 53"/>
                              <a:gd name="T80" fmla="*/ 67 w 86"/>
                              <a:gd name="T81" fmla="*/ 8 h 53"/>
                              <a:gd name="T82" fmla="*/ 21 w 86"/>
                              <a:gd name="T83" fmla="*/ 8 h 53"/>
                              <a:gd name="T84" fmla="*/ 63 w 86"/>
                              <a:gd name="T85" fmla="*/ 6 h 53"/>
                              <a:gd name="T86" fmla="*/ 25 w 86"/>
                              <a:gd name="T87" fmla="*/ 6 h 53"/>
                              <a:gd name="T88" fmla="*/ 25 w 86"/>
                              <a:gd name="T89" fmla="*/ 6 h 53"/>
                              <a:gd name="T90" fmla="*/ 60 w 86"/>
                              <a:gd name="T91" fmla="*/ 5 h 53"/>
                              <a:gd name="T92" fmla="*/ 28 w 86"/>
                              <a:gd name="T93" fmla="*/ 5 h 53"/>
                              <a:gd name="T94" fmla="*/ 56 w 86"/>
                              <a:gd name="T95" fmla="*/ 2 h 53"/>
                              <a:gd name="T96" fmla="*/ 34 w 86"/>
                              <a:gd name="T97" fmla="*/ 2 h 53"/>
                              <a:gd name="T98" fmla="*/ 51 w 86"/>
                              <a:gd name="T99" fmla="*/ 2 h 53"/>
                              <a:gd name="T100" fmla="*/ 42 w 86"/>
                              <a:gd name="T10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 h="53">
                                <a:moveTo>
                                  <a:pt x="0" y="53"/>
                                </a:moveTo>
                                <a:lnTo>
                                  <a:pt x="86" y="53"/>
                                </a:lnTo>
                                <a:lnTo>
                                  <a:pt x="0" y="53"/>
                                </a:lnTo>
                                <a:lnTo>
                                  <a:pt x="0" y="50"/>
                                </a:lnTo>
                                <a:lnTo>
                                  <a:pt x="86" y="50"/>
                                </a:lnTo>
                                <a:lnTo>
                                  <a:pt x="0" y="50"/>
                                </a:lnTo>
                                <a:lnTo>
                                  <a:pt x="86" y="50"/>
                                </a:lnTo>
                                <a:lnTo>
                                  <a:pt x="86" y="48"/>
                                </a:lnTo>
                                <a:lnTo>
                                  <a:pt x="0" y="48"/>
                                </a:lnTo>
                                <a:lnTo>
                                  <a:pt x="86" y="48"/>
                                </a:lnTo>
                                <a:lnTo>
                                  <a:pt x="0" y="48"/>
                                </a:lnTo>
                                <a:lnTo>
                                  <a:pt x="0" y="47"/>
                                </a:lnTo>
                                <a:lnTo>
                                  <a:pt x="86" y="47"/>
                                </a:lnTo>
                                <a:lnTo>
                                  <a:pt x="0" y="47"/>
                                </a:lnTo>
                                <a:lnTo>
                                  <a:pt x="0" y="44"/>
                                </a:lnTo>
                                <a:lnTo>
                                  <a:pt x="86" y="44"/>
                                </a:lnTo>
                                <a:lnTo>
                                  <a:pt x="0" y="44"/>
                                </a:lnTo>
                                <a:lnTo>
                                  <a:pt x="86" y="44"/>
                                </a:lnTo>
                                <a:lnTo>
                                  <a:pt x="86" y="42"/>
                                </a:lnTo>
                                <a:lnTo>
                                  <a:pt x="0" y="42"/>
                                </a:lnTo>
                                <a:lnTo>
                                  <a:pt x="2" y="42"/>
                                </a:lnTo>
                                <a:lnTo>
                                  <a:pt x="84" y="42"/>
                                </a:lnTo>
                                <a:lnTo>
                                  <a:pt x="2" y="42"/>
                                </a:lnTo>
                                <a:lnTo>
                                  <a:pt x="2" y="40"/>
                                </a:lnTo>
                                <a:lnTo>
                                  <a:pt x="84" y="40"/>
                                </a:lnTo>
                                <a:lnTo>
                                  <a:pt x="2" y="40"/>
                                </a:lnTo>
                                <a:lnTo>
                                  <a:pt x="2" y="38"/>
                                </a:lnTo>
                                <a:lnTo>
                                  <a:pt x="84" y="38"/>
                                </a:lnTo>
                                <a:lnTo>
                                  <a:pt x="2" y="38"/>
                                </a:lnTo>
                                <a:lnTo>
                                  <a:pt x="84" y="38"/>
                                </a:lnTo>
                                <a:lnTo>
                                  <a:pt x="84" y="36"/>
                                </a:lnTo>
                                <a:lnTo>
                                  <a:pt x="2" y="36"/>
                                </a:lnTo>
                                <a:lnTo>
                                  <a:pt x="84" y="36"/>
                                </a:lnTo>
                                <a:lnTo>
                                  <a:pt x="2" y="36"/>
                                </a:lnTo>
                                <a:lnTo>
                                  <a:pt x="4" y="34"/>
                                </a:lnTo>
                                <a:lnTo>
                                  <a:pt x="82" y="34"/>
                                </a:lnTo>
                                <a:lnTo>
                                  <a:pt x="4" y="34"/>
                                </a:lnTo>
                                <a:lnTo>
                                  <a:pt x="82" y="34"/>
                                </a:lnTo>
                                <a:lnTo>
                                  <a:pt x="82" y="31"/>
                                </a:lnTo>
                                <a:lnTo>
                                  <a:pt x="4" y="31"/>
                                </a:lnTo>
                                <a:lnTo>
                                  <a:pt x="82" y="31"/>
                                </a:lnTo>
                                <a:lnTo>
                                  <a:pt x="82" y="30"/>
                                </a:lnTo>
                                <a:lnTo>
                                  <a:pt x="4" y="30"/>
                                </a:lnTo>
                                <a:lnTo>
                                  <a:pt x="6" y="30"/>
                                </a:lnTo>
                                <a:lnTo>
                                  <a:pt x="81" y="30"/>
                                </a:lnTo>
                                <a:lnTo>
                                  <a:pt x="6" y="30"/>
                                </a:lnTo>
                                <a:lnTo>
                                  <a:pt x="6" y="28"/>
                                </a:lnTo>
                                <a:lnTo>
                                  <a:pt x="81" y="28"/>
                                </a:lnTo>
                                <a:lnTo>
                                  <a:pt x="6" y="28"/>
                                </a:lnTo>
                                <a:lnTo>
                                  <a:pt x="81" y="28"/>
                                </a:lnTo>
                                <a:lnTo>
                                  <a:pt x="79" y="25"/>
                                </a:lnTo>
                                <a:lnTo>
                                  <a:pt x="7" y="25"/>
                                </a:lnTo>
                                <a:lnTo>
                                  <a:pt x="79" y="25"/>
                                </a:lnTo>
                                <a:lnTo>
                                  <a:pt x="79" y="23"/>
                                </a:lnTo>
                                <a:lnTo>
                                  <a:pt x="7" y="23"/>
                                </a:lnTo>
                                <a:lnTo>
                                  <a:pt x="79" y="23"/>
                                </a:lnTo>
                                <a:lnTo>
                                  <a:pt x="9" y="23"/>
                                </a:lnTo>
                                <a:lnTo>
                                  <a:pt x="9" y="22"/>
                                </a:lnTo>
                                <a:lnTo>
                                  <a:pt x="77" y="22"/>
                                </a:lnTo>
                                <a:lnTo>
                                  <a:pt x="9" y="22"/>
                                </a:lnTo>
                                <a:lnTo>
                                  <a:pt x="77" y="22"/>
                                </a:lnTo>
                                <a:lnTo>
                                  <a:pt x="75" y="19"/>
                                </a:lnTo>
                                <a:lnTo>
                                  <a:pt x="11" y="19"/>
                                </a:lnTo>
                                <a:lnTo>
                                  <a:pt x="75" y="19"/>
                                </a:lnTo>
                                <a:lnTo>
                                  <a:pt x="11" y="19"/>
                                </a:lnTo>
                                <a:lnTo>
                                  <a:pt x="13" y="17"/>
                                </a:lnTo>
                                <a:lnTo>
                                  <a:pt x="74" y="17"/>
                                </a:lnTo>
                                <a:lnTo>
                                  <a:pt x="13" y="17"/>
                                </a:lnTo>
                                <a:lnTo>
                                  <a:pt x="13" y="14"/>
                                </a:lnTo>
                                <a:lnTo>
                                  <a:pt x="74" y="14"/>
                                </a:lnTo>
                                <a:lnTo>
                                  <a:pt x="72" y="14"/>
                                </a:lnTo>
                                <a:lnTo>
                                  <a:pt x="14" y="14"/>
                                </a:lnTo>
                                <a:lnTo>
                                  <a:pt x="72" y="14"/>
                                </a:lnTo>
                                <a:lnTo>
                                  <a:pt x="70" y="13"/>
                                </a:lnTo>
                                <a:lnTo>
                                  <a:pt x="16" y="13"/>
                                </a:lnTo>
                                <a:lnTo>
                                  <a:pt x="70" y="13"/>
                                </a:lnTo>
                                <a:lnTo>
                                  <a:pt x="16" y="13"/>
                                </a:lnTo>
                                <a:lnTo>
                                  <a:pt x="18" y="11"/>
                                </a:lnTo>
                                <a:lnTo>
                                  <a:pt x="68" y="11"/>
                                </a:lnTo>
                                <a:lnTo>
                                  <a:pt x="18" y="11"/>
                                </a:lnTo>
                                <a:lnTo>
                                  <a:pt x="20" y="8"/>
                                </a:lnTo>
                                <a:lnTo>
                                  <a:pt x="67" y="8"/>
                                </a:lnTo>
                                <a:lnTo>
                                  <a:pt x="65" y="8"/>
                                </a:lnTo>
                                <a:lnTo>
                                  <a:pt x="21" y="8"/>
                                </a:lnTo>
                                <a:lnTo>
                                  <a:pt x="65" y="8"/>
                                </a:lnTo>
                                <a:lnTo>
                                  <a:pt x="63" y="6"/>
                                </a:lnTo>
                                <a:lnTo>
                                  <a:pt x="23" y="6"/>
                                </a:lnTo>
                                <a:lnTo>
                                  <a:pt x="25" y="6"/>
                                </a:lnTo>
                                <a:lnTo>
                                  <a:pt x="61" y="6"/>
                                </a:lnTo>
                                <a:lnTo>
                                  <a:pt x="25" y="6"/>
                                </a:lnTo>
                                <a:lnTo>
                                  <a:pt x="27" y="5"/>
                                </a:lnTo>
                                <a:lnTo>
                                  <a:pt x="60" y="5"/>
                                </a:lnTo>
                                <a:lnTo>
                                  <a:pt x="58" y="5"/>
                                </a:lnTo>
                                <a:lnTo>
                                  <a:pt x="28" y="5"/>
                                </a:lnTo>
                                <a:lnTo>
                                  <a:pt x="30" y="2"/>
                                </a:lnTo>
                                <a:lnTo>
                                  <a:pt x="56" y="2"/>
                                </a:lnTo>
                                <a:lnTo>
                                  <a:pt x="54" y="2"/>
                                </a:lnTo>
                                <a:lnTo>
                                  <a:pt x="34" y="2"/>
                                </a:lnTo>
                                <a:lnTo>
                                  <a:pt x="35" y="2"/>
                                </a:lnTo>
                                <a:lnTo>
                                  <a:pt x="51" y="2"/>
                                </a:lnTo>
                                <a:lnTo>
                                  <a:pt x="44" y="0"/>
                                </a:lnTo>
                                <a:lnTo>
                                  <a:pt x="4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2" name="Line 1123"/>
                        <wps:cNvCnPr/>
                        <wps:spPr bwMode="auto">
                          <a:xfrm>
                            <a:off x="2413" y="2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Freeform 1124"/>
                        <wps:cNvSpPr>
                          <a:spLocks/>
                        </wps:cNvSpPr>
                        <wps:spPr bwMode="auto">
                          <a:xfrm>
                            <a:off x="2413" y="237"/>
                            <a:ext cx="21" cy="13"/>
                          </a:xfrm>
                          <a:custGeom>
                            <a:avLst/>
                            <a:gdLst>
                              <a:gd name="T0" fmla="*/ 0 w 107"/>
                              <a:gd name="T1" fmla="*/ 75 h 75"/>
                              <a:gd name="T2" fmla="*/ 0 w 107"/>
                              <a:gd name="T3" fmla="*/ 75 h 75"/>
                              <a:gd name="T4" fmla="*/ 88 w 107"/>
                              <a:gd name="T5" fmla="*/ 0 h 75"/>
                              <a:gd name="T6" fmla="*/ 107 w 107"/>
                              <a:gd name="T7" fmla="*/ 69 h 75"/>
                              <a:gd name="T8" fmla="*/ 0 w 107"/>
                              <a:gd name="T9" fmla="*/ 75 h 75"/>
                              <a:gd name="T10" fmla="*/ 7 w 107"/>
                              <a:gd name="T11" fmla="*/ 69 h 75"/>
                              <a:gd name="T12" fmla="*/ 107 w 107"/>
                              <a:gd name="T13" fmla="*/ 69 h 75"/>
                            </a:gdLst>
                            <a:ahLst/>
                            <a:cxnLst>
                              <a:cxn ang="0">
                                <a:pos x="T0" y="T1"/>
                              </a:cxn>
                              <a:cxn ang="0">
                                <a:pos x="T2" y="T3"/>
                              </a:cxn>
                              <a:cxn ang="0">
                                <a:pos x="T4" y="T5"/>
                              </a:cxn>
                              <a:cxn ang="0">
                                <a:pos x="T6" y="T7"/>
                              </a:cxn>
                              <a:cxn ang="0">
                                <a:pos x="T8" y="T9"/>
                              </a:cxn>
                              <a:cxn ang="0">
                                <a:pos x="T10" y="T11"/>
                              </a:cxn>
                              <a:cxn ang="0">
                                <a:pos x="T12" y="T13"/>
                              </a:cxn>
                            </a:cxnLst>
                            <a:rect l="0" t="0" r="r" b="b"/>
                            <a:pathLst>
                              <a:path w="107" h="75">
                                <a:moveTo>
                                  <a:pt x="0" y="75"/>
                                </a:moveTo>
                                <a:lnTo>
                                  <a:pt x="0" y="75"/>
                                </a:lnTo>
                                <a:lnTo>
                                  <a:pt x="88" y="0"/>
                                </a:lnTo>
                                <a:lnTo>
                                  <a:pt x="107" y="69"/>
                                </a:lnTo>
                                <a:lnTo>
                                  <a:pt x="0" y="75"/>
                                </a:lnTo>
                                <a:lnTo>
                                  <a:pt x="7" y="69"/>
                                </a:lnTo>
                                <a:lnTo>
                                  <a:pt x="107" y="6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4" name="Line 1125"/>
                        <wps:cNvCnPr/>
                        <wps:spPr bwMode="auto">
                          <a:xfrm>
                            <a:off x="2433" y="2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Freeform 1126"/>
                        <wps:cNvSpPr>
                          <a:spLocks/>
                        </wps:cNvSpPr>
                        <wps:spPr bwMode="auto">
                          <a:xfrm>
                            <a:off x="2414" y="245"/>
                            <a:ext cx="19" cy="4"/>
                          </a:xfrm>
                          <a:custGeom>
                            <a:avLst/>
                            <a:gdLst>
                              <a:gd name="T0" fmla="*/ 95 w 95"/>
                              <a:gd name="T1" fmla="*/ 0 h 21"/>
                              <a:gd name="T2" fmla="*/ 25 w 95"/>
                              <a:gd name="T3" fmla="*/ 0 h 21"/>
                              <a:gd name="T4" fmla="*/ 0 w 95"/>
                              <a:gd name="T5" fmla="*/ 21 h 21"/>
                            </a:gdLst>
                            <a:ahLst/>
                            <a:cxnLst>
                              <a:cxn ang="0">
                                <a:pos x="T0" y="T1"/>
                              </a:cxn>
                              <a:cxn ang="0">
                                <a:pos x="T2" y="T3"/>
                              </a:cxn>
                              <a:cxn ang="0">
                                <a:pos x="T4" y="T5"/>
                              </a:cxn>
                            </a:cxnLst>
                            <a:rect l="0" t="0" r="r" b="b"/>
                            <a:pathLst>
                              <a:path w="95" h="21">
                                <a:moveTo>
                                  <a:pt x="95" y="0"/>
                                </a:moveTo>
                                <a:lnTo>
                                  <a:pt x="25" y="0"/>
                                </a:lnTo>
                                <a:lnTo>
                                  <a:pt x="0" y="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6" name="Line 1127"/>
                        <wps:cNvCnPr/>
                        <wps:spPr bwMode="auto">
                          <a:xfrm>
                            <a:off x="2424" y="2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Freeform 1128"/>
                        <wps:cNvSpPr>
                          <a:spLocks/>
                        </wps:cNvSpPr>
                        <wps:spPr bwMode="auto">
                          <a:xfrm>
                            <a:off x="2424" y="221"/>
                            <a:ext cx="54" cy="24"/>
                          </a:xfrm>
                          <a:custGeom>
                            <a:avLst/>
                            <a:gdLst>
                              <a:gd name="T0" fmla="*/ 0 w 268"/>
                              <a:gd name="T1" fmla="*/ 122 h 143"/>
                              <a:gd name="T2" fmla="*/ 39 w 268"/>
                              <a:gd name="T3" fmla="*/ 122 h 143"/>
                              <a:gd name="T4" fmla="*/ 46 w 268"/>
                              <a:gd name="T5" fmla="*/ 143 h 143"/>
                              <a:gd name="T6" fmla="*/ 42 w 268"/>
                              <a:gd name="T7" fmla="*/ 130 h 143"/>
                              <a:gd name="T8" fmla="*/ 101 w 268"/>
                              <a:gd name="T9" fmla="*/ 113 h 143"/>
                              <a:gd name="T10" fmla="*/ 158 w 268"/>
                              <a:gd name="T11" fmla="*/ 90 h 143"/>
                              <a:gd name="T12" fmla="*/ 196 w 268"/>
                              <a:gd name="T13" fmla="*/ 65 h 143"/>
                              <a:gd name="T14" fmla="*/ 233 w 268"/>
                              <a:gd name="T15" fmla="*/ 36 h 143"/>
                              <a:gd name="T16" fmla="*/ 268 w 268"/>
                              <a:gd name="T17"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8" h="143">
                                <a:moveTo>
                                  <a:pt x="0" y="122"/>
                                </a:moveTo>
                                <a:lnTo>
                                  <a:pt x="39" y="122"/>
                                </a:lnTo>
                                <a:lnTo>
                                  <a:pt x="46" y="143"/>
                                </a:lnTo>
                                <a:lnTo>
                                  <a:pt x="42" y="130"/>
                                </a:lnTo>
                                <a:lnTo>
                                  <a:pt x="101" y="113"/>
                                </a:lnTo>
                                <a:lnTo>
                                  <a:pt x="158" y="90"/>
                                </a:lnTo>
                                <a:lnTo>
                                  <a:pt x="196" y="65"/>
                                </a:lnTo>
                                <a:lnTo>
                                  <a:pt x="233" y="36"/>
                                </a:lnTo>
                                <a:lnTo>
                                  <a:pt x="2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8" name="Line 1129"/>
                        <wps:cNvCnPr/>
                        <wps:spPr bwMode="auto">
                          <a:xfrm>
                            <a:off x="2538" y="2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Freeform 1130"/>
                        <wps:cNvSpPr>
                          <a:spLocks/>
                        </wps:cNvSpPr>
                        <wps:spPr bwMode="auto">
                          <a:xfrm>
                            <a:off x="2538" y="210"/>
                            <a:ext cx="25" cy="28"/>
                          </a:xfrm>
                          <a:custGeom>
                            <a:avLst/>
                            <a:gdLst>
                              <a:gd name="T0" fmla="*/ 0 w 121"/>
                              <a:gd name="T1" fmla="*/ 0 h 169"/>
                              <a:gd name="T2" fmla="*/ 60 w 121"/>
                              <a:gd name="T3" fmla="*/ 169 h 169"/>
                              <a:gd name="T4" fmla="*/ 121 w 121"/>
                              <a:gd name="T5" fmla="*/ 0 h 169"/>
                            </a:gdLst>
                            <a:ahLst/>
                            <a:cxnLst>
                              <a:cxn ang="0">
                                <a:pos x="T0" y="T1"/>
                              </a:cxn>
                              <a:cxn ang="0">
                                <a:pos x="T2" y="T3"/>
                              </a:cxn>
                              <a:cxn ang="0">
                                <a:pos x="T4" y="T5"/>
                              </a:cxn>
                            </a:cxnLst>
                            <a:rect l="0" t="0" r="r" b="b"/>
                            <a:pathLst>
                              <a:path w="121" h="169">
                                <a:moveTo>
                                  <a:pt x="0" y="0"/>
                                </a:moveTo>
                                <a:lnTo>
                                  <a:pt x="60" y="169"/>
                                </a:lnTo>
                                <a:lnTo>
                                  <a:pt x="12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0" name="Line 1131"/>
                        <wps:cNvCnPr/>
                        <wps:spPr bwMode="auto">
                          <a:xfrm>
                            <a:off x="2560" y="30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Freeform 1132"/>
                        <wps:cNvSpPr>
                          <a:spLocks/>
                        </wps:cNvSpPr>
                        <wps:spPr bwMode="auto">
                          <a:xfrm>
                            <a:off x="2560" y="307"/>
                            <a:ext cx="36" cy="46"/>
                          </a:xfrm>
                          <a:custGeom>
                            <a:avLst/>
                            <a:gdLst>
                              <a:gd name="T0" fmla="*/ 0 w 177"/>
                              <a:gd name="T1" fmla="*/ 0 h 276"/>
                              <a:gd name="T2" fmla="*/ 89 w 177"/>
                              <a:gd name="T3" fmla="*/ 276 h 276"/>
                              <a:gd name="T4" fmla="*/ 177 w 177"/>
                              <a:gd name="T5" fmla="*/ 0 h 276"/>
                            </a:gdLst>
                            <a:ahLst/>
                            <a:cxnLst>
                              <a:cxn ang="0">
                                <a:pos x="T0" y="T1"/>
                              </a:cxn>
                              <a:cxn ang="0">
                                <a:pos x="T2" y="T3"/>
                              </a:cxn>
                              <a:cxn ang="0">
                                <a:pos x="T4" y="T5"/>
                              </a:cxn>
                            </a:cxnLst>
                            <a:rect l="0" t="0" r="r" b="b"/>
                            <a:pathLst>
                              <a:path w="177" h="276">
                                <a:moveTo>
                                  <a:pt x="0" y="0"/>
                                </a:moveTo>
                                <a:lnTo>
                                  <a:pt x="89" y="276"/>
                                </a:lnTo>
                                <a:lnTo>
                                  <a:pt x="1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2" name="Line 1133"/>
                        <wps:cNvCnPr/>
                        <wps:spPr bwMode="auto">
                          <a:xfrm>
                            <a:off x="2617" y="2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Freeform 1134"/>
                        <wps:cNvSpPr>
                          <a:spLocks/>
                        </wps:cNvSpPr>
                        <wps:spPr bwMode="auto">
                          <a:xfrm>
                            <a:off x="2617" y="267"/>
                            <a:ext cx="48" cy="28"/>
                          </a:xfrm>
                          <a:custGeom>
                            <a:avLst/>
                            <a:gdLst>
                              <a:gd name="T0" fmla="*/ 0 w 238"/>
                              <a:gd name="T1" fmla="*/ 171 h 171"/>
                              <a:gd name="T2" fmla="*/ 0 w 238"/>
                              <a:gd name="T3" fmla="*/ 0 h 171"/>
                              <a:gd name="T4" fmla="*/ 238 w 238"/>
                              <a:gd name="T5" fmla="*/ 85 h 171"/>
                              <a:gd name="T6" fmla="*/ 238 w 238"/>
                              <a:gd name="T7" fmla="*/ 85 h 171"/>
                              <a:gd name="T8" fmla="*/ 0 w 238"/>
                              <a:gd name="T9" fmla="*/ 171 h 171"/>
                            </a:gdLst>
                            <a:ahLst/>
                            <a:cxnLst>
                              <a:cxn ang="0">
                                <a:pos x="T0" y="T1"/>
                              </a:cxn>
                              <a:cxn ang="0">
                                <a:pos x="T2" y="T3"/>
                              </a:cxn>
                              <a:cxn ang="0">
                                <a:pos x="T4" y="T5"/>
                              </a:cxn>
                              <a:cxn ang="0">
                                <a:pos x="T6" y="T7"/>
                              </a:cxn>
                              <a:cxn ang="0">
                                <a:pos x="T8" y="T9"/>
                              </a:cxn>
                            </a:cxnLst>
                            <a:rect l="0" t="0" r="r" b="b"/>
                            <a:pathLst>
                              <a:path w="238" h="171">
                                <a:moveTo>
                                  <a:pt x="0" y="171"/>
                                </a:moveTo>
                                <a:lnTo>
                                  <a:pt x="0" y="0"/>
                                </a:lnTo>
                                <a:lnTo>
                                  <a:pt x="238" y="85"/>
                                </a:lnTo>
                                <a:lnTo>
                                  <a:pt x="238" y="85"/>
                                </a:lnTo>
                                <a:lnTo>
                                  <a:pt x="0" y="1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4" name="Line 1135"/>
                        <wps:cNvCnPr/>
                        <wps:spPr bwMode="auto">
                          <a:xfrm>
                            <a:off x="2617" y="29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Freeform 1136"/>
                        <wps:cNvSpPr>
                          <a:spLocks/>
                        </wps:cNvSpPr>
                        <wps:spPr bwMode="auto">
                          <a:xfrm>
                            <a:off x="2617" y="284"/>
                            <a:ext cx="39" cy="6"/>
                          </a:xfrm>
                          <a:custGeom>
                            <a:avLst/>
                            <a:gdLst>
                              <a:gd name="T0" fmla="*/ 0 w 197"/>
                              <a:gd name="T1" fmla="*/ 40 h 40"/>
                              <a:gd name="T2" fmla="*/ 81 w 197"/>
                              <a:gd name="T3" fmla="*/ 40 h 40"/>
                              <a:gd name="T4" fmla="*/ 140 w 197"/>
                              <a:gd name="T5" fmla="*/ 20 h 40"/>
                              <a:gd name="T6" fmla="*/ 0 w 197"/>
                              <a:gd name="T7" fmla="*/ 20 h 40"/>
                              <a:gd name="T8" fmla="*/ 0 w 197"/>
                              <a:gd name="T9" fmla="*/ 0 h 40"/>
                              <a:gd name="T10" fmla="*/ 197 w 197"/>
                              <a:gd name="T11" fmla="*/ 0 h 40"/>
                            </a:gdLst>
                            <a:ahLst/>
                            <a:cxnLst>
                              <a:cxn ang="0">
                                <a:pos x="T0" y="T1"/>
                              </a:cxn>
                              <a:cxn ang="0">
                                <a:pos x="T2" y="T3"/>
                              </a:cxn>
                              <a:cxn ang="0">
                                <a:pos x="T4" y="T5"/>
                              </a:cxn>
                              <a:cxn ang="0">
                                <a:pos x="T6" y="T7"/>
                              </a:cxn>
                              <a:cxn ang="0">
                                <a:pos x="T8" y="T9"/>
                              </a:cxn>
                              <a:cxn ang="0">
                                <a:pos x="T10" y="T11"/>
                              </a:cxn>
                            </a:cxnLst>
                            <a:rect l="0" t="0" r="r" b="b"/>
                            <a:pathLst>
                              <a:path w="197" h="40">
                                <a:moveTo>
                                  <a:pt x="0" y="40"/>
                                </a:moveTo>
                                <a:lnTo>
                                  <a:pt x="81" y="40"/>
                                </a:lnTo>
                                <a:lnTo>
                                  <a:pt x="140" y="20"/>
                                </a:lnTo>
                                <a:lnTo>
                                  <a:pt x="0" y="20"/>
                                </a:lnTo>
                                <a:lnTo>
                                  <a:pt x="0" y="0"/>
                                </a:lnTo>
                                <a:lnTo>
                                  <a:pt x="19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6" name="Line 1137"/>
                        <wps:cNvCnPr/>
                        <wps:spPr bwMode="auto">
                          <a:xfrm>
                            <a:off x="2661" y="2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Freeform 1138"/>
                        <wps:cNvSpPr>
                          <a:spLocks/>
                        </wps:cNvSpPr>
                        <wps:spPr bwMode="auto">
                          <a:xfrm>
                            <a:off x="2617" y="270"/>
                            <a:ext cx="44" cy="10"/>
                          </a:xfrm>
                          <a:custGeom>
                            <a:avLst/>
                            <a:gdLst>
                              <a:gd name="T0" fmla="*/ 220 w 220"/>
                              <a:gd name="T1" fmla="*/ 62 h 62"/>
                              <a:gd name="T2" fmla="*/ 0 w 220"/>
                              <a:gd name="T3" fmla="*/ 62 h 62"/>
                              <a:gd name="T4" fmla="*/ 0 w 220"/>
                              <a:gd name="T5" fmla="*/ 42 h 62"/>
                              <a:gd name="T6" fmla="*/ 163 w 220"/>
                              <a:gd name="T7" fmla="*/ 42 h 62"/>
                              <a:gd name="T8" fmla="*/ 105 w 220"/>
                              <a:gd name="T9" fmla="*/ 20 h 62"/>
                              <a:gd name="T10" fmla="*/ 0 w 220"/>
                              <a:gd name="T11" fmla="*/ 20 h 62"/>
                              <a:gd name="T12" fmla="*/ 0 w 220"/>
                              <a:gd name="T13" fmla="*/ 0 h 62"/>
                              <a:gd name="T14" fmla="*/ 48 w 220"/>
                              <a:gd name="T15" fmla="*/ 0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0" h="62">
                                <a:moveTo>
                                  <a:pt x="220" y="62"/>
                                </a:moveTo>
                                <a:lnTo>
                                  <a:pt x="0" y="62"/>
                                </a:lnTo>
                                <a:lnTo>
                                  <a:pt x="0" y="42"/>
                                </a:lnTo>
                                <a:lnTo>
                                  <a:pt x="163" y="42"/>
                                </a:lnTo>
                                <a:lnTo>
                                  <a:pt x="105" y="20"/>
                                </a:lnTo>
                                <a:lnTo>
                                  <a:pt x="0" y="20"/>
                                </a:lnTo>
                                <a:lnTo>
                                  <a:pt x="0" y="0"/>
                                </a:lnTo>
                                <a:lnTo>
                                  <a:pt x="4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8" name="Line 1139"/>
                        <wps:cNvCnPr/>
                        <wps:spPr bwMode="auto">
                          <a:xfrm>
                            <a:off x="2617" y="3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Freeform 1140"/>
                        <wps:cNvSpPr>
                          <a:spLocks/>
                        </wps:cNvSpPr>
                        <wps:spPr bwMode="auto">
                          <a:xfrm>
                            <a:off x="2593" y="341"/>
                            <a:ext cx="24" cy="28"/>
                          </a:xfrm>
                          <a:custGeom>
                            <a:avLst/>
                            <a:gdLst>
                              <a:gd name="T0" fmla="*/ 120 w 120"/>
                              <a:gd name="T1" fmla="*/ 0 h 167"/>
                              <a:gd name="T2" fmla="*/ 61 w 120"/>
                              <a:gd name="T3" fmla="*/ 167 h 167"/>
                              <a:gd name="T4" fmla="*/ 0 w 120"/>
                              <a:gd name="T5" fmla="*/ 0 h 167"/>
                            </a:gdLst>
                            <a:ahLst/>
                            <a:cxnLst>
                              <a:cxn ang="0">
                                <a:pos x="T0" y="T1"/>
                              </a:cxn>
                              <a:cxn ang="0">
                                <a:pos x="T2" y="T3"/>
                              </a:cxn>
                              <a:cxn ang="0">
                                <a:pos x="T4" y="T5"/>
                              </a:cxn>
                            </a:cxnLst>
                            <a:rect l="0" t="0" r="r" b="b"/>
                            <a:pathLst>
                              <a:path w="120" h="167">
                                <a:moveTo>
                                  <a:pt x="120" y="0"/>
                                </a:moveTo>
                                <a:lnTo>
                                  <a:pt x="61" y="167"/>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0" name="Line 1141"/>
                        <wps:cNvCnPr/>
                        <wps:spPr bwMode="auto">
                          <a:xfrm>
                            <a:off x="2454" y="3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Freeform 1142"/>
                        <wps:cNvSpPr>
                          <a:spLocks/>
                        </wps:cNvSpPr>
                        <wps:spPr bwMode="auto">
                          <a:xfrm>
                            <a:off x="2430" y="341"/>
                            <a:ext cx="27" cy="28"/>
                          </a:xfrm>
                          <a:custGeom>
                            <a:avLst/>
                            <a:gdLst>
                              <a:gd name="T0" fmla="*/ 121 w 132"/>
                              <a:gd name="T1" fmla="*/ 36 h 167"/>
                              <a:gd name="T2" fmla="*/ 100 w 132"/>
                              <a:gd name="T3" fmla="*/ 11 h 167"/>
                              <a:gd name="T4" fmla="*/ 81 w 132"/>
                              <a:gd name="T5" fmla="*/ 0 h 167"/>
                              <a:gd name="T6" fmla="*/ 51 w 132"/>
                              <a:gd name="T7" fmla="*/ 0 h 167"/>
                              <a:gd name="T8" fmla="*/ 29 w 132"/>
                              <a:gd name="T9" fmla="*/ 11 h 167"/>
                              <a:gd name="T10" fmla="*/ 10 w 132"/>
                              <a:gd name="T11" fmla="*/ 36 h 167"/>
                              <a:gd name="T12" fmla="*/ 0 w 132"/>
                              <a:gd name="T13" fmla="*/ 71 h 167"/>
                              <a:gd name="T14" fmla="*/ 0 w 132"/>
                              <a:gd name="T15" fmla="*/ 96 h 167"/>
                              <a:gd name="T16" fmla="*/ 10 w 132"/>
                              <a:gd name="T17" fmla="*/ 132 h 167"/>
                              <a:gd name="T18" fmla="*/ 29 w 132"/>
                              <a:gd name="T19" fmla="*/ 155 h 167"/>
                              <a:gd name="T20" fmla="*/ 51 w 132"/>
                              <a:gd name="T21" fmla="*/ 167 h 167"/>
                              <a:gd name="T22" fmla="*/ 81 w 132"/>
                              <a:gd name="T23" fmla="*/ 167 h 167"/>
                              <a:gd name="T24" fmla="*/ 100 w 132"/>
                              <a:gd name="T25" fmla="*/ 155 h 167"/>
                              <a:gd name="T26" fmla="*/ 121 w 132"/>
                              <a:gd name="T27" fmla="*/ 132 h 167"/>
                              <a:gd name="T28" fmla="*/ 132 w 132"/>
                              <a:gd name="T29" fmla="*/ 96 h 167"/>
                              <a:gd name="T30" fmla="*/ 132 w 132"/>
                              <a:gd name="T31" fmla="*/ 71 h 167"/>
                              <a:gd name="T32" fmla="*/ 121 w 132"/>
                              <a:gd name="T33" fmla="*/ 3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67">
                                <a:moveTo>
                                  <a:pt x="121" y="36"/>
                                </a:moveTo>
                                <a:lnTo>
                                  <a:pt x="100" y="11"/>
                                </a:lnTo>
                                <a:lnTo>
                                  <a:pt x="81" y="0"/>
                                </a:lnTo>
                                <a:lnTo>
                                  <a:pt x="51" y="0"/>
                                </a:lnTo>
                                <a:lnTo>
                                  <a:pt x="29" y="11"/>
                                </a:lnTo>
                                <a:lnTo>
                                  <a:pt x="10" y="36"/>
                                </a:lnTo>
                                <a:lnTo>
                                  <a:pt x="0" y="71"/>
                                </a:lnTo>
                                <a:lnTo>
                                  <a:pt x="0" y="96"/>
                                </a:lnTo>
                                <a:lnTo>
                                  <a:pt x="10" y="132"/>
                                </a:lnTo>
                                <a:lnTo>
                                  <a:pt x="29" y="155"/>
                                </a:lnTo>
                                <a:lnTo>
                                  <a:pt x="51" y="167"/>
                                </a:lnTo>
                                <a:lnTo>
                                  <a:pt x="81" y="167"/>
                                </a:lnTo>
                                <a:lnTo>
                                  <a:pt x="100" y="155"/>
                                </a:lnTo>
                                <a:lnTo>
                                  <a:pt x="121" y="132"/>
                                </a:lnTo>
                                <a:lnTo>
                                  <a:pt x="132" y="96"/>
                                </a:lnTo>
                                <a:lnTo>
                                  <a:pt x="132" y="71"/>
                                </a:lnTo>
                                <a:lnTo>
                                  <a:pt x="121" y="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2" name="Line 1143"/>
                        <wps:cNvCnPr/>
                        <wps:spPr bwMode="auto">
                          <a:xfrm>
                            <a:off x="2418" y="3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Freeform 1144"/>
                        <wps:cNvSpPr>
                          <a:spLocks/>
                        </wps:cNvSpPr>
                        <wps:spPr bwMode="auto">
                          <a:xfrm>
                            <a:off x="2394" y="341"/>
                            <a:ext cx="24" cy="28"/>
                          </a:xfrm>
                          <a:custGeom>
                            <a:avLst/>
                            <a:gdLst>
                              <a:gd name="T0" fmla="*/ 121 w 121"/>
                              <a:gd name="T1" fmla="*/ 36 h 167"/>
                              <a:gd name="T2" fmla="*/ 100 w 121"/>
                              <a:gd name="T3" fmla="*/ 11 h 167"/>
                              <a:gd name="T4" fmla="*/ 80 w 121"/>
                              <a:gd name="T5" fmla="*/ 0 h 167"/>
                              <a:gd name="T6" fmla="*/ 49 w 121"/>
                              <a:gd name="T7" fmla="*/ 0 h 167"/>
                              <a:gd name="T8" fmla="*/ 30 w 121"/>
                              <a:gd name="T9" fmla="*/ 11 h 167"/>
                              <a:gd name="T10" fmla="*/ 9 w 121"/>
                              <a:gd name="T11" fmla="*/ 36 h 167"/>
                              <a:gd name="T12" fmla="*/ 0 w 121"/>
                              <a:gd name="T13" fmla="*/ 71 h 167"/>
                              <a:gd name="T14" fmla="*/ 0 w 121"/>
                              <a:gd name="T15" fmla="*/ 96 h 167"/>
                              <a:gd name="T16" fmla="*/ 9 w 121"/>
                              <a:gd name="T17" fmla="*/ 132 h 167"/>
                              <a:gd name="T18" fmla="*/ 30 w 121"/>
                              <a:gd name="T19" fmla="*/ 155 h 167"/>
                              <a:gd name="T20" fmla="*/ 49 w 121"/>
                              <a:gd name="T21" fmla="*/ 167 h 167"/>
                              <a:gd name="T22" fmla="*/ 80 w 121"/>
                              <a:gd name="T23" fmla="*/ 167 h 167"/>
                              <a:gd name="T24" fmla="*/ 100 w 121"/>
                              <a:gd name="T25" fmla="*/ 155 h 167"/>
                              <a:gd name="T26" fmla="*/ 121 w 121"/>
                              <a:gd name="T27" fmla="*/ 13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1" h="167">
                                <a:moveTo>
                                  <a:pt x="121" y="36"/>
                                </a:moveTo>
                                <a:lnTo>
                                  <a:pt x="100" y="11"/>
                                </a:lnTo>
                                <a:lnTo>
                                  <a:pt x="80" y="0"/>
                                </a:lnTo>
                                <a:lnTo>
                                  <a:pt x="49" y="0"/>
                                </a:lnTo>
                                <a:lnTo>
                                  <a:pt x="30" y="11"/>
                                </a:lnTo>
                                <a:lnTo>
                                  <a:pt x="9" y="36"/>
                                </a:lnTo>
                                <a:lnTo>
                                  <a:pt x="0" y="71"/>
                                </a:lnTo>
                                <a:lnTo>
                                  <a:pt x="0" y="96"/>
                                </a:lnTo>
                                <a:lnTo>
                                  <a:pt x="9" y="132"/>
                                </a:lnTo>
                                <a:lnTo>
                                  <a:pt x="30" y="155"/>
                                </a:lnTo>
                                <a:lnTo>
                                  <a:pt x="49" y="167"/>
                                </a:lnTo>
                                <a:lnTo>
                                  <a:pt x="80" y="167"/>
                                </a:lnTo>
                                <a:lnTo>
                                  <a:pt x="100" y="155"/>
                                </a:lnTo>
                                <a:lnTo>
                                  <a:pt x="121" y="13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4" name="Line 1145"/>
                        <wps:cNvCnPr/>
                        <wps:spPr bwMode="auto">
                          <a:xfrm>
                            <a:off x="2421"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Freeform 1146"/>
                        <wps:cNvSpPr>
                          <a:spLocks/>
                        </wps:cNvSpPr>
                        <wps:spPr bwMode="auto">
                          <a:xfrm>
                            <a:off x="2421" y="545"/>
                            <a:ext cx="10" cy="42"/>
                          </a:xfrm>
                          <a:custGeom>
                            <a:avLst/>
                            <a:gdLst>
                              <a:gd name="T0" fmla="*/ 0 w 49"/>
                              <a:gd name="T1" fmla="*/ 0 h 251"/>
                              <a:gd name="T2" fmla="*/ 0 w 49"/>
                              <a:gd name="T3" fmla="*/ 203 h 251"/>
                              <a:gd name="T4" fmla="*/ 9 w 49"/>
                              <a:gd name="T5" fmla="*/ 239 h 251"/>
                              <a:gd name="T6" fmla="*/ 29 w 49"/>
                              <a:gd name="T7" fmla="*/ 251 h 251"/>
                              <a:gd name="T8" fmla="*/ 49 w 49"/>
                              <a:gd name="T9" fmla="*/ 251 h 251"/>
                            </a:gdLst>
                            <a:ahLst/>
                            <a:cxnLst>
                              <a:cxn ang="0">
                                <a:pos x="T0" y="T1"/>
                              </a:cxn>
                              <a:cxn ang="0">
                                <a:pos x="T2" y="T3"/>
                              </a:cxn>
                              <a:cxn ang="0">
                                <a:pos x="T4" y="T5"/>
                              </a:cxn>
                              <a:cxn ang="0">
                                <a:pos x="T6" y="T7"/>
                              </a:cxn>
                              <a:cxn ang="0">
                                <a:pos x="T8" y="T9"/>
                              </a:cxn>
                            </a:cxnLst>
                            <a:rect l="0" t="0" r="r" b="b"/>
                            <a:pathLst>
                              <a:path w="49" h="251">
                                <a:moveTo>
                                  <a:pt x="0" y="0"/>
                                </a:moveTo>
                                <a:lnTo>
                                  <a:pt x="0" y="203"/>
                                </a:lnTo>
                                <a:lnTo>
                                  <a:pt x="9" y="239"/>
                                </a:lnTo>
                                <a:lnTo>
                                  <a:pt x="29" y="251"/>
                                </a:lnTo>
                                <a:lnTo>
                                  <a:pt x="49" y="2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6" name="Line 1147"/>
                        <wps:cNvCnPr/>
                        <wps:spPr bwMode="auto">
                          <a:xfrm>
                            <a:off x="2449"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Freeform 1148"/>
                        <wps:cNvSpPr>
                          <a:spLocks/>
                        </wps:cNvSpPr>
                        <wps:spPr bwMode="auto">
                          <a:xfrm>
                            <a:off x="2441" y="591"/>
                            <a:ext cx="8" cy="10"/>
                          </a:xfrm>
                          <a:custGeom>
                            <a:avLst/>
                            <a:gdLst>
                              <a:gd name="T0" fmla="*/ 40 w 40"/>
                              <a:gd name="T1" fmla="*/ 0 h 59"/>
                              <a:gd name="T2" fmla="*/ 21 w 40"/>
                              <a:gd name="T3" fmla="*/ 36 h 59"/>
                              <a:gd name="T4" fmla="*/ 0 w 40"/>
                              <a:gd name="T5" fmla="*/ 59 h 59"/>
                            </a:gdLst>
                            <a:ahLst/>
                            <a:cxnLst>
                              <a:cxn ang="0">
                                <a:pos x="T0" y="T1"/>
                              </a:cxn>
                              <a:cxn ang="0">
                                <a:pos x="T2" y="T3"/>
                              </a:cxn>
                              <a:cxn ang="0">
                                <a:pos x="T4" y="T5"/>
                              </a:cxn>
                            </a:cxnLst>
                            <a:rect l="0" t="0" r="r" b="b"/>
                            <a:pathLst>
                              <a:path w="40" h="59">
                                <a:moveTo>
                                  <a:pt x="40" y="0"/>
                                </a:moveTo>
                                <a:lnTo>
                                  <a:pt x="21" y="36"/>
                                </a:lnTo>
                                <a:lnTo>
                                  <a:pt x="0" y="5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8" name="Line 1149"/>
                        <wps:cNvCnPr/>
                        <wps:spPr bwMode="auto">
                          <a:xfrm>
                            <a:off x="2449"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Freeform 1150"/>
                        <wps:cNvSpPr>
                          <a:spLocks/>
                        </wps:cNvSpPr>
                        <wps:spPr bwMode="auto">
                          <a:xfrm>
                            <a:off x="2449" y="547"/>
                            <a:ext cx="6" cy="44"/>
                          </a:xfrm>
                          <a:custGeom>
                            <a:avLst/>
                            <a:gdLst>
                              <a:gd name="T0" fmla="*/ 0 w 30"/>
                              <a:gd name="T1" fmla="*/ 265 h 265"/>
                              <a:gd name="T2" fmla="*/ 19 w 30"/>
                              <a:gd name="T3" fmla="*/ 217 h 265"/>
                              <a:gd name="T4" fmla="*/ 30 w 30"/>
                              <a:gd name="T5" fmla="*/ 156 h 265"/>
                              <a:gd name="T6" fmla="*/ 30 w 30"/>
                              <a:gd name="T7" fmla="*/ 108 h 265"/>
                              <a:gd name="T8" fmla="*/ 19 w 30"/>
                              <a:gd name="T9" fmla="*/ 48 h 265"/>
                              <a:gd name="T10" fmla="*/ 0 w 30"/>
                              <a:gd name="T11" fmla="*/ 0 h 265"/>
                            </a:gdLst>
                            <a:ahLst/>
                            <a:cxnLst>
                              <a:cxn ang="0">
                                <a:pos x="T0" y="T1"/>
                              </a:cxn>
                              <a:cxn ang="0">
                                <a:pos x="T2" y="T3"/>
                              </a:cxn>
                              <a:cxn ang="0">
                                <a:pos x="T4" y="T5"/>
                              </a:cxn>
                              <a:cxn ang="0">
                                <a:pos x="T6" y="T7"/>
                              </a:cxn>
                              <a:cxn ang="0">
                                <a:pos x="T8" y="T9"/>
                              </a:cxn>
                              <a:cxn ang="0">
                                <a:pos x="T10" y="T11"/>
                              </a:cxn>
                            </a:cxnLst>
                            <a:rect l="0" t="0" r="r" b="b"/>
                            <a:pathLst>
                              <a:path w="30" h="265">
                                <a:moveTo>
                                  <a:pt x="0" y="265"/>
                                </a:moveTo>
                                <a:lnTo>
                                  <a:pt x="19" y="217"/>
                                </a:lnTo>
                                <a:lnTo>
                                  <a:pt x="30" y="156"/>
                                </a:lnTo>
                                <a:lnTo>
                                  <a:pt x="30" y="108"/>
                                </a:lnTo>
                                <a:lnTo>
                                  <a:pt x="19" y="4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0" name="Line 1151"/>
                        <wps:cNvCnPr/>
                        <wps:spPr bwMode="auto">
                          <a:xfrm>
                            <a:off x="2449" y="5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Freeform 1152"/>
                        <wps:cNvSpPr>
                          <a:spLocks/>
                        </wps:cNvSpPr>
                        <wps:spPr bwMode="auto">
                          <a:xfrm>
                            <a:off x="2441" y="537"/>
                            <a:ext cx="8" cy="10"/>
                          </a:xfrm>
                          <a:custGeom>
                            <a:avLst/>
                            <a:gdLst>
                              <a:gd name="T0" fmla="*/ 40 w 40"/>
                              <a:gd name="T1" fmla="*/ 59 h 59"/>
                              <a:gd name="T2" fmla="*/ 21 w 40"/>
                              <a:gd name="T3" fmla="*/ 23 h 59"/>
                              <a:gd name="T4" fmla="*/ 0 w 40"/>
                              <a:gd name="T5" fmla="*/ 0 h 59"/>
                            </a:gdLst>
                            <a:ahLst/>
                            <a:cxnLst>
                              <a:cxn ang="0">
                                <a:pos x="T0" y="T1"/>
                              </a:cxn>
                              <a:cxn ang="0">
                                <a:pos x="T2" y="T3"/>
                              </a:cxn>
                              <a:cxn ang="0">
                                <a:pos x="T4" y="T5"/>
                              </a:cxn>
                            </a:cxnLst>
                            <a:rect l="0" t="0" r="r" b="b"/>
                            <a:pathLst>
                              <a:path w="40" h="59">
                                <a:moveTo>
                                  <a:pt x="40" y="59"/>
                                </a:moveTo>
                                <a:lnTo>
                                  <a:pt x="21" y="23"/>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2" name="Line 1153"/>
                        <wps:cNvCnPr/>
                        <wps:spPr bwMode="auto">
                          <a:xfrm>
                            <a:off x="2429" y="55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154"/>
                        <wps:cNvCnPr/>
                        <wps:spPr bwMode="auto">
                          <a:xfrm flipH="1">
                            <a:off x="2414" y="559"/>
                            <a:ext cx="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155"/>
                        <wps:cNvCnPr/>
                        <wps:spPr bwMode="auto">
                          <a:xfrm>
                            <a:off x="2393"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Freeform 1156"/>
                        <wps:cNvSpPr>
                          <a:spLocks/>
                        </wps:cNvSpPr>
                        <wps:spPr bwMode="auto">
                          <a:xfrm>
                            <a:off x="2390" y="555"/>
                            <a:ext cx="15" cy="46"/>
                          </a:xfrm>
                          <a:custGeom>
                            <a:avLst/>
                            <a:gdLst>
                              <a:gd name="T0" fmla="*/ 11 w 72"/>
                              <a:gd name="T1" fmla="*/ 0 h 276"/>
                              <a:gd name="T2" fmla="*/ 0 w 72"/>
                              <a:gd name="T3" fmla="*/ 60 h 276"/>
                              <a:gd name="T4" fmla="*/ 0 w 72"/>
                              <a:gd name="T5" fmla="*/ 108 h 276"/>
                              <a:gd name="T6" fmla="*/ 11 w 72"/>
                              <a:gd name="T7" fmla="*/ 169 h 276"/>
                              <a:gd name="T8" fmla="*/ 32 w 72"/>
                              <a:gd name="T9" fmla="*/ 217 h 276"/>
                              <a:gd name="T10" fmla="*/ 51 w 72"/>
                              <a:gd name="T11" fmla="*/ 253 h 276"/>
                              <a:gd name="T12" fmla="*/ 72 w 72"/>
                              <a:gd name="T13" fmla="*/ 276 h 276"/>
                            </a:gdLst>
                            <a:ahLst/>
                            <a:cxnLst>
                              <a:cxn ang="0">
                                <a:pos x="T0" y="T1"/>
                              </a:cxn>
                              <a:cxn ang="0">
                                <a:pos x="T2" y="T3"/>
                              </a:cxn>
                              <a:cxn ang="0">
                                <a:pos x="T4" y="T5"/>
                              </a:cxn>
                              <a:cxn ang="0">
                                <a:pos x="T6" y="T7"/>
                              </a:cxn>
                              <a:cxn ang="0">
                                <a:pos x="T8" y="T9"/>
                              </a:cxn>
                              <a:cxn ang="0">
                                <a:pos x="T10" y="T11"/>
                              </a:cxn>
                              <a:cxn ang="0">
                                <a:pos x="T12" y="T13"/>
                              </a:cxn>
                            </a:cxnLst>
                            <a:rect l="0" t="0" r="r" b="b"/>
                            <a:pathLst>
                              <a:path w="72" h="276">
                                <a:moveTo>
                                  <a:pt x="11" y="0"/>
                                </a:moveTo>
                                <a:lnTo>
                                  <a:pt x="0" y="60"/>
                                </a:lnTo>
                                <a:lnTo>
                                  <a:pt x="0" y="108"/>
                                </a:lnTo>
                                <a:lnTo>
                                  <a:pt x="11" y="169"/>
                                </a:lnTo>
                                <a:lnTo>
                                  <a:pt x="32" y="217"/>
                                </a:lnTo>
                                <a:lnTo>
                                  <a:pt x="51" y="253"/>
                                </a:lnTo>
                                <a:lnTo>
                                  <a:pt x="72" y="2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6" name="Line 1157"/>
                        <wps:cNvCnPr/>
                        <wps:spPr bwMode="auto">
                          <a:xfrm>
                            <a:off x="2393"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Freeform 1158"/>
                        <wps:cNvSpPr>
                          <a:spLocks/>
                        </wps:cNvSpPr>
                        <wps:spPr bwMode="auto">
                          <a:xfrm>
                            <a:off x="2393" y="537"/>
                            <a:ext cx="12" cy="18"/>
                          </a:xfrm>
                          <a:custGeom>
                            <a:avLst/>
                            <a:gdLst>
                              <a:gd name="T0" fmla="*/ 0 w 61"/>
                              <a:gd name="T1" fmla="*/ 107 h 107"/>
                              <a:gd name="T2" fmla="*/ 21 w 61"/>
                              <a:gd name="T3" fmla="*/ 59 h 107"/>
                              <a:gd name="T4" fmla="*/ 40 w 61"/>
                              <a:gd name="T5" fmla="*/ 23 h 107"/>
                              <a:gd name="T6" fmla="*/ 61 w 61"/>
                              <a:gd name="T7" fmla="*/ 0 h 107"/>
                            </a:gdLst>
                            <a:ahLst/>
                            <a:cxnLst>
                              <a:cxn ang="0">
                                <a:pos x="T0" y="T1"/>
                              </a:cxn>
                              <a:cxn ang="0">
                                <a:pos x="T2" y="T3"/>
                              </a:cxn>
                              <a:cxn ang="0">
                                <a:pos x="T4" y="T5"/>
                              </a:cxn>
                              <a:cxn ang="0">
                                <a:pos x="T6" y="T7"/>
                              </a:cxn>
                            </a:cxnLst>
                            <a:rect l="0" t="0" r="r" b="b"/>
                            <a:pathLst>
                              <a:path w="61" h="107">
                                <a:moveTo>
                                  <a:pt x="0" y="107"/>
                                </a:moveTo>
                                <a:lnTo>
                                  <a:pt x="21" y="59"/>
                                </a:lnTo>
                                <a:lnTo>
                                  <a:pt x="40" y="23"/>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8" name="Line 1159"/>
                        <wps:cNvCnPr/>
                        <wps:spPr bwMode="auto">
                          <a:xfrm>
                            <a:off x="2254" y="4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160"/>
                        <wps:cNvCnPr/>
                        <wps:spPr bwMode="auto">
                          <a:xfrm flipV="1">
                            <a:off x="2254" y="75"/>
                            <a:ext cx="197" cy="38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161"/>
                        <wps:cNvCnPr/>
                        <wps:spPr bwMode="auto">
                          <a:xfrm>
                            <a:off x="2178" y="8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Freeform 1162"/>
                        <wps:cNvSpPr>
                          <a:spLocks/>
                        </wps:cNvSpPr>
                        <wps:spPr bwMode="auto">
                          <a:xfrm>
                            <a:off x="2150" y="36"/>
                            <a:ext cx="28" cy="48"/>
                          </a:xfrm>
                          <a:custGeom>
                            <a:avLst/>
                            <a:gdLst>
                              <a:gd name="T0" fmla="*/ 141 w 141"/>
                              <a:gd name="T1" fmla="*/ 285 h 285"/>
                              <a:gd name="T2" fmla="*/ 0 w 141"/>
                              <a:gd name="T3" fmla="*/ 285 h 285"/>
                              <a:gd name="T4" fmla="*/ 70 w 141"/>
                              <a:gd name="T5" fmla="*/ 0 h 285"/>
                              <a:gd name="T6" fmla="*/ 70 w 141"/>
                              <a:gd name="T7" fmla="*/ 0 h 285"/>
                              <a:gd name="T8" fmla="*/ 141 w 141"/>
                              <a:gd name="T9" fmla="*/ 285 h 285"/>
                            </a:gdLst>
                            <a:ahLst/>
                            <a:cxnLst>
                              <a:cxn ang="0">
                                <a:pos x="T0" y="T1"/>
                              </a:cxn>
                              <a:cxn ang="0">
                                <a:pos x="T2" y="T3"/>
                              </a:cxn>
                              <a:cxn ang="0">
                                <a:pos x="T4" y="T5"/>
                              </a:cxn>
                              <a:cxn ang="0">
                                <a:pos x="T6" y="T7"/>
                              </a:cxn>
                              <a:cxn ang="0">
                                <a:pos x="T8" y="T9"/>
                              </a:cxn>
                            </a:cxnLst>
                            <a:rect l="0" t="0" r="r" b="b"/>
                            <a:pathLst>
                              <a:path w="141" h="285">
                                <a:moveTo>
                                  <a:pt x="141" y="285"/>
                                </a:moveTo>
                                <a:lnTo>
                                  <a:pt x="0" y="285"/>
                                </a:lnTo>
                                <a:lnTo>
                                  <a:pt x="70" y="0"/>
                                </a:lnTo>
                                <a:lnTo>
                                  <a:pt x="70" y="0"/>
                                </a:lnTo>
                                <a:lnTo>
                                  <a:pt x="141" y="28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22" name="Line 1163"/>
                        <wps:cNvCnPr/>
                        <wps:spPr bwMode="auto">
                          <a:xfrm>
                            <a:off x="2173" y="8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Freeform 1164"/>
                        <wps:cNvSpPr>
                          <a:spLocks/>
                        </wps:cNvSpPr>
                        <wps:spPr bwMode="auto">
                          <a:xfrm>
                            <a:off x="2155" y="42"/>
                            <a:ext cx="18" cy="42"/>
                          </a:xfrm>
                          <a:custGeom>
                            <a:avLst/>
                            <a:gdLst>
                              <a:gd name="T0" fmla="*/ 87 w 87"/>
                              <a:gd name="T1" fmla="*/ 250 h 250"/>
                              <a:gd name="T2" fmla="*/ 87 w 87"/>
                              <a:gd name="T3" fmla="*/ 138 h 250"/>
                              <a:gd name="T4" fmla="*/ 70 w 87"/>
                              <a:gd name="T5" fmla="*/ 70 h 250"/>
                              <a:gd name="T6" fmla="*/ 70 w 87"/>
                              <a:gd name="T7" fmla="*/ 250 h 250"/>
                              <a:gd name="T8" fmla="*/ 53 w 87"/>
                              <a:gd name="T9" fmla="*/ 250 h 250"/>
                              <a:gd name="T10" fmla="*/ 53 w 87"/>
                              <a:gd name="T11" fmla="*/ 0 h 250"/>
                              <a:gd name="T12" fmla="*/ 35 w 87"/>
                              <a:gd name="T13" fmla="*/ 0 h 250"/>
                              <a:gd name="T14" fmla="*/ 35 w 87"/>
                              <a:gd name="T15" fmla="*/ 250 h 250"/>
                              <a:gd name="T16" fmla="*/ 18 w 87"/>
                              <a:gd name="T17" fmla="*/ 250 h 250"/>
                              <a:gd name="T18" fmla="*/ 18 w 87"/>
                              <a:gd name="T19" fmla="*/ 72 h 250"/>
                              <a:gd name="T20" fmla="*/ 0 w 87"/>
                              <a:gd name="T21" fmla="*/ 143 h 250"/>
                              <a:gd name="T22" fmla="*/ 0 w 87"/>
                              <a:gd name="T23"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250">
                                <a:moveTo>
                                  <a:pt x="87" y="250"/>
                                </a:moveTo>
                                <a:lnTo>
                                  <a:pt x="87" y="138"/>
                                </a:lnTo>
                                <a:lnTo>
                                  <a:pt x="70" y="70"/>
                                </a:lnTo>
                                <a:lnTo>
                                  <a:pt x="70" y="250"/>
                                </a:lnTo>
                                <a:lnTo>
                                  <a:pt x="53" y="250"/>
                                </a:lnTo>
                                <a:lnTo>
                                  <a:pt x="53" y="0"/>
                                </a:lnTo>
                                <a:lnTo>
                                  <a:pt x="35" y="0"/>
                                </a:lnTo>
                                <a:lnTo>
                                  <a:pt x="35" y="250"/>
                                </a:lnTo>
                                <a:lnTo>
                                  <a:pt x="18" y="250"/>
                                </a:lnTo>
                                <a:lnTo>
                                  <a:pt x="18" y="72"/>
                                </a:lnTo>
                                <a:lnTo>
                                  <a:pt x="0" y="143"/>
                                </a:lnTo>
                                <a:lnTo>
                                  <a:pt x="0" y="2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24" name="Line 1165"/>
                        <wps:cNvCnPr/>
                        <wps:spPr bwMode="auto">
                          <a:xfrm>
                            <a:off x="2164" y="8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166"/>
                        <wps:cNvCnPr/>
                        <wps:spPr bwMode="auto">
                          <a:xfrm>
                            <a:off x="2164" y="84"/>
                            <a:ext cx="0" cy="36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167"/>
                        <wps:cNvCnPr/>
                        <wps:spPr bwMode="auto">
                          <a:xfrm>
                            <a:off x="2110" y="70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Freeform 1168"/>
                        <wps:cNvSpPr>
                          <a:spLocks/>
                        </wps:cNvSpPr>
                        <wps:spPr bwMode="auto">
                          <a:xfrm>
                            <a:off x="2086" y="702"/>
                            <a:ext cx="24" cy="28"/>
                          </a:xfrm>
                          <a:custGeom>
                            <a:avLst/>
                            <a:gdLst>
                              <a:gd name="T0" fmla="*/ 118 w 118"/>
                              <a:gd name="T1" fmla="*/ 0 h 168"/>
                              <a:gd name="T2" fmla="*/ 59 w 118"/>
                              <a:gd name="T3" fmla="*/ 168 h 168"/>
                              <a:gd name="T4" fmla="*/ 0 w 118"/>
                              <a:gd name="T5" fmla="*/ 0 h 168"/>
                            </a:gdLst>
                            <a:ahLst/>
                            <a:cxnLst>
                              <a:cxn ang="0">
                                <a:pos x="T0" y="T1"/>
                              </a:cxn>
                              <a:cxn ang="0">
                                <a:pos x="T2" y="T3"/>
                              </a:cxn>
                              <a:cxn ang="0">
                                <a:pos x="T4" y="T5"/>
                              </a:cxn>
                            </a:cxnLst>
                            <a:rect l="0" t="0" r="r" b="b"/>
                            <a:pathLst>
                              <a:path w="118" h="168">
                                <a:moveTo>
                                  <a:pt x="118" y="0"/>
                                </a:moveTo>
                                <a:lnTo>
                                  <a:pt x="59" y="16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28" name="Line 1169"/>
                        <wps:cNvCnPr/>
                        <wps:spPr bwMode="auto">
                          <a:xfrm>
                            <a:off x="2073" y="71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170"/>
                        <wps:cNvCnPr/>
                        <wps:spPr bwMode="auto">
                          <a:xfrm flipH="1" flipV="1">
                            <a:off x="2054" y="690"/>
                            <a:ext cx="19" cy="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171"/>
                        <wps:cNvCnPr/>
                        <wps:spPr bwMode="auto">
                          <a:xfrm>
                            <a:off x="2043" y="70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172"/>
                        <wps:cNvCnPr/>
                        <wps:spPr bwMode="auto">
                          <a:xfrm flipV="1">
                            <a:off x="2043" y="670"/>
                            <a:ext cx="30" cy="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173"/>
                        <wps:cNvCnPr/>
                        <wps:spPr bwMode="auto">
                          <a:xfrm>
                            <a:off x="2043" y="67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174"/>
                        <wps:cNvCnPr/>
                        <wps:spPr bwMode="auto">
                          <a:xfrm>
                            <a:off x="2043" y="670"/>
                            <a:ext cx="0"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175"/>
                        <wps:cNvCnPr/>
                        <wps:spPr bwMode="auto">
                          <a:xfrm>
                            <a:off x="1872"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176"/>
                        <wps:cNvCnPr/>
                        <wps:spPr bwMode="auto">
                          <a:xfrm flipH="1">
                            <a:off x="1868" y="601"/>
                            <a:ext cx="4" cy="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177"/>
                        <wps:cNvCnPr/>
                        <wps:spPr bwMode="auto">
                          <a:xfrm>
                            <a:off x="1872"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Freeform 1178"/>
                        <wps:cNvSpPr>
                          <a:spLocks/>
                        </wps:cNvSpPr>
                        <wps:spPr bwMode="auto">
                          <a:xfrm>
                            <a:off x="1868" y="541"/>
                            <a:ext cx="15" cy="60"/>
                          </a:xfrm>
                          <a:custGeom>
                            <a:avLst/>
                            <a:gdLst>
                              <a:gd name="T0" fmla="*/ 21 w 72"/>
                              <a:gd name="T1" fmla="*/ 360 h 360"/>
                              <a:gd name="T2" fmla="*/ 40 w 72"/>
                              <a:gd name="T3" fmla="*/ 326 h 360"/>
                              <a:gd name="T4" fmla="*/ 61 w 72"/>
                              <a:gd name="T5" fmla="*/ 278 h 360"/>
                              <a:gd name="T6" fmla="*/ 72 w 72"/>
                              <a:gd name="T7" fmla="*/ 216 h 360"/>
                              <a:gd name="T8" fmla="*/ 72 w 72"/>
                              <a:gd name="T9" fmla="*/ 168 h 360"/>
                              <a:gd name="T10" fmla="*/ 61 w 72"/>
                              <a:gd name="T11" fmla="*/ 110 h 360"/>
                              <a:gd name="T12" fmla="*/ 40 w 72"/>
                              <a:gd name="T13" fmla="*/ 62 h 360"/>
                              <a:gd name="T14" fmla="*/ 21 w 72"/>
                              <a:gd name="T15" fmla="*/ 26 h 360"/>
                              <a:gd name="T16" fmla="*/ 0 w 72"/>
                              <a:gd name="T17"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360">
                                <a:moveTo>
                                  <a:pt x="21" y="360"/>
                                </a:moveTo>
                                <a:lnTo>
                                  <a:pt x="40" y="326"/>
                                </a:lnTo>
                                <a:lnTo>
                                  <a:pt x="61" y="278"/>
                                </a:lnTo>
                                <a:lnTo>
                                  <a:pt x="72" y="216"/>
                                </a:lnTo>
                                <a:lnTo>
                                  <a:pt x="72" y="168"/>
                                </a:lnTo>
                                <a:lnTo>
                                  <a:pt x="61" y="110"/>
                                </a:lnTo>
                                <a:lnTo>
                                  <a:pt x="40" y="62"/>
                                </a:lnTo>
                                <a:lnTo>
                                  <a:pt x="21"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38" name="Line 1179"/>
                        <wps:cNvCnPr/>
                        <wps:spPr bwMode="auto">
                          <a:xfrm>
                            <a:off x="1848" y="5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Freeform 1180"/>
                        <wps:cNvSpPr>
                          <a:spLocks/>
                        </wps:cNvSpPr>
                        <wps:spPr bwMode="auto">
                          <a:xfrm>
                            <a:off x="1848" y="550"/>
                            <a:ext cx="11" cy="42"/>
                          </a:xfrm>
                          <a:custGeom>
                            <a:avLst/>
                            <a:gdLst>
                              <a:gd name="T0" fmla="*/ 0 w 51"/>
                              <a:gd name="T1" fmla="*/ 0 h 253"/>
                              <a:gd name="T2" fmla="*/ 0 w 51"/>
                              <a:gd name="T3" fmla="*/ 204 h 253"/>
                              <a:gd name="T4" fmla="*/ 10 w 51"/>
                              <a:gd name="T5" fmla="*/ 240 h 253"/>
                              <a:gd name="T6" fmla="*/ 30 w 51"/>
                              <a:gd name="T7" fmla="*/ 253 h 253"/>
                              <a:gd name="T8" fmla="*/ 51 w 51"/>
                              <a:gd name="T9" fmla="*/ 253 h 253"/>
                            </a:gdLst>
                            <a:ahLst/>
                            <a:cxnLst>
                              <a:cxn ang="0">
                                <a:pos x="T0" y="T1"/>
                              </a:cxn>
                              <a:cxn ang="0">
                                <a:pos x="T2" y="T3"/>
                              </a:cxn>
                              <a:cxn ang="0">
                                <a:pos x="T4" y="T5"/>
                              </a:cxn>
                              <a:cxn ang="0">
                                <a:pos x="T6" y="T7"/>
                              </a:cxn>
                              <a:cxn ang="0">
                                <a:pos x="T8" y="T9"/>
                              </a:cxn>
                            </a:cxnLst>
                            <a:rect l="0" t="0" r="r" b="b"/>
                            <a:pathLst>
                              <a:path w="51" h="253">
                                <a:moveTo>
                                  <a:pt x="0" y="0"/>
                                </a:moveTo>
                                <a:lnTo>
                                  <a:pt x="0" y="204"/>
                                </a:lnTo>
                                <a:lnTo>
                                  <a:pt x="10" y="240"/>
                                </a:lnTo>
                                <a:lnTo>
                                  <a:pt x="30" y="253"/>
                                </a:lnTo>
                                <a:lnTo>
                                  <a:pt x="51" y="2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40" name="Line 1181"/>
                        <wps:cNvCnPr/>
                        <wps:spPr bwMode="auto">
                          <a:xfrm>
                            <a:off x="1856" y="56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182"/>
                        <wps:cNvCnPr/>
                        <wps:spPr bwMode="auto">
                          <a:xfrm flipH="1">
                            <a:off x="1842" y="563"/>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183"/>
                        <wps:cNvCnPr/>
                        <wps:spPr bwMode="auto">
                          <a:xfrm>
                            <a:off x="1820"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Freeform 1184"/>
                        <wps:cNvSpPr>
                          <a:spLocks/>
                        </wps:cNvSpPr>
                        <wps:spPr bwMode="auto">
                          <a:xfrm>
                            <a:off x="1818" y="560"/>
                            <a:ext cx="14" cy="46"/>
                          </a:xfrm>
                          <a:custGeom>
                            <a:avLst/>
                            <a:gdLst>
                              <a:gd name="T0" fmla="*/ 11 w 70"/>
                              <a:gd name="T1" fmla="*/ 0 h 276"/>
                              <a:gd name="T2" fmla="*/ 0 w 70"/>
                              <a:gd name="T3" fmla="*/ 58 h 276"/>
                              <a:gd name="T4" fmla="*/ 0 w 70"/>
                              <a:gd name="T5" fmla="*/ 106 h 276"/>
                              <a:gd name="T6" fmla="*/ 11 w 70"/>
                              <a:gd name="T7" fmla="*/ 168 h 276"/>
                              <a:gd name="T8" fmla="*/ 30 w 70"/>
                              <a:gd name="T9" fmla="*/ 216 h 276"/>
                              <a:gd name="T10" fmla="*/ 51 w 70"/>
                              <a:gd name="T11" fmla="*/ 250 h 276"/>
                              <a:gd name="T12" fmla="*/ 70 w 70"/>
                              <a:gd name="T13" fmla="*/ 276 h 276"/>
                            </a:gdLst>
                            <a:ahLst/>
                            <a:cxnLst>
                              <a:cxn ang="0">
                                <a:pos x="T0" y="T1"/>
                              </a:cxn>
                              <a:cxn ang="0">
                                <a:pos x="T2" y="T3"/>
                              </a:cxn>
                              <a:cxn ang="0">
                                <a:pos x="T4" y="T5"/>
                              </a:cxn>
                              <a:cxn ang="0">
                                <a:pos x="T6" y="T7"/>
                              </a:cxn>
                              <a:cxn ang="0">
                                <a:pos x="T8" y="T9"/>
                              </a:cxn>
                              <a:cxn ang="0">
                                <a:pos x="T10" y="T11"/>
                              </a:cxn>
                              <a:cxn ang="0">
                                <a:pos x="T12" y="T13"/>
                              </a:cxn>
                            </a:cxnLst>
                            <a:rect l="0" t="0" r="r" b="b"/>
                            <a:pathLst>
                              <a:path w="70" h="276">
                                <a:moveTo>
                                  <a:pt x="11" y="0"/>
                                </a:moveTo>
                                <a:lnTo>
                                  <a:pt x="0" y="58"/>
                                </a:lnTo>
                                <a:lnTo>
                                  <a:pt x="0" y="106"/>
                                </a:lnTo>
                                <a:lnTo>
                                  <a:pt x="11" y="168"/>
                                </a:lnTo>
                                <a:lnTo>
                                  <a:pt x="30" y="216"/>
                                </a:lnTo>
                                <a:lnTo>
                                  <a:pt x="51" y="250"/>
                                </a:lnTo>
                                <a:lnTo>
                                  <a:pt x="70" y="2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44" name="Line 1185"/>
                        <wps:cNvCnPr/>
                        <wps:spPr bwMode="auto">
                          <a:xfrm>
                            <a:off x="1800" y="58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Freeform 1186"/>
                        <wps:cNvSpPr>
                          <a:spLocks/>
                        </wps:cNvSpPr>
                        <wps:spPr bwMode="auto">
                          <a:xfrm>
                            <a:off x="1776" y="589"/>
                            <a:ext cx="24" cy="28"/>
                          </a:xfrm>
                          <a:custGeom>
                            <a:avLst/>
                            <a:gdLst>
                              <a:gd name="T0" fmla="*/ 120 w 120"/>
                              <a:gd name="T1" fmla="*/ 0 h 167"/>
                              <a:gd name="T2" fmla="*/ 59 w 120"/>
                              <a:gd name="T3" fmla="*/ 167 h 167"/>
                              <a:gd name="T4" fmla="*/ 0 w 120"/>
                              <a:gd name="T5" fmla="*/ 0 h 167"/>
                            </a:gdLst>
                            <a:ahLst/>
                            <a:cxnLst>
                              <a:cxn ang="0">
                                <a:pos x="T0" y="T1"/>
                              </a:cxn>
                              <a:cxn ang="0">
                                <a:pos x="T2" y="T3"/>
                              </a:cxn>
                              <a:cxn ang="0">
                                <a:pos x="T4" y="T5"/>
                              </a:cxn>
                            </a:cxnLst>
                            <a:rect l="0" t="0" r="r" b="b"/>
                            <a:pathLst>
                              <a:path w="120" h="167">
                                <a:moveTo>
                                  <a:pt x="120" y="0"/>
                                </a:moveTo>
                                <a:lnTo>
                                  <a:pt x="59" y="167"/>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46" name="Line 1187"/>
                        <wps:cNvCnPr/>
                        <wps:spPr bwMode="auto">
                          <a:xfrm>
                            <a:off x="1754"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188"/>
                        <wps:cNvCnPr/>
                        <wps:spPr bwMode="auto">
                          <a:xfrm flipH="1" flipV="1">
                            <a:off x="1736" y="555"/>
                            <a:ext cx="18"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189"/>
                        <wps:cNvCnPr/>
                        <wps:spPr bwMode="auto">
                          <a:xfrm>
                            <a:off x="1771"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190"/>
                        <wps:cNvCnPr/>
                        <wps:spPr bwMode="auto">
                          <a:xfrm flipH="1">
                            <a:off x="1754" y="555"/>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191"/>
                        <wps:cNvCnPr/>
                        <wps:spPr bwMode="auto">
                          <a:xfrm>
                            <a:off x="1820"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Freeform 1192"/>
                        <wps:cNvSpPr>
                          <a:spLocks/>
                        </wps:cNvSpPr>
                        <wps:spPr bwMode="auto">
                          <a:xfrm>
                            <a:off x="1820" y="541"/>
                            <a:ext cx="12" cy="19"/>
                          </a:xfrm>
                          <a:custGeom>
                            <a:avLst/>
                            <a:gdLst>
                              <a:gd name="T0" fmla="*/ 0 w 59"/>
                              <a:gd name="T1" fmla="*/ 110 h 110"/>
                              <a:gd name="T2" fmla="*/ 19 w 59"/>
                              <a:gd name="T3" fmla="*/ 62 h 110"/>
                              <a:gd name="T4" fmla="*/ 40 w 59"/>
                              <a:gd name="T5" fmla="*/ 26 h 110"/>
                              <a:gd name="T6" fmla="*/ 59 w 59"/>
                              <a:gd name="T7" fmla="*/ 0 h 110"/>
                            </a:gdLst>
                            <a:ahLst/>
                            <a:cxnLst>
                              <a:cxn ang="0">
                                <a:pos x="T0" y="T1"/>
                              </a:cxn>
                              <a:cxn ang="0">
                                <a:pos x="T2" y="T3"/>
                              </a:cxn>
                              <a:cxn ang="0">
                                <a:pos x="T4" y="T5"/>
                              </a:cxn>
                              <a:cxn ang="0">
                                <a:pos x="T6" y="T7"/>
                              </a:cxn>
                            </a:cxnLst>
                            <a:rect l="0" t="0" r="r" b="b"/>
                            <a:pathLst>
                              <a:path w="59" h="110">
                                <a:moveTo>
                                  <a:pt x="0" y="110"/>
                                </a:moveTo>
                                <a:lnTo>
                                  <a:pt x="19" y="62"/>
                                </a:lnTo>
                                <a:lnTo>
                                  <a:pt x="40" y="26"/>
                                </a:lnTo>
                                <a:lnTo>
                                  <a:pt x="5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52" name="Line 1193"/>
                        <wps:cNvCnPr/>
                        <wps:spPr bwMode="auto">
                          <a:xfrm>
                            <a:off x="1646" y="2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194"/>
                        <wps:cNvCnPr/>
                        <wps:spPr bwMode="auto">
                          <a:xfrm flipH="1">
                            <a:off x="1642" y="294"/>
                            <a:ext cx="4" cy="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195"/>
                        <wps:cNvCnPr/>
                        <wps:spPr bwMode="auto">
                          <a:xfrm>
                            <a:off x="1646" y="2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Freeform 1196"/>
                        <wps:cNvSpPr>
                          <a:spLocks/>
                        </wps:cNvSpPr>
                        <wps:spPr bwMode="auto">
                          <a:xfrm>
                            <a:off x="1642" y="234"/>
                            <a:ext cx="14" cy="60"/>
                          </a:xfrm>
                          <a:custGeom>
                            <a:avLst/>
                            <a:gdLst>
                              <a:gd name="T0" fmla="*/ 21 w 70"/>
                              <a:gd name="T1" fmla="*/ 360 h 360"/>
                              <a:gd name="T2" fmla="*/ 40 w 70"/>
                              <a:gd name="T3" fmla="*/ 324 h 360"/>
                              <a:gd name="T4" fmla="*/ 61 w 70"/>
                              <a:gd name="T5" fmla="*/ 276 h 360"/>
                              <a:gd name="T6" fmla="*/ 70 w 70"/>
                              <a:gd name="T7" fmla="*/ 216 h 360"/>
                              <a:gd name="T8" fmla="*/ 70 w 70"/>
                              <a:gd name="T9" fmla="*/ 167 h 360"/>
                              <a:gd name="T10" fmla="*/ 61 w 70"/>
                              <a:gd name="T11" fmla="*/ 107 h 360"/>
                              <a:gd name="T12" fmla="*/ 40 w 70"/>
                              <a:gd name="T13" fmla="*/ 59 h 360"/>
                              <a:gd name="T14" fmla="*/ 21 w 70"/>
                              <a:gd name="T15" fmla="*/ 23 h 360"/>
                              <a:gd name="T16" fmla="*/ 0 w 70"/>
                              <a:gd name="T17"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360">
                                <a:moveTo>
                                  <a:pt x="21" y="360"/>
                                </a:moveTo>
                                <a:lnTo>
                                  <a:pt x="40" y="324"/>
                                </a:lnTo>
                                <a:lnTo>
                                  <a:pt x="61" y="276"/>
                                </a:lnTo>
                                <a:lnTo>
                                  <a:pt x="70" y="216"/>
                                </a:lnTo>
                                <a:lnTo>
                                  <a:pt x="70" y="167"/>
                                </a:lnTo>
                                <a:lnTo>
                                  <a:pt x="61" y="107"/>
                                </a:lnTo>
                                <a:lnTo>
                                  <a:pt x="40" y="59"/>
                                </a:lnTo>
                                <a:lnTo>
                                  <a:pt x="21" y="23"/>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56" name="Line 1197"/>
                        <wps:cNvCnPr/>
                        <wps:spPr bwMode="auto">
                          <a:xfrm>
                            <a:off x="1622" y="2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Freeform 1198"/>
                        <wps:cNvSpPr>
                          <a:spLocks/>
                        </wps:cNvSpPr>
                        <wps:spPr bwMode="auto">
                          <a:xfrm>
                            <a:off x="1622" y="242"/>
                            <a:ext cx="9" cy="42"/>
                          </a:xfrm>
                          <a:custGeom>
                            <a:avLst/>
                            <a:gdLst>
                              <a:gd name="T0" fmla="*/ 0 w 48"/>
                              <a:gd name="T1" fmla="*/ 0 h 251"/>
                              <a:gd name="T2" fmla="*/ 0 w 48"/>
                              <a:gd name="T3" fmla="*/ 203 h 251"/>
                              <a:gd name="T4" fmla="*/ 8 w 48"/>
                              <a:gd name="T5" fmla="*/ 239 h 251"/>
                              <a:gd name="T6" fmla="*/ 29 w 48"/>
                              <a:gd name="T7" fmla="*/ 251 h 251"/>
                              <a:gd name="T8" fmla="*/ 48 w 48"/>
                              <a:gd name="T9" fmla="*/ 251 h 251"/>
                            </a:gdLst>
                            <a:ahLst/>
                            <a:cxnLst>
                              <a:cxn ang="0">
                                <a:pos x="T0" y="T1"/>
                              </a:cxn>
                              <a:cxn ang="0">
                                <a:pos x="T2" y="T3"/>
                              </a:cxn>
                              <a:cxn ang="0">
                                <a:pos x="T4" y="T5"/>
                              </a:cxn>
                              <a:cxn ang="0">
                                <a:pos x="T6" y="T7"/>
                              </a:cxn>
                              <a:cxn ang="0">
                                <a:pos x="T8" y="T9"/>
                              </a:cxn>
                            </a:cxnLst>
                            <a:rect l="0" t="0" r="r" b="b"/>
                            <a:pathLst>
                              <a:path w="48" h="251">
                                <a:moveTo>
                                  <a:pt x="0" y="0"/>
                                </a:moveTo>
                                <a:lnTo>
                                  <a:pt x="0" y="203"/>
                                </a:lnTo>
                                <a:lnTo>
                                  <a:pt x="8" y="239"/>
                                </a:lnTo>
                                <a:lnTo>
                                  <a:pt x="29" y="251"/>
                                </a:lnTo>
                                <a:lnTo>
                                  <a:pt x="48" y="2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58" name="Line 1199"/>
                        <wps:cNvCnPr/>
                        <wps:spPr bwMode="auto">
                          <a:xfrm>
                            <a:off x="1630" y="2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00"/>
                        <wps:cNvCnPr/>
                        <wps:spPr bwMode="auto">
                          <a:xfrm flipH="1">
                            <a:off x="1616" y="256"/>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01"/>
                        <wps:cNvCnPr/>
                        <wps:spPr bwMode="auto">
                          <a:xfrm>
                            <a:off x="1593" y="2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Freeform 1202"/>
                        <wps:cNvSpPr>
                          <a:spLocks/>
                        </wps:cNvSpPr>
                        <wps:spPr bwMode="auto">
                          <a:xfrm>
                            <a:off x="1592" y="252"/>
                            <a:ext cx="1" cy="18"/>
                          </a:xfrm>
                          <a:custGeom>
                            <a:avLst/>
                            <a:gdLst>
                              <a:gd name="T0" fmla="*/ 8 w 8"/>
                              <a:gd name="T1" fmla="*/ 0 h 109"/>
                              <a:gd name="T2" fmla="*/ 0 w 8"/>
                              <a:gd name="T3" fmla="*/ 60 h 109"/>
                              <a:gd name="T4" fmla="*/ 0 w 8"/>
                              <a:gd name="T5" fmla="*/ 109 h 109"/>
                            </a:gdLst>
                            <a:ahLst/>
                            <a:cxnLst>
                              <a:cxn ang="0">
                                <a:pos x="T0" y="T1"/>
                              </a:cxn>
                              <a:cxn ang="0">
                                <a:pos x="T2" y="T3"/>
                              </a:cxn>
                              <a:cxn ang="0">
                                <a:pos x="T4" y="T5"/>
                              </a:cxn>
                            </a:cxnLst>
                            <a:rect l="0" t="0" r="r" b="b"/>
                            <a:pathLst>
                              <a:path w="8" h="109">
                                <a:moveTo>
                                  <a:pt x="8" y="0"/>
                                </a:moveTo>
                                <a:lnTo>
                                  <a:pt x="0" y="60"/>
                                </a:lnTo>
                                <a:lnTo>
                                  <a:pt x="0" y="1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62" name="Line 1203"/>
                        <wps:cNvCnPr/>
                        <wps:spPr bwMode="auto">
                          <a:xfrm>
                            <a:off x="1592" y="27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Freeform 1204"/>
                        <wps:cNvSpPr>
                          <a:spLocks/>
                        </wps:cNvSpPr>
                        <wps:spPr bwMode="auto">
                          <a:xfrm>
                            <a:off x="1592" y="270"/>
                            <a:ext cx="14" cy="28"/>
                          </a:xfrm>
                          <a:custGeom>
                            <a:avLst/>
                            <a:gdLst>
                              <a:gd name="T0" fmla="*/ 0 w 69"/>
                              <a:gd name="T1" fmla="*/ 0 h 167"/>
                              <a:gd name="T2" fmla="*/ 8 w 69"/>
                              <a:gd name="T3" fmla="*/ 60 h 167"/>
                              <a:gd name="T4" fmla="*/ 29 w 69"/>
                              <a:gd name="T5" fmla="*/ 108 h 167"/>
                              <a:gd name="T6" fmla="*/ 49 w 69"/>
                              <a:gd name="T7" fmla="*/ 144 h 167"/>
                              <a:gd name="T8" fmla="*/ 69 w 69"/>
                              <a:gd name="T9" fmla="*/ 167 h 167"/>
                            </a:gdLst>
                            <a:ahLst/>
                            <a:cxnLst>
                              <a:cxn ang="0">
                                <a:pos x="T0" y="T1"/>
                              </a:cxn>
                              <a:cxn ang="0">
                                <a:pos x="T2" y="T3"/>
                              </a:cxn>
                              <a:cxn ang="0">
                                <a:pos x="T4" y="T5"/>
                              </a:cxn>
                              <a:cxn ang="0">
                                <a:pos x="T6" y="T7"/>
                              </a:cxn>
                              <a:cxn ang="0">
                                <a:pos x="T8" y="T9"/>
                              </a:cxn>
                            </a:cxnLst>
                            <a:rect l="0" t="0" r="r" b="b"/>
                            <a:pathLst>
                              <a:path w="69" h="167">
                                <a:moveTo>
                                  <a:pt x="0" y="0"/>
                                </a:moveTo>
                                <a:lnTo>
                                  <a:pt x="8" y="60"/>
                                </a:lnTo>
                                <a:lnTo>
                                  <a:pt x="29" y="108"/>
                                </a:lnTo>
                                <a:lnTo>
                                  <a:pt x="49" y="144"/>
                                </a:lnTo>
                                <a:lnTo>
                                  <a:pt x="69" y="1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64" name="Line 1205"/>
                        <wps:cNvCnPr/>
                        <wps:spPr bwMode="auto">
                          <a:xfrm>
                            <a:off x="1574" y="29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Freeform 1206"/>
                        <wps:cNvSpPr>
                          <a:spLocks/>
                        </wps:cNvSpPr>
                        <wps:spPr bwMode="auto">
                          <a:xfrm>
                            <a:off x="1550" y="296"/>
                            <a:ext cx="24" cy="12"/>
                          </a:xfrm>
                          <a:custGeom>
                            <a:avLst/>
                            <a:gdLst>
                              <a:gd name="T0" fmla="*/ 122 w 122"/>
                              <a:gd name="T1" fmla="*/ 0 h 71"/>
                              <a:gd name="T2" fmla="*/ 113 w 122"/>
                              <a:gd name="T3" fmla="*/ 35 h 71"/>
                              <a:gd name="T4" fmla="*/ 92 w 122"/>
                              <a:gd name="T5" fmla="*/ 57 h 71"/>
                              <a:gd name="T6" fmla="*/ 73 w 122"/>
                              <a:gd name="T7" fmla="*/ 71 h 71"/>
                              <a:gd name="T8" fmla="*/ 41 w 122"/>
                              <a:gd name="T9" fmla="*/ 71 h 71"/>
                              <a:gd name="T10" fmla="*/ 22 w 122"/>
                              <a:gd name="T11" fmla="*/ 57 h 71"/>
                              <a:gd name="T12" fmla="*/ 0 w 122"/>
                              <a:gd name="T13" fmla="*/ 35 h 71"/>
                            </a:gdLst>
                            <a:ahLst/>
                            <a:cxnLst>
                              <a:cxn ang="0">
                                <a:pos x="T0" y="T1"/>
                              </a:cxn>
                              <a:cxn ang="0">
                                <a:pos x="T2" y="T3"/>
                              </a:cxn>
                              <a:cxn ang="0">
                                <a:pos x="T4" y="T5"/>
                              </a:cxn>
                              <a:cxn ang="0">
                                <a:pos x="T6" y="T7"/>
                              </a:cxn>
                              <a:cxn ang="0">
                                <a:pos x="T8" y="T9"/>
                              </a:cxn>
                              <a:cxn ang="0">
                                <a:pos x="T10" y="T11"/>
                              </a:cxn>
                              <a:cxn ang="0">
                                <a:pos x="T12" y="T13"/>
                              </a:cxn>
                            </a:cxnLst>
                            <a:rect l="0" t="0" r="r" b="b"/>
                            <a:pathLst>
                              <a:path w="122" h="71">
                                <a:moveTo>
                                  <a:pt x="122" y="0"/>
                                </a:moveTo>
                                <a:lnTo>
                                  <a:pt x="113" y="35"/>
                                </a:lnTo>
                                <a:lnTo>
                                  <a:pt x="92" y="57"/>
                                </a:lnTo>
                                <a:lnTo>
                                  <a:pt x="73" y="71"/>
                                </a:lnTo>
                                <a:lnTo>
                                  <a:pt x="41" y="71"/>
                                </a:lnTo>
                                <a:lnTo>
                                  <a:pt x="22" y="57"/>
                                </a:lnTo>
                                <a:lnTo>
                                  <a:pt x="0" y="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66" name="Line 1207"/>
                        <wps:cNvCnPr/>
                        <wps:spPr bwMode="auto">
                          <a:xfrm>
                            <a:off x="1550" y="28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Freeform 1208"/>
                        <wps:cNvSpPr>
                          <a:spLocks/>
                        </wps:cNvSpPr>
                        <wps:spPr bwMode="auto">
                          <a:xfrm>
                            <a:off x="1550" y="280"/>
                            <a:ext cx="24" cy="16"/>
                          </a:xfrm>
                          <a:custGeom>
                            <a:avLst/>
                            <a:gdLst>
                              <a:gd name="T0" fmla="*/ 0 w 122"/>
                              <a:gd name="T1" fmla="*/ 36 h 97"/>
                              <a:gd name="T2" fmla="*/ 22 w 122"/>
                              <a:gd name="T3" fmla="*/ 10 h 97"/>
                              <a:gd name="T4" fmla="*/ 41 w 122"/>
                              <a:gd name="T5" fmla="*/ 0 h 97"/>
                              <a:gd name="T6" fmla="*/ 73 w 122"/>
                              <a:gd name="T7" fmla="*/ 0 h 97"/>
                              <a:gd name="T8" fmla="*/ 92 w 122"/>
                              <a:gd name="T9" fmla="*/ 10 h 97"/>
                              <a:gd name="T10" fmla="*/ 113 w 122"/>
                              <a:gd name="T11" fmla="*/ 36 h 97"/>
                              <a:gd name="T12" fmla="*/ 122 w 122"/>
                              <a:gd name="T13" fmla="*/ 72 h 97"/>
                              <a:gd name="T14" fmla="*/ 122 w 122"/>
                              <a:gd name="T15" fmla="*/ 97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 h="97">
                                <a:moveTo>
                                  <a:pt x="0" y="36"/>
                                </a:moveTo>
                                <a:lnTo>
                                  <a:pt x="22" y="10"/>
                                </a:lnTo>
                                <a:lnTo>
                                  <a:pt x="41" y="0"/>
                                </a:lnTo>
                                <a:lnTo>
                                  <a:pt x="73" y="0"/>
                                </a:lnTo>
                                <a:lnTo>
                                  <a:pt x="92" y="10"/>
                                </a:lnTo>
                                <a:lnTo>
                                  <a:pt x="113" y="36"/>
                                </a:lnTo>
                                <a:lnTo>
                                  <a:pt x="122" y="72"/>
                                </a:lnTo>
                                <a:lnTo>
                                  <a:pt x="122" y="9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68" name="Line 1209"/>
                        <wps:cNvCnPr/>
                        <wps:spPr bwMode="auto">
                          <a:xfrm>
                            <a:off x="1550" y="2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0"/>
                        <wps:cNvCnPr/>
                        <wps:spPr bwMode="auto">
                          <a:xfrm>
                            <a:off x="1550" y="280"/>
                            <a:ext cx="0" cy="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1"/>
                        <wps:cNvCnPr/>
                        <wps:spPr bwMode="auto">
                          <a:xfrm>
                            <a:off x="1527" y="2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12"/>
                        <wps:cNvCnPr/>
                        <wps:spPr bwMode="auto">
                          <a:xfrm flipH="1" flipV="1">
                            <a:off x="1509" y="248"/>
                            <a:ext cx="18"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13"/>
                        <wps:cNvCnPr/>
                        <wps:spPr bwMode="auto">
                          <a:xfrm>
                            <a:off x="1544" y="2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14"/>
                        <wps:cNvCnPr/>
                        <wps:spPr bwMode="auto">
                          <a:xfrm flipH="1">
                            <a:off x="1527" y="248"/>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15"/>
                        <wps:cNvCnPr/>
                        <wps:spPr bwMode="auto">
                          <a:xfrm>
                            <a:off x="1593" y="2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Freeform 1216"/>
                        <wps:cNvSpPr>
                          <a:spLocks/>
                        </wps:cNvSpPr>
                        <wps:spPr bwMode="auto">
                          <a:xfrm>
                            <a:off x="1593" y="234"/>
                            <a:ext cx="13" cy="18"/>
                          </a:xfrm>
                          <a:custGeom>
                            <a:avLst/>
                            <a:gdLst>
                              <a:gd name="T0" fmla="*/ 0 w 61"/>
                              <a:gd name="T1" fmla="*/ 107 h 107"/>
                              <a:gd name="T2" fmla="*/ 21 w 61"/>
                              <a:gd name="T3" fmla="*/ 59 h 107"/>
                              <a:gd name="T4" fmla="*/ 41 w 61"/>
                              <a:gd name="T5" fmla="*/ 23 h 107"/>
                              <a:gd name="T6" fmla="*/ 61 w 61"/>
                              <a:gd name="T7" fmla="*/ 0 h 107"/>
                            </a:gdLst>
                            <a:ahLst/>
                            <a:cxnLst>
                              <a:cxn ang="0">
                                <a:pos x="T0" y="T1"/>
                              </a:cxn>
                              <a:cxn ang="0">
                                <a:pos x="T2" y="T3"/>
                              </a:cxn>
                              <a:cxn ang="0">
                                <a:pos x="T4" y="T5"/>
                              </a:cxn>
                              <a:cxn ang="0">
                                <a:pos x="T6" y="T7"/>
                              </a:cxn>
                            </a:cxnLst>
                            <a:rect l="0" t="0" r="r" b="b"/>
                            <a:pathLst>
                              <a:path w="61" h="107">
                                <a:moveTo>
                                  <a:pt x="0" y="107"/>
                                </a:moveTo>
                                <a:lnTo>
                                  <a:pt x="21" y="59"/>
                                </a:lnTo>
                                <a:lnTo>
                                  <a:pt x="41" y="23"/>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76" name="Line 1217"/>
                        <wps:cNvCnPr/>
                        <wps:spPr bwMode="auto">
                          <a:xfrm>
                            <a:off x="2006" y="10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Freeform 1218"/>
                        <wps:cNvSpPr>
                          <a:spLocks/>
                        </wps:cNvSpPr>
                        <wps:spPr bwMode="auto">
                          <a:xfrm>
                            <a:off x="2006" y="54"/>
                            <a:ext cx="43" cy="53"/>
                          </a:xfrm>
                          <a:custGeom>
                            <a:avLst/>
                            <a:gdLst>
                              <a:gd name="T0" fmla="*/ 0 w 218"/>
                              <a:gd name="T1" fmla="*/ 317 h 317"/>
                              <a:gd name="T2" fmla="*/ 110 w 218"/>
                              <a:gd name="T3" fmla="*/ 0 h 317"/>
                              <a:gd name="T4" fmla="*/ 218 w 218"/>
                              <a:gd name="T5" fmla="*/ 317 h 317"/>
                              <a:gd name="T6" fmla="*/ 0 w 218"/>
                              <a:gd name="T7" fmla="*/ 317 h 317"/>
                            </a:gdLst>
                            <a:ahLst/>
                            <a:cxnLst>
                              <a:cxn ang="0">
                                <a:pos x="T0" y="T1"/>
                              </a:cxn>
                              <a:cxn ang="0">
                                <a:pos x="T2" y="T3"/>
                              </a:cxn>
                              <a:cxn ang="0">
                                <a:pos x="T4" y="T5"/>
                              </a:cxn>
                              <a:cxn ang="0">
                                <a:pos x="T6" y="T7"/>
                              </a:cxn>
                            </a:cxnLst>
                            <a:rect l="0" t="0" r="r" b="b"/>
                            <a:pathLst>
                              <a:path w="218" h="317">
                                <a:moveTo>
                                  <a:pt x="0" y="317"/>
                                </a:moveTo>
                                <a:lnTo>
                                  <a:pt x="110" y="0"/>
                                </a:lnTo>
                                <a:lnTo>
                                  <a:pt x="218" y="317"/>
                                </a:lnTo>
                                <a:lnTo>
                                  <a:pt x="0" y="31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78" name="Line 1219"/>
                        <wps:cNvCnPr/>
                        <wps:spPr bwMode="auto">
                          <a:xfrm>
                            <a:off x="2061" y="10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Freeform 1220"/>
                        <wps:cNvSpPr>
                          <a:spLocks/>
                        </wps:cNvSpPr>
                        <wps:spPr bwMode="auto">
                          <a:xfrm>
                            <a:off x="2061" y="72"/>
                            <a:ext cx="40" cy="35"/>
                          </a:xfrm>
                          <a:custGeom>
                            <a:avLst/>
                            <a:gdLst>
                              <a:gd name="T0" fmla="*/ 0 w 201"/>
                              <a:gd name="T1" fmla="*/ 197 h 211"/>
                              <a:gd name="T2" fmla="*/ 13 w 201"/>
                              <a:gd name="T3" fmla="*/ 211 h 211"/>
                              <a:gd name="T4" fmla="*/ 37 w 201"/>
                              <a:gd name="T5" fmla="*/ 211 h 211"/>
                              <a:gd name="T6" fmla="*/ 63 w 201"/>
                              <a:gd name="T7" fmla="*/ 197 h 211"/>
                              <a:gd name="T8" fmla="*/ 87 w 201"/>
                              <a:gd name="T9" fmla="*/ 151 h 211"/>
                              <a:gd name="T10" fmla="*/ 100 w 201"/>
                              <a:gd name="T11" fmla="*/ 197 h 211"/>
                              <a:gd name="T12" fmla="*/ 114 w 201"/>
                              <a:gd name="T13" fmla="*/ 211 h 211"/>
                              <a:gd name="T14" fmla="*/ 138 w 201"/>
                              <a:gd name="T15" fmla="*/ 211 h 211"/>
                              <a:gd name="T16" fmla="*/ 162 w 201"/>
                              <a:gd name="T17" fmla="*/ 197 h 211"/>
                              <a:gd name="T18" fmla="*/ 189 w 201"/>
                              <a:gd name="T19" fmla="*/ 151 h 211"/>
                              <a:gd name="T20" fmla="*/ 201 w 201"/>
                              <a:gd name="T21" fmla="*/ 107 h 211"/>
                              <a:gd name="T22" fmla="*/ 201 w 201"/>
                              <a:gd name="T23" fmla="*/ 61 h 211"/>
                              <a:gd name="T24" fmla="*/ 189 w 201"/>
                              <a:gd name="T25" fmla="*/ 17 h 211"/>
                              <a:gd name="T26" fmla="*/ 175 w 201"/>
                              <a:gd name="T27"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1" h="211">
                                <a:moveTo>
                                  <a:pt x="0" y="197"/>
                                </a:moveTo>
                                <a:lnTo>
                                  <a:pt x="13" y="211"/>
                                </a:lnTo>
                                <a:lnTo>
                                  <a:pt x="37" y="211"/>
                                </a:lnTo>
                                <a:lnTo>
                                  <a:pt x="63" y="197"/>
                                </a:lnTo>
                                <a:lnTo>
                                  <a:pt x="87" y="151"/>
                                </a:lnTo>
                                <a:lnTo>
                                  <a:pt x="100" y="197"/>
                                </a:lnTo>
                                <a:lnTo>
                                  <a:pt x="114" y="211"/>
                                </a:lnTo>
                                <a:lnTo>
                                  <a:pt x="138" y="211"/>
                                </a:lnTo>
                                <a:lnTo>
                                  <a:pt x="162" y="197"/>
                                </a:lnTo>
                                <a:lnTo>
                                  <a:pt x="189" y="151"/>
                                </a:lnTo>
                                <a:lnTo>
                                  <a:pt x="201" y="107"/>
                                </a:lnTo>
                                <a:lnTo>
                                  <a:pt x="201" y="61"/>
                                </a:lnTo>
                                <a:lnTo>
                                  <a:pt x="189" y="17"/>
                                </a:lnTo>
                                <a:lnTo>
                                  <a:pt x="1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80" name="Line 1221"/>
                        <wps:cNvCnPr/>
                        <wps:spPr bwMode="auto">
                          <a:xfrm>
                            <a:off x="2071" y="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Freeform 1222"/>
                        <wps:cNvSpPr>
                          <a:spLocks/>
                        </wps:cNvSpPr>
                        <wps:spPr bwMode="auto">
                          <a:xfrm>
                            <a:off x="2059" y="72"/>
                            <a:ext cx="12" cy="33"/>
                          </a:xfrm>
                          <a:custGeom>
                            <a:avLst/>
                            <a:gdLst>
                              <a:gd name="T0" fmla="*/ 63 w 63"/>
                              <a:gd name="T1" fmla="*/ 0 h 197"/>
                              <a:gd name="T2" fmla="*/ 37 w 63"/>
                              <a:gd name="T3" fmla="*/ 17 h 197"/>
                              <a:gd name="T4" fmla="*/ 12 w 63"/>
                              <a:gd name="T5" fmla="*/ 61 h 197"/>
                              <a:gd name="T6" fmla="*/ 0 w 63"/>
                              <a:gd name="T7" fmla="*/ 107 h 197"/>
                              <a:gd name="T8" fmla="*/ 0 w 63"/>
                              <a:gd name="T9" fmla="*/ 151 h 197"/>
                              <a:gd name="T10" fmla="*/ 12 w 63"/>
                              <a:gd name="T11" fmla="*/ 197 h 197"/>
                            </a:gdLst>
                            <a:ahLst/>
                            <a:cxnLst>
                              <a:cxn ang="0">
                                <a:pos x="T0" y="T1"/>
                              </a:cxn>
                              <a:cxn ang="0">
                                <a:pos x="T2" y="T3"/>
                              </a:cxn>
                              <a:cxn ang="0">
                                <a:pos x="T4" y="T5"/>
                              </a:cxn>
                              <a:cxn ang="0">
                                <a:pos x="T6" y="T7"/>
                              </a:cxn>
                              <a:cxn ang="0">
                                <a:pos x="T8" y="T9"/>
                              </a:cxn>
                              <a:cxn ang="0">
                                <a:pos x="T10" y="T11"/>
                              </a:cxn>
                            </a:cxnLst>
                            <a:rect l="0" t="0" r="r" b="b"/>
                            <a:pathLst>
                              <a:path w="63" h="197">
                                <a:moveTo>
                                  <a:pt x="63" y="0"/>
                                </a:moveTo>
                                <a:lnTo>
                                  <a:pt x="37" y="17"/>
                                </a:lnTo>
                                <a:lnTo>
                                  <a:pt x="12" y="61"/>
                                </a:lnTo>
                                <a:lnTo>
                                  <a:pt x="0" y="107"/>
                                </a:lnTo>
                                <a:lnTo>
                                  <a:pt x="0" y="151"/>
                                </a:lnTo>
                                <a:lnTo>
                                  <a:pt x="12" y="19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82" name="Line 1223"/>
                        <wps:cNvCnPr/>
                        <wps:spPr bwMode="auto">
                          <a:xfrm>
                            <a:off x="2079" y="9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224"/>
                        <wps:cNvCnPr/>
                        <wps:spPr bwMode="auto">
                          <a:xfrm flipV="1">
                            <a:off x="2079" y="87"/>
                            <a:ext cx="2" cy="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225"/>
                        <wps:cNvCnPr/>
                        <wps:spPr bwMode="auto">
                          <a:xfrm>
                            <a:off x="2113" y="9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Freeform 1226"/>
                        <wps:cNvSpPr>
                          <a:spLocks/>
                        </wps:cNvSpPr>
                        <wps:spPr bwMode="auto">
                          <a:xfrm>
                            <a:off x="2111" y="92"/>
                            <a:ext cx="22" cy="26"/>
                          </a:xfrm>
                          <a:custGeom>
                            <a:avLst/>
                            <a:gdLst>
                              <a:gd name="T0" fmla="*/ 10 w 110"/>
                              <a:gd name="T1" fmla="*/ 0 h 156"/>
                              <a:gd name="T2" fmla="*/ 0 w 110"/>
                              <a:gd name="T3" fmla="*/ 24 h 156"/>
                              <a:gd name="T4" fmla="*/ 10 w 110"/>
                              <a:gd name="T5" fmla="*/ 48 h 156"/>
                              <a:gd name="T6" fmla="*/ 29 w 110"/>
                              <a:gd name="T7" fmla="*/ 60 h 156"/>
                              <a:gd name="T8" fmla="*/ 80 w 110"/>
                              <a:gd name="T9" fmla="*/ 73 h 156"/>
                              <a:gd name="T10" fmla="*/ 99 w 110"/>
                              <a:gd name="T11" fmla="*/ 83 h 156"/>
                              <a:gd name="T12" fmla="*/ 110 w 110"/>
                              <a:gd name="T13" fmla="*/ 108 h 156"/>
                              <a:gd name="T14" fmla="*/ 110 w 110"/>
                              <a:gd name="T15" fmla="*/ 121 h 156"/>
                              <a:gd name="T16" fmla="*/ 99 w 110"/>
                              <a:gd name="T17" fmla="*/ 144 h 156"/>
                              <a:gd name="T18" fmla="*/ 70 w 110"/>
                              <a:gd name="T19" fmla="*/ 156 h 156"/>
                              <a:gd name="T20" fmla="*/ 40 w 110"/>
                              <a:gd name="T21" fmla="*/ 156 h 156"/>
                              <a:gd name="T22" fmla="*/ 10 w 110"/>
                              <a:gd name="T23" fmla="*/ 144 h 156"/>
                              <a:gd name="T24" fmla="*/ 0 w 110"/>
                              <a:gd name="T25" fmla="*/ 12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156">
                                <a:moveTo>
                                  <a:pt x="10" y="0"/>
                                </a:moveTo>
                                <a:lnTo>
                                  <a:pt x="0" y="24"/>
                                </a:lnTo>
                                <a:lnTo>
                                  <a:pt x="10" y="48"/>
                                </a:lnTo>
                                <a:lnTo>
                                  <a:pt x="29" y="60"/>
                                </a:lnTo>
                                <a:lnTo>
                                  <a:pt x="80" y="73"/>
                                </a:lnTo>
                                <a:lnTo>
                                  <a:pt x="99" y="83"/>
                                </a:lnTo>
                                <a:lnTo>
                                  <a:pt x="110" y="108"/>
                                </a:lnTo>
                                <a:lnTo>
                                  <a:pt x="110" y="121"/>
                                </a:lnTo>
                                <a:lnTo>
                                  <a:pt x="99" y="144"/>
                                </a:lnTo>
                                <a:lnTo>
                                  <a:pt x="70" y="156"/>
                                </a:lnTo>
                                <a:lnTo>
                                  <a:pt x="40" y="156"/>
                                </a:lnTo>
                                <a:lnTo>
                                  <a:pt x="10" y="144"/>
                                </a:lnTo>
                                <a:lnTo>
                                  <a:pt x="0" y="1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86" name="Line 1227"/>
                        <wps:cNvCnPr/>
                        <wps:spPr bwMode="auto">
                          <a:xfrm>
                            <a:off x="2113" y="9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Freeform 1228"/>
                        <wps:cNvSpPr>
                          <a:spLocks/>
                        </wps:cNvSpPr>
                        <wps:spPr bwMode="auto">
                          <a:xfrm>
                            <a:off x="2113" y="90"/>
                            <a:ext cx="20" cy="6"/>
                          </a:xfrm>
                          <a:custGeom>
                            <a:avLst/>
                            <a:gdLst>
                              <a:gd name="T0" fmla="*/ 0 w 100"/>
                              <a:gd name="T1" fmla="*/ 13 h 37"/>
                              <a:gd name="T2" fmla="*/ 30 w 100"/>
                              <a:gd name="T3" fmla="*/ 0 h 37"/>
                              <a:gd name="T4" fmla="*/ 60 w 100"/>
                              <a:gd name="T5" fmla="*/ 0 h 37"/>
                              <a:gd name="T6" fmla="*/ 89 w 100"/>
                              <a:gd name="T7" fmla="*/ 13 h 37"/>
                              <a:gd name="T8" fmla="*/ 100 w 100"/>
                              <a:gd name="T9" fmla="*/ 37 h 37"/>
                            </a:gdLst>
                            <a:ahLst/>
                            <a:cxnLst>
                              <a:cxn ang="0">
                                <a:pos x="T0" y="T1"/>
                              </a:cxn>
                              <a:cxn ang="0">
                                <a:pos x="T2" y="T3"/>
                              </a:cxn>
                              <a:cxn ang="0">
                                <a:pos x="T4" y="T5"/>
                              </a:cxn>
                              <a:cxn ang="0">
                                <a:pos x="T6" y="T7"/>
                              </a:cxn>
                              <a:cxn ang="0">
                                <a:pos x="T8" y="T9"/>
                              </a:cxn>
                            </a:cxnLst>
                            <a:rect l="0" t="0" r="r" b="b"/>
                            <a:pathLst>
                              <a:path w="100" h="37">
                                <a:moveTo>
                                  <a:pt x="0" y="13"/>
                                </a:moveTo>
                                <a:lnTo>
                                  <a:pt x="30" y="0"/>
                                </a:lnTo>
                                <a:lnTo>
                                  <a:pt x="60" y="0"/>
                                </a:lnTo>
                                <a:lnTo>
                                  <a:pt x="89" y="13"/>
                                </a:lnTo>
                                <a:lnTo>
                                  <a:pt x="100" y="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88" name="Line 1229"/>
                        <wps:cNvCnPr/>
                        <wps:spPr bwMode="auto">
                          <a:xfrm>
                            <a:off x="2276" y="54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Freeform 1230"/>
                        <wps:cNvSpPr>
                          <a:spLocks/>
                        </wps:cNvSpPr>
                        <wps:spPr bwMode="auto">
                          <a:xfrm>
                            <a:off x="2254" y="543"/>
                            <a:ext cx="43" cy="53"/>
                          </a:xfrm>
                          <a:custGeom>
                            <a:avLst/>
                            <a:gdLst>
                              <a:gd name="T0" fmla="*/ 111 w 219"/>
                              <a:gd name="T1" fmla="*/ 0 h 318"/>
                              <a:gd name="T2" fmla="*/ 219 w 219"/>
                              <a:gd name="T3" fmla="*/ 318 h 318"/>
                              <a:gd name="T4" fmla="*/ 0 w 219"/>
                              <a:gd name="T5" fmla="*/ 318 h 318"/>
                              <a:gd name="T6" fmla="*/ 111 w 219"/>
                              <a:gd name="T7" fmla="*/ 0 h 318"/>
                            </a:gdLst>
                            <a:ahLst/>
                            <a:cxnLst>
                              <a:cxn ang="0">
                                <a:pos x="T0" y="T1"/>
                              </a:cxn>
                              <a:cxn ang="0">
                                <a:pos x="T2" y="T3"/>
                              </a:cxn>
                              <a:cxn ang="0">
                                <a:pos x="T4" y="T5"/>
                              </a:cxn>
                              <a:cxn ang="0">
                                <a:pos x="T6" y="T7"/>
                              </a:cxn>
                            </a:cxnLst>
                            <a:rect l="0" t="0" r="r" b="b"/>
                            <a:pathLst>
                              <a:path w="219" h="318">
                                <a:moveTo>
                                  <a:pt x="111" y="0"/>
                                </a:moveTo>
                                <a:lnTo>
                                  <a:pt x="219" y="318"/>
                                </a:lnTo>
                                <a:lnTo>
                                  <a:pt x="0" y="318"/>
                                </a:lnTo>
                                <a:lnTo>
                                  <a:pt x="11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90" name="Line 1231"/>
                        <wps:cNvCnPr/>
                        <wps:spPr bwMode="auto">
                          <a:xfrm>
                            <a:off x="2314" y="56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Freeform 1232"/>
                        <wps:cNvSpPr>
                          <a:spLocks/>
                        </wps:cNvSpPr>
                        <wps:spPr bwMode="auto">
                          <a:xfrm>
                            <a:off x="2307" y="561"/>
                            <a:ext cx="42" cy="35"/>
                          </a:xfrm>
                          <a:custGeom>
                            <a:avLst/>
                            <a:gdLst>
                              <a:gd name="T0" fmla="*/ 38 w 212"/>
                              <a:gd name="T1" fmla="*/ 17 h 211"/>
                              <a:gd name="T2" fmla="*/ 14 w 212"/>
                              <a:gd name="T3" fmla="*/ 61 h 211"/>
                              <a:gd name="T4" fmla="*/ 0 w 212"/>
                              <a:gd name="T5" fmla="*/ 107 h 211"/>
                              <a:gd name="T6" fmla="*/ 0 w 212"/>
                              <a:gd name="T7" fmla="*/ 151 h 211"/>
                              <a:gd name="T8" fmla="*/ 14 w 212"/>
                              <a:gd name="T9" fmla="*/ 197 h 211"/>
                              <a:gd name="T10" fmla="*/ 26 w 212"/>
                              <a:gd name="T11" fmla="*/ 211 h 211"/>
                              <a:gd name="T12" fmla="*/ 50 w 212"/>
                              <a:gd name="T13" fmla="*/ 211 h 211"/>
                              <a:gd name="T14" fmla="*/ 75 w 212"/>
                              <a:gd name="T15" fmla="*/ 197 h 211"/>
                              <a:gd name="T16" fmla="*/ 101 w 212"/>
                              <a:gd name="T17" fmla="*/ 151 h 211"/>
                              <a:gd name="T18" fmla="*/ 113 w 212"/>
                              <a:gd name="T19" fmla="*/ 197 h 211"/>
                              <a:gd name="T20" fmla="*/ 125 w 212"/>
                              <a:gd name="T21" fmla="*/ 211 h 211"/>
                              <a:gd name="T22" fmla="*/ 151 w 212"/>
                              <a:gd name="T23" fmla="*/ 211 h 211"/>
                              <a:gd name="T24" fmla="*/ 176 w 212"/>
                              <a:gd name="T25" fmla="*/ 197 h 211"/>
                              <a:gd name="T26" fmla="*/ 200 w 212"/>
                              <a:gd name="T27" fmla="*/ 151 h 211"/>
                              <a:gd name="T28" fmla="*/ 212 w 212"/>
                              <a:gd name="T29" fmla="*/ 107 h 211"/>
                              <a:gd name="T30" fmla="*/ 212 w 212"/>
                              <a:gd name="T31" fmla="*/ 61 h 211"/>
                              <a:gd name="T32" fmla="*/ 200 w 212"/>
                              <a:gd name="T33" fmla="*/ 17 h 211"/>
                              <a:gd name="T34" fmla="*/ 188 w 212"/>
                              <a:gd name="T35"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2" h="211">
                                <a:moveTo>
                                  <a:pt x="38" y="17"/>
                                </a:moveTo>
                                <a:lnTo>
                                  <a:pt x="14" y="61"/>
                                </a:lnTo>
                                <a:lnTo>
                                  <a:pt x="0" y="107"/>
                                </a:lnTo>
                                <a:lnTo>
                                  <a:pt x="0" y="151"/>
                                </a:lnTo>
                                <a:lnTo>
                                  <a:pt x="14" y="197"/>
                                </a:lnTo>
                                <a:lnTo>
                                  <a:pt x="26" y="211"/>
                                </a:lnTo>
                                <a:lnTo>
                                  <a:pt x="50" y="211"/>
                                </a:lnTo>
                                <a:lnTo>
                                  <a:pt x="75" y="197"/>
                                </a:lnTo>
                                <a:lnTo>
                                  <a:pt x="101" y="151"/>
                                </a:lnTo>
                                <a:lnTo>
                                  <a:pt x="113" y="197"/>
                                </a:lnTo>
                                <a:lnTo>
                                  <a:pt x="125" y="211"/>
                                </a:lnTo>
                                <a:lnTo>
                                  <a:pt x="151" y="211"/>
                                </a:lnTo>
                                <a:lnTo>
                                  <a:pt x="176" y="197"/>
                                </a:lnTo>
                                <a:lnTo>
                                  <a:pt x="200" y="151"/>
                                </a:lnTo>
                                <a:lnTo>
                                  <a:pt x="212" y="107"/>
                                </a:lnTo>
                                <a:lnTo>
                                  <a:pt x="212" y="61"/>
                                </a:lnTo>
                                <a:lnTo>
                                  <a:pt x="200" y="17"/>
                                </a:lnTo>
                                <a:lnTo>
                                  <a:pt x="18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92" name="Line 1233"/>
                        <wps:cNvCnPr/>
                        <wps:spPr bwMode="auto">
                          <a:xfrm>
                            <a:off x="2319" y="56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234"/>
                        <wps:cNvCnPr/>
                        <wps:spPr bwMode="auto">
                          <a:xfrm flipH="1">
                            <a:off x="2314" y="561"/>
                            <a:ext cx="5" cy="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235"/>
                        <wps:cNvCnPr/>
                        <wps:spPr bwMode="auto">
                          <a:xfrm>
                            <a:off x="2329" y="57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236"/>
                        <wps:cNvCnPr/>
                        <wps:spPr bwMode="auto">
                          <a:xfrm flipH="1">
                            <a:off x="2327" y="576"/>
                            <a:ext cx="2" cy="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237"/>
                        <wps:cNvCnPr/>
                        <wps:spPr bwMode="auto">
                          <a:xfrm>
                            <a:off x="2359" y="58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Freeform 1238"/>
                        <wps:cNvSpPr>
                          <a:spLocks/>
                        </wps:cNvSpPr>
                        <wps:spPr bwMode="auto">
                          <a:xfrm>
                            <a:off x="2359" y="585"/>
                            <a:ext cx="22" cy="22"/>
                          </a:xfrm>
                          <a:custGeom>
                            <a:avLst/>
                            <a:gdLst>
                              <a:gd name="T0" fmla="*/ 0 w 110"/>
                              <a:gd name="T1" fmla="*/ 0 h 132"/>
                              <a:gd name="T2" fmla="*/ 9 w 110"/>
                              <a:gd name="T3" fmla="*/ 23 h 132"/>
                              <a:gd name="T4" fmla="*/ 30 w 110"/>
                              <a:gd name="T5" fmla="*/ 36 h 132"/>
                              <a:gd name="T6" fmla="*/ 80 w 110"/>
                              <a:gd name="T7" fmla="*/ 48 h 132"/>
                              <a:gd name="T8" fmla="*/ 100 w 110"/>
                              <a:gd name="T9" fmla="*/ 59 h 132"/>
                              <a:gd name="T10" fmla="*/ 110 w 110"/>
                              <a:gd name="T11" fmla="*/ 84 h 132"/>
                              <a:gd name="T12" fmla="*/ 110 w 110"/>
                              <a:gd name="T13" fmla="*/ 96 h 132"/>
                              <a:gd name="T14" fmla="*/ 100 w 110"/>
                              <a:gd name="T15" fmla="*/ 119 h 132"/>
                              <a:gd name="T16" fmla="*/ 70 w 110"/>
                              <a:gd name="T17" fmla="*/ 132 h 132"/>
                              <a:gd name="T18" fmla="*/ 40 w 110"/>
                              <a:gd name="T19" fmla="*/ 132 h 132"/>
                              <a:gd name="T20" fmla="*/ 9 w 110"/>
                              <a:gd name="T21" fmla="*/ 119 h 132"/>
                              <a:gd name="T22" fmla="*/ 0 w 110"/>
                              <a:gd name="T23" fmla="*/ 9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132">
                                <a:moveTo>
                                  <a:pt x="0" y="0"/>
                                </a:moveTo>
                                <a:lnTo>
                                  <a:pt x="9" y="23"/>
                                </a:lnTo>
                                <a:lnTo>
                                  <a:pt x="30" y="36"/>
                                </a:lnTo>
                                <a:lnTo>
                                  <a:pt x="80" y="48"/>
                                </a:lnTo>
                                <a:lnTo>
                                  <a:pt x="100" y="59"/>
                                </a:lnTo>
                                <a:lnTo>
                                  <a:pt x="110" y="84"/>
                                </a:lnTo>
                                <a:lnTo>
                                  <a:pt x="110" y="96"/>
                                </a:lnTo>
                                <a:lnTo>
                                  <a:pt x="100" y="119"/>
                                </a:lnTo>
                                <a:lnTo>
                                  <a:pt x="70" y="132"/>
                                </a:lnTo>
                                <a:lnTo>
                                  <a:pt x="40" y="132"/>
                                </a:lnTo>
                                <a:lnTo>
                                  <a:pt x="9" y="119"/>
                                </a:lnTo>
                                <a:lnTo>
                                  <a:pt x="0" y="9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98" name="Line 1239"/>
                        <wps:cNvCnPr/>
                        <wps:spPr bwMode="auto">
                          <a:xfrm>
                            <a:off x="2359" y="58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Freeform 1240"/>
                        <wps:cNvSpPr>
                          <a:spLocks/>
                        </wps:cNvSpPr>
                        <wps:spPr bwMode="auto">
                          <a:xfrm>
                            <a:off x="2359" y="579"/>
                            <a:ext cx="22" cy="6"/>
                          </a:xfrm>
                          <a:custGeom>
                            <a:avLst/>
                            <a:gdLst>
                              <a:gd name="T0" fmla="*/ 0 w 110"/>
                              <a:gd name="T1" fmla="*/ 37 h 37"/>
                              <a:gd name="T2" fmla="*/ 9 w 110"/>
                              <a:gd name="T3" fmla="*/ 12 h 37"/>
                              <a:gd name="T4" fmla="*/ 40 w 110"/>
                              <a:gd name="T5" fmla="*/ 0 h 37"/>
                              <a:gd name="T6" fmla="*/ 70 w 110"/>
                              <a:gd name="T7" fmla="*/ 0 h 37"/>
                              <a:gd name="T8" fmla="*/ 100 w 110"/>
                              <a:gd name="T9" fmla="*/ 12 h 37"/>
                              <a:gd name="T10" fmla="*/ 110 w 110"/>
                              <a:gd name="T11" fmla="*/ 37 h 37"/>
                            </a:gdLst>
                            <a:ahLst/>
                            <a:cxnLst>
                              <a:cxn ang="0">
                                <a:pos x="T0" y="T1"/>
                              </a:cxn>
                              <a:cxn ang="0">
                                <a:pos x="T2" y="T3"/>
                              </a:cxn>
                              <a:cxn ang="0">
                                <a:pos x="T4" y="T5"/>
                              </a:cxn>
                              <a:cxn ang="0">
                                <a:pos x="T6" y="T7"/>
                              </a:cxn>
                              <a:cxn ang="0">
                                <a:pos x="T8" y="T9"/>
                              </a:cxn>
                              <a:cxn ang="0">
                                <a:pos x="T10" y="T11"/>
                              </a:cxn>
                            </a:cxnLst>
                            <a:rect l="0" t="0" r="r" b="b"/>
                            <a:pathLst>
                              <a:path w="110" h="37">
                                <a:moveTo>
                                  <a:pt x="0" y="37"/>
                                </a:moveTo>
                                <a:lnTo>
                                  <a:pt x="9" y="12"/>
                                </a:lnTo>
                                <a:lnTo>
                                  <a:pt x="40" y="0"/>
                                </a:lnTo>
                                <a:lnTo>
                                  <a:pt x="70" y="0"/>
                                </a:lnTo>
                                <a:lnTo>
                                  <a:pt x="100" y="12"/>
                                </a:lnTo>
                                <a:lnTo>
                                  <a:pt x="110" y="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5C943E19" id="Group 447" o:spid="_x0000_s1026" style="width:358.25pt;height:97.7pt;mso-position-horizontal-relative:char;mso-position-vertical-relative:line" coordsize="310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">
                <v:rect id="AutoShape 446" o:spid="_x0000_s1027" style="position:absolute;width:310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wU8UA&#10;AADcAAAADwAAAGRycy9kb3ducmV2LnhtbESPQWuDQBSE74X+h+UVeinJmh5CsNmEIJRKKYRq6vnh&#10;vqjEfavuRu2/7xYCOQ4z8w2z3c+mFSMNrrGsYLWMQBCXVjdcKTjl74sNCOeRNbaWScEvOdjvHh+2&#10;GGs78TeNma9EgLCLUUHtfRdL6cqaDLql7YiDd7aDQR/kUEk94BTgppWvUbSWBhsOCzV2lNRUXrKr&#10;UTCVx7HIvz7k8aVILfdpn2Q/n0o9P82HNxCeZn8P39qpVrCJ1v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PBTxQAAANwAAAAPAAAAAAAAAAAAAAAAAJgCAABkcnMv&#10;ZG93bnJldi54bWxQSwUGAAAAAAQABAD1AAAAigMAAAAA&#10;" filled="f" stroked="f">
                  <o:lock v:ext="edit" aspectratio="t" text="t"/>
                </v:rect>
                <v:group id="Group 648" o:spid="_x0000_s1028" style="position:absolute;left:422;top:475;width:2523;height:434" coordorigin="422,475" coordsize="252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line id="Line 448" o:spid="_x0000_s1029" style="position:absolute;visibility:visible;mso-wrap-style:square;v-text-anchor:top" from="2805,522" to="280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EAsIA&#10;AADcAAAADwAAAGRycy9kb3ducmV2LnhtbERPz2vCMBS+D/wfwht4KTbRwSi1UYau4GEXq2PXR/PW&#10;ljUvtcm0219vDoMdP77fxXayvbjS6DvHGpapAkFcO9Nxo+F8KhcZCB+QDfaOScMPedhuZg8F5sbd&#10;+EjXKjQihrDPUUMbwpBL6euWLPrUDcSR+3SjxRDh2Egz4i2G216ulHqWFjuODS0OtGup/qq+rQZf&#10;vtOl/E3qRH08NY5Wl/3bK2o9f5xe1iACTeFf/Oc+GA2Zimv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sQCwgAAANwAAAAPAAAAAAAAAAAAAAAAAJgCAABkcnMvZG93&#10;bnJldi54bWxQSwUGAAAAAAQABAD1AAAAhwMAAAAA&#10;"/>
                  <v:shape id="Freeform 449" o:spid="_x0000_s1030" style="position:absolute;left:2524;top:520;width:282;height:256;visibility:visible;mso-wrap-style:square;v-text-anchor:top" coordsize="1411,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H38QA&#10;AADcAAAADwAAAGRycy9kb3ducmV2LnhtbESPS2vCQBSF94X+h+EWuqsTRVpNHUUF29Cd8QHubjPX&#10;JCRzJ2SmSfrvOwXB5eE8Ps5iNZhadNS60rKC8SgCQZxZXXKu4HjYvcxAOI+ssbZMCn7JwWr5+LDA&#10;WNue99SlPhdhhF2MCgrvm1hKlxVk0I1sQxy8q20N+iDbXOoW+zBuajmJoldpsORAKLChbUFZlf6Y&#10;ANkk02+HFb99aje/nPqP/ReflXp+GtbvIDwN/h6+tROtYBbN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B9/EAAAA3AAAAA8AAAAAAAAAAAAAAAAAmAIAAGRycy9k&#10;b3ducmV2LnhtbFBLBQYAAAAABAAEAPUAAACJAwAAAAA=&#10;" path="m1404,9r,1520l7,1529,7,9,2,3,19,23r1372,l1390,25,21,25,,,21,25r,1487l,1537r21,-25l1390,1512r21,25l1390,1512r,-1487l1411,r-21,25e" filled="f">
                    <v:path arrowok="t" o:connecttype="custom" o:connectlocs="281,1;281,255;1,255;1,1;0,0;4,4;278,4;278,4;4,4;0,0;4,4;4,252;0,256;4,252;278,252;282,256;278,252;278,4;282,0;278,4" o:connectangles="0,0,0,0,0,0,0,0,0,0,0,0,0,0,0,0,0,0,0,0"/>
                  </v:shape>
                  <v:line id="Line 450" o:spid="_x0000_s1031" style="position:absolute;visibility:visible;mso-wrap-style:square;v-text-anchor:top" from="2806,521" to="280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e2cIA&#10;AADcAAAADwAAAGRycy9kb3ducmV2LnhtbERPTWvCQBC9F/wPywheRDdaKBLdBNEGPPTSqHgdsmMS&#10;zM7G7NZEf333UOjx8b436WAa8aDO1ZYVLOYRCOLC6ppLBadjNluBcB5ZY2OZFDzJQZqM3jYYa9vz&#10;Nz1yX4oQwi5GBZX3bSylKyoy6Oa2JQ7c1XYGfYBdKXWHfQg3jVxG0Yc0WHNoqLClXUXFLf8xClx2&#10;pnv2mhbT6PJeWlre91+fqNRkPGzXIDwN/l/85z5oBatFmB/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V7ZwgAAANwAAAAPAAAAAAAAAAAAAAAAAJgCAABkcnMvZG93&#10;bnJldi54bWxQSwUGAAAAAAQABAD1AAAAhwMAAAAA&#10;"/>
                  <v:shape id="Freeform 451" o:spid="_x0000_s1032" style="position:absolute;left:2524;top:520;width:282;height:256;visibility:visible;mso-wrap-style:square;v-text-anchor:top" coordsize="1411,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dBMMA&#10;AADcAAAADwAAAGRycy9kb3ducmV2LnhtbESPS2vCQBSF94L/YbhCdzqJiNXUUVSwle58tNDdNXNN&#10;gpk7ITM18d87guDycB4fZ7ZoTSmuVLvCsoJ4EIEgTq0uOFNwPGz6ExDOI2ssLZOCGzlYzLudGSba&#10;Nryj695nIoywS1BB7n2VSOnSnAy6ga2Ig3e2tUEfZJ1JXWMTxk0ph1E0lgYLDoQcK1rnlF72/yZA&#10;VtvRyeGF37+0m/79NJ+7b/5V6q3XLj9AeGr9K/xsb7WCSRzD40w4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WdBMMAAADcAAAADwAAAAAAAAAAAAAAAACYAgAAZHJzL2Rv&#10;d25yZXYueG1sUEsFBgAAAAAEAAQA9QAAAIgDAAAAAA==&#10;" path="m1409,3l2,3,,,1411,r,1537l,1537,,e" filled="f">
                    <v:path arrowok="t" o:connecttype="custom" o:connectlocs="282,0;0,0;0,0;282,0;282,256;0,256;0,0" o:connectangles="0,0,0,0,0,0,0"/>
                  </v:shape>
                  <v:line id="Line 452" o:spid="_x0000_s1033" style="position:absolute;visibility:visible;mso-wrap-style:square;v-text-anchor:top" from="2399,648" to="239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lNcUA&#10;AADcAAAADwAAAGRycy9kb3ducmV2LnhtbESPQWvCQBSE7wX/w/KEXoJujCASXUXUQA9emrb0+si+&#10;JqHZtzG7TVJ/vVsQehxm5htmux9NI3rqXG1ZwWIegyAurK65VPD+ls3WIJxH1thYJgW/5GC/mzxt&#10;MdV24Ffqc1+KAGGXooLK+zaV0hUVGXRz2xIH78t2Bn2QXSl1h0OAm0YmcbySBmsOCxW2dKyo+M5/&#10;jAKXfdA1u0VFFH8uS0vJ9XQ5o1LP0/GwAeFp9P/hR/tFK1gvEv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2U1xQAAANwAAAAPAAAAAAAAAAAAAAAAAJgCAABkcnMv&#10;ZG93bnJldi54bWxQSwUGAAAAAAQABAD1AAAAigMAAAAA&#10;"/>
                  <v:shape id="Freeform 453" o:spid="_x0000_s1034" style="position:absolute;left:2347;top:632;width:52;height:32;visibility:visible;mso-wrap-style:square;v-text-anchor:top" coordsize="2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vu8UA&#10;AADcAAAADwAAAGRycy9kb3ducmV2LnhtbESP3YrCMBSE7wXfIRxh7zRVQaRrFH8QhAXBWoW9OzTH&#10;tticlCRq9+03wsJeDjPzDbNYdaYRT3K+tqxgPEpAEBdW11wqyM/74RyED8gaG8uk4Ic8rJb93gJT&#10;bV98omcWShEh7FNUUIXQplL6oiKDfmRb4ujdrDMYonSl1A5fEW4aOUmSmTRYc1yosKVtRcU9exgF&#10;0+/d3mXHzddGPw7dZXK5z67HXKmPQbf+BBGoC//hv/ZBK5iPp/A+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G+7xQAAANwAAAAPAAAAAAAAAAAAAAAAAJgCAABkcnMv&#10;ZG93bnJldi54bWxQSwUGAAAAAAQABAD1AAAAigMAAAAA&#10;" path="m263,95r,l,191,,,263,95e" filled="f">
                    <v:path arrowok="t" o:connecttype="custom" o:connectlocs="52,16;52,16;0,32;0,0;52,16" o:connectangles="0,0,0,0,0"/>
                  </v:shape>
                  <v:line id="Line 454" o:spid="_x0000_s1035" style="position:absolute;visibility:visible;mso-wrap-style:square;v-text-anchor:top" from="2395,650" to="23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Y2sUA&#10;AADcAAAADwAAAGRycy9kb3ducmV2LnhtbESPS4vCQBCE74L/YWhhL6ITH0iIjiK6AQ97WR94bTJt&#10;Esz0xMysZv31zsKCx6KqvqIWq9ZU4k6NKy0rGA0jEMSZ1SXnCo6HdBCDcB5ZY2WZFPySg9Wy21lg&#10;ou2Dv+m+97kIEHYJKii8rxMpXVaQQTe0NXHwLrYx6INscqkbfAS4qeQ4imbSYMlhocCaNgVl1/2P&#10;UeDSE93SZz/rR+dJbml82359olIfvXY9B+Gp9e/wf3unFcSjK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ljaxQAAANwAAAAPAAAAAAAAAAAAAAAAAJgCAABkcnMv&#10;ZG93bnJldi54bWxQSwUGAAAAAAQABAD1AAAAigMAAAAA&#10;"/>
                  <v:shape id="Freeform 455" o:spid="_x0000_s1036" style="position:absolute;left:2347;top:650;width:48;height:10;visibility:visible;mso-wrap-style:square;v-text-anchor:top" coordsize="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RpMQA&#10;AADcAAAADwAAAGRycy9kb3ducmV2LnhtbESPS2sCMRSF9wX/Q7hCdzVjoSKjUcRS2grF58bdZXKd&#10;jE5uppN0Hv++KRRcHs7j48yXnS1FQ7UvHCsYjxIQxJnTBecKTse3pykIH5A1lo5JQU8elovBwxxT&#10;7VreU3MIuYgj7FNUYEKoUil9ZsiiH7mKOHoXV1sMUda51DW2cdyW8jlJJtJiwZFgsKK1oex2+LGR&#10;++26bd/vzOu2+tz0X21zfr9KpR6H3WoGIlAX7uH/9odWMB2/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kaTEAAAA3AAAAA8AAAAAAAAAAAAAAAAAmAIAAGRycy9k&#10;b3ducmV2LnhtbFBLBQYAAAAABAAEAPUAAACJAwAAAAA=&#10;" path="m241,l,,,20r183,l126,42,,42,,62r68,e" filled="f">
                    <v:path arrowok="t" o:connecttype="custom" o:connectlocs="48,0;0,0;0,3;36,3;25,7;0,7;0,10;14,10" o:connectangles="0,0,0,0,0,0,0,0"/>
                  </v:shape>
                  <v:line id="Line 456" o:spid="_x0000_s1037" style="position:absolute;visibility:visible;mso-wrap-style:square;v-text-anchor:top" from="2357,636" to="235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NsMA&#10;AADcAAAADwAAAGRycy9kb3ducmV2LnhtbESPzarCMBSE9xd8h3AEN6KpCiLVKKIWXLi5/uD20Bzb&#10;YnNSm6jVp78RhLscZuYbZrZoTCkeVLvCsoJBPwJBnFpdcKbgeEh6ExDOI2ssLZOCFzlYzFs/M4y1&#10;ffIvPfY+EwHCLkYFufdVLKVLczLo+rYiDt7F1gZ9kHUmdY3PADelHEbRWBosOCzkWNEqp/S6vxsF&#10;LjnRLXl30250HmWWhrf1boNKddrNcgrCU+P/w9/2ViuYDM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jNsMAAADcAAAADwAAAAAAAAAAAAAAAACYAgAAZHJzL2Rv&#10;d25yZXYueG1sUEsFBgAAAAAEAAQA9QAAAIgDAAAAAA==&#10;"/>
                  <v:shape id="Freeform 457" o:spid="_x0000_s1038" style="position:absolute;left:2347;top:636;width:46;height:10;visibility:visible;mso-wrap-style:square;v-text-anchor:top" coordsize="2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LVcEA&#10;AADcAAAADwAAAGRycy9kb3ducmV2LnhtbESPzW7CMBCE75X6DtZW4lac9AAhYBCNQOq1/NyXeEks&#10;7HUUGwhvjytV4jiamW80i9XgrLhRH4xnBfk4A0Fce224UXDYbz8LECEia7SeScGDAqyW728LLLW/&#10;8y/ddrERCcKhRAVtjF0pZahbchjGviNO3tn3DmOSfSN1j/cEd1Z+ZdlEOjScFlrsqGqpvuyuTkFl&#10;j5tpYwxNzllemJP9ttVsUGr0MaznICIN8RX+b/9oBUU+hb8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sS1XBAAAA3AAAAA8AAAAAAAAAAAAAAAAAmAIAAGRycy9kb3du&#10;cmV2LnhtbFBLBQYAAAAABAAEAPUAAACGAwAAAAA=&#10;" path="m53,l,,,21r112,l169,42,,42,,62r229,e" filled="f">
                    <v:path arrowok="t" o:connecttype="custom" o:connectlocs="11,0;0,0;0,3;22,3;34,7;0,7;0,10;46,10" o:connectangles="0,0,0,0,0,0,0,0"/>
                  </v:shape>
                  <v:line id="Line 458" o:spid="_x0000_s1039" style="position:absolute;visibility:visible;mso-wrap-style:square;v-text-anchor:top" from="2208,523" to="220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S38IA&#10;AADcAAAADwAAAGRycy9kb3ducmV2LnhtbERPTWvCQBC9F/wPywheRDdaKBLdBNEGPPTSqHgdsmMS&#10;zM7G7NZEf333UOjx8b436WAa8aDO1ZYVLOYRCOLC6ppLBadjNluBcB5ZY2OZFDzJQZqM3jYYa9vz&#10;Nz1yX4oQwi5GBZX3bSylKyoy6Oa2JQ7c1XYGfYBdKXWHfQg3jVxG0Yc0WHNoqLClXUXFLf8xClx2&#10;pnv2mhbT6PJeWlre91+fqNRkPGzXIDwN/l/85z5oBatFWBv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1LfwgAAANwAAAAPAAAAAAAAAAAAAAAAAJgCAABkcnMvZG93&#10;bnJldi54bWxQSwUGAAAAAAQABAD1AAAAhwMAAAAA&#10;"/>
                  <v:shape id="Freeform 459" o:spid="_x0000_s1040" style="position:absolute;left:1929;top:520;width:282;height:256;visibility:visible;mso-wrap-style:square;v-text-anchor:top" coordsize="1410,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NAMMA&#10;AADcAAAADwAAAGRycy9kb3ducmV2LnhtbESPzWrDMBCE74G+g9hAb7FsH0rsWAnBpdBbqd1Aj1tr&#10;/UOslbFUx3n7qlDocZiZb5jitJpRLDS7wbKCJIpBEDdWD9wp+KhfdnsQziNrHC2Tgjs5OB0fNgXm&#10;2t74nZbKdyJA2OWooPd+yqV0TU8GXWQn4uC1djbog5w7qWe8BbgZZRrHT9LgwGGhx4nKnppr9W0U&#10;vNW6WsrnOs1i/kzN5ctje8+Uetyu5wMIT6v/D/+1X7WCfZLB75lw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NAMMAAADcAAAADwAAAAAAAAAAAAAAAACYAgAAZHJzL2Rv&#10;d25yZXYueG1sUEsFBgAAAAAEAAQA9QAAAIgDAAAAAA==&#10;" path="m1395,19r,1500l1389,1512r,-1487l1410,r-21,25l21,25,,,21,25r,1487l,1537r21,-25l1389,1512r21,25l1389,1512e" filled="f">
                    <v:path arrowok="t" o:connecttype="custom" o:connectlocs="279,3;279,253;278,252;278,4;282,0;278,4;4,4;0,0;4,4;4,252;0,256;4,252;278,252;282,256;278,252" o:connectangles="0,0,0,0,0,0,0,0,0,0,0,0,0,0,0"/>
                  </v:shape>
                  <v:line id="Line 460" o:spid="_x0000_s1041" style="position:absolute;visibility:visible;mso-wrap-style:square;v-text-anchor:top" from="2209,775" to="220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UZMEA&#10;AADcAAAADwAAAGRycy9kb3ducmV2LnhtbERPy4rCMBTdC/MP4Q7MRjS1gkhtKsNoYRZufAyzvTTX&#10;ttjc1CZq9evNQnB5OO902ZtGXKlztWUFk3EEgriwuuZSwWGfj+YgnEfW2FgmBXdysMw+Bikm2t54&#10;S9edL0UIYZeggsr7NpHSFRUZdGPbEgfuaDuDPsCulLrDWwg3jYyjaCYN1hwaKmzpp6LitLsYBS7/&#10;o3P+GBbD6H9aWorPq80alfr67L8XIDz1/i1+uX+1gnkc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lGTBAAAA3AAAAA8AAAAAAAAAAAAAAAAAmAIAAGRycy9kb3du&#10;cmV2LnhtbFBLBQYAAAAABAAEAPUAAACGAwAAAAA=&#10;"/>
                  <v:shape id="Freeform 461" o:spid="_x0000_s1042" style="position:absolute;left:1929;top:520;width:282;height:256;visibility:visible;mso-wrap-style:square;v-text-anchor:top" coordsize="1410,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Lu8MA&#10;AADcAAAADwAAAGRycy9kb3ducmV2LnhtbESPQWvCQBSE7wX/w/KE3pqNOZQYs4oohd5KEwWPz+wz&#10;CWbfhuw2Jv++Wyh4HGbmGybfTaYTIw2utaxgFcUgiCurW64VnMqPtxSE88gaO8ukYCYHu+3iJcdM&#10;2wd/01j4WgQIuwwVNN73mZSuasigi2xPHLybHQz6IIda6gEfAW46mcTxuzTYclhosKdDQ9W9+DEK&#10;vkpdjIdjmaxjviTmfPV4m9dKvS6n/QaEp8k/w//tT60gTVbwdy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Lu8MAAADcAAAADwAAAAAAAAAAAAAAAACYAgAAZHJzL2Rv&#10;d25yZXYueG1sUEsFBgAAAAAEAAQA9QAAAIgDAAAAAA==&#10;" path="m1403,1529l7,1529r-7,8l,,1410,r,1537l,1537e" filled="f">
                    <v:path arrowok="t" o:connecttype="custom" o:connectlocs="281,255;1,255;0,256;0,0;282,0;282,256;0,256" o:connectangles="0,0,0,0,0,0,0"/>
                  </v:shape>
                  <v:line id="Line 462" o:spid="_x0000_s1043" style="position:absolute;visibility:visible;mso-wrap-style:square;v-text-anchor:top" from="1932,773" to="193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iMUA&#10;AADcAAAADwAAAGRycy9kb3ducmV2LnhtbESPT2vCQBTE74LfYXlCL6FujCASXaW0Bnropf6h10f2&#10;mYRm3ybZbZL207sFweMwM79htvvR1KKnzlWWFSzmMQji3OqKCwXnU/a8BuE8ssbaMin4JQf73XSy&#10;xVTbgT+pP/pCBAi7FBWU3jeplC4vyaCb24Y4eFfbGfRBdoXUHQ4BbmqZxPFKGqw4LJTY0GtJ+ffx&#10;xyhw2YXa7C/Ko/hrWVhK2rePAyr1NBtfNiA8jf4RvrfftYJ1ksD/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6+IxQAAANwAAAAPAAAAAAAAAAAAAAAAAJgCAABkcnMv&#10;ZG93bnJldi54bWxQSwUGAAAAAAQABAD1AAAAigMAAAAA&#10;"/>
                  <v:shape id="Freeform 463" o:spid="_x0000_s1044" style="position:absolute;left:1932;top:523;width:275;height:250;visibility:visible;mso-wrap-style:square;v-text-anchor:top" coordsize="1375,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8UA&#10;AADcAAAADwAAAGRycy9kb3ducmV2LnhtbESPQWuDQBSE74H+h+UVeotrDQRj3YRaaPAaW1J6e7gv&#10;KnHfirsmtr++Gwj0OMzMN0y+m00vLjS6zrKC5ygGQVxb3XGj4PPjfZmCcB5ZY2+ZFPyQg932YZFj&#10;pu2VD3SpfCMChF2GClrvh0xKV7dk0EV2IA7eyY4GfZBjI/WI1wA3vUzieC0NdhwWWhzoraX6XE1G&#10;wfmYmu/9Zvqaks2pLI62KH7lrNTT4/z6AsLT7P/D93apFaTJCm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L5vxQAAANwAAAAPAAAAAAAAAAAAAAAAAJgCAABkcnMv&#10;ZG93bnJldi54bWxQSwUGAAAAAAQABAD1AAAAigMAAAAA&#10;" path="m,1500l,,3,4r1372,e" filled="f">
                    <v:path arrowok="t" o:connecttype="custom" o:connectlocs="0,250;0,0;1,1;275,1" o:connectangles="0,0,0,0"/>
                  </v:shape>
                  <v:line id="Line 464" o:spid="_x0000_s1045" style="position:absolute;visibility:visible;mso-wrap-style:square;v-text-anchor:top" from="2210,521" to="221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Z8QA&#10;AADcAAAADwAAAGRycy9kb3ducmV2LnhtbESPT4vCMBTE7wt+h/AEL6Kp3UWkGkXUwh72sv7B66N5&#10;tsXmpTZRq5/eLCx4HGbmN8xs0ZpK3KhxpWUFo2EEgjizuuRcwX6XDiYgnEfWWFkmBQ9ysJh3PmaY&#10;aHvnX7ptfS4ChF2CCgrv60RKlxVk0A1tTRy8k20M+iCbXOoG7wFuKhlH0VgaLDksFFjTqqDsvL0a&#10;BS490CV99rN+dPzMLcWX9c8Glep12+UUhKfWv8P/7W+tYBJ/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mfEAAAA3AAAAA8AAAAAAAAAAAAAAAAAmAIAAGRycy9k&#10;b3ducmV2LnhtbFBLBQYAAAAABAAEAPUAAACJAwAAAAA=&#10;"/>
                  <v:shape id="Freeform 465" o:spid="_x0000_s1046" style="position:absolute;left:1929;top:521;width:281;height:3;visibility:visible;mso-wrap-style:square;v-text-anchor:top" coordsize="1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Z8MYA&#10;AADcAAAADwAAAGRycy9kb3ducmV2LnhtbESPT2sCMRTE74V+h/CE3mpW24quRlkKQvEg/kPw9tw8&#10;s2s3L8sm1bWfvhEKHoeZ+Q0zmbW2EhdqfOlYQa+bgCDOnS7ZKNht569DED4ga6wck4IbeZhNn58m&#10;mGp35TVdNsGICGGfooIihDqV0ucFWfRdVxNH7+QaiyHKxkjd4DXCbSX7STKQFkuOCwXW9FlQ/r35&#10;sQrm28Vx+b44mOzM2eptPzpTbX6Veum02RhEoDY8wv/tL61g2P+A+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5Z8MYAAADcAAAADwAAAAAAAAAAAAAAAACYAgAAZHJz&#10;L2Rvd25yZXYueG1sUEsFBgAAAAAEAAQA9QAAAIsDAAAAAA==&#10;" path="m1407,l,,17,20e" filled="f">
                    <v:path arrowok="t" o:connecttype="custom" o:connectlocs="281,0;0,0;3,3" o:connectangles="0,0,0"/>
                  </v:shape>
                  <v:line id="Line 466" o:spid="_x0000_s1047" style="position:absolute;visibility:visible;mso-wrap-style:square;v-text-anchor:top" from="1367,648" to="136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pi8MA&#10;AADcAAAADwAAAGRycy9kb3ducmV2LnhtbESPT4vCMBTE7wt+h/CEvYimW0GkGkVcC3vw4j+8Pppn&#10;W2xeahO1+umNIOxxmJnfMNN5aypxo8aVlhX8DCIQxJnVJecK9ru0PwbhPLLGyjIpeJCD+azzNcVE&#10;2ztv6Lb1uQgQdgkqKLyvEyldVpBBN7A1cfBOtjHog2xyqRu8B7ipZBxFI2mw5LBQYE3LgrLz9moU&#10;uPRAl/TZy3rRcZhbii+/6xUq9d1tFxMQnlr/H/60/7SCcTy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pi8MAAADcAAAADwAAAAAAAAAAAAAAAACYAgAAZHJzL2Rv&#10;d25yZXYueG1sUEsFBgAAAAAEAAQA9QAAAIgDAAAAAA==&#10;"/>
                  <v:shape id="Freeform 467" o:spid="_x0000_s1048" style="position:absolute;left:1315;top:632;width:52;height:32;visibility:visible;mso-wrap-style:square;v-text-anchor:top" coordsize="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7jMUA&#10;AADcAAAADwAAAGRycy9kb3ducmV2LnhtbESPwW7CMBBE70j8g7VIvYFNDk2UYlBpqdRyqUr7Adt4&#10;m6TE62C7EP4eI1XiOJqZN5rFarCdOJIPrWMN85kCQVw503Kt4evzZVqACBHZYOeYNJwpwGo5Hi2w&#10;NO7EH3TcxVokCIcSNTQx9qWUoWrIYpi5njh5P85bjEn6WhqPpwS3ncyUupcWW04LDfb01FC13/1Z&#10;Dfk2/z6s7bpvM/X+9pz/bobCK63vJsPjA4hIQ7yF/9uvRkOR5X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uMxQAAANwAAAAPAAAAAAAAAAAAAAAAAJgCAABkcnMv&#10;ZG93bnJldi54bWxQSwUGAAAAAAQABAD1AAAAigMAAAAA&#10;" path="m262,95r,l,191,,,262,95e" filled="f">
                    <v:path arrowok="t" o:connecttype="custom" o:connectlocs="52,16;52,16;0,32;0,0;52,16" o:connectangles="0,0,0,0,0"/>
                  </v:shape>
                  <v:line id="Line 468" o:spid="_x0000_s1049" style="position:absolute;visibility:visible;mso-wrap-style:square;v-text-anchor:top" from="1363,650" to="1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YsEA&#10;AADcAAAADwAAAGRycy9kb3ducmV2LnhtbERPy4rCMBTdC/MP4Q7MRjS1gkhtKsNoYRZufAyzvTTX&#10;ttjc1CZq9evNQnB5OO902ZtGXKlztWUFk3EEgriwuuZSwWGfj+YgnEfW2FgmBXdysMw+Bikm2t54&#10;S9edL0UIYZeggsr7NpHSFRUZdGPbEgfuaDuDPsCulLrDWwg3jYyjaCYN1hwaKmzpp6LitLsYBS7/&#10;o3P+GBbD6H9aWorPq80alfr67L8XIDz1/i1+uX+1gnkc1oY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mGLBAAAA3AAAAA8AAAAAAAAAAAAAAAAAmAIAAGRycy9kb3du&#10;cmV2LnhtbFBLBQYAAAAABAAEAPUAAACGAwAAAAA=&#10;"/>
                  <v:shape id="Freeform 469" o:spid="_x0000_s1050" style="position:absolute;left:1315;top:650;width:48;height:10;visibility:visible;mso-wrap-style:square;v-text-anchor:top" coordsize="2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8ZsQA&#10;AADcAAAADwAAAGRycy9kb3ducmV2LnhtbESPT4vCMBTE7wt+h/AEb2tqZRdbjaLCgrAX/4O3R/Ns&#10;i81Lt4lav70RFjwOM/MbZjJrTSVu1LjSsoJBPwJBnFldcq5gv/v5HIFwHlljZZkUPMjBbNr5mGCq&#10;7Z03dNv6XAQIuxQVFN7XqZQuK8ig69uaOHhn2xj0QTa51A3eA9xUMo6ib2mw5LBQYE3LgrLL9moU&#10;uOQxOKznf8OET8M4Py6Wq6/fUqlet52PQXhq/Tv8315pBaM4gd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vGbEAAAA3AAAAA8AAAAAAAAAAAAAAAAAmAIAAGRycy9k&#10;b3ducmV2LnhtbFBLBQYAAAAABAAEAPUAAACJAwAAAAA=&#10;" path="m239,l,,,20r182,l126,42,,42,,62r68,e" filled="f">
                    <v:path arrowok="t" o:connecttype="custom" o:connectlocs="48,0;0,0;0,3;37,3;25,7;0,7;0,10;14,10" o:connectangles="0,0,0,0,0,0,0,0"/>
                  </v:shape>
                  <v:line id="Line 470" o:spid="_x0000_s1051" style="position:absolute;visibility:visible;mso-wrap-style:square;v-text-anchor:top" from="1325,636" to="132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CucEA&#10;AADcAAAADwAAAGRycy9kb3ducmV2LnhtbERPy4rCMBTdC/5DuIIbGVMVRDpGEbXgws34YLaX5k5b&#10;bG7aJtbq108WgsvDeS/XnSlFS40rLCuYjCMQxKnVBWcKLufkawHCeWSNpWVS8CQH61W/t8RY2wf/&#10;UHvymQgh7GJUkHtfxVK6NCeDbmwr4sD92cagD7DJpG7wEcJNKadRNJcGCw4NOVa0zSm9ne5GgUuu&#10;VCevUTqKfmeZpWm9O+5RqeGg23yD8NT5j/jtPmgFi1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ArnBAAAA3AAAAA8AAAAAAAAAAAAAAAAAmAIAAGRycy9kb3du&#10;cmV2LnhtbFBLBQYAAAAABAAEAPUAAACGAwAAAAA=&#10;"/>
                  <v:shape id="Freeform 471" o:spid="_x0000_s1052" style="position:absolute;left:1315;top:636;width:45;height:10;visibility:visible;mso-wrap-style:square;v-text-anchor:top" coordsize="2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TxsQA&#10;AADcAAAADwAAAGRycy9kb3ducmV2LnhtbESP0WrCQBRE3wv+w3KFvtVNGhpCdBVRRKF9qfoBl91r&#10;EszeDdltkvr13UKhj8PMnGFWm8m2YqDeN44VpIsEBLF2puFKwfVyeClA+IBssHVMCr7Jw2Y9e1ph&#10;adzInzScQyUihH2JCuoQulJKr2uy6BeuI47ezfUWQ5R9JU2PY4TbVr4mSS4tNhwXauxoV5O+n7+s&#10;gofcH8fU5/Q2yky/p5ku8uFDqef5tF2CCDSF//Bf+2QUFFk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3k8bEAAAA3AAAAA8AAAAAAAAAAAAAAAAAmAIAAGRycy9k&#10;b3ducmV2LnhtbFBLBQYAAAAABAAEAPUAAACJAwAAAAA=&#10;" path="m53,l,,,21r110,l169,42,,42,,62r227,e" filled="f">
                    <v:path arrowok="t" o:connecttype="custom" o:connectlocs="11,0;0,0;0,3;22,3;34,7;0,7;0,10;45,10" o:connectangles="0,0,0,0,0,0,0,0"/>
                  </v:shape>
                  <v:line id="Line 472" o:spid="_x0000_s1053" style="position:absolute;visibility:visible;mso-wrap-style:square;v-text-anchor:top" from="1230,636" to="123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5VcMA&#10;AADcAAAADwAAAGRycy9kb3ducmV2LnhtbESPT4vCMBTE7wt+h/CEvYimW0GkGkVcC3vw4j+8Pppn&#10;W2xeahO1+umNIOxxmJnfMNN5aypxo8aVlhX8DCIQxJnVJecK9ru0PwbhPLLGyjIpeJCD+azzNcVE&#10;2ztv6Lb1uQgQdgkqKLyvEyldVpBBN7A1cfBOtjHog2xyqRu8B7ipZBxFI2mw5LBQYE3LgrLz9moU&#10;uPRAl/TZy3rRcZhbii+/6xUq9d1tFxMQnlr/H/60/7SC8TC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5VcMAAADcAAAADwAAAAAAAAAAAAAAAACYAgAAZHJzL2Rv&#10;d25yZXYueG1sUEsFBgAAAAAEAAQA9QAAAIgDAAAAAA==&#10;"/>
                  <v:line id="Line 473" o:spid="_x0000_s1054" style="position:absolute;visibility:visible;mso-wrap-style:square;v-text-anchor:top" from="1230,636" to="123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zsQA&#10;AADcAAAADwAAAGRycy9kb3ducmV2LnhtbESPQYvCMBSE74L/ITzBi2iqBSnVKKIWPOxl3RWvj+bZ&#10;FpuX2kTt7q/fLAgeh5n5hlmuO1OLB7WusqxgOolAEOdWV1wo+P7KxgkI55E11pZJwQ85WK/6vSWm&#10;2j75kx5HX4gAYZeigtL7JpXS5SUZdBPbEAfvYluDPsi2kLrFZ4CbWs6iaC4NVhwWSmxoW1J+Pd6N&#10;Aped6Jb9jvJRdI4LS7Pb7mOPSg0H3WYBwlPn3+FX+6AVJHEM/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nM7EAAAA3AAAAA8AAAAAAAAAAAAAAAAAmAIAAGRycy9k&#10;b3ducmV2LnhtbFBLBQYAAAAABAAEAPUAAACJAwAAAAA=&#10;"/>
                  <v:line id="Line 474" o:spid="_x0000_s1055" style="position:absolute;visibility:visible;mso-wrap-style:square;v-text-anchor:top" from="1230,715" to="123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EusQA&#10;AADcAAAADwAAAGRycy9kb3ducmV2LnhtbESPT4vCMBTE74LfITzBi2jqH5bSNYq4Fjx40d3F66N5&#10;2xabl9pktfrpjSB4HGbmN8x82ZpKXKhxpWUF41EEgjizuuRcwc93OoxBOI+ssbJMCm7kYLnoduaY&#10;aHvlPV0OPhcBwi5BBYX3dSKlywoy6Ea2Jg7en20M+iCbXOoGrwFuKjmJog9psOSwUGBN64Ky0+Hf&#10;KHDpL53T+yAbRMdpbmly/tptUKl+r119gvDU+nf41d5qBfF0B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BLrEAAAA3AAAAA8AAAAAAAAAAAAAAAAAmAIAAGRycy9k&#10;b3ducmV2LnhtbFBLBQYAAAAABAAEAPUAAACJAwAAAAA=&#10;"/>
                  <v:line id="Line 475" o:spid="_x0000_s1056" style="position:absolute;visibility:visible;mso-wrap-style:square;v-text-anchor:top" from="1230,715" to="123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IcQA&#10;AADcAAAADwAAAGRycy9kb3ducmV2LnhtbESPQYvCMBSE74L/ITzBi2iq4lK6RhHXggcvurt4fTRv&#10;22LzUpusVn+9EQSPw8x8w8yXranEhRpXWlYwHkUgiDOrS84V/HynwxiE88gaK8uk4EYOlotuZ46J&#10;tlfe0+XgcxEg7BJUUHhfJ1K6rCCDbmRr4uD92cagD7LJpW7wGuCmkpMo+pAGSw4LBda0Lig7Hf6N&#10;Apf+0jm9D7JBdJzmlibnr90Gler32tUnCE+tf4df7a1WEE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oSHEAAAA3AAAAA8AAAAAAAAAAAAAAAAAmAIAAGRycy9k&#10;b3ducmV2LnhtbFBLBQYAAAAABAAEAPUAAACJAwAAAAA=&#10;"/>
                  <v:line id="Line 476" o:spid="_x0000_s1057" style="position:absolute;visibility:visible;mso-wrap-style:square;v-text-anchor:top" from="1230,794" to="123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VsUA&#10;AADcAAAADwAAAGRycy9kb3ducmV2LnhtbESPT2vCQBTE74LfYXlCL6FuGiFIdJWiDfTgxX/0+sg+&#10;k9Ds25jdxtRP7xYKHoeZ+Q2zXA+mET11rras4G0agyAurK65VHA65q9zEM4ja2wsk4JfcrBejUdL&#10;zLS98Z76gy9FgLDLUEHlfZtJ6YqKDLqpbYmDd7GdQR9kV0rd4S3ATSOTOE6lwZrDQoUtbSoqvg8/&#10;RoHLz3TN71ERxV+z0lJy3e4+UKmXyfC+AOFp8M/wf/tTK5jPUv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9WxQAAANwAAAAPAAAAAAAAAAAAAAAAAJgCAABkcnMv&#10;ZG93bnJldi54bWxQSwUGAAAAAAQABAD1AAAAigMAAAAA&#10;"/>
                  <v:shape id="Freeform 477" o:spid="_x0000_s1058" style="position:absolute;left:1230;top:794;width:0;height:57;visibility:visible;mso-wrap-style:square;v-text-anchor:top" coordsize="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Pj8MA&#10;AADcAAAADwAAAGRycy9kb3ducmV2LnhtbESPT4vCMBTE7wt+h/CEvWmq7qpUo4i44MFF/AceH82z&#10;LSYvpclq/fZGEPY4zMxvmOm8sUbcqPalYwW9bgKCOHO65FzB8fDTGYPwAVmjcUwKHuRhPmt9TDHV&#10;7s47uu1DLiKEfYoKihCqVEqfFWTRd11FHL2Lqy2GKOtc6hrvEW6N7CfJUFosOS4UWNGyoOy6/7MK&#10;Gvo1gc2C7Nd6mJ38ym2+t2elPtvNYgIiUBP+w+/2WisYD0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Pj8MAAADcAAAADwAAAAAAAAAAAAAAAACYAgAAZHJzL2Rv&#10;d25yZXYueG1sUEsFBgAAAAAEAAQA9QAAAIgDAAAAAA==&#10;" path="m,l,341r,e" filled="f">
                    <v:path arrowok="t" o:connecttype="custom" o:connectlocs="0,0;0,57;0,57" o:connectangles="0,0,0"/>
                  </v:shape>
                  <v:line id="Line 478" o:spid="_x0000_s1059" style="position:absolute;visibility:visible;mso-wrap-style:square;v-text-anchor:top" from="1230,610" to="123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Ov8EA&#10;AADcAAAADwAAAGRycy9kb3ducmV2LnhtbERPy4rCMBTdC/5DuIIbGVMVRDpGEbXgws34YLaX5k5b&#10;bG7aJtbq108WgsvDeS/XnSlFS40rLCuYjCMQxKnVBWcKLufkawHCeWSNpWVS8CQH61W/t8RY2wf/&#10;UHvymQgh7GJUkHtfxVK6NCeDbmwr4sD92cagD7DJpG7wEcJNKadRNJcGCw4NOVa0zSm9ne5GgUuu&#10;VCevUTqKfmeZpWm9O+5RqeGg23yD8NT5j/jtPmgFi1l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Dr/BAAAA3AAAAA8AAAAAAAAAAAAAAAAAmAIAAGRycy9kb3du&#10;cmV2LnhtbFBLBQYAAAAABAAEAPUAAACGAwAAAAA=&#10;"/>
                  <v:line id="Line 479" o:spid="_x0000_s1060" style="position:absolute;flip:y;visibility:visible;mso-wrap-style:square;v-text-anchor:top" from="1230,558" to="123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fdcIA&#10;AADcAAAADwAAAGRycy9kb3ducmV2LnhtbESPQYvCMBSE7wv+h/AEb2uqgmg1isiuCIKwWj0/m2db&#10;bF5KE2v990ZY8DjMzDfMfNmaUjRUu8KygkE/AkGcWl1wpiA5/n5PQDiPrLG0TAqe5GC56HzNMdb2&#10;wX/UHHwmAoRdjApy76tYSpfmZND1bUUcvKutDfog60zqGh8Bbko5jKKxNFhwWMixonVO6e1wNwpW&#10;593PaN9cjC31NEtO2iTRZqhUr9uuZiA8tf4T/m9vtYLJaAr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91wgAAANwAAAAPAAAAAAAAAAAAAAAAAJgCAABkcnMvZG93&#10;bnJldi54bWxQSwUGAAAAAAQABAD1AAAAhwMAAAAA&#10;"/>
                  <v:line id="Line 480" o:spid="_x0000_s1061" style="position:absolute;visibility:visible;mso-wrap-style:square;v-text-anchor:top" from="1230,531" to="123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xxMIA&#10;AADcAAAADwAAAGRycy9kb3ducmV2LnhtbERPTWvCQBC9F/oflhF6EbMxl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nHEwgAAANwAAAAPAAAAAAAAAAAAAAAAAJgCAABkcnMvZG93&#10;bnJldi54bWxQSwUGAAAAAAQABAD1AAAAhwMAAAAA&#10;"/>
                  <v:line id="Line 481" o:spid="_x0000_s1062" style="position:absolute;flip:y;visibility:visible;mso-wrap-style:square;v-text-anchor:top" from="1230,475" to="123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gDsUA&#10;AADcAAAADwAAAGRycy9kb3ducmV2LnhtbESPQWvCQBSE74L/YXmCN91ES0lT1yClilAQaqPn1+xr&#10;Epp9G7Jrkv77rlDocZiZb5hNNppG9NS52rKCeBmBIC6srrlUkH/sFwkI55E1NpZJwQ85yLbTyQZT&#10;bQd+p/7sSxEg7FJUUHnfplK6oiKDbmlb4uB92c6gD7Irpe5wCHDTyFUUPUqDNYeFClt6qaj4Pt+M&#10;gt317XV96j+NbfRTmV+0yaPDSqn5bNw9g/A0+v/wX/uoFSQPMdzP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CAOxQAAANwAAAAPAAAAAAAAAAAAAAAAAJgCAABkcnMv&#10;ZG93bnJldi54bWxQSwUGAAAAAAQABAD1AAAAigMAAAAA&#10;"/>
                  <v:line id="Line 482" o:spid="_x0000_s1063" style="position:absolute;visibility:visible;mso-wrap-style:square;v-text-anchor:top" from="755,648" to="75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KKMQA&#10;AADcAAAADwAAAGRycy9kb3ducmV2LnhtbESPT4vCMBTE7wt+h/AEL6Kp3UW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SijEAAAA3AAAAA8AAAAAAAAAAAAAAAAAmAIAAGRycy9k&#10;b3ducmV2LnhtbFBLBQYAAAAABAAEAPUAAACJAwAAAAA=&#10;"/>
                  <v:shape id="Freeform 483" o:spid="_x0000_s1064" style="position:absolute;left:702;top:632;width:53;height:32;visibility:visible;mso-wrap-style:square;v-text-anchor:top" coordsize="2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ApsUA&#10;AADcAAAADwAAAGRycy9kb3ducmV2LnhtbESP3YrCMBSE7wXfIRxh7zT1B5FqFN1FEATBrgreHZpj&#10;W2xOShK1+/abBWEvh5n5hlmsWlOLJzlfWVYwHCQgiHOrKy4UnL63/RkIH5A11pZJwQ95WC27nQWm&#10;2r74SM8sFCJC2KeooAyhSaX0eUkG/cA2xNG7WWcwROkKqR2+ItzUcpQkU2mw4rhQYkOfJeX37GEU&#10;jK9fW5cdNvuNfuza8+h8n14OJ6U+eu16DiJQG/7D7/ZOK5hNx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0CmxQAAANwAAAAPAAAAAAAAAAAAAAAAAJgCAABkcnMv&#10;ZG93bnJldi54bWxQSwUGAAAAAAQABAD1AAAAigMAAAAA&#10;" path="m263,95r,l,191,,,263,95e" filled="f">
                    <v:path arrowok="t" o:connecttype="custom" o:connectlocs="53,16;53,16;0,32;0,0;53,16" o:connectangles="0,0,0,0,0"/>
                  </v:shape>
                  <v:line id="Line 484" o:spid="_x0000_s1065" style="position:absolute;visibility:visible;mso-wrap-style:square;v-text-anchor:top" from="750,650" to="75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3x8UA&#10;AADcAAAADwAAAGRycy9kb3ducmV2LnhtbESPQWvCQBSE7wX/w/KEXsRsakUkzSpSG/DQS7XF6yP7&#10;mgSzb2N2TWJ/fVcQPA4z8w2TrgdTi45aV1lW8BLFIIhzqysuFHwfsukShPPIGmvLpOBKDtar0VOK&#10;ibY9f1G394UIEHYJKii9bxIpXV6SQRfZhjh4v7Y16INsC6lb7APc1HIWxwtpsOKwUGJD7yXlp/3F&#10;KHDZD52zv0k+iY+vhaXZefv5gUo9j4fNGwhPg3+E7+2dVrCcz+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XfHxQAAANwAAAAPAAAAAAAAAAAAAAAAAJgCAABkcnMv&#10;ZG93bnJldi54bWxQSwUGAAAAAAQABAD1AAAAigMAAAAA&#10;"/>
                  <v:shape id="Freeform 485" o:spid="_x0000_s1066" style="position:absolute;left:702;top:650;width:48;height:10;visibility:visible;mso-wrap-style:square;v-text-anchor:top" coordsize="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cUA&#10;AADcAAAADwAAAGRycy9kb3ducmV2LnhtbESPS2sCMRSF9wX/Q7iCu5pp0SJToxRL0Qrio910d5lc&#10;J6OTm+kknce/N4VCl4fz+DjzZWdL0VDtC8cKHsYJCOLM6YJzBZ8fb/czED4gaywdk4KePCwXg7s5&#10;ptq1fKTmFHIRR9inqMCEUKVS+syQRT92FXH0zq62GKKsc6lrbOO4LeVjkjxJiwVHgsGKVoay6+nH&#10;Ru636/Z9fzCv++p92+/a5mt9kUqNht3LM4hAXfgP/7U3WsFsMoXf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765xQAAANwAAAAPAAAAAAAAAAAAAAAAAJgCAABkcnMv&#10;ZG93bnJldi54bWxQSwUGAAAAAAQABAD1AAAAigMAAAAA&#10;" path="m241,l,,,20r183,l126,42,,42,,62r68,e" filled="f">
                    <v:path arrowok="t" o:connecttype="custom" o:connectlocs="48,0;0,0;0,3;36,3;25,7;0,7;0,10;14,10" o:connectangles="0,0,0,0,0,0,0,0"/>
                  </v:shape>
                  <v:line id="Line 486" o:spid="_x0000_s1067" style="position:absolute;visibility:visible;mso-wrap-style:square;v-text-anchor:top" from="713,636" to="71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MK8QA&#10;AADcAAAADwAAAGRycy9kb3ducmV2LnhtbESPT4vCMBTE7wt+h/CEvYim6iJ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CvEAAAA3AAAAA8AAAAAAAAAAAAAAAAAmAIAAGRycy9k&#10;b3ducmV2LnhtbFBLBQYAAAAABAAEAPUAAACJAwAAAAA=&#10;"/>
                  <v:shape id="Freeform 487" o:spid="_x0000_s1068" style="position:absolute;left:702;top:636;width:46;height:10;visibility:visible;mso-wrap-style:square;v-text-anchor:top" coordsize="2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eosQA&#10;AADcAAAADwAAAGRycy9kb3ducmV2LnhtbESPT2sCMRTE74V+h/AK3mq2RdRujbIU/HcR1EKvr5vX&#10;3aXJy7KJbvz2RhA8DjPzG2a2iNaIM3W+cazgbZiBIC6dbrhS8H1cvk5B+ICs0TgmBRfysJg/P80w&#10;167nPZ0PoRIJwj5HBXUIbS6lL2uy6IeuJU7en+sshiS7SuoO+wS3Rr5n2VhabDgt1NjSV03l/+Fk&#10;FfQRL7/77dr25uOn8CbaYkcrpQYvsfgEESiGR/je3mgF09EEbmfS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3qLEAAAA3AAAAA8AAAAAAAAAAAAAAAAAmAIAAGRycy9k&#10;b3ducmV2LnhtbFBLBQYAAAAABAAEAPUAAACJAwAAAAA=&#10;" path="m52,l,,,21r112,l169,42,,42,,62r228,e" filled="f">
                    <v:path arrowok="t" o:connecttype="custom" o:connectlocs="10,0;0,0;0,3;23,3;34,7;0,7;0,10;46,10" o:connectangles="0,0,0,0,0,0,0,0"/>
                  </v:shape>
                  <v:line id="Line 488" o:spid="_x0000_s1069" style="position:absolute;visibility:visible;mso-wrap-style:square;v-text-anchor:top" from="639,648" to="63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wsIA&#10;AADcAAAADwAAAGRycy9kb3ducmV2LnhtbERPTWvCQBC9F/oflhF6EbMxl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H3CwgAAANwAAAAPAAAAAAAAAAAAAAAAAJgCAABkcnMvZG93&#10;bnJldi54bWxQSwUGAAAAAAQABAD1AAAAhwMAAAAA&#10;"/>
                  <v:shape id="Freeform 489" o:spid="_x0000_s1070" style="position:absolute;left:632;top:624;width:7;height:24;visibility:visible;mso-wrap-style:square;v-text-anchor:top" coordsize="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Y+sQA&#10;AADcAAAADwAAAGRycy9kb3ducmV2LnhtbESPQYvCMBSE78L+h/AWvIimFpHaNcquKHjUqrDHR/Ns&#10;i81LaaJWf71ZWPA4zMw3zHzZmVrcqHWVZQXjUQSCOLe64kLB8bAZJiCcR9ZYWyYFD3KwXHz05phq&#10;e+c93TJfiABhl6KC0vsmldLlJRl0I9sQB+9sW4M+yLaQusV7gJtaxlE0lQYrDgslNrQqKb9kV6Pg&#10;Z7L9RdOZ3cAfnll0esTJdR0r1f/svr9AeOr8O/zf3moFyWQG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mPrEAAAA3AAAAA8AAAAAAAAAAAAAAAAAmAIAAGRycy9k&#10;b3ducmV2LnhtbFBLBQYAAAAABAAEAPUAAACJAwAAAAA=&#10;" path="m35,144l31,73,10,75r2,69l35,144r-11,l24,73r7,l21,,,6,10,75,31,73e" filled="f">
                    <v:path arrowok="t" o:connecttype="custom" o:connectlocs="7,24;6,12;2,13;2,24;7,24;5,24;5,12;6,12;4,0;0,1;2,13;6,12" o:connectangles="0,0,0,0,0,0,0,0,0,0,0,0"/>
                  </v:shape>
                  <v:line id="Line 490" o:spid="_x0000_s1071" style="position:absolute;visibility:visible;mso-wrap-style:square;v-text-anchor:top" from="636,624" to="63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cIA&#10;AADcAAAADwAAAGRycy9kb3ducmV2LnhtbERPTWvCQBC9F/oflhF6EbMx0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cZwgAAANwAAAAPAAAAAAAAAAAAAAAAAJgCAABkcnMvZG93&#10;bnJldi54bWxQSwUGAAAAAAQABAD1AAAAhwMAAAAA&#10;"/>
                  <v:shape id="Freeform 491" o:spid="_x0000_s1072" style="position:absolute;left:624;top:601;width:12;height:24;visibility:visible;mso-wrap-style:square;v-text-anchor:top" coordsize="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7CcUA&#10;AADcAAAADwAAAGRycy9kb3ducmV2LnhtbESPT4vCMBTE78J+h/AEL6KpQpfSbRRZEDx48c/B46N5&#10;tt02LyWJWvfTbwRhj8PM/IYp1oPpxJ2cbywrWMwTEMSl1Q1XCs6n7SwD4QOyxs4yKXiSh/XqY1Rg&#10;ru2DD3Q/hkpECPscFdQh9LmUvqzJoJ/bnjh6V+sMhihdJbXDR4SbTi6T5FMabDgu1NjTd01le7wZ&#10;BYede/7SxaTD9FS1+59bH67nVKnJeNh8gQg0hP/wu73TCrJ0Aa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HsJxQAAANwAAAAPAAAAAAAAAAAAAAAAAJgCAABkcnMv&#10;ZG93bnJldi54bWxQSwUGAAAAAAQABAD1AAAAigMAAAAA&#10;" path="m59,137l41,68,22,76r16,67l59,137r-14,4l45,82,41,68,19,,,11,22,76,41,68e" filled="f">
                    <v:path arrowok="t" o:connecttype="custom" o:connectlocs="12,23;8,11;4,13;8,24;12,23;9,24;9,14;8,11;4,0;0,2;4,13;8,11" o:connectangles="0,0,0,0,0,0,0,0,0,0,0,0"/>
                  </v:shape>
                  <v:line id="Line 492" o:spid="_x0000_s1073" style="position:absolute;visibility:visible;mso-wrap-style:square;v-text-anchor:top" from="629,614" to="62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c9cQA&#10;AADcAAAADwAAAGRycy9kb3ducmV2LnhtbESPT4vCMBTE7wt+h/AEL6KpXVa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3PXEAAAA3AAAAA8AAAAAAAAAAAAAAAAAmAIAAGRycy9k&#10;b3ducmV2LnhtbFBLBQYAAAAABAAEAPUAAACJAwAAAAA=&#10;"/>
                  <v:line id="Line 493" o:spid="_x0000_s1074" style="position:absolute;flip:y;visibility:visible;mso-wrap-style:square;v-text-anchor:top" from="629,606" to="62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NP8MA&#10;AADcAAAADwAAAGRycy9kb3ducmV2LnhtbESPQYvCMBSE74L/IbwFb5quorhdo4ioCIKgWz2/bd62&#10;ZZuX0sRa/70RBI/DzHzDzBatKUVDtSssK/gcRCCIU6sLzhQkP5v+FITzyBpLy6TgTg4W825nhrG2&#10;Nz5Sc/KZCBB2MSrIva9iKV2ak0E3sBVx8P5sbdAHWWdS13gLcFPKYRRNpMGCw0KOFa1ySv9PV6Ng&#10;edmvR4fm19hSf2XJWZsk2g6V6n20y28Qnlr/Dr/aO61gOh7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NP8MAAADcAAAADwAAAAAAAAAAAAAAAACYAgAAZHJzL2Rv&#10;d25yZXYueG1sUEsFBgAAAAAEAAQA9QAAAIgDAAAAAA==&#10;"/>
                  <v:line id="Line 494" o:spid="_x0000_s1075" style="position:absolute;visibility:visible;mso-wrap-style:square;v-text-anchor:top" from="628,601" to="6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hGsYA&#10;AADcAAAADwAAAGRycy9kb3ducmV2LnhtbESPQWvCQBSE7wX/w/IEL6Kbpq1IdBWpDfTQi1Hx+sg+&#10;k2D2bcxuk7S/vlso9DjMzDfMejuYWnTUusqygsd5BII4t7riQsHpmM6WIJxH1lhbJgVf5GC7GT2s&#10;MdG25wN1mS9EgLBLUEHpfZNI6fKSDLq5bYiDd7WtQR9kW0jdYh/gppZxFC2kwYrDQokNvZaU37JP&#10;o8ClZ7qn39N8Gl2eCkvxff/xhkpNxsNuBcLT4P/Df+13rWD5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hGsYAAADcAAAADwAAAAAAAAAAAAAAAACYAgAAZHJz&#10;L2Rvd25yZXYueG1sUEsFBgAAAAAEAAQA9QAAAIsDAAAAAA==&#10;"/>
                  <v:shape id="Freeform 495" o:spid="_x0000_s1076" style="position:absolute;left:618;top:591;width:10;height:12;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JUcMA&#10;AADcAAAADwAAAGRycy9kb3ducmV2LnhtbESPQWvCQBSE7wX/w/KE3upGwSKpayiSFhF60BbE2yP7&#10;mg3Nvg272yT+e1cQPA4z8w2zLkbbip58aBwrmM8yEMSV0w3XCn6+P15WIEJE1tg6JgUXClBsJk9r&#10;zLUb+ED9MdYiQTjkqMDE2OVShsqQxTBzHXHyfp23GJP0tdQehwS3rVxk2au02HBaMNjR1lD1d/y3&#10;CrzdMzblotxd9Nd56D85Gj4p9Twd399ARBrjI3xv77SC1XIJtzPp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JUcMAAADcAAAADwAAAAAAAAAAAAAAAACYAgAAZHJzL2Rv&#10;d25yZXYueG1sUEsFBgAAAAAEAAQA9QAAAIgDAAAAAA==&#10;" path="m47,64l17,,,14,28,75,47,64e" filled="f">
                    <v:path arrowok="t" o:connecttype="custom" o:connectlocs="10,10;4,0;0,2;6,12;10,10" o:connectangles="0,0,0,0,0"/>
                  </v:shape>
                  <v:line id="Line 496" o:spid="_x0000_s1077" style="position:absolute;visibility:visible;mso-wrap-style:square;v-text-anchor:top" from="623,601" to="62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a9sQA&#10;AADcAAAADwAAAGRycy9kb3ducmV2LnhtbESPT4vCMBTE7wt+h/CEvYimKit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2vbEAAAA3AAAAA8AAAAAAAAAAAAAAAAAmAIAAGRycy9k&#10;b3ducmV2LnhtbFBLBQYAAAAABAAEAPUAAACJAwAAAAA=&#10;"/>
                  <v:shape id="Freeform 497" o:spid="_x0000_s1078" style="position:absolute;left:611;top:581;width:12;height:20;visibility:visible;mso-wrap-style:square;v-text-anchor:top" coordsize="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xcMgA&#10;AADcAAAADwAAAGRycy9kb3ducmV2LnhtbESPQWvCQBSE7wX/w/IEL6VulGo1uooKpUIpaOylt0f2&#10;mUSzb2N21dRf3y0IHoeZ+YaZzhtTigvVrrCsoNeNQBCnVhecKfjevb+MQDiPrLG0TAp+ycF81nqa&#10;Yqztlbd0SXwmAoRdjApy76tYSpfmZNB1bUUcvL2tDfog60zqGq8BbkrZj6KhNFhwWMixolVO6TE5&#10;GwWr7eLn63g4LT9ug8/xLjlvXv3zRqlOu1lMQHhq/CN8b6+1gtHgDf7P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PFwyAAAANwAAAAPAAAAAAAAAAAAAAAAAJgCAABk&#10;cnMvZG93bnJldi54bWxQSwUGAAAAAAQABAD1AAAAjQMAAAAA&#10;" path="m56,120r,-53l52,59,17,,,15,35,73,52,59e" filled="f">
                    <v:path arrowok="t" o:connecttype="custom" o:connectlocs="12,20;12,11;11,10;4,0;0,3;8,12;11,10" o:connectangles="0,0,0,0,0,0,0"/>
                  </v:shape>
                  <v:line id="Line 498" o:spid="_x0000_s1079" style="position:absolute;visibility:visible;mso-wrap-style:square;v-text-anchor:top" from="619,593" to="61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rH8IA&#10;AADcAAAADwAAAGRycy9kb3ducmV2LnhtbERPTWvCQBC9F/oflhF6EbMx0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esfwgAAANwAAAAPAAAAAAAAAAAAAAAAAJgCAABkcnMvZG93&#10;bnJldi54bWxQSwUGAAAAAAQABAD1AAAAhwMAAAAA&#10;"/>
                  <v:line id="Line 499" o:spid="_x0000_s1080" style="position:absolute;flip:y;visibility:visible;mso-wrap-style:square;v-text-anchor:top" from="619,587" to="61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61cMA&#10;AADcAAAADwAAAGRycy9kb3ducmV2LnhtbESPQYvCMBSE7wv+h/CEva2piqLVKCK6LAgLavX8bJ5t&#10;sXkpTbbWf28WBI/DzHzDzJetKUVDtSssK+j3IhDEqdUFZwqS4/ZrAsJ5ZI2lZVLwIAfLRedjjrG2&#10;d95Tc/CZCBB2MSrIva9iKV2ak0HXsxVx8K62NuiDrDOpa7wHuCnlIIrG0mDBYSHHitY5pbfDn1Gw&#10;Ou82w9/mYmypp1ly0iaJvgdKfXbb1QyEp9a/w6/2j1YwGU3h/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u61cMAAADcAAAADwAAAAAAAAAAAAAAAACYAgAAZHJzL2Rv&#10;d25yZXYueG1sUEsFBgAAAAAEAAQA9QAAAIgDAAAAAA==&#10;"/>
                  <v:line id="Line 500" o:spid="_x0000_s1081" style="position:absolute;visibility:visible;mso-wrap-style:square;v-text-anchor:top" from="616,589" to="616,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tpMAA&#10;AADcAAAADwAAAGRycy9kb3ducmV2LnhtbERPy4rCMBTdC/5DuIIb0XQUpFSjiE7BhZvxgdtLc22L&#10;zU1tola/3iwGXB7Oe75sTSUe1LjSsoKfUQSCOLO65FzB8ZAOYxDOI2usLJOCFzlYLrqdOSbaPvmP&#10;HnufixDCLkEFhfd1IqXLCjLoRrYmDtzFNgZ9gE0udYPPEG4qOY6iqTRYcmgosKZ1Qdl1fzcKXHqi&#10;W/oeZIPoPMktjW+b3S8q1e+1qxkIT63/iv/dW60gnob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MtpMAAAADcAAAADwAAAAAAAAAAAAAAAACYAgAAZHJzL2Rvd25y&#10;ZXYueG1sUEsFBgAAAAAEAAQA9QAAAIUDAAAAAA==&#10;"/>
                  <v:shape id="Freeform 501" o:spid="_x0000_s1082" style="position:absolute;left:604;top:572;width:12;height:17;visibility:visible;mso-wrap-style:square;v-text-anchor:top" coordsize="6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cpMIA&#10;AADcAAAADwAAAGRycy9kb3ducmV2LnhtbESPQWsCMRSE74X+h/AKvdVkexBdjSIthfZUXf0Bj+R1&#10;s3TzsiRx3f77RhA8DjPzDbPeTr4XI8XUBdZQzRQIYhNsx62G0/HjZQEiZWSLfWDS8EcJtpvHhzXW&#10;Nlz4QGOTW1EgnGrU4HIeaimTceQxzcJAXLyfED3mImMrbcRLgftevio1lx47LgsOB3pzZH6bs9eA&#10;Rr3H3cl+VVlN+2VjvtGdR62fn6bdCkSmKd/Dt/an1bCYV3A9U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BykwgAAANwAAAAPAAAAAAAAAAAAAAAAAJgCAABkcnMvZG93&#10;bnJldi54bWxQSwUGAAAAAAQABAD1AAAAhwMAAAAA&#10;" path="m60,104r,-43l56,54,16,,,17,39,69,56,54e" filled="f">
                    <v:path arrowok="t" o:connecttype="custom" o:connectlocs="12,17;12,10;11,9;3,0;0,3;8,11;11,9" o:connectangles="0,0,0,0,0,0,0"/>
                  </v:shape>
                  <v:line id="Line 502" o:spid="_x0000_s1083" style="position:absolute;visibility:visible;mso-wrap-style:square;v-text-anchor:top" from="612,583" to="61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WSMMA&#10;AADcAAAADwAAAGRycy9kb3ducmV2LnhtbESPT4vCMBTE7wt+h/CEvYimW0GkGkVcC3vw4j+8Pppn&#10;W2xeahO1+umNIOxxmJnfMNN5aypxo8aVlhX8DCIQxJnVJecK9ru0PwbhPLLGyjIpeJCD+azzNcVE&#10;2ztv6Lb1uQgQdgkqKLyvEyldVpBBN7A1cfBOtjHog2xyqRu8B7ipZBxFI2mw5LBQYE3LgrLz9moU&#10;uPRAl/TZy3rRcZhbii+/6xUq9d1tFxMQnlr/H/60/7SC8S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0WSMMAAADcAAAADwAAAAAAAAAAAAAAAACYAgAAZHJzL2Rv&#10;d25yZXYueG1sUEsFBgAAAAAEAAQA9QAAAIgDAAAAAA==&#10;"/>
                  <v:line id="Line 503" o:spid="_x0000_s1084" style="position:absolute;flip:y;visibility:visible;mso-wrap-style:square;v-text-anchor:top" from="612,578" to="61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HgsUA&#10;AADcAAAADwAAAGRycy9kb3ducmV2LnhtbESPQWvCQBSE74L/YXlCb2ZTBYmpq0hpi1AQmsaen9ln&#10;Epp9G3a3Mf77rlDocZiZb5jNbjSdGMj51rKCxyQFQVxZ3XKtoPx8nWcgfEDW2FkmBTfysNtOJxvM&#10;tb3yBw1FqEWEsM9RQRNCn0vpq4YM+sT2xNG7WGcwROlqqR1eI9x0cpGmK2mw5bjQYE/PDVXfxY9R&#10;sP96f1keh7OxnV7X5UmbMn1bKPUwG/dPIAKN4T/81z5oBdlqCf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0eCxQAAANwAAAAPAAAAAAAAAAAAAAAAAJgCAABkcnMv&#10;ZG93bnJldi54bWxQSwUGAAAAAAQABAD1AAAAigMAAAAA&#10;"/>
                  <v:line id="Line 504" o:spid="_x0000_s1085" style="position:absolute;visibility:visible;mso-wrap-style:square;v-text-anchor:top" from="609,580" to="60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rp8QA&#10;AADcAAAADwAAAGRycy9kb3ducmV2LnhtbESPT4vCMBTE7wt+h/CEvYim6iJ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K6fEAAAA3AAAAA8AAAAAAAAAAAAAAAAAmAIAAGRycy9k&#10;b3ducmV2LnhtbFBLBQYAAAAABAAEAPUAAACJAwAAAAA=&#10;"/>
                  <v:line id="Line 505" o:spid="_x0000_s1086" style="position:absolute;flip:y;visibility:visible;mso-wrap-style:square;v-text-anchor:top" from="609,574" to="60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6bcUA&#10;AADcAAAADwAAAGRycy9kb3ducmV2LnhtbESPQWvCQBSE7wX/w/IKvdVNLYY0zUZEtAiCoI2eX7Ov&#10;SWj2bchuY/rvu4LgcZiZb5hsMZpWDNS7xrKCl2kEgri0uuFKQfG5eU5AOI+ssbVMCv7IwSKfPGSY&#10;anvhAw1HX4kAYZeigtr7LpXSlTUZdFPbEQfv2/YGfZB9JXWPlwA3rZxFUSwNNhwWauxoVVP5c/w1&#10;Cpbn3fp1P3wZ2+q3qjhpU0QfM6WeHsflOwhPo7+Hb+2tVpDEc7ieC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nptxQAAANwAAAAPAAAAAAAAAAAAAAAAAJgCAABkcnMv&#10;ZG93bnJldi54bWxQSwUGAAAAAAQABAD1AAAAigMAAAAA&#10;"/>
                  <v:line id="Line 506" o:spid="_x0000_s1087" style="position:absolute;visibility:visible;mso-wrap-style:square;v-text-anchor:top" from="607,572" to="6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QS8QA&#10;AADcAAAADwAAAGRycy9kb3ducmV2LnhtbESPQYvCMBSE74L/ITzBi2iqC6VUo4ha8LCXdVe8Pppn&#10;W2xeahO1+us3Cwseh5n5hlmsOlOLO7WusqxgOolAEOdWV1wo+PnOxgkI55E11pZJwZMcrJb93gJT&#10;bR/8RfeDL0SAsEtRQel9k0rp8pIMuoltiIN3tq1BH2RbSN3iI8BNLWdRFEuDFYeFEhvalJRfDjej&#10;wGVHumavUT6KTh+Fpdl1+7lDpYaDbj0H4anz7/B/e68VJHE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EEvEAAAA3AAAAA8AAAAAAAAAAAAAAAAAmAIAAGRycy9k&#10;b3ducmV2LnhtbFBLBQYAAAAABAAEAPUAAACJAwAAAAA=&#10;"/>
                  <v:shape id="Freeform 507" o:spid="_x0000_s1088" style="position:absolute;left:595;top:564;width:12;height:11;visibility:visible;mso-wrap-style:square;v-text-anchor:top" coordsize="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M9cQA&#10;AADcAAAADwAAAGRycy9kb3ducmV2LnhtbESP0WrCQBRE34X+w3ILfdNNRZI0ukoRtBHpg9oPuGSv&#10;Sdrs3ZBdk/Tvu4LQx2FmzjCrzWga0VPnassKXmcRCOLC6ppLBV+X3TQF4TyyxsYyKfglB5v102SF&#10;mbYDn6g/+1IECLsMFVTet5mUrqjIoJvZljh4V9sZ9EF2pdQdDgFuGjmPolgarDksVNjStqLi53wz&#10;CqLFJ7pTnH/g9/6g85SS49slUerleXxfgvA0+v/wo51rBWmcwP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zPXEAAAA3AAAAA8AAAAAAAAAAAAAAAAAmAIAAGRycy9k&#10;b3ducmV2LnhtbFBLBQYAAAAABAAEAPUAAACJAwAAAAA=&#10;" path="m59,48l14,,,19,43,65,59,48e" filled="f">
                    <v:path arrowok="t" o:connecttype="custom" o:connectlocs="12,8;3,0;0,3;9,11;12,8" o:connectangles="0,0,0,0,0"/>
                  </v:shape>
                  <v:line id="Line 508" o:spid="_x0000_s1089" style="position:absolute;visibility:visible;mso-wrap-style:square;v-text-anchor:top" from="604,569" to="60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osAA&#10;AADcAAAADwAAAGRycy9kb3ducmV2LnhtbERPy4rCMBTdC/5DuIIb0XQUpFSjiE7BhZvxgdtLc22L&#10;zU1tola/3iwGXB7Oe75sTSUe1LjSsoKfUQSCOLO65FzB8ZAOYxDOI2usLJOCFzlYLrqdOSbaPvmP&#10;HnufixDCLkEFhfd1IqXLCjLoRrYmDtzFNgZ9gE0udYPPEG4qOY6iqTRYcmgosKZ1Qdl1fzcKXHqi&#10;W/oeZIPoPMktjW+b3S8q1e+1qxkIT63/iv/dW60gnoa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UhosAAAADcAAAADwAAAAAAAAAAAAAAAACYAgAAZHJzL2Rvd25y&#10;ZXYueG1sUEsFBgAAAAAEAAQA9QAAAIUDAAAAAA==&#10;"/>
                  <v:line id="Line 509" o:spid="_x0000_s1090" style="position:absolute;flip:x;visibility:visible;mso-wrap-style:square;v-text-anchor:top" from="598,569" to="60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waMIA&#10;AADcAAAADwAAAGRycy9kb3ducmV2LnhtbESPQYvCMBSE74L/ITzBm6YqiFajiOzKgrCgVs/P5tkW&#10;m5fSxNr992ZB8DjMzDfMct2aUjRUu8KygtEwAkGcWl1wpiA5fQ9mIJxH1lhaJgV/5GC96naWGGv7&#10;5AM1R5+JAGEXo4Lc+yqW0qU5GXRDWxEH72Zrgz7IOpO6xmeAm1KOo2gqDRYcFnKsaJtTej8+jILN&#10;Zf81+W2uxpZ6niVnbZJoN1aq32s3CxCeWv8Jv9s/WsFsOof/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3BowgAAANwAAAAPAAAAAAAAAAAAAAAAAJgCAABkcnMvZG93&#10;bnJldi54bWxQSwUGAAAAAAQABAD1AAAAhwMAAAAA&#10;"/>
                  <v:line id="Line 510" o:spid="_x0000_s1091" style="position:absolute;visibility:visible;mso-wrap-style:square;v-text-anchor:top" from="595,567" to="59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7ecIA&#10;AADcAAAADwAAAGRycy9kb3ducmV2LnhtbERPTWvCQBC9F/oflhF6EbMxQhuiqxTbQA9etIrXITsm&#10;wexszG5j6q93D4LHx/terAbTiJ46V1tWMI1iEMSF1TWXCva/+SQF4TyyxsYyKfgnB6vl68sCM22v&#10;vKV+50sRQthlqKDyvs2kdEVFBl1kW+LAnWxn0AfYlVJ3eA3hppFJHL9LgzWHhgpbWldUnHd/RoHL&#10;D3TJb+NiHB9npaXk8rX5RqXeRsPnHISnwT/FD/ePVpB+hP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rt5wgAAANwAAAAPAAAAAAAAAAAAAAAAAJgCAABkcnMvZG93&#10;bnJldi54bWxQSwUGAAAAAAQABAD1AAAAhwMAAAAA&#10;"/>
                  <v:shape id="Freeform 511" o:spid="_x0000_s1092" style="position:absolute;left:586;top:557;width:12;height:1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08QA&#10;AADcAAAADwAAAGRycy9kb3ducmV2LnhtbESPQWvCQBSE74L/YXkFL6IbhWpIXUWlongzLXh9ZF+T&#10;0OzbkN2a9d93BcHjMDPfMKtNMI24Uedqywpm0wQEcWF1zaWC76/DJAXhPLLGxjIpuJODzXo4WGGm&#10;bc8XuuW+FBHCLkMFlfdtJqUrKjLoprYljt6P7Qz6KLtS6g77CDeNnCfJQhqsOS5U2NK+ouI3/zMK&#10;xsfP49Xtd87e30O/SA+7/HwKSo3ewvYDhKfgX+Fn+6QVpMsZP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c9PEAAAA3AAAAA8AAAAAAAAAAAAAAAAAmAIAAGRycy9k&#10;b3ducmV2LnhtbFBLBQYAAAAABAAEAPUAAACJAwAAAAA=&#10;" path="m47,61l61,42,10,,,21,47,61e" filled="f">
                    <v:path arrowok="t" o:connecttype="custom" o:connectlocs="9,10;12,7;2,0;0,3;9,10" o:connectangles="0,0,0,0,0"/>
                  </v:shape>
                  <v:line id="Line 512" o:spid="_x0000_s1093" style="position:absolute;visibility:visible;mso-wrap-style:square;v-text-anchor:top" from="596,562" to="59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AlcQA&#10;AADcAAAADwAAAGRycy9kb3ducmV2LnhtbESPT4vCMBTE7wt+h/AEL6KpXVilGkXUwh72sv7B66N5&#10;tsXmpTZRq5/eLCx4HGbmN8xs0ZpK3KhxpWUFo2EEgjizuuRcwX6XDi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gJXEAAAA3AAAAA8AAAAAAAAAAAAAAAAAmAIAAGRycy9k&#10;b3ducmV2LnhtbFBLBQYAAAAABAAEAPUAAACJAwAAAAA=&#10;"/>
                  <v:line id="Line 513" o:spid="_x0000_s1094" style="position:absolute;flip:x;visibility:visible;mso-wrap-style:square;v-text-anchor:top" from="589,562" to="59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X8MA&#10;AADcAAAADwAAAGRycy9kb3ducmV2LnhtbESPQYvCMBSE74L/IbwFb5qugrpdo4ioCIKgWz2/bd62&#10;ZZuX0sRa/70RBI/DzHzDzBatKUVDtSssK/gcRCCIU6sLzhQkP5v+FITzyBpLy6TgTg4W825nhrG2&#10;Nz5Sc/KZCBB2MSrIva9iKV2ak0E3sBVx8P5sbdAHWWdS13gLcFPKYRSNpcGCw0KOFa1ySv9PV6Ng&#10;edmvR4fm19hSf2XJWZsk2g6V6n20y28Qnlr/Dr/aO61gOhn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X8MAAADcAAAADwAAAAAAAAAAAAAAAACYAgAAZHJzL2Rv&#10;d25yZXYueG1sUEsFBgAAAAAEAAQA9QAAAIgDAAAAAA==&#10;"/>
                  <v:line id="Line 514" o:spid="_x0000_s1095" style="position:absolute;visibility:visible;mso-wrap-style:square;v-text-anchor:top" from="586,560" to="5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9esYA&#10;AADcAAAADwAAAGRycy9kb3ducmV2LnhtbESPQWvCQBSE7wX/w/IEL6KbpqV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9esYAAADcAAAADwAAAAAAAAAAAAAAAACYAgAAZHJz&#10;L2Rvd25yZXYueG1sUEsFBgAAAAAEAAQA9QAAAIsDAAAAAA==&#10;"/>
                  <v:shape id="Freeform 515" o:spid="_x0000_s1096" style="position:absolute;left:575;top:551;width:13;height:9;visibility:visible;mso-wrap-style:square;v-text-anchor:top" coordsize="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mncUA&#10;AADcAAAADwAAAGRycy9kb3ducmV2LnhtbESPQWvCQBSE74L/YXmCt7qpRSvRVcRWEA9CtRSPj+xr&#10;NiT7Ns2uJv57Vyh4HGbmG2ax6mwlrtT4wrGC11ECgjhzuuBcwfdp+zID4QOyxsoxKbiRh9Wy31tg&#10;ql3LX3Q9hlxECPsUFZgQ6lRKnxmy6EeuJo7er2sshiibXOoG2wi3lRwnyVRaLDguGKxpYygrjxer&#10;4Pyzx9vb7mOvzemw/Ws35TSUn0oNB916DiJQF57h//ZOK5i9T+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adxQAAANwAAAAPAAAAAAAAAAAAAAAAAJgCAABkcnMv&#10;ZG93bnJldi54bWxQSwUGAAAAAAQABAD1AAAAigMAAAAA&#10;" path="m51,56l61,35,9,,,23,51,56e" filled="f">
                    <v:path arrowok="t" o:connecttype="custom" o:connectlocs="11,9;13,6;2,0;0,4;11,9" o:connectangles="0,0,0,0,0"/>
                  </v:shape>
                  <v:line id="Line 516" o:spid="_x0000_s1097" style="position:absolute;visibility:visible;mso-wrap-style:square;v-text-anchor:top" from="585,555" to="58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sUA&#10;AADcAAAADwAAAGRycy9kb3ducmV2LnhtbESPQWvCQBSE7wX/w/KEXsRsakElzSpSG/DQS7XF6yP7&#10;mgSzb2N2TWJ/fVcQPA4z8w2TrgdTi45aV1lW8BLFIIhzqysuFHwfsukShPPIGmvLpOBKDtar0VOK&#10;ibY9f1G394UIEHYJKii9bxIpXV6SQRfZhjh4v7Y16INsC6lb7APc1HIWx3NpsOKwUGJD7yXlp/3F&#10;KHDZD52zv0k+iY+vhaXZefv5gUo9j4fNGwhPg3+E7+2dVrBczO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aWxQAAANwAAAAPAAAAAAAAAAAAAAAAAJgCAABkcnMv&#10;ZG93bnJldi54bWxQSwUGAAAAAAQABAD1AAAAigMAAAAA&#10;"/>
                  <v:shape id="Freeform 517" o:spid="_x0000_s1098" style="position:absolute;left:565;top:546;width:20;height:9;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dY8UA&#10;AADcAAAADwAAAGRycy9kb3ducmV2LnhtbESPzWrDMBCE74G+g9hCb4nclPy5kU1TKMklh9ghkNti&#10;bS0Ta2UsNXH79FWg0OMwM98w63ywrbhS7xvHCp4nCQjiyumGawXH8mO8BOEDssbWMSn4Jg959jBa&#10;Y6rdjQ90LUItIoR9igpMCF0qpa8MWfQT1xFH79P1FkOUfS11j7cIt62cJslcWmw4Lhjs6N1QdSm+&#10;rILTmfflAX82crba0osz/lIGr9TT4/D2CiLQEP7Df+2dVrBcLOB+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1jxQAAANwAAAAPAAAAAAAAAAAAAAAAAJgCAABkcnMv&#10;ZG93bnJldi54bWxQSwUGAAAAAAQABAD1AAAAigMAAAAA&#10;" path="m103,56r-42,l54,53,63,30,7,,,25,54,53e" filled="f">
                    <v:path arrowok="t" o:connecttype="custom" o:connectlocs="20,9;12,9;10,9;12,5;1,0;0,4;10,9" o:connectangles="0,0,0,0,0,0,0"/>
                  </v:shape>
                  <v:line id="Line 518" o:spid="_x0000_s1099" style="position:absolute;visibility:visible;mso-wrap-style:square;v-text-anchor:top" from="577,552" to="57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3f8IA&#10;AADcAAAADwAAAGRycy9kb3ducmV2LnhtbERPTWvCQBC9F/oflhF6EbMxQhuiqxTbQA9etIrXITsm&#10;wexszG5j6q93D4LHx/terAbTiJ46V1tWMI1iEMSF1TWXCva/+SQF4TyyxsYyKfgnB6vl68sCM22v&#10;vKV+50sRQthlqKDyvs2kdEVFBl1kW+LAnWxn0AfYlVJ3eA3hppFJHL9LgzWHhgpbWldUnHd/RoHL&#10;D3TJb+NiHB9npaXk8rX5RqXeRsPnHISnwT/FD/ePVpB+hL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Ld/wgAAANwAAAAPAAAAAAAAAAAAAAAAAJgCAABkcnMvZG93&#10;bnJldi54bWxQSwUGAAAAAAQABAD1AAAAhwMAAAAA&#10;"/>
                  <v:line id="Line 519" o:spid="_x0000_s1100" style="position:absolute;flip:x;visibility:visible;mso-wrap-style:square;v-text-anchor:top" from="569,552" to="57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mtcQA&#10;AADcAAAADwAAAGRycy9kb3ducmV2LnhtbESP3YrCMBSE7xd8h3CEvVtTFfypRhHRZUFYUKvXx+bY&#10;FpuT0mRrfXuzIHg5zMw3zHzZmlI0VLvCsoJ+LwJBnFpdcKYgOW6/JiCcR9ZYWiYFD3KwXHQ+5hhr&#10;e+c9NQefiQBhF6OC3PsqltKlORl0PVsRB+9qa4M+yDqTusZ7gJtSDqJoJA0WHBZyrGidU3o7/BkF&#10;q/NuM/xtLsaWepolJ22S6Hug1Ge3Xc1AeGr9O/xq/2gFk/EU/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5rXEAAAA3AAAAA8AAAAAAAAAAAAAAAAAmAIAAGRycy9k&#10;b3ducmV2LnhtbFBLBQYAAAAABAAEAPUAAACJAwAAAAA=&#10;"/>
                  <v:line id="Line 520" o:spid="_x0000_s1101" style="position:absolute;visibility:visible;mso-wrap-style:square;v-text-anchor:top" from="565,550" to="56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sEA&#10;AADcAAAADwAAAGRycy9kb3ducmV2LnhtbERPy4rCMBTdC/5DuIIb0XQckFJNizgWXMxmfOD20lzb&#10;YnNTm6jVr58sBmZ5OO9V1ptGPKhztWUFH7MIBHFhdc2lguMhn8YgnEfW2FgmBS9ykKXDwQoTbZ/8&#10;Q4+9L0UIYZeggsr7NpHSFRUZdDPbEgfuYjuDPsCulLrDZwg3jZxH0UIarDk0VNjSpqLiur8bBS4/&#10;0S1/T4pJdP4sLc1vX99bVGo86tdLEJ56/y/+c++0gjgO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17BAAAA3AAAAA8AAAAAAAAAAAAAAAAAmAIAAGRycy9kb3du&#10;cmV2LnhtbFBLBQYAAAAABAAEAPUAAACGAwAAAAA=&#10;"/>
                  <v:shape id="Freeform 521" o:spid="_x0000_s1102" style="position:absolute;left:553;top:543;width:19;height:7;visibility:visible;mso-wrap-style:square;v-text-anchor:top" coordsize="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sQA&#10;AADcAAAADwAAAGRycy9kb3ducmV2LnhtbESP3WoCMRSE7wu+QziCdzWrF3ZZjdIqglYK/j3A6eZ0&#10;s7g5WZKo69ubQqGXw8x8w8wWnW3EjXyoHSsYDTMQxKXTNVcKzqf1aw4iRGSNjWNS8KAAi3nvZYaF&#10;dnc+0O0YK5EgHApUYGJsCylDachiGLqWOHk/zluMSfpKao/3BLeNHGfZRFqsOS0YbGlpqLwcr1bB&#10;dht8XH2ejT49vi4f+6tfv33vlBr0u/cpiEhd/A//tTdaQZ6P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DLEAAAA3AAAAA8AAAAAAAAAAAAAAAAAmAIAAGRycy9k&#10;b3ducmV2LnhtbFBLBQYAAAAABAAEAPUAAACJAwAAAAA=&#10;" path="m57,44l64,19,5,,,24,57,44,61,33r31,e" filled="f">
                    <v:path arrowok="t" o:connecttype="custom" o:connectlocs="12,7;13,3;1,0;0,4;12,7;13,5;19,5" o:connectangles="0,0,0,0,0,0,0"/>
                  </v:shape>
                  <v:line id="Line 522" o:spid="_x0000_s1103" style="position:absolute;visibility:visible;mso-wrap-style:square;v-text-anchor:top" from="562,545" to="56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wssQA&#10;AADcAAAADwAAAGRycy9kb3ducmV2LnhtbESPT4vCMBTE7wt+h/AEL6LpVpBSjSK6hT3sxX94fTTP&#10;tti81CZqdz+9EYQ9DjPzG2a+7Ewt7tS6yrKCz3EEgji3uuJCwWGfjRIQziNrrC2Tgl9ysFz0PuaY&#10;avvgLd13vhABwi5FBaX3TSqly0sy6Ma2IQ7e2bYGfZBtIXWLjwA3tYyjaCoNVhwWSmxoXVJ+2d2M&#10;Apcd6Zr9DfNhdJoUluLr5ucLlRr0u9UMhKfO/4ff7W+tIEli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LLEAAAA3AAAAA8AAAAAAAAAAAAAAAAAmAIAAGRycy9k&#10;b3ducmV2LnhtbFBLBQYAAAAABAAEAPUAAACJAwAAAAA=&#10;"/>
                  <v:shape id="Freeform 523" o:spid="_x0000_s1104" style="position:absolute;left:542;top:541;width:20;height:6;visibility:visible;mso-wrap-style:square;v-text-anchor:top" coordsize="1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NMscA&#10;AADcAAAADwAAAGRycy9kb3ducmV2LnhtbESPQWvCQBSE70L/w/IK3nRjlTbErNKKFnuwovHi7TX7&#10;moRm38bsqvHfdwsFj8PMfMOk887U4kKtqywrGA0jEMS51RUXCg7ZahCDcB5ZY22ZFNzIwXz20Esx&#10;0fbKO7rsfSEChF2CCkrvm0RKl5dk0A1tQxy8b9sa9EG2hdQtXgPc1PIpip6lwYrDQokNLUrKf/Zn&#10;o+Dz6+PUrUeb5dZvjy/n98nOZvymVP+xe52C8NT5e/i/vdYK4ngM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jTLHAAAA3AAAAA8AAAAAAAAAAAAAAAAAmAIAAGRy&#10;cy9kb3ducmV2LnhtbFBLBQYAAAAABAAEAPUAAACMAwAAAAA=&#10;" path="m103,25r-44,l58,36,63,12,4,,,25,58,36e" filled="f">
                    <v:path arrowok="t" o:connecttype="custom" o:connectlocs="20,4;11,4;11,6;12,2;1,0;0,4;11,6" o:connectangles="0,0,0,0,0,0,0"/>
                  </v:shape>
                  <v:line id="Line 524" o:spid="_x0000_s1105" style="position:absolute;visibility:visible;mso-wrap-style:square;v-text-anchor:top" from="542,545" to="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NXcUA&#10;AADcAAAADwAAAGRycy9kb3ducmV2LnhtbESPQWvCQBSE74L/YXmCF2k2tVJCzCqlbaAHL9oWr4/s&#10;axKafRuz2yT6611B6HGYmW+YbDuaRvTUudqygscoBkFcWF1zqeDrM39IQDiPrLGxTArO5GC7mU4y&#10;TLUdeE/9wZciQNilqKDyvk2ldEVFBl1kW+Lg/djOoA+yK6XucAhw08hlHD9LgzWHhQpbeq2o+D38&#10;GQUu/6ZTflkUi/j4VFpant5276jUfDa+rEF4Gv1/+N7+0AqS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M1dxQAAANwAAAAPAAAAAAAAAAAAAAAAAJgCAABkcnMv&#10;ZG93bnJldi54bWxQSwUGAAAAAAQABAD1AAAAigMAAAAA&#10;"/>
                  <v:shape id="Freeform 525" o:spid="_x0000_s1106" style="position:absolute;left:530;top:540;width:12;height:5;visibility:visible;mso-wrap-style:square;v-text-anchor:top" coordsize="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znsUA&#10;AADcAAAADwAAAGRycy9kb3ducmV2LnhtbESP3WrCQBSE7wXfYTlC73RTiyVGVynSVhHEXxDvDtnT&#10;JDR7NmS3Mb69KxS8HGbmG2Y6b00pGqpdYVnB6yACQZxaXXCm4HT86scgnEfWWFomBTdyMJ91O1NM&#10;tL3ynpqDz0SAsEtQQe59lUjp0pwMuoGtiIP3Y2uDPsg6k7rGa4CbUg6j6F0aLDgs5FjRIqf09/Bn&#10;FIxH493y4prTbl1WvPm0b9/b6KzUS6/9mIDw1Ppn+L+90grieAS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OexQAAANwAAAAPAAAAAAAAAAAAAAAAAJgCAABkcnMv&#10;ZG93bnJldi54bWxQSwUGAAAAAAQABAD1AAAAigMAAAAA&#10;" path="m57,29l61,4,,,,24r57,5e" filled="f">
                    <v:path arrowok="t" o:connecttype="custom" o:connectlocs="11,5;12,1;0,0;0,4;11,5" o:connectangles="0,0,0,0,0"/>
                  </v:shape>
                  <v:line id="Line 526" o:spid="_x0000_s1107" style="position:absolute;visibility:visible;mso-wrap-style:square;v-text-anchor:top" from="542,541" to="54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2scUA&#10;AADcAAAADwAAAGRycy9kb3ducmV2LnhtbESPQWvCQBSE74L/YXmCl2A2WgghuopoAx56adrS6yP7&#10;moRm38bs1qT99d1CweMwM98wu8NkOnGjwbWWFazjBARxZXXLtYLXl2KVgXAeWWNnmRR8k4PDfj7b&#10;Ya7tyM90K30tAoRdjgoa7/tcSlc1ZNDFticO3ocdDPogh1rqAccAN53cJEkqDbYcFhrs6dRQ9Vl+&#10;GQWueKNr8RNVUfL+UF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vaxxQAAANwAAAAPAAAAAAAAAAAAAAAAAJgCAABkcnMv&#10;ZG93bnJldi54bWxQSwUGAAAAAAQABAD1AAAAigMAAAAA&#10;"/>
                  <v:shape id="Freeform 527" o:spid="_x0000_s1108" style="position:absolute;left:506;top:540;width:36;height:7;visibility:visible;mso-wrap-style:square;v-text-anchor:top" coordsize="1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Q+MYA&#10;AADcAAAADwAAAGRycy9kb3ducmV2LnhtbESPQWvCQBSE74L/YXmCN90opYbUVbRYkIrUWovXZ/aZ&#10;hGbfhuyq0V/vCgWPw8x8w4ynjSnFmWpXWFYw6EcgiFOrC84U7H4+ejEI55E1lpZJwZUcTCft1hgT&#10;bS/8Teetz0SAsEtQQe59lUjp0pwMur6tiIN3tLVBH2SdSV3jJcBNKYdR9CoNFhwWcqzoPaf0b3sy&#10;Cm682Rcvv3F12B0+r6vFaN6sv+ZKdTvN7A2Ep8Y/w//tpVYQxyN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yQ+MYAAADcAAAADwAAAAAAAAAAAAAAAACYAgAAZHJz&#10;L2Rvd25yZXYueG1sUEsFBgAAAAAEAAQA9QAAAIsDAAAAAA==&#10;" path="m183,7r-61,l61,7r,-3l64,29r58,-5l122,,61,4,,16,6,40,64,29,61,4e" filled="f">
                    <v:path arrowok="t" o:connecttype="custom" o:connectlocs="36,1;24,1;12,1;12,1;13,5;24,4;24,0;12,1;0,3;1,7;13,5;12,1" o:connectangles="0,0,0,0,0,0,0,0,0,0,0,0"/>
                  </v:shape>
                  <v:line id="Line 528" o:spid="_x0000_s1109" style="position:absolute;visibility:visible;mso-wrap-style:square;v-text-anchor:top" from="519,545" to="5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HWMEA&#10;AADcAAAADwAAAGRycy9kb3ducmV2LnhtbERPy4rCMBTdC/5DuIIb0XQckFJNizgWXMxmfOD20lzb&#10;YnNTm6jVr58sBmZ5OO9V1ptGPKhztWUFH7MIBHFhdc2lguMhn8YgnEfW2FgmBS9ykKXDwQoTbZ/8&#10;Q4+9L0UIYZeggsr7NpHSFRUZdDPbEgfuYjuDPsCulLrDZwg3jZxH0UIarDk0VNjSpqLiur8bBS4/&#10;0S1/T4pJdP4sLc1vX99bVGo86tdLEJ56/y/+c++0gjgO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x1jBAAAA3AAAAA8AAAAAAAAAAAAAAAAAmAIAAGRycy9kb3du&#10;cmV2LnhtbFBLBQYAAAAABAAEAPUAAACGAwAAAAA=&#10;"/>
                  <v:shape id="Freeform 529" o:spid="_x0000_s1110" style="position:absolute;left:498;top:545;width:21;height:0;visibility:visible;mso-wrap-style:square;v-text-anchor:top" coordsize="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fqMYA&#10;AADcAAAADwAAAGRycy9kb3ducmV2LnhtbESPzW7CMBCE70i8g7VIvYFTWkEaMKhCFPHTSyncl3ib&#10;WI3XUWwg7dPXlZA4jmbmG8103tpKXKjxxrGCx0ECgjh32nCh4PD51k9B+ICssXJMCn7Iw3zW7Uwx&#10;0+7KH3TZh0JECPsMFZQh1JmUPi/Joh+4mjh6X66xGKJsCqkbvEa4reQwSUbSouG4UGJNi5Ly7/3Z&#10;Rsr7isajzfrpaM6r59+FPpnldqfUQ699nYAI1IZ7+NZeawVp+gL/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kfqMYAAADcAAAADwAAAAAAAAAAAAAAAACYAgAAZHJz&#10;L2Rvd25yZXYueG1sUEsFBgAAAAAEAAQA9QAAAIsDAAAAAA==&#10;" path="m104,l44,,,e" filled="f">
                    <v:path arrowok="t" o:connecttype="custom" o:connectlocs="21,0;9,0;0,0" o:connectangles="0,0,0"/>
                  </v:shape>
                  <v:line id="Line 530" o:spid="_x0000_s1111" style="position:absolute;visibility:visible;mso-wrap-style:square;v-text-anchor:top" from="494,546" to="49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dg8IA&#10;AADcAAAADwAAAGRycy9kb3ducmV2LnhtbERPTWvCQBC9F/oflhF6EbMxQonRVYptoAcv2orXITsm&#10;wexszG5j6q93D4LHx/tergfTiJ46V1tWMI1iEMSF1TWXCn5/8kkKwnlkjY1lUvBPDtar15clZtpe&#10;eUf93pcihLDLUEHlfZtJ6YqKDLrItsSBO9nOoA+wK6Xu8BrCTSOTOH6XBmsODRW2tKmoOO//jAKX&#10;H+iS38bFOD7OSkvJ5XP7hUq9jYaPBQhPg3+KH+5vrSCd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2DwgAAANwAAAAPAAAAAAAAAAAAAAAAAJgCAABkcnMvZG93&#10;bnJldi54bWxQSwUGAAAAAAQABAD1AAAAhwMAAAAA&#10;"/>
                  <v:shape id="Freeform 531" o:spid="_x0000_s1112" style="position:absolute;left:483;top:543;width:24;height:12;visibility:visible;mso-wrap-style:square;v-text-anchor:top" coordsize="1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8ccA&#10;AADcAAAADwAAAGRycy9kb3ducmV2LnhtbESPQWsCMRSE70L/Q3iCF6lZlRa7NUqriEIr1G2h19fk&#10;ubt087Juoq7/3giFHoeZ+YaZzltbiRM1vnSsYDhIQBBrZ0rOFXx9ru4nIHxANlg5JgUX8jCf3XWm&#10;mBp35h2dspCLCGGfooIihDqV0uuCLPqBq4mjt3eNxRBlk0vT4DnCbSVHSfIoLZYcFwqsaVGQ/s2O&#10;VsHq++eh75brrdWv48Pbbqur7ONdqV63fXkGEagN/+G/9sYomDwN4X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oXPHHAAAA3AAAAA8AAAAAAAAAAAAAAAAAmAIAAGRy&#10;cy9kb3ducmV2LnhtbFBLBQYAAAAABAAEAPUAAACMAwAAAAA=&#10;" path="m56,19r7,25l121,24,115,,56,19,,49,11,72,63,44,56,19r4,14l28,33e" filled="f">
                    <v:path arrowok="t" o:connecttype="custom" o:connectlocs="11,3;12,7;24,4;23,0;11,3;0,8;2,12;12,7;11,3;12,6;6,6" o:connectangles="0,0,0,0,0,0,0,0,0,0,0"/>
                  </v:shape>
                  <v:line id="Line 532" o:spid="_x0000_s1113" style="position:absolute;visibility:visible;mso-wrap-style:square;v-text-anchor:top" from="491,552" to="49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mb8QA&#10;AADcAAAADwAAAGRycy9kb3ducmV2LnhtbESPT4vCMBTE7wt+h/AEL6KpXVi0GkXUwh72sv7B66N5&#10;tsXmpTZRq5/eLCx4HGbmN8xs0ZpK3KhxpWUFo2EEgjizuuRcwX6XDs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Zm/EAAAA3AAAAA8AAAAAAAAAAAAAAAAAmAIAAGRycy9k&#10;b3ducmV2LnhtbFBLBQYAAAAABAAEAPUAAACJAwAAAAA=&#10;"/>
                  <v:shape id="Freeform 533" o:spid="_x0000_s1114" style="position:absolute;left:472;top:551;width:19;height:9;visibility:visible;mso-wrap-style:square;v-text-anchor:top" coordsize="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vZsQA&#10;AADcAAAADwAAAGRycy9kb3ducmV2LnhtbESPzWrDMBCE74G+g9hCLqGRUwfjOFFCWwj0VuyanrfW&#10;+odaK2OpsfP2UaGQ4zAz3zCH02x6caHRdZYVbNYRCOLK6o4bBeXn+SkF4Tyyxt4yKbiSg9PxYXHA&#10;TNuJc7oUvhEBwi5DBa33Qyalq1oy6NZ2IA5ebUeDPsixkXrEKcBNL5+jKJEGOw4LLQ701lL1U/wa&#10;BTJ6/f5KVibd9jHnNZUfm3KqlVo+zi97EJ5mfw//t9+1gnQXw9+ZcATk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b2bEAAAA3AAAAA8AAAAAAAAAAAAAAAAAmAIAAGRycy9k&#10;b3ducmV2LnhtbFBLBQYAAAAABAAEAPUAAACJAwAAAAA=&#10;" path="m94,6l56,6,52,,,35,10,56,63,23,52,e" filled="f">
                    <v:path arrowok="t" o:connecttype="custom" o:connectlocs="19,1;11,1;11,0;0,6;2,9;13,4;11,0" o:connectangles="0,0,0,0,0,0,0"/>
                  </v:shape>
                  <v:line id="Line 534" o:spid="_x0000_s1115" style="position:absolute;visibility:visible;mso-wrap-style:square;v-text-anchor:top" from="484,555" to="48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bgMYA&#10;AADcAAAADwAAAGRycy9kb3ducmV2LnhtbESPQWvCQBSE7wX/w/IEL6KbpqV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1bgMYAAADcAAAADwAAAAAAAAAAAAAAAACYAgAAZHJz&#10;L2Rvd25yZXYueG1sUEsFBgAAAAAEAAQA9QAAAIsDAAAAAA==&#10;"/>
                  <v:line id="Line 535" o:spid="_x0000_s1116" style="position:absolute;flip:x;visibility:visible;mso-wrap-style:square;v-text-anchor:top" from="475,555" to="48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KSsMA&#10;AADcAAAADwAAAGRycy9kb3ducmV2LnhtbESPQYvCMBSE7wv+h/CEva2piqLVKCK6LAgLavX8bJ5t&#10;sXkpTbbWf28WBI/DzHzDzJetKUVDtSssK+j3IhDEqdUFZwqS4/ZrAsJ5ZI2lZVLwIAfLRedjjrG2&#10;d95Tc/CZCBB2MSrIva9iKV2ak0HXsxVx8K62NuiDrDOpa7wHuCnlIIrG0mDBYSHHitY5pbfDn1Gw&#10;Ou82w9/mYmypp1ly0iaJvgdKfXbb1QyEp9a/w6/2j1YwmY7g/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8KSsMAAADcAAAADwAAAAAAAAAAAAAAAACYAgAAZHJzL2Rv&#10;d25yZXYueG1sUEsFBgAAAAAEAAQA9QAAAIgDAAAAAA==&#10;"/>
                  <v:line id="Line 536" o:spid="_x0000_s1117" style="position:absolute;visibility:visible;mso-wrap-style:square;v-text-anchor:top" from="472,557" to="47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bMQA&#10;AADcAAAADwAAAGRycy9kb3ducmV2LnhtbESPT4vCMBTE74LfITxhL6KpCqLVKOJuYQ9e/IfXR/Ns&#10;i81LbbLa9dMbQfA4zMxvmPmyMaW4Ue0KywoG/QgEcWp1wZmCwz7pTUA4j6yxtEwK/snBctFuzTHW&#10;9s5buu18JgKEXYwKcu+rWEqX5mTQ9W1FHLyzrQ36IOtM6hrvAW5KOYyisTRYcFjIsaJ1Tull92cU&#10;uORI1+TRTbvRaZRZGl6/Nz+o1FenWc1AeGr8J/xu/2oFk+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YGzEAAAA3AAAAA8AAAAAAAAAAAAAAAAAmAIAAGRycy9k&#10;b3ducmV2LnhtbFBLBQYAAAAABAAEAPUAAACJAwAAAAA=&#10;"/>
                  <v:shape id="Freeform 537" o:spid="_x0000_s1118" style="position:absolute;left:462;top:557;width:12;height:1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oxsUA&#10;AADcAAAADwAAAGRycy9kb3ducmV2LnhtbESPQWvCQBSE74X+h+UVeil1Y0GN0U2ooii9NRa8PrLP&#10;JDT7NmRXs/77bqHQ4zAz3zDrIphO3GhwrWUF00kCgriyuuVawddp/5qCcB5ZY2eZFNzJQZE/Pqwx&#10;03bkT7qVvhYRwi5DBY33fSalqxoy6Ca2J47exQ4GfZRDLfWAY4SbTr4lyVwabDkuNNjTtqHqu7wa&#10;BS+H3eHsthtn77MwztP9pvw4BqWen8L7CoSn4P/Df+2jVpAu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ajGxQAAANwAAAAPAAAAAAAAAAAAAAAAAJgCAABkcnMv&#10;ZG93bnJldi54bWxQSwUGAAAAAAQABAD1AAAAigMAAAAA&#10;" path="m51,l,42,14,61,61,21,51,e" filled="f">
                    <v:path arrowok="t" o:connecttype="custom" o:connectlocs="10,0;0,7;3,10;12,3;10,0" o:connectangles="0,0,0,0,0"/>
                  </v:shape>
                  <v:line id="Line 538" o:spid="_x0000_s1119" style="position:absolute;visibility:visible;mso-wrap-style:square;v-text-anchor:top" from="471,562" to="47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RhcIA&#10;AADcAAAADwAAAGRycy9kb3ducmV2LnhtbERPTWvCQBC9F/oflhF6EbMxQonRVYptoAcv2orXITsm&#10;wexszG5j6q93D4LHx/tergfTiJ46V1tWMI1iEMSF1TWXCn5/8kkKwnlkjY1lUvBPDtar15clZtpe&#10;eUf93pcihLDLUEHlfZtJ6YqKDLrItsSBO9nOoA+wK6Xu8BrCTSOTOH6XBmsODRW2tKmoOO//jAKX&#10;H+iS38bFOD7OSkvJ5XP7hUq9jYaPBQhPg3+KH+5vrSCd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FGFwgAAANwAAAAPAAAAAAAAAAAAAAAAAJgCAABkcnMvZG93&#10;bnJldi54bWxQSwUGAAAAAAQABAD1AAAAhwMAAAAA&#10;"/>
                  <v:shape id="Freeform 539" o:spid="_x0000_s1120" style="position:absolute;left:453;top:562;width:18;height:13;visibility:visible;mso-wrap-style:square;v-text-anchor:top" coordsize="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tksYA&#10;AADcAAAADwAAAGRycy9kb3ducmV2LnhtbESPQUvDQBCF74L/YRnBm91tD9LGbosUCiIomniotyE7&#10;JsHsbNidNtFf7wqFHh9v3vfmrbeT79WJYuoCW5jPDCjiOriOGwsf1f5uCSoJssM+MFn4oQTbzfXV&#10;GgsXRn6nUymNyhBOBVpoRYZC61S35DHNwkCcva8QPUqWsdEu4pjhvtcLY+61x45zQ4sD7Vqqv8uj&#10;z2/Ez8PByLOM9aIqX/amOr69/lp7ezM9PoASmuRyfE4/OQvL1Qr+x2QC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tksYAAADcAAAADwAAAAAAAAAAAAAAAACYAgAAZHJz&#10;L2Rvd25yZXYueG1sUEsFBgAAAAAEAAQA9QAAAIsDAAAAAA==&#10;" path="m91,l56,,45,9,,57,16,74,59,28,45,9e" filled="f">
                    <v:path arrowok="t" o:connecttype="custom" o:connectlocs="18,0;11,0;9,2;0,10;3,13;12,5;9,2" o:connectangles="0,0,0,0,0,0,0"/>
                  </v:shape>
                  <v:line id="Line 540" o:spid="_x0000_s1121" style="position:absolute;visibility:visible;mso-wrap-style:square;v-text-anchor:top" from="462,569" to="46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mcIA&#10;AADcAAAADwAAAGRycy9kb3ducmV2LnhtbERPz2vCMBS+D/wfwhvsUjRRYbjOKOJW2MGLncPro3lr&#10;y5qX2mRt519vDsKOH9/v9Xa0jeip87VjDfOZAkFcOFNzqeH0mU1XIHxANtg4Jg1/5GG7mTysMTVu&#10;4CP1eShFDGGfooYqhDaV0hcVWfQz1xJH7tt1FkOEXSlNh0MMt41cKPUsLdYcGypsaV9R8ZP/Wg0+&#10;+6JLdk2KRJ2XpaPF5e3wjlo/PY67VxCBxvAvvrs/jIYX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ceZwgAAANwAAAAPAAAAAAAAAAAAAAAAAJgCAABkcnMvZG93&#10;bnJldi54bWxQSwUGAAAAAAQABAD1AAAAhwMAAAAA&#10;"/>
                  <v:line id="Line 541" o:spid="_x0000_s1122" style="position:absolute;flip:x;visibility:visible;mso-wrap-style:square;v-text-anchor:top" from="456,569" to="46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U8QA&#10;AADcAAAADwAAAGRycy9kb3ducmV2LnhtbESPQWvCQBSE7wX/w/KE3uquFqSJboJIWwpCoRo9P7PP&#10;JJh9G7LbmP77bqHgcZiZb5h1PtpWDNT7xrGG+UyBIC6dabjSUBzenl5A+IBssHVMGn7IQ55NHtaY&#10;GnfjLxr2oRIRwj5FDXUIXSqlL2uy6GeuI47exfUWQ5R9JU2Ptwi3rVwotZQWG44LNXa0ram87r+t&#10;hs1p9/r8OZyta01SFUdjC/W+0PpxOm5WIAKN4R7+b38Y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lPEAAAA3AAAAA8AAAAAAAAAAAAAAAAAmAIAAGRycy9k&#10;b3ducmV2LnhtbFBLBQYAAAAABAAEAPUAAACJAwAAAAA=&#10;"/>
                  <v:line id="Line 542" o:spid="_x0000_s1123" style="position:absolute;visibility:visible;mso-wrap-style:square;v-text-anchor:top" from="453,572" to="4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8dcUA&#10;AADcAAAADwAAAGRycy9kb3ducmV2LnhtbESPQWvCQBSE74L/YXlCL6K7piA1dRNEG+ihl1ql10f2&#10;NQnNvo3Zrab+erdQ8DjMzDfMOh9sK87U+8axhsVcgSAunWm40nD4KGZPIHxANtg6Jg2/5CHPxqM1&#10;psZd+J3O+1CJCGGfooY6hC6V0pc1WfRz1xFH78v1FkOUfSVNj5cIt61MlFpKiw3HhRo72tZUfu9/&#10;rAZfHOlUXKflVH0+Vo6S0+7tBbV+mAybZxCBhnAP/7dfjYaV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1xQAAANwAAAAPAAAAAAAAAAAAAAAAAJgCAABkcnMv&#10;ZG93bnJldi54bWxQSwUGAAAAAAQABAD1AAAAigMAAAAA&#10;"/>
                  <v:shape id="Freeform 543" o:spid="_x0000_s1124" style="position:absolute;left:445;top:572;width:11;height:11;visibility:visible;mso-wrap-style:square;v-text-anchor:top" coordsize="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xsMA&#10;AADcAAAADwAAAGRycy9kb3ducmV2LnhtbESP0YrCMBRE3xf8h3CFfVtTlRWtRpHiLuI+Wf2Aa3Nt&#10;q81NaaK2f28EYR+HmTPDLFatqcSdGldaVjAcRCCIM6tLzhUcDz9fUxDOI2usLJOCjhyslr2PBcba&#10;PnhP99TnIpSwi1FB4X0dS+myggy6ga2Jg3e2jUEfZJNL3eAjlJtKjqJoIg2WHBYKrCkpKLumN6Ng&#10;dkxOVf1323bjw4VO35vud7JLlPrst+s5CE+t/w+/6a0OXDSG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xsMAAADcAAAADwAAAAAAAAAAAAAAAACYAgAAZHJzL2Rv&#10;d25yZXYueG1sUEsFBgAAAAAEAAQA9QAAAIgDAAAAAA==&#10;" path="m40,l,54,18,69,56,17,40,e" filled="f">
                    <v:path arrowok="t" o:connecttype="custom" o:connectlocs="8,0;0,9;4,11;11,3;8,0" o:connectangles="0,0,0,0,0"/>
                  </v:shape>
                  <v:line id="Line 544" o:spid="_x0000_s1125" style="position:absolute;visibility:visible;mso-wrap-style:square;v-text-anchor:top" from="451,574" to="4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msUA&#10;AADcAAAADwAAAGRycy9kb3ducmV2LnhtbESPT2sCMRTE7wW/Q3hCL6JJbRF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sGaxQAAANwAAAAPAAAAAAAAAAAAAAAAAJgCAABkcnMv&#10;ZG93bnJldi54bWxQSwUGAAAAAAQABAD1AAAAigMAAAAA&#10;"/>
                  <v:shape id="Freeform 545" o:spid="_x0000_s1126" style="position:absolute;left:438;top:574;width:13;height:19;visibility:visible;mso-wrap-style:square;v-text-anchor:top" coordsize="6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pcQA&#10;AADcAAAADwAAAGRycy9kb3ducmV2LnhtbESPQWsCMRSE7wX/Q3iCt5pVbKmrUUQoeBLcWr0+kudm&#10;2c3LdhN17a9vCoUeh5n5hlmue9eIG3Wh8qxgMs5AEGtvKi4VHD/en99AhIhssPFMCh4UYL0aPC0x&#10;N/7OB7oVsRQJwiFHBTbGNpcyaEsOw9i3xMm7+M5hTLIrpenwnuCukdMse5UOK04LFlvaWtJ1cXUK&#10;Ttvp1/nwXehN28/q/afGOlpUajTsNwsQkfr4H/5r74yCefYC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saXEAAAA3AAAAA8AAAAAAAAAAAAAAAAAmAIAAGRycy9k&#10;b3ducmV2LnhtbFBLBQYAAAAABAAEAPUAAACJAwAAAAA=&#10;" path="m66,l49,23r,31l53,56,35,41,,100r18,14l53,56e" filled="f">
                    <v:path arrowok="t" o:connecttype="custom" o:connectlocs="13,0;10,4;10,9;10,9;7,7;0,17;4,19;10,9" o:connectangles="0,0,0,0,0,0,0,0"/>
                  </v:shape>
                  <v:line id="Line 546" o:spid="_x0000_s1127" style="position:absolute;visibility:visible;mso-wrap-style:square;v-text-anchor:top" from="445,582" to="4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6dsUA&#10;AADcAAAADwAAAGRycy9kb3ducmV2LnhtbESPT2vCQBTE7wW/w/IEL2J2a0E0uoq0Bnropf7B6yP7&#10;TILZtzG71bSfvisIHoeZ+Q2zWHW2FldqfeVYw2uiQBDnzlRcaNjvstEUhA/IBmvHpOGXPKyWvZcF&#10;psbd+Juu21CICGGfooYyhCaV0uclWfSJa4ijd3KtxRBlW0jT4i3CbS3HSk2kxYrjQokNvZeUn7c/&#10;VoPPDnTJ/ob5UB3fCkfjy8fXBrUe9Lv1HESgLjzDj/an0TBT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Pp2xQAAANwAAAAPAAAAAAAAAAAAAAAAAJgCAABkcnMv&#10;ZG93bnJldi54bWxQSwUGAAAAAAQABAD1AAAAigMAAAAA&#10;"/>
                  <v:shape id="Freeform 547" o:spid="_x0000_s1128" style="position:absolute;left:432;top:582;width:13;height:21;visibility:visible;mso-wrap-style:square;v-text-anchor:top" coordsize="6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EPcUA&#10;AADcAAAADwAAAGRycy9kb3ducmV2LnhtbESPQWvCQBSE74X+h+UVvNVNRLRJXaUUrD30Euuhx0f2&#10;mY3Jvo3ZrUn/vVsQPA4z8w2z2oy2FRfqfe1YQTpNQBCXTtdcKTh8b59fQPiArLF1TAr+yMNm/fiw&#10;wly7gQu67EMlIoR9jgpMCF0upS8NWfRT1xFH7+h6iyHKvpK6xyHCbStnSbKQFmuOCwY7ejdUNvtf&#10;q8Cd0595Nn7Mz+bUZO6Q7Yr2i5WaPI1vryACjeEevrU/tYIsWcL/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YQ9xQAAANwAAAAPAAAAAAAAAAAAAAAAAJgCAABkcnMv&#10;ZG93bnJldi54bWxQSwUGAAAAAAQABAD1AAAAigMAAAAA&#10;" path="m61,l43,29r,36l47,66,29,52,,116r19,11l47,66e" filled="f">
                    <v:path arrowok="t" o:connecttype="custom" o:connectlocs="13,0;9,5;9,11;10,11;6,9;0,19;4,21;10,11" o:connectangles="0,0,0,0,0,0,0,0"/>
                  </v:shape>
                  <v:line id="Line 548" o:spid="_x0000_s1129" style="position:absolute;visibility:visible;mso-wrap-style:square;v-text-anchor:top" from="438,592" to="43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Ln8IA&#10;AADcAAAADwAAAGRycy9kb3ducmV2LnhtbERPz2vCMBS+D/wfwhvsUjRRYbjOKOJW2MGLncPro3lr&#10;y5qX2mRt519vDsKOH9/v9Xa0jeip87VjDfOZAkFcOFNzqeH0mU1XIHxANtg4Jg1/5GG7mTysMTVu&#10;4CP1eShFDGGfooYqhDaV0hcVWfQz1xJH7tt1FkOEXSlNh0MMt41cKPUsLdYcGypsaV9R8ZP/Wg0+&#10;+6JLdk2KRJ2XpaPF5e3wjlo/PY67VxCBxvAvvrs/jIYXFdfG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8ufwgAAANwAAAAPAAAAAAAAAAAAAAAAAJgCAABkcnMvZG93&#10;bnJldi54bWxQSwUGAAAAAAQABAD1AAAAhwMAAAAA&#10;"/>
                  <v:line id="Line 549" o:spid="_x0000_s1130" style="position:absolute;visibility:visible;mso-wrap-style:square;v-text-anchor:top" from="438,592" to="43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uBMQA&#10;AADcAAAADwAAAGRycy9kb3ducmV2LnhtbESPQWsCMRSE74L/ITzBi9REBdGtUURd8NBLraXXx+a5&#10;u7h5WTdRV3+9KRR6HGbmG2axam0lbtT40rGG0VCBIM6cKTnXcPxK32YgfEA2WDkmDQ/ysFp2OwtM&#10;jLvzJ90OIRcRwj5BDUUIdSKlzwqy6IeuJo7eyTUWQ5RNLk2D9wi3lRwrNZUWS44LBda0KSg7H65W&#10;g0+/6ZI+B9lA/UxyR+PL9mOHWvd77fodRKA2/If/2nujYa7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gTEAAAA3AAAAA8AAAAAAAAAAAAAAAAAmAIAAGRycy9k&#10;b3ducmV2LnhtbFBLBQYAAAAABAAEAPUAAACJAwAAAAA=&#10;"/>
                  <v:line id="Line 550" o:spid="_x0000_s1131" style="position:absolute;visibility:visible;mso-wrap-style:square;v-text-anchor:top" from="436,603" to="43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RMIA&#10;AADcAAAADwAAAGRycy9kb3ducmV2LnhtbERPy4rCMBTdC/5DuIIbGVMdEKeaFlELLtyMD9xemjtt&#10;meamNlHrfL1ZDLg8nPcy7Uwt7tS6yrKCyTgCQZxbXXGh4HTMPuYgnEfWWFsmBU9ykCb93hJjbR/8&#10;TfeDL0QIYRejgtL7JpbS5SUZdGPbEAfux7YGfYBtIXWLjxBuajmNopk0WHFoKLGhdUn57+FmFLjs&#10;TNfsb5SPostnYWl63ey3qNRw0K0WIDx1/i3+d++0gq9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FFEwgAAANwAAAAPAAAAAAAAAAAAAAAAAJgCAABkcnMvZG93&#10;bnJldi54bWxQSwUGAAAAAAQABAD1AAAAhwMAAAAA&#10;"/>
                  <v:shape id="Freeform 551" o:spid="_x0000_s1132" style="position:absolute;left:428;top:601;width:8;height:13;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HWsMA&#10;AADcAAAADwAAAGRycy9kb3ducmV2LnhtbESPS2sCMRSF90L/Q7hCN0UzU1rR0SilD+hOfIDby+Q6&#10;Mzq5CUl0pv++EQSXh/P4OItVb1pxJR8aywrycQaCuLS64UrBfvczmoIIEVlja5kU/FGA1fJpsMBC&#10;2443dN3GSqQRDgUqqGN0hZShrMlgGFtHnLyj9QZjkr6S2mOXxk0rX7NsIg02nAg1OvqsqTxvLyZx&#10;u4tzX+/rt7L307V5OX1Ld9gr9TzsP+YgIvXxEb63f7WCWZ7D7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3HWsMAAADcAAAADwAAAAAAAAAAAAAAAACYAgAAZHJzL2Rv&#10;d25yZXYueG1sUEsFBgAAAAAEAAQA9QAAAIgDAAAAAA==&#10;" path="m42,11l23,,,68r19,8l42,11e" filled="f">
                    <v:path arrowok="t" o:connecttype="custom" o:connectlocs="8,2;4,0;0,12;4,13;8,2" o:connectangles="0,0,0,0,0"/>
                  </v:shape>
                  <v:line id="Line 552" o:spid="_x0000_s1133" style="position:absolute;visibility:visible;mso-wrap-style:square;v-text-anchor:top" from="431,606" to="4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qqMUA&#10;AADcAAAADwAAAGRycy9kb3ducmV2LnhtbESPQWvCQBSE7wX/w/IKXsRsjFDaNKuINuChF22L10f2&#10;NQnNvo3ZbRL99W5B6HGYmW+YbD2aRvTUudqygkUUgyAurK65VPD5kc+fQTiPrLGxTAou5GC9mjxk&#10;mGo78IH6oy9FgLBLUUHlfZtK6YqKDLrItsTB+7adQR9kV0rd4RDgppFJHD9JgzWHhQpb2lZU/Bx/&#10;jQKXf9E5v86KWXxalpaS8+79DZWaPo6bVxCeRv8fvrf3WsHL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qoxQAAANwAAAAPAAAAAAAAAAAAAAAAAJgCAABkcnMv&#10;ZG93bnJldi54bWxQSwUGAAAAAAQABAD1AAAAigMAAAAA&#10;"/>
                  <v:shape id="Freeform 553" o:spid="_x0000_s1134" style="position:absolute;left:424;top:606;width:8;height:19;visibility:visible;mso-wrap-style:square;v-text-anchor:top" coordsize="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zcQA&#10;AADcAAAADwAAAGRycy9kb3ducmV2LnhtbESPT4vCMBTE7wt+h/AEb2vqH1atRhFBccWLVdDjo3m2&#10;xealNFHrt98ICx6HmfkNM1s0phQPql1hWUGvG4EgTq0uOFNwOq6/xyCcR9ZYWiYFL3KwmLe+Zhhr&#10;++QDPRKfiQBhF6OC3PsqltKlORl0XVsRB+9qa4M+yDqTusZngJtS9qPoRxosOCzkWNEqp/SW3I2C&#10;/nazSy84ii778el1Tvzwd7kfKtVpN8spCE+N/4T/21utYNIbwP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8s3EAAAA3AAAAA8AAAAAAAAAAAAAAAAAmAIAAGRycy9k&#10;b3ducmV2LnhtbFBLBQYAAAAABAAEAPUAAACJAwAAAAA=&#10;" path="m32,r,48l37,50,18,42,,111r21,6l37,50e" filled="f">
                    <v:path arrowok="t" o:connecttype="custom" o:connectlocs="7,0;7,8;8,8;4,7;0,18;5,19;8,8" o:connectangles="0,0,0,0,0,0,0"/>
                  </v:shape>
                  <v:line id="Line 554" o:spid="_x0000_s1135" style="position:absolute;visibility:visible;mso-wrap-style:square;v-text-anchor:top" from="427,615" to="42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XR8YA&#10;AADcAAAADwAAAGRycy9kb3ducmV2LnhtbESPQWvCQBSE7wX/w/KEXsRstEV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9XR8YAAADcAAAADwAAAAAAAAAAAAAAAACYAgAAZHJz&#10;L2Rvd25yZXYueG1sUEsFBgAAAAAEAAQA9QAAAIsDAAAAAA==&#10;"/>
                  <v:shape id="Freeform 555" o:spid="_x0000_s1136" style="position:absolute;left:423;top:615;width:5;height:22;visibility:visible;mso-wrap-style:square;v-text-anchor:top" coordsize="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Q4sIA&#10;AADcAAAADwAAAGRycy9kb3ducmV2LnhtbESP3YrCMBSE7xd8h3CEvVtTBcWtRhHBH7za7fYBDs2x&#10;KTYnJYnafXsjCF4OM/MNs1z3thU38qFxrGA8ykAQV043XCso/3ZfcxAhImtsHZOCfwqwXg0+lphr&#10;d+dfuhWxFgnCIUcFJsYulzJUhiyGkeuIk3d23mJM0tdSe7wnuG3lJMtm0mLDacFgR1tD1aW4WgUn&#10;Xxq3j9NwkF0/3xQ/s3ISUKnPYb9ZgIjUx3f41T5qBd/jK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lDiwgAAANwAAAAPAAAAAAAAAAAAAAAAAJgCAABkcnMvZG93&#10;bnJldi54bWxQSwUGAAAAAAQABAD1AAAAhwMAAAAA&#10;" path="m22,r,59l29,61,8,55,,128r19,2l29,61e" filled="f">
                    <v:path arrowok="t" o:connecttype="custom" o:connectlocs="4,0;4,10;5,10;1,9;0,22;3,22;5,10" o:connectangles="0,0,0,0,0,0,0"/>
                  </v:shape>
                  <v:line id="Line 556" o:spid="_x0000_s1137" style="position:absolute;visibility:visible;mso-wrap-style:square;v-text-anchor:top" from="426,637" to="42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q8UA&#10;AADcAAAADwAAAGRycy9kb3ducmV2LnhtbESPQWvCQBSE7wX/w/KEXsRstBA0dRWxDfTQS6PS6yP7&#10;moRm38bdrab99V1B8DjMzDfMajOYTpzJ+dayglmSgiCurG65VnDYF9MFCB+QNXaWScEvedisRw8r&#10;zLW98Aedy1CLCGGfo4ImhD6X0lcNGfSJ7Ymj92WdwRClq6V2eIlw08l5mmbSYMtxocGedg1V3+WP&#10;UeCLI52Kv0k1ST+fakvz08v7Kyr1OB62zyACDeEevrXftILl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yrxQAAANwAAAAPAAAAAAAAAAAAAAAAAJgCAABkcnMv&#10;ZG93bnJldi54bWxQSwUGAAAAAAQABAD1AAAAigMAAAAA&#10;"/>
                  <v:shape id="Freeform 557" o:spid="_x0000_s1138" style="position:absolute;left:422;top:636;width:6;height:36;visibility:visible;mso-wrap-style:square;v-text-anchor:top" coordsize="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SsMIA&#10;AADcAAAADwAAAGRycy9kb3ducmV2LnhtbESPQYvCMBSE74L/ITzBm6bdQ3etRhFR6MHLVn/Ao3k2&#10;1ealNFlt/71ZWNjjMDPfMJvdYFvxpN43jhWkywQEceV0w7WC6+W0+ALhA7LG1jEpGMnDbjudbDDX&#10;7sXf9CxDLSKEfY4KTAhdLqWvDFn0S9cRR+/meoshyr6WusdXhNtWfiRJJi02HBcMdnQwVD3KH6vg&#10;fPe6scW+GMzlOI7HTKdZGZSaz4b9GkSgIfyH/9qFVrBKP+H3TD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FKwwgAAANwAAAAPAAAAAAAAAAAAAAAAAJgCAABkcnMvZG93&#10;bnJldi54bWxQSwUGAAAAAAQABAD1AAAAhwMAAAAA&#10;" path="m23,2l4,,,71r21,l23,2,9,r,71l9,144r-5,l23,142,21,71,,71r4,73l12,215r21,-3l23,142,4,144e" filled="f">
                    <v:path arrowok="t" o:connecttype="custom" o:connectlocs="4,0;1,0;0,12;4,12;4,0;2,0;2,12;2,24;1,24;4,24;4,12;0,12;1,24;2,36;6,35;4,24;1,24" o:connectangles="0,0,0,0,0,0,0,0,0,0,0,0,0,0,0,0,0"/>
                  </v:shape>
                  <v:line id="Line 558" o:spid="_x0000_s1139" style="position:absolute;visibility:visible;mso-wrap-style:square;v-text-anchor:top" from="424,672" to="4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QsIA&#10;AADcAAAADwAAAGRycy9kb3ducmV2LnhtbERPy4rCMBTdC/5DuIIbGVMdEKeaFlELLtyMD9xemjtt&#10;meamNlHrfL1ZDLg8nPcy7Uwt7tS6yrKCyTgCQZxbXXGh4HTMPuYgnEfWWFsmBU9ykCb93hJjbR/8&#10;TfeDL0QIYRejgtL7JpbS5SUZdGPbEAfux7YGfYBtIXWLjxBuajmNopk0WHFoKLGhdUn57+FmFLjs&#10;TNfsb5SPostnYWl63ey3qNRw0K0WIDx1/i3+d++0gq9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l1CwgAAANwAAAAPAAAAAAAAAAAAAAAAAJgCAABkcnMvZG93&#10;bnJldi54bWxQSwUGAAAAAAQABAD1AAAAhwMAAAAA&#10;"/>
                  <v:shape id="Freeform 559" o:spid="_x0000_s1140" style="position:absolute;left:424;top:672;width:12;height:23;visibility:visible;mso-wrap-style:square;v-text-anchor:top" coordsize="6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mtcQA&#10;AADcAAAADwAAAGRycy9kb3ducmV2LnhtbESP3YrCMBSE7xd8h3AEb0RTFRZbjSIugjf++wCH5thW&#10;m5NuE7W7T28WhL0cZuYbZjpvTCkeVLvCsoJBPwJBnFpdcKbgfFr1xiCcR9ZYWiYFP+RgPmt9TDHR&#10;9skHehx9JgKEXYIKcu+rREqX5mTQ9W1FHLyLrQ36IOtM6hqfAW5KOYyiT2mw4LCQY0XLnNLb8W4U&#10;7LfFyPx2v85X+91s4w3Ho53RSnXazWICwlPj/8Pv9loriA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5rXEAAAA3AAAAA8AAAAAAAAAAAAAAAAAmAIAAGRycy9k&#10;b3ducmV2LnhtbFBLBQYAAAAABAAEAPUAAACJAwAAAAA=&#10;" path="m,3l18,74,37,66,21,,,3,14,1r,59l18,74r23,67l60,132,37,66,18,74e" filled="f">
                    <v:path arrowok="t" o:connecttype="custom" o:connectlocs="0,0;4,12;7,11;4,0;0,0;3,0;3,10;4,12;8,23;12,22;7,11;4,12" o:connectangles="0,0,0,0,0,0,0,0,0,0,0,0"/>
                  </v:shape>
                  <v:line id="Line 560" o:spid="_x0000_s1141" style="position:absolute;visibility:visible;mso-wrap-style:square;v-text-anchor:top" from="431,683" to="43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b+cEA&#10;AADcAAAADwAAAGRycy9kb3ducmV2LnhtbERPy4rCMBTdC/5DuIIb0XQ6IFqNIqMFF27GB24vzbUt&#10;Nje1iVrn681iwOXhvOfL1lTiQY0rLSv4GkUgiDOrS84VHA/pcALCeWSNlWVS8CIHy0W3M8dE2yf/&#10;0mPvcxFC2CWooPC+TqR0WUEG3cjWxIG72MagD7DJpW7wGcJNJeMoGkuDJYeGAmv6KSi77u9GgUtP&#10;dEv/BtkgOn/nluLberdBpfq9djUD4an1H/G/e6sVTO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m/nBAAAA3AAAAA8AAAAAAAAAAAAAAAAAmAIAAGRycy9kb3du&#10;cmV2LnhtbFBLBQYAAAAABAAEAPUAAACGAwAAAAA=&#10;"/>
                  <v:line id="Line 561" o:spid="_x0000_s1142" style="position:absolute;visibility:visible;mso-wrap-style:square;v-text-anchor:top" from="431,683" to="43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YsUA&#10;AADcAAAADwAAAGRycy9kb3ducmV2LnhtbESPQWvCQBSE7wX/w/IKXsRsjFDaNKuINuChF22L10f2&#10;NQnNvo3ZbRL99W5B6HGYmW+YbD2aRvTUudqygkUUgyAurK65VPD5kc+fQTiPrLGxTAou5GC9mjxk&#10;mGo78IH6oy9FgLBLUUHlfZtK6YqKDLrItsTB+7adQR9kV0rd4RDgppFJHD9JgzWHhQpb2lZU/Bx/&#10;jQKXf9E5v86KWXxalpaS8+79DZWaPo6bVxCeRv8fvrf3WsFL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D5ixQAAANwAAAAPAAAAAAAAAAAAAAAAAJgCAABkcnMv&#10;ZG93bnJldi54bWxQSwUGAAAAAAQABAD1AAAAigMAAAAA&#10;"/>
                  <v:line id="Line 562" o:spid="_x0000_s1143" style="position:absolute;visibility:visible;mso-wrap-style:square;v-text-anchor:top" from="432,695" to="43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gFcUA&#10;AADcAAAADwAAAGRycy9kb3ducmV2LnhtbESPQWvCQBSE74L/YXlCL2I2piA1zSqiDfTQS1Ol10f2&#10;NQnNvo3ZrUn99W6h4HGYmW+YbDuaVlyod41lBcsoBkFcWt1wpeD4kS+eQDiPrLG1TAp+ycF2M51k&#10;mGo78DtdCl+JAGGXooLa+y6V0pU1GXSR7YiD92V7gz7IvpK6xyHATSuTOF5Jgw2HhRo72tdUfhc/&#10;RoHLT3TOr/NyHn8+VpaS8+HtBZV6mI27ZxCeRn8P/7dftYJ1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AVxQAAANwAAAAPAAAAAAAAAAAAAAAAAJgCAABkcnMv&#10;ZG93bnJldi54bWxQSwUGAAAAAAQABAD1AAAAigMAAAAA&#10;"/>
                  <v:shape id="Freeform 563" o:spid="_x0000_s1144" style="position:absolute;left:432;top:694;width:10;height:12;visibility:visible;mso-wrap-style:square;v-text-anchor:top" coordsize="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9PcYA&#10;AADcAAAADwAAAGRycy9kb3ducmV2LnhtbESPQWvCQBSE7wX/w/IEb3WjLTWmriJCVSg9GAXp7ZF9&#10;TUKzb+PuatJ/7xYKPQ4z8w2zWPWmETdyvrasYDJOQBAXVtdcKjgd3x5TED4ga2wsk4If8rBaDh4W&#10;mGnb8YFueShFhLDPUEEVQptJ6YuKDPqxbYmj92WdwRClK6V22EW4aeQ0SV6kwZrjQoUtbSoqvvOr&#10;UXD5mH367e45P68758+zU3rcvKdKjYb9+hVEoD78h//ae61gPn2C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9PcYAAADcAAAADwAAAAAAAAAAAAAAAACYAgAAZHJz&#10;L2Rvd25yZXYueG1sUEsFBgAAAAAEAAQA9QAAAIsDAAAAAA==&#10;" path="m,9l29,74,47,60,19,,,9e" filled="f">
                    <v:path arrowok="t" o:connecttype="custom" o:connectlocs="0,1;6,12;10,10;4,0;0,1" o:connectangles="0,0,0,0,0"/>
                  </v:shape>
                  <v:line id="Line 564" o:spid="_x0000_s1145" style="position:absolute;visibility:visible;mso-wrap-style:square;v-text-anchor:top" from="438,696" to="43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sYA&#10;AADcAAAADwAAAGRycy9kb3ducmV2LnhtbESPQWvCQBSE74L/YXmFXsRsjFL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d+sYAAADcAAAADwAAAAAAAAAAAAAAAACYAgAAZHJz&#10;L2Rvd25yZXYueG1sUEsFBgAAAAAEAAQA9QAAAIsDAAAAAA==&#10;"/>
                  <v:shape id="Freeform 565" o:spid="_x0000_s1146" style="position:absolute;left:438;top:696;width:11;height:20;visibility:visible;mso-wrap-style:square;v-text-anchor:top" coordsize="5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BMcA&#10;AADcAAAADwAAAGRycy9kb3ducmV2LnhtbESP3WrCQBSE7wu+w3IE7+rGgD+NWUVLbaUWbDUPcMwe&#10;k2D2bMhuNX37bqHg5TAz3zDpsjO1uFLrKssKRsMIBHFudcWFguy4eZyBcB5ZY22ZFPyQg+Wi95Bi&#10;ou2Nv+h68IUIEHYJKii9bxIpXV6SQTe0DXHwzrY16INsC6lbvAW4qWUcRRNpsOKwUGJDzyXll8O3&#10;UWA/4r17fdl9xtEuKzZvp8l+PX1XatDvVnMQnjp/D/+3t1rBUzy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TvgTHAAAA3AAAAA8AAAAAAAAAAAAAAAAAmAIAAGRy&#10;cy9kb3ducmV2LnhtbFBLBQYAAAAABAAEAPUAAACMAwAAAAA=&#10;" path="m,l,52r3,8l38,119,56,102,21,46,3,60e" filled="f">
                    <v:path arrowok="t" o:connecttype="custom" o:connectlocs="0,0;0,9;1,10;7,20;11,17;4,8;1,10" o:connectangles="0,0,0,0,0,0,0"/>
                  </v:shape>
                  <v:line id="Line 566" o:spid="_x0000_s1147" style="position:absolute;visibility:visible;mso-wrap-style:square;v-text-anchor:top" from="441,704" to="4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FsQA&#10;AADcAAAADwAAAGRycy9kb3ducmV2LnhtbESPQYvCMBSE74L/IbwFL6KpFWS3axRRCx68qLt4fTRv&#10;27LNS22iVn+9EQSPw8x8w0znranEhRpXWlYwGkYgiDOrS84V/BzSwScI55E1VpZJwY0czGfdzhQT&#10;ba+8o8ve5yJA2CWooPC+TqR0WUEG3dDWxMH7s41BH2STS93gNcBNJeMomkiDJYeFAmtaFpT9789G&#10;gUt/6ZTe+1k/Oo5zS/FptV2jUr2PdvENwlPr3+FXe6MVfMU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hbEAAAA3AAAAA8AAAAAAAAAAAAAAAAAmAIAAGRycy9k&#10;b3ducmV2LnhtbFBLBQYAAAAABAAEAPUAAACJAwAAAAA=&#10;"/>
                  <v:line id="Line 567" o:spid="_x0000_s1148" style="position:absolute;visibility:visible;mso-wrap-style:square;v-text-anchor:top" from="441,704" to="44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Dj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5A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DjcYAAADcAAAADwAAAAAAAAAAAAAAAACYAgAAZHJz&#10;L2Rvd25yZXYueG1sUEsFBgAAAAAEAAQA9QAAAIsDAAAAAA==&#10;"/>
                  <v:line id="Line 568" o:spid="_x0000_s1149" style="position:absolute;visibility:visible;mso-wrap-style:square;v-text-anchor:top" from="445,707" to="44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X/8EA&#10;AADcAAAADwAAAGRycy9kb3ducmV2LnhtbERPy4rCMBTdC/5DuIIb0XQ6IFqNIqMFF27GB24vzbUt&#10;Nje1iVrn681iwOXhvOfL1lTiQY0rLSv4GkUgiDOrS84VHA/pcALCeWSNlWVS8CIHy0W3M8dE2yf/&#10;0mPvcxFC2CWooPC+TqR0WUEG3cjWxIG72MagD7DJpW7wGcJNJeMoGkuDJYeGAmv6KSi77u9GgUtP&#10;dEv/BtkgOn/nluLberdBpfq9djUD4an1H/G/e6sVTOO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BAAAA3AAAAA8AAAAAAAAAAAAAAAAAmAIAAGRycy9kb3du&#10;cmV2LnhtbFBLBQYAAAAABAAEAPUAAACGAwAAAAA=&#10;"/>
                  <v:shape id="Freeform 569" o:spid="_x0000_s1150" style="position:absolute;left:445;top:707;width:11;height:18;visibility:visible;mso-wrap-style:square;v-text-anchor:top" coordsize="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GncUA&#10;AADcAAAADwAAAGRycy9kb3ducmV2LnhtbESPQWvCQBSE74X+h+UVequ75lCb6CoStQR6qbH0/Mg+&#10;k2D2bciuJv33bqHQ4zAz3zCrzWQ7caPBt441zGcKBHHlTMu1hq/T4eUNhA/IBjvHpOGHPGzWjw8r&#10;zIwb+Ui3MtQiQthnqKEJoc+k9FVDFv3M9cTRO7vBYohyqKUZcIxw28lEqVdpseW40GBPeUPVpbxa&#10;DYeLyosk/yzVuCsw+d5/7N77hdbPT9N2CSLQFP7Df+3CaEiTF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MadxQAAANwAAAAPAAAAAAAAAAAAAAAAAJgCAABkcnMv&#10;ZG93bnJldi54bWxQSwUGAAAAAAQABAD1AAAAigMAAAAA&#10;" path="m,l,45r3,6l43,105,59,87,21,34,3,51e" filled="f">
                    <v:path arrowok="t" o:connecttype="custom" o:connectlocs="0,0;0,8;1,9;8,18;11,15;4,6;1,9" o:connectangles="0,0,0,0,0,0,0"/>
                  </v:shape>
                  <v:line id="Line 570" o:spid="_x0000_s1151" style="position:absolute;visibility:visible;mso-wrap-style:square;v-text-anchor:top" from="448,714" to="44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NJMAA&#10;AADcAAAADwAAAGRycy9kb3ducmV2LnhtbERPy4rCMBTdC/5DuIIbGVMVxKlGEbXgwo0v3F6aO22Z&#10;5qY2UatfbxaCy8N5zxaNKcWdaldYVjDoRyCIU6sLzhScjsnPBITzyBpLy6TgSQ4W83ZrhrG2D97T&#10;/eAzEULYxagg976KpXRpTgZd31bEgfuztUEfYJ1JXeMjhJtSDqNoLA0WHBpyrGiVU/p/uBkFLjnT&#10;NXn10l50GWWWhtf1boNKdTvNcgrCU+O/4o97qxX8js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NJMAAAADcAAAADwAAAAAAAAAAAAAAAACYAgAAZHJzL2Rvd25y&#10;ZXYueG1sUEsFBgAAAAAEAAQA9QAAAIUDAAAAAA==&#10;"/>
                  <v:line id="Line 571" o:spid="_x0000_s1152" style="position:absolute;visibility:visible;mso-wrap-style:square;v-text-anchor:top" from="448,714" to="44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ov8QA&#10;AADcAAAADwAAAGRycy9kb3ducmV2LnhtbESPT4vCMBTE7wt+h/AEL6KpCotWo4ha2IMX/+H10Tzb&#10;YvNSm6jd/fQbQfA4zMxvmNmiMaV4UO0KywoG/QgEcWp1wZmC4yHpjUE4j6yxtEwKfsnBYt76mmGs&#10;7ZN39Nj7TAQIuxgV5N5XsZQuzcmg69uKOHgXWxv0QdaZ1DU+A9yUchhF39JgwWEhx4pWOaXX/d0o&#10;cMmJbslfN+1G51FmaXhbbzeoVKfdLKcgPDX+E363f7SCy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L/EAAAA3AAAAA8AAAAAAAAAAAAAAAAAmAIAAGRycy9k&#10;b3ducmV2LnhtbFBLBQYAAAAABAAEAPUAAACJAwAAAAA=&#10;"/>
                  <v:line id="Line 572" o:spid="_x0000_s1153" style="position:absolute;visibility:visible;mso-wrap-style:square;v-text-anchor:top" from="451,716" to="45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2yMUA&#10;AADcAAAADwAAAGRycy9kb3ducmV2LnhtbESPQWvCQBSE7wX/w/IKXoLZGKG0aVYRNeChl6YtXh/Z&#10;1yQ0+zZmV43+erdQ6HGYmW+YfDWaTpxpcK1lBfM4AUFcWd1yreDzo5g9g3AeWWNnmRRcycFqOXnI&#10;MdP2wu90Ln0tAoRdhgoa7/tMSlc1ZNDFticO3rcdDPogh1rqAS8BbjqZJsmTNNhyWGiwp01D1U95&#10;Mgpc8UXH4hZVUXJY1JbS4/Zth0pNH8f1KwhPo/8P/7X3WsHL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bIxQAAANwAAAAPAAAAAAAAAAAAAAAAAJgCAABkcnMv&#10;ZG93bnJldi54bWxQSwUGAAAAAAQABAD1AAAAigMAAAAA&#10;"/>
                  <v:line id="Line 573" o:spid="_x0000_s1154" style="position:absolute;visibility:visible;mso-wrap-style:square;v-text-anchor:top" from="451,716" to="45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TU8UA&#10;AADcAAAADwAAAGRycy9kb3ducmV2LnhtbESPQWvCQBSE7wX/w/IKXsRsNFDaNKuINdCDl2qL10f2&#10;NQnNvo3ZbZL6612h4HGYmW+YbD2aRvTUudqygkUUgyAurK65VPB5zOfPIJxH1thYJgV/5GC9mjxk&#10;mGo78Af1B1+KAGGXooLK+zaV0hUVGXSRbYmD9207gz7IrpS6wyHATSOXcfwkDdYcFipsaVtR8XP4&#10;NQpc/kXn/DIrZvEpKS0tz2/7HSo1fRw3ryA8jf4e/m+/awUv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NTxQAAANwAAAAPAAAAAAAAAAAAAAAAAJgCAABkcnMv&#10;ZG93bnJldi54bWxQSwUGAAAAAAQABAD1AAAAigMAAAAA&#10;"/>
                  <v:line id="Line 574" o:spid="_x0000_s1155" style="position:absolute;visibility:visible;mso-wrap-style:square;v-text-anchor:top" from="453,725" to="45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LJ8YA&#10;AADcAAAADwAAAGRycy9kb3ducmV2LnhtbESPT2vCQBTE74V+h+UVehHdVEuxqWso2oAHL/4pvT6y&#10;zySYfZvsbjX107uC0OMwM79hZllvGnEi52vLCl5GCQjiwuqaSwX7XT6cgvABWWNjmRT8kYds/vgw&#10;w1TbM2/otA2liBD2KSqoQmhTKX1RkUE/si1x9A7WGQxRulJqh+cIN40cJ8mbNFhzXKiwpUVFxXH7&#10;axT4/Ju6/DIoBsnPpLQ07pbrL1Tq+an//AARqA//4Xt7pRW8T1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LJ8YAAADcAAAADwAAAAAAAAAAAAAAAACYAgAAZHJz&#10;L2Rvd25yZXYueG1sUEsFBgAAAAAEAAQA9QAAAIsDAAAAAA==&#10;"/>
                  <v:shape id="Freeform 575" o:spid="_x0000_s1156" style="position:absolute;left:453;top:722;width:12;height:11;visibility:visible;mso-wrap-style:square;v-text-anchor:top" coordsize="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QDcIA&#10;AADcAAAADwAAAGRycy9kb3ducmV2LnhtbESPT2sCMRDF74V+hzAFbzWrYmm3RhFB9OBFW+h12Ew3&#10;sZvJshl1/fZGEHp8vD8/3mzRh0adqUs+soHRsABFXEXruTbw/bV+fQeVBNliE5kMXCnBYv78NMPS&#10;xgvv6XyQWuURTiUacCJtqXWqHAVMw9gSZ+83dgEly67WtsNLHg+NHhfFmw7oORMctrRyVP0dTiFz&#10;jz6MfDvG6Nbbkxzjz076jTGDl375CUqol//wo721Bj4mU7ifyUdA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RANwgAAANwAAAAPAAAAAAAAAAAAAAAAAJgCAABkcnMvZG93&#10;bnJldi54bWxQSwUGAAAAAAQABAD1AAAAhwMAAAAA&#10;" path="m,18l45,67,59,48,16,,,18r9,8l40,26,59,48r-31,e" filled="f">
                    <v:path arrowok="t" o:connecttype="custom" o:connectlocs="0,3;9,11;12,8;3,0;0,3;2,4;8,4;12,8;6,8" o:connectangles="0,0,0,0,0,0,0,0,0"/>
                  </v:shape>
                  <v:line id="Line 576" o:spid="_x0000_s1157" style="position:absolute;visibility:visible;mso-wrap-style:square;v-text-anchor:top" from="465,730" to="46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wy8YA&#10;AADcAAAADwAAAGRycy9kb3ducmV2LnhtbESPQWvCQBSE74L/YXmCFzGbGpCaZhWxDfTQi7al10f2&#10;NQnNvo3ZbRL767uC4HGYmW+YbDeaRvTUudqygocoBkFcWF1zqeDjPV8+gnAeWWNjmRRcyMFuO51k&#10;mGo78JH6ky9FgLBLUUHlfZtK6YqKDLrItsTB+7adQR9kV0rd4RDgppGrOF5LgzWHhQpbOlRU/Jx+&#10;jQKXf9I5/1sUi/grKS2tzs9vL6jUfDbun0B4Gv09fGu/agWb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wy8YAAADcAAAADwAAAAAAAAAAAAAAAACYAgAAZHJz&#10;L2Rvd25yZXYueG1sUEsFBgAAAAAEAAQA9QAAAIsDAAAAAA==&#10;"/>
                  <v:shape id="Freeform 577" o:spid="_x0000_s1158" style="position:absolute;left:462;top:730;width:12;height:1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8lsUA&#10;AADcAAAADwAAAGRycy9kb3ducmV2LnhtbESP0WrCQBRE3wv9h+UWfCm6UaHV6CqiKIKWUvUDLtnb&#10;JDR7N+yuMfl7Vyj4OMzMGWa+bE0lGnK+tKxgOEhAEGdWl5wruJy3/QkIH5A1VpZJQUcelovXlzmm&#10;2t74h5pTyEWEsE9RQRFCnUrps4IM+oGtiaP3a53BEKXLpXZ4i3BTyVGSfEiDJceFAmtaF5T9na5G&#10;gf7edZ00l8PxfTJsyX1lm2Z8VKr31q5mIAK14Rn+b++1gun4Ex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byWxQAAANwAAAAPAAAAAAAAAAAAAAAAAJgCAABkcnMv&#10;ZG93bnJldi54bWxQSwUGAAAAAAQABAD1AAAAigMAAAAA&#10;" path="m14,l,19,51,60,61,39,14,e" filled="f">
                    <v:path arrowok="t" o:connecttype="custom" o:connectlocs="3,0;0,3;10,10;12,7;3,0" o:connectangles="0,0,0,0,0"/>
                  </v:shape>
                  <v:line id="Line 578" o:spid="_x0000_s1159" style="position:absolute;visibility:visible;mso-wrap-style:square;v-text-anchor:top" from="463,733" to="46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BIsAA&#10;AADcAAAADwAAAGRycy9kb3ducmV2LnhtbERPy4rCMBTdC/5DuIIbGVMVxKlGEbXgwo0v3F6aO22Z&#10;5qY2UatfbxaCy8N5zxaNKcWdaldYVjDoRyCIU6sLzhScjsnPBITzyBpLy6TgSQ4W83ZrhrG2D97T&#10;/eAzEULYxagg976KpXRpTgZd31bEgfuztUEfYJ1JXeMjhJtSDqNoLA0WHBpyrGiVU/p/uBkFLjnT&#10;NXn10l50GWWWhtf1boNKdTvNcgrCU+O/4o97qxX8js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BIsAAAADcAAAADwAAAAAAAAAAAAAAAACYAgAAZHJzL2Rvd25y&#10;ZXYueG1sUEsFBgAAAAAEAAQA9QAAAIUDAAAAAA==&#10;"/>
                  <v:line id="Line 579" o:spid="_x0000_s1160" style="position:absolute;visibility:visible;mso-wrap-style:square;v-text-anchor:top" from="463,733" to="47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ucQA&#10;AADcAAAADwAAAGRycy9kb3ducmV2LnhtbESPQYvCMBSE74L/ITzBi2iqgmy7RhHXggcvurt4fTRv&#10;22LzUpusVn+9EQSPw8x8w8yXranEhRpXWlYwHkUgiDOrS84V/Hynww8QziNrrCyTghs5WC66nTkm&#10;2l55T5eDz0WAsEtQQeF9nUjpsoIMupGtiYP3ZxuDPsgml7rBa4CbSk6iaCYNlhwWCqxpXVB2Ovwb&#10;BS79pXN6H2SD6DjNLU3OX7sNKtXvtatPEJ5a/w6/2lu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pLnEAAAA3AAAAA8AAAAAAAAAAAAAAAAAmAIAAGRycy9k&#10;b3ducmV2LnhtbFBLBQYAAAAABAAEAPUAAACJAwAAAAA=&#10;"/>
                  <v:line id="Line 580" o:spid="_x0000_s1161" style="position:absolute;visibility:visible;mso-wrap-style:square;v-text-anchor:top" from="468,737" to="46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WcIA&#10;AADcAAAADwAAAGRycy9kb3ducmV2LnhtbERPy4rCMBTdC/MP4QpuRFMfDE7HKINacOHGjjLbS3On&#10;LTY3tYla/XqzEFweznu+bE0lrtS40rKC0TACQZxZXXKu4PCbDGYgnEfWWFkmBXdysFx8dOYYa3vj&#10;PV1Tn4sQwi5GBYX3dSylywoy6Ia2Jg7cv20M+gCbXOoGbyHcVHIcRZ/SYMmhocCaVgVlp/RiFLjk&#10;SOfk0c/60d8ktzQ+r3cbVKrXbX++QXhq/Vv8cm+1gq9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35ZwgAAANwAAAAPAAAAAAAAAAAAAAAAAJgCAABkcnMvZG93&#10;bnJldi54bWxQSwUGAAAAAAQABAD1AAAAhwMAAAAA&#10;"/>
                  <v:shape id="Freeform 581" o:spid="_x0000_s1162" style="position:absolute;left:468;top:736;width:17;height:10;visibility:visible;mso-wrap-style:square;v-text-anchor:top" coordsize="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GbMUA&#10;AADcAAAADwAAAGRycy9kb3ducmV2LnhtbESP0WrCQBRE34X+w3KFvohuLCI1ukoJtFSQYtUPuGSv&#10;2Wj2bshuk/j3rlDwcZiZM8xq09tKtNT40rGC6SQBQZw7XXKh4HT8HL+D8AFZY+WYFNzIw2b9Mlhh&#10;ql3Hv9QeQiEihH2KCkwIdSqlzw1Z9BNXE0fv7BqLIcqmkLrBLsJtJd+SZC4tlhwXDNaUGcqvhz+r&#10;IP8KXXup9XbfZvvzrjQ/XTYfKfU67D+WIAL14Rn+b39rBYvZF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IZsxQAAANwAAAAPAAAAAAAAAAAAAAAAAJgCAABkcnMv&#10;ZG93bnJldi54bWxQSwUGAAAAAAQABAD1AAAAigMAAAAA&#10;" path="m,3r32,l33,,23,21,75,57,86,34,33,e" filled="f">
                    <v:path arrowok="t" o:connecttype="custom" o:connectlocs="0,1;6,1;7,0;5,4;15,10;17,6;7,0" o:connectangles="0,0,0,0,0,0,0"/>
                  </v:shape>
                  <v:line id="Line 582" o:spid="_x0000_s1163" style="position:absolute;visibility:visible;mso-wrap-style:square;v-text-anchor:top" from="473,740" to="47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FtcYA&#10;AADcAAAADwAAAGRycy9kb3ducmV2LnhtbESPQWvCQBSE74L/YXmFXsRsjFL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FtcYAAADcAAAADwAAAAAAAAAAAAAAAACYAgAAZHJz&#10;L2Rvd25yZXYueG1sUEsFBgAAAAAEAAQA9QAAAIsDAAAAAA==&#10;"/>
                  <v:line id="Line 583" o:spid="_x0000_s1164" style="position:absolute;visibility:visible;mso-wrap-style:square;v-text-anchor:top" from="473,740" to="48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gLsYA&#10;AADcAAAADwAAAGRycy9kb3ducmV2LnhtbESPT2vCQBTE74V+h+UVehHdVEu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gLsYAAADcAAAADwAAAAAAAAAAAAAAAACYAgAAZHJz&#10;L2Rvd25yZXYueG1sUEsFBgAAAAAEAAQA9QAAAIsDAAAAAA==&#10;"/>
                  <v:line id="Line 584" o:spid="_x0000_s1165" style="position:absolute;visibility:visible;mso-wrap-style:square;v-text-anchor:top" from="485,742" to="485,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WsYA&#10;AADcAAAADwAAAGRycy9kb3ducmV2LnhtbESPT2vCQBTE7wW/w/KEXkQ3VRG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4WsYAAADcAAAADwAAAAAAAAAAAAAAAACYAgAAZHJz&#10;L2Rvd25yZXYueG1sUEsFBgAAAAAEAAQA9QAAAIsDAAAAAA==&#10;"/>
                  <v:shape id="Freeform 585" o:spid="_x0000_s1166" style="position:absolute;left:483;top:742;width:12;height:8;visibility:visible;mso-wrap-style:square;v-text-anchor:top" coordsize="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vVsQA&#10;AADcAAAADwAAAGRycy9kb3ducmV2LnhtbESP0YrCMBRE34X9h3CFfRFNV3TVahQRFvRFsO4HXJpr&#10;W9vclCat3b/fCIKPw8ycYTa73lSio8YVlhV8TSIQxKnVBWcKfq8/4yUI55E1VpZJwR852G0/BhuM&#10;tX3whbrEZyJA2MWoIPe+jqV0aU4G3cTWxMG72cagD7LJpG7wEeCmktMo+pYGCw4LOdZ0yCktk9Yo&#10;uI4W5b3oVofRvdXtSc/L23lRKvU57PdrEJ56/w6/2ketYDWbw/N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r1bEAAAA3AAAAA8AAAAAAAAAAAAAAAAAmAIAAGRycy9k&#10;b3ducmV2LnhtbFBLBQYAAAAABAAEAPUAAACJAwAAAAA=&#10;" path="m11,l,23,56,50,63,26,11,e" filled="f">
                    <v:path arrowok="t" o:connecttype="custom" o:connectlocs="2,0;0,4;11,8;12,4;2,0" o:connectangles="0,0,0,0,0"/>
                  </v:shape>
                  <v:line id="Line 586" o:spid="_x0000_s1167" style="position:absolute;visibility:visible;mso-wrap-style:square;v-text-anchor:top" from="486,747" to="48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DtsYA&#10;AADcAAAADwAAAGRycy9kb3ducmV2LnhtbESPQWvCQBSE70L/w/IKvYhuTEX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DtsYAAADcAAAADwAAAAAAAAAAAAAAAACYAgAAZHJz&#10;L2Rvd25yZXYueG1sUEsFBgAAAAAEAAQA9QAAAIsDAAAAAA==&#10;"/>
                  <v:shape id="Freeform 587" o:spid="_x0000_s1168" style="position:absolute;left:486;top:746;width:21;height:8;visibility:visible;mso-wrap-style:square;v-text-anchor:top" coordsize="1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BtMUA&#10;AADcAAAADwAAAGRycy9kb3ducmV2LnhtbESP3WoCMRSE7wu+QzhC72pWW6quRhGhUCmi6w/eHjbH&#10;3cXNybpJNX17Uyj0cpiZb5jpPJha3Kh1lWUF/V4Cgji3uuJCwWH/8TIC4TyyxtoyKfghB/NZ52mK&#10;qbZ3zui284WIEHYpKii9b1IpXV6SQdezDXH0zrY16KNsC6lbvEe4qeUgSd6lwYrjQokNLUvKL7tv&#10;o+C6XWXZaRN0WBVfZv3qjmcbaqWeu2ExAeEp+P/wX/tTKxi/DeH3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QG0xQAAANwAAAAPAAAAAAAAAAAAAAAAAJgCAABkcnMv&#10;ZG93bnJldi54bWxQSwUGAAAAAAQABAD1AAAAigMAAAAA&#10;" path="m,5r43,l45,,38,24,97,45r6,-25l45,e" filled="f">
                    <v:path arrowok="t" o:connecttype="custom" o:connectlocs="0,1;9,1;9,0;8,4;20,8;21,4;9,0" o:connectangles="0,0,0,0,0,0,0"/>
                  </v:shape>
                  <v:line id="Line 588" o:spid="_x0000_s1169" style="position:absolute;visibility:visible;mso-wrap-style:square;v-text-anchor:top" from="495,751" to="49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X8IA&#10;AADcAAAADwAAAGRycy9kb3ducmV2LnhtbERPy4rCMBTdC/MP4QpuRFMfDE7HKINacOHGjjLbS3On&#10;LTY3tYla/XqzEFweznu+bE0lrtS40rKC0TACQZxZXXKu4PCbDGYgnEfWWFkmBXdysFx8dOYYa3vj&#10;PV1Tn4sQwi5GBYX3dSylywoy6Ia2Jg7cv20M+gCbXOoGbyHcVHIcRZ/SYMmhocCaVgVlp/RiFLjk&#10;SOfk0c/60d8ktzQ+r3cbVKrXbX++QXhq/Vv8cm+1gq9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XJfwgAAANwAAAAPAAAAAAAAAAAAAAAAAJgCAABkcnMvZG93&#10;bnJldi54bWxQSwUGAAAAAAQABAD1AAAAhwMAAAAA&#10;"/>
                  <v:shape id="Freeform 589" o:spid="_x0000_s1170" style="position:absolute;left:495;top:750;width:24;height:6;visibility:visible;mso-wrap-style:square;v-text-anchor:top" coordsize="1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tu8MA&#10;AADcAAAADwAAAGRycy9kb3ducmV2LnhtbESP0YrCMBRE3wX/IVxh3zR1Wa12jSJCQXxZrPsBl+ba&#10;FpubkmS1+vVGWPBxmJkzzGrTm1ZcyfnGsoLpJAFBXFrdcKXg95SPFyB8QNbYWiYFd/KwWQ8HK8y0&#10;vfGRrkWoRISwz1BBHUKXSenLmgz6ie2Io3e2zmCI0lVSO7xFuGnlZ5LMpcGG40KNHe1qKi/Fn1FQ&#10;zS53meeH3aLR53z+SNOfIjilPkb99htEoD68w//tvVaw/Fr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tu8MAAADcAAAADwAAAAAAAAAAAAAAAACYAgAAZHJzL2Rv&#10;d25yZXYueG1sUEsFBgAAAAAEAAQA9QAAAIgDAAAAAA==&#10;" path="m,6r58,l60,,54,25r61,13l118,13,60,e" filled="f">
                    <v:path arrowok="t" o:connecttype="custom" o:connectlocs="0,1;12,1;12,0;11,4;23,6;24,2;12,0" o:connectangles="0,0,0,0,0,0,0"/>
                  </v:shape>
                  <v:line id="Line 590" o:spid="_x0000_s1171" style="position:absolute;visibility:visible;mso-wrap-style:square;v-text-anchor:top" from="519,752" to="51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ohMEA&#10;AADcAAAADwAAAGRycy9kb3ducmV2LnhtbERPTYvCMBC9C/sfwgheRFMVF7drlEUtePBiV9nr0My2&#10;xWZSm6jVX28OgsfH+54vW1OJKzWutKxgNIxAEGdWl5wrOPwmgxkI55E1VpZJwZ0cLBcfnTnG2t54&#10;T9fU5yKEsItRQeF9HUvpsoIMuqGtiQP3bxuDPsAml7rBWwg3lRxH0ac0WHJoKLCmVUHZKb0YBS45&#10;0jl59LN+9DfJLY3P690Glep1259vEJ5a/xa/3Fut4Gs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6ITBAAAA3AAAAA8AAAAAAAAAAAAAAAAAmAIAAGRycy9kb3du&#10;cmV2LnhtbFBLBQYAAAAABAAEAPUAAACGAwAAAAA=&#10;"/>
                  <v:shape id="Freeform 591" o:spid="_x0000_s1172" style="position:absolute;left:518;top:750;width:36;height:7;visibility:visible;mso-wrap-style:square;v-text-anchor:top" coordsize="1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DXcIA&#10;AADcAAAADwAAAGRycy9kb3ducmV2LnhtbESPQYvCMBSE7wv+h/AEb2uqoGg1FREEPXjYruD12Tzb&#10;0ualNLGt/94sCHscZuYbZrsbTC06al1pWcFsGoEgzqwuOVdw/T1+r0A4j6yxtkwKXuRgl4y+thhr&#10;2/MPdanPRYCwi1FB4X0TS+myggy6qW2Ig/ewrUEfZJtL3WIf4KaW8yhaSoMlh4UCGzoUlFXp0ygw&#10;h7u+2Ft1Os9r363OaX/lY6/UZDzsNyA8Df4//GmftIL1YgZ/Z8IR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kNdwgAAANwAAAAPAAAAAAAAAAAAAAAAAJgCAABkcnMvZG93&#10;bnJldi54bWxQSwUGAAAAAAQABAD1AAAAhwMAAAAA&#10;" path="m3,13l,38r61,4l61,16,3,13,1,27r60,l120,27r2,11l118,13,61,16r,26l122,38,181,25,176,,118,13r4,25e" filled="f">
                    <v:path arrowok="t" o:connecttype="custom" o:connectlocs="1,2;0,6;12,7;12,3;1,2;0,5;12,5;24,5;24,6;23,2;12,3;12,7;24,6;36,4;35,0;23,2;24,6" o:connectangles="0,0,0,0,0,0,0,0,0,0,0,0,0,0,0,0,0"/>
                  </v:shape>
                  <v:line id="Line 592" o:spid="_x0000_s1173" style="position:absolute;visibility:visible;mso-wrap-style:square;v-text-anchor:top" from="554,754" to="5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TaMYA&#10;AADcAAAADwAAAGRycy9kb3ducmV2LnhtbESPQWvCQBSE74L/YXmFXsRsjFj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TaMYAAADcAAAADwAAAAAAAAAAAAAAAACYAgAAZHJz&#10;L2Rvd25yZXYueG1sUEsFBgAAAAAEAAQA9QAAAIsDAAAAAA==&#10;"/>
                  <v:shape id="Freeform 593" o:spid="_x0000_s1174" style="position:absolute;left:553;top:746;width:13;height:8;visibility:visible;mso-wrap-style:square;v-text-anchor:top" coordsize="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uXcMA&#10;AADcAAAADwAAAGRycy9kb3ducmV2LnhtbESPwW7CMBBE70j8g7VIvREHCi0EDIoQSIVb037AKl6S&#10;iHgdbAPh7+tKlXoczcwbzXrbm1bcyfnGsoJJkoIgLq1uuFLw/XUYL0D4gKyxtUwKnuRhuxkO1php&#10;++BPuhehEhHCPkMFdQhdJqUvazLoE9sRR+9sncEQpaukdviIcNPKaZq+SYMNx4UaO9rVVF6Km1Fw&#10;3c/OJ3y/5hd30i64qsuL3VGpl1Gfr0AE6sN/+K/9oRUs56/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EuXcMAAADcAAAADwAAAAAAAAAAAAAAAACYAgAAZHJzL2Rv&#10;d25yZXYueG1sUEsFBgAAAAAEAAQA9QAAAIgDAAAAAA==&#10;" path="m5,45l64,24,57,,,20,5,45e" filled="f">
                    <v:path arrowok="t" o:connecttype="custom" o:connectlocs="1,8;13,4;12,0;0,4;1,8" o:connectangles="0,0,0,0,0"/>
                  </v:shape>
                  <v:line id="Line 594" o:spid="_x0000_s1175" style="position:absolute;visibility:visible;mso-wrap-style:square;v-text-anchor:top" from="553,751" to="55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h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i/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e6HxQAAANwAAAAPAAAAAAAAAAAAAAAAAJgCAABkcnMv&#10;ZG93bnJldi54bWxQSwUGAAAAAAQABAD1AAAAigMAAAAA&#10;"/>
                  <v:shape id="Freeform 595" o:spid="_x0000_s1176" style="position:absolute;left:553;top:742;width:24;height:9;visibility:visible;mso-wrap-style:square;v-text-anchor:top" coordsize="1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RXcUA&#10;AADcAAAADwAAAGRycy9kb3ducmV2LnhtbESPQWsCMRSE70L/Q3gFb5pUsNStUaRQEBSKVnp+bF53&#10;Vzcv2yTurv56IxQ8DjPzDTNf9rYWLflQOdbwMlYgiHNnKi40HL4/R28gQkQ2WDsmDRcKsFw8DeaY&#10;Gdfxjtp9LESCcMhQQxljk0kZ8pIshrFriJP367zFmKQvpPHYJbit5USpV2mx4rRQYkMfJeWn/dlq&#10;+NttftS57ZQ/XC+n42T2td6S1Hr43K/eQUTq4yP8314bDbPpF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JFdxQAAANwAAAAPAAAAAAAAAAAAAAAAAJgCAABkcnMv&#10;ZG93bnJldi54bWxQSwUGAAAAAAQABAD1AAAAigMAAAAA&#10;" path="m,52r58,l63,50,119,23,110,,56,26r7,24e" filled="f">
                    <v:path arrowok="t" o:connecttype="custom" o:connectlocs="0,9;12,9;13,9;24,4;22,0;11,5;13,9" o:connectangles="0,0,0,0,0,0,0"/>
                  </v:shape>
                  <v:line id="Line 596" o:spid="_x0000_s1177" style="position:absolute;visibility:visible;mso-wrap-style:square;v-text-anchor:top" from="565,747" to="56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Va8YA&#10;AADcAAAADwAAAGRycy9kb3ducmV2LnhtbESPQWvCQBSE70L/w/IKvYhuTFH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vVa8YAAADcAAAADwAAAAAAAAAAAAAAAACYAgAAZHJz&#10;L2Rvd25yZXYueG1sUEsFBgAAAAAEAAQA9QAAAIsDAAAAAA==&#10;"/>
                  <v:line id="Line 597" o:spid="_x0000_s1178" style="position:absolute;visibility:visible;mso-wrap-style:square;v-text-anchor:top" from="565,747" to="57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w8MUA&#10;AADcAAAADwAAAGRycy9kb3ducmV2LnhtbESPQWvCQBSE7wX/w/IEL6Ibldoa3YTSNtCDF63F6yP7&#10;TILZtzG7avTXu4VCj8PMfMOs0s7U4kKtqywrmIwjEMS51RUXCnbf2egVhPPIGmvLpOBGDtKk97TC&#10;WNsrb+iy9YUIEHYxKii9b2IpXV6SQTe2DXHwDrY16INsC6lbvAa4qeU0iubSYMVhocSG3kvKj9uz&#10;UeCyHzpl92E+jPazwtL09LH+RKUG/e5tCcJT5//Df+0vrWDx/A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3DwxQAAANwAAAAPAAAAAAAAAAAAAAAAAJgCAABkcnMv&#10;ZG93bnJldi54bWxQSwUGAAAAAAQABAD1AAAAigMAAAAA&#10;"/>
                  <v:line id="Line 598" o:spid="_x0000_s1179" style="position:absolute;visibility:visible;mso-wrap-style:square;v-text-anchor:top" from="577,746" to="577,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sEA&#10;AADcAAAADwAAAGRycy9kb3ducmV2LnhtbERPTYvCMBC9C/sfwgheRFMVF7drlEUtePBiV9nr0My2&#10;xWZSm6jVX28OgsfH+54vW1OJKzWutKxgNIxAEGdWl5wrOPwmgxkI55E1VpZJwZ0cLBcfnTnG2t54&#10;T9fU5yKEsItRQeF9HUvpsoIMuqGtiQP3bxuDPsAml7rBWwg3lRxH0ac0WHJoKLCmVUHZKb0YBS45&#10;0jl59LN+9DfJLY3P690Glep1259vEJ5a/xa/3Fut4Gs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45ILBAAAA3AAAAA8AAAAAAAAAAAAAAAAAmAIAAGRycy9kb3du&#10;cmV2LnhtbFBLBQYAAAAABAAEAPUAAACGAwAAAAA=&#10;"/>
                  <v:shape id="Freeform 599" o:spid="_x0000_s1180" style="position:absolute;left:575;top:736;width:13;height:10;visibility:visible;mso-wrap-style:square;v-text-anchor:top" coordsize="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VcYA&#10;AADcAAAADwAAAGRycy9kb3ducmV2LnhtbESPT2vCQBTE7wW/w/IEL6KbShSNrmKFQC+1VAWvz+wz&#10;f8y+Ddmtpt++WxB6HGbmN8xq05la3Kl1pWUFr+MIBHFmdcm5gtMxHc1BOI+ssbZMCn7IwWbde1lh&#10;ou2Dv+h+8LkIEHYJKii8bxIpXVaQQTe2DXHwrrY16INsc6lbfAS4qeUkimbSYMlhocCGdgVlt8O3&#10;UXDZV/FbGp/jqsom0yj93J+bj6FSg363XYLw1Pn/8LP9rhUspg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VcYAAADcAAAADwAAAAAAAAAAAAAAAACYAgAAZHJz&#10;L2Rvd25yZXYueG1sUEsFBgAAAAAEAAQA9QAAAIsDAAAAAA==&#10;" path="m9,57l61,21,51,,,34,9,57e" filled="f">
                    <v:path arrowok="t" o:connecttype="custom" o:connectlocs="2,10;13,4;11,0;0,6;2,10" o:connectangles="0,0,0,0,0"/>
                  </v:shape>
                  <v:line id="Line 600" o:spid="_x0000_s1181" style="position:absolute;visibility:visible;mso-wrap-style:square;v-text-anchor:top" from="579,740" to="57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iOcIA&#10;AADcAAAADwAAAGRycy9kb3ducmV2LnhtbERPTWvCQBC9F/wPywi9iNkYQWqaVUQb8OCltqXXITsm&#10;wexskt1q6q93D4LHx/vO1oNpxIV6V1tWMItiEMSF1TWXCr6/8ukbCOeRNTaWScE/OVivRi8Zptpe&#10;+ZMuR1+KEMIuRQWV920qpSsqMugi2xIH7mR7gz7AvpS6x2sIN41M4nghDdYcGipsaVtRcT7+GQUu&#10;/6Euv02KSfw7Ly0l3e7wgUq9jofNOwhPg3+KH+69VrBc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iI5wgAAANwAAAAPAAAAAAAAAAAAAAAAAJgCAABkcnMvZG93&#10;bnJldi54bWxQSwUGAAAAAAQABAD1AAAAhwMAAAAA&#10;"/>
                  <v:shape id="Freeform 601" o:spid="_x0000_s1182" style="position:absolute;left:579;top:730;width:19;height:10;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UYcQA&#10;AADcAAAADwAAAGRycy9kb3ducmV2LnhtbESPQWvCQBSE7wX/w/KEXopu7EGa6CqiKB4KrdEf8Mg+&#10;k2D2bcg+Nf77riD0OMzMN8x82btG3agLtWcDk3ECirjwtubSwOm4HX2BCoJssfFMBh4UYLkYvM0x&#10;s/7OB7rlUqoI4ZChgUqkzbQORUUOw9i3xNE7+86hRNmV2nZ4j3DX6M8kmWqHNceFCltaV1Rc8qsz&#10;8N2Wu9Ml3ax+U/n5aM615LxOjXkf9qsZKKFe/sOv9t4aSKcTeJ6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FGHEAAAA3AAAAA8AAAAAAAAAAAAAAAAAmAIAAGRycy9k&#10;b3ducmV2LnhtbFBLBQYAAAAABAAEAPUAAACJAwAAAAA=&#10;" path="m,62r42,l45,60,96,19,82,,35,39,45,60e" filled="f">
                    <v:path arrowok="t" o:connecttype="custom" o:connectlocs="0,10;8,10;9,10;19,3;16,0;7,6;9,10" o:connectangles="0,0,0,0,0,0,0"/>
                  </v:shape>
                  <v:line id="Line 602" o:spid="_x0000_s1183" style="position:absolute;visibility:visible;mso-wrap-style:square;v-text-anchor:top" from="586,737" to="58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1cQA&#10;AADcAAAADwAAAGRycy9kb3ducmV2LnhtbESPQYvCMBSE74L/IbwFL6KpFWS3axRRCx68qLt4fTRv&#10;27LNS22iVn+9EQSPw8x8w0znranEhRpXWlYwGkYgiDOrS84V/BzSwScI55E1VpZJwY0czGfdzhQT&#10;ba+8o8ve5yJA2CWooPC+TqR0WUEG3dDWxMH7s41BH2STS93gNcBNJeMomkiDJYeFAmtaFpT9789G&#10;gUt/6ZTe+1k/Oo5zS/FptV2jUr2PdvENwlPr3+FXe6MVfE1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GdXEAAAA3AAAAA8AAAAAAAAAAAAAAAAAmAIAAGRycy9k&#10;b3ducmV2LnhtbFBLBQYAAAAABAAEAPUAAACJAwAAAAA=&#10;"/>
                  <v:shape id="Freeform 603" o:spid="_x0000_s1184" style="position:absolute;left:586;top:733;width:11;height:4;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eCcQA&#10;AADcAAAADwAAAGRycy9kb3ducmV2LnhtbESPQWvCQBSE7wX/w/IEL0U31RI0uooEGnqTasDrI/tM&#10;0mbfhuxGk3/fFQo9DjPzDbM7DKYRd+pcbVnB2yICQVxYXXOpIL98zNcgnEfW2FgmBSM5OOwnLztM&#10;tH3wF93PvhQBwi5BBZX3bSKlKyoy6Ba2JQ7ezXYGfZBdKXWHjwA3jVxGUSwN1hwWKmwpraj4OfdG&#10;wTE+5eOKLvLd5Nn1u05fb31GSs2mw3ELwtPg/8N/7U+tYBOv4Hk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HgnEAAAA3AAAAA8AAAAAAAAAAAAAAAAAmAIAAGRycy9k&#10;b3ducmV2LnhtbFBLBQYAAAAABAAEAPUAAACJAwAAAAA=&#10;" path="m,22r31,l57,,20,e" filled="f">
                    <v:path arrowok="t" o:connecttype="custom" o:connectlocs="0,4;6,4;11,0;4,0" o:connectangles="0,0,0,0"/>
                  </v:shape>
                  <v:line id="Line 604" o:spid="_x0000_s1185" style="position:absolute;visibility:visible;mso-wrap-style:square;v-text-anchor:top" from="598,733" to="59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kOsYA&#10;AADcAAAADwAAAGRycy9kb3ducmV2LnhtbESPQWvCQBSE70L/w/IKvYhuTEX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kOsYAAADcAAAADwAAAAAAAAAAAAAAAACYAgAAZHJz&#10;L2Rvd25yZXYueG1sUEsFBgAAAAAEAAQA9QAAAIsDAAAAAA==&#10;"/>
                  <v:shape id="Freeform 605" o:spid="_x0000_s1186" style="position:absolute;left:595;top:722;width:12;height:11;visibility:visible;mso-wrap-style:square;v-text-anchor:top" coordsize="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EMEA&#10;AADcAAAADwAAAGRycy9kb3ducmV2LnhtbESPT2sCMRDF74V+hzAFbzWroNitUUpB9OBFLfQ6bKab&#10;2M1k2Yy6fnsjCB4f78+PN1/2oVFn6pKPbGA0LEARV9F6rg38HFbvM1BJkC02kcnAlRIsF68vcyxt&#10;vPCOznupVR7hVKIBJ9KWWqfKUcA0jC1x9v5iF1Cy7GptO7zk8dDocVFMdUDPmeCwpW9H1f/+FDL3&#10;6MPIt2OMbrU5yTH+bqVfGzN4678+QQn18gw/2htr4GM6gfuZfAT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6PxDBAAAA3AAAAA8AAAAAAAAAAAAAAAAAmAIAAGRycy9kb3du&#10;cmV2LnhtbFBLBQYAAAAABAAEAPUAAACGAwAAAAA=&#10;" path="m14,67l59,18,43,,,48,14,67e" filled="f">
                    <v:path arrowok="t" o:connecttype="custom" o:connectlocs="3,11;12,3;9,0;0,8;3,11" o:connectangles="0,0,0,0,0"/>
                  </v:shape>
                  <v:line id="Line 606" o:spid="_x0000_s1187" style="position:absolute;visibility:visible;mso-wrap-style:square;v-text-anchor:top" from="595,730" to="59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f1sUA&#10;AADcAAAADwAAAGRycy9kb3ducmV2LnhtbESPQWvCQBSE7wX/w/IEL0E3tRA0uoq0Bnropani9ZF9&#10;JsHs25jdJml/fbdQ6HGYmW+Y7X40jeipc7VlBY+LGARxYXXNpYLTRzZfgXAeWWNjmRR8kYP9bvKw&#10;xVTbgd+pz30pAoRdigoq79tUSldUZNAtbEscvKvtDPogu1LqDocAN41cxnEiDdYcFips6bmi4pZ/&#10;GgUuO9M9+46KKL48lZaW95e3Iyo1m46HDQhPo/8P/7VftYJ1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x/WxQAAANwAAAAPAAAAAAAAAAAAAAAAAJgCAABkcnMv&#10;ZG93bnJldi54bWxQSwUGAAAAAAQABAD1AAAAigMAAAAA&#10;"/>
                  <v:shape id="Freeform 607" o:spid="_x0000_s1188" style="position:absolute;left:595;top:726;width:10;height:4;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SZMYA&#10;AADcAAAADwAAAGRycy9kb3ducmV2LnhtbESPQWvCQBSE70L/w/IK3nRTBTXRVYqgiNCCaQ96e2Sf&#10;STD7NmRXjfn13YLgcZiZb5jFqjWVuFHjSssKPoYRCOLM6pJzBb8/m8EMhPPIGivLpOBBDlbLt94C&#10;E23vfKBb6nMRIOwSVFB4XydSuqwgg25oa+LgnW1j0AfZ5FI3eA9wU8lRFE2kwZLDQoE1rQvKLunV&#10;KNifZTfuvtLu+xhvH5d4fZryqVaq/95+zkF4av0r/GzvtIJ4M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RSZMYAAADcAAAADwAAAAAAAAAAAAAAAACYAgAAZHJz&#10;L2Rvd25yZXYueG1sUEsFBgAAAAAEAAQA9QAAAIsDAAAAAA==&#10;" path="m,22r31,l50,,19,e" filled="f">
                    <v:path arrowok="t" o:connecttype="custom" o:connectlocs="0,4;6,4;10,0;4,0" o:connectangles="0,0,0,0"/>
                  </v:shape>
                  <v:line id="Line 608" o:spid="_x0000_s1189" style="position:absolute;visibility:visible;mso-wrap-style:square;v-text-anchor:top" from="607,725" to="60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P8IA&#10;AADcAAAADwAAAGRycy9kb3ducmV2LnhtbERPTWvCQBC9F/wPywi9iNkYQWqaVUQb8OCltqXXITsm&#10;wexskt1q6q93D4LHx/vO1oNpxIV6V1tWMItiEMSF1TWXCr6/8ukbCOeRNTaWScE/OVivRi8Zptpe&#10;+ZMuR1+KEMIuRQWV920qpSsqMugi2xIH7mR7gz7AvpS6x2sIN41M4nghDdYcGipsaVtRcT7+GQUu&#10;/6Euv02KSfw7Ly0l3e7wgUq9jofNOwhPg3+KH+69VrBc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C4/wgAAANwAAAAPAAAAAAAAAAAAAAAAAJgCAABkcnMvZG93&#10;bnJldi54bWxQSwUGAAAAAAQABAD1AAAAhwMAAAAA&#10;"/>
                  <v:shape id="Freeform 609" o:spid="_x0000_s1190" style="position:absolute;left:604;top:713;width:11;height:12;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OxMYA&#10;AADcAAAADwAAAGRycy9kb3ducmV2LnhtbESPQWvCQBSE74X+h+UVvBTd6CHU1E0ogYKCF62tentk&#10;n0lo9m3YXTX667uFQo/DzHzDLIrBdOJCzreWFUwnCQjiyuqWawW7j/fxCwgfkDV2lknBjTwU+ePD&#10;AjNtr7yhyzbUIkLYZ6igCaHPpPRVQwb9xPbE0TtZZzBE6WqpHV4j3HRyliSpNNhyXGiwp7Kh6nt7&#10;NgrM5/P6vi9NekoO1k1vX6VbHVulRk/D2yuIQEP4D/+1l1rBPJ3D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HOxMYAAADcAAAADwAAAAAAAAAAAAAAAACYAgAAZHJz&#10;L2Rvd25yZXYueG1sUEsFBgAAAAAEAAQA9QAAAIsDAAAAAA==&#10;" path="m16,71l56,17,39,,,53,16,71e" filled="f">
                    <v:path arrowok="t" o:connecttype="custom" o:connectlocs="3,12;11,3;8,0;0,9;3,12" o:connectangles="0,0,0,0,0"/>
                  </v:shape>
                  <v:line id="Line 610" o:spid="_x0000_s1191" style="position:absolute;visibility:visible;mso-wrap-style:square;v-text-anchor:top" from="609,723" to="60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05MEA&#10;AADcAAAADwAAAGRycy9kb3ducmV2LnhtbERPTYvCMBC9C/sfwgheRFMVXLdrlEUtePBiV9nr0My2&#10;xWZSm6jVX28OgsfH+54vW1OJKzWutKxgNIxAEGdWl5wrOPwmgxkI55E1VpZJwZ0cLBcfnTnG2t54&#10;T9fU5yKEsItRQeF9HUvpsoIMuqGtiQP3bxuDPsAml7rBWwg3lRxH0VQaLDk0FFjTqqDslF6MApcc&#10;6Zw8+lk/+pvklsbn9W6DSvW67c83CE+tf4tf7q1W8PUZ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7tOTBAAAA3AAAAA8AAAAAAAAAAAAAAAAAmAIAAGRycy9kb3du&#10;cmV2LnhtbFBLBQYAAAAABAAEAPUAAACGAwAAAAA=&#10;"/>
                  <v:line id="Line 611" o:spid="_x0000_s1192" style="position:absolute;flip:y;visibility:visible;mso-wrap-style:square;v-text-anchor:top" from="609,716" to="60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lLsMA&#10;AADcAAAADwAAAGRycy9kb3ducmV2LnhtbESPQYvCMBSE7wv+h/AEb5qqsKvVKCK7siAsqNXzs3m2&#10;xealNLHWf28EYY/DzHzDzJetKUVDtSssKxgOIhDEqdUFZwqSw09/AsJ5ZI2lZVLwIAfLRedjjrG2&#10;d95Rs/eZCBB2MSrIva9iKV2ak0E3sBVx8C62NuiDrDOpa7wHuCnlKIo+pcGCw0KOFa1zSq/7m1Gw&#10;Om2/x3/N2dhST7PkqE0SbUZK9brtagbCU+v/w+/2r1Yw/RrC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lLsMAAADcAAAADwAAAAAAAAAAAAAAAACYAgAAZHJzL2Rv&#10;d25yZXYueG1sUEsFBgAAAAAEAAQA9QAAAIgDAAAAAA==&#10;"/>
                  <v:line id="Line 612" o:spid="_x0000_s1193" style="position:absolute;visibility:visible;mso-wrap-style:square;v-text-anchor:top" from="611,713" to="61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PCM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p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PCMYAAADcAAAADwAAAAAAAAAAAAAAAACYAgAAZHJz&#10;L2Rvd25yZXYueG1sUEsFBgAAAAAEAAQA9QAAAIsDAAAAAA==&#10;"/>
                  <v:shape id="Freeform 613" o:spid="_x0000_s1194" style="position:absolute;left:609;top:704;width:13;height:19;visibility:visible;mso-wrap-style:square;v-text-anchor:top" coordsize="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6acMA&#10;AADcAAAADwAAAGRycy9kb3ducmV2LnhtbESPX2vCMBTF3wf7DuEKe1tTLWxajWUIg7I96Sb6eG2u&#10;bbW5CU2m9dubwWCPh/Pnx1kUg+nEhXrfWlYwTlIQxJXVLdcKvr/en6cgfEDW2FkmBTfyUCwfHxaY&#10;a3vlNV02oRZxhH2OCpoQXC6lrxoy6BPriKN3tL3BEGVfS93jNY6bTk7S9EUabDkSGnS0aqg6b35M&#10;hDi5LXeZPtnh01Xu44aHfYZKPY2GtzmIQEP4D/+1S61g9prB7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46acMAAADcAAAADwAAAAAAAAAAAAAAAACYAgAAZHJzL2Rv&#10;d25yZXYueG1sUEsFBgAAAAAEAAQA9QAAAIgDAAAAAA==&#10;" path="m14,56l31,73,66,14,49,,14,56r3,5l17,92,,115e" filled="f">
                    <v:path arrowok="t" o:connecttype="custom" o:connectlocs="3,9;6,12;13,2;10,0;3,9;3,10;3,15;0,19" o:connectangles="0,0,0,0,0,0,0,0"/>
                  </v:shape>
                  <v:line id="Line 614" o:spid="_x0000_s1195" style="position:absolute;visibility:visible;mso-wrap-style:square;v-text-anchor:top" from="616,715" to="61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y58UA&#10;AADcAAAADwAAAGRycy9kb3ducmV2LnhtbESPQWvCQBSE7wX/w/IEL6Ibtdga3YTSNtCDF63F6yP7&#10;TILZtzG7avTXu4VCj8PMfMOs0s7U4kKtqywrmIwjEMS51RUXCnbf2egVhPPIGmvLpOBGDtKk97TC&#10;WNsrb+iy9YUIEHYxKii9b2IpXV6SQTe2DXHwDrY16INsC6lbvAa4qeU0iubSYMVhocSG3kvKj9uz&#10;UeCyHzpl92E+jPazwtL09LH+RKUG/e5tCcJT5//Df+0vrWDx8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LLnxQAAANwAAAAPAAAAAAAAAAAAAAAAAJgCAABkcnMv&#10;ZG93bnJldi54bWxQSwUGAAAAAAQABAD1AAAAigMAAAAA&#10;"/>
                  <v:line id="Line 615" o:spid="_x0000_s1196" style="position:absolute;flip:y;visibility:visible;mso-wrap-style:square;v-text-anchor:top" from="616,707" to="61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jLcQA&#10;AADcAAAADwAAAGRycy9kb3ducmV2LnhtbESPQWvCQBSE7wX/w/IEb3Wj0qrRVUS0FAqCMXp+Zp9J&#10;MPs2ZNeY/vtuodDjMDPfMMt1ZyrRUuNKywpGwwgEcWZ1ybmC9LR/nYFwHlljZZkUfJOD9ar3ssRY&#10;2ycfqU18LgKEXYwKCu/rWEqXFWTQDW1NHLybbQz6IJtc6gafAW4qOY6id2mw5LBQYE3bgrJ78jAK&#10;Npev3eTQXo2t9DxPz9qk0cdYqUG/2yxAeOr8f/iv/akVzKdv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4y3EAAAA3AAAAA8AAAAAAAAAAAAAAAAAmAIAAGRycy9k&#10;b3ducmV2LnhtbFBLBQYAAAAABAAEAPUAAACJAwAAAAA=&#10;"/>
                  <v:line id="Line 616" o:spid="_x0000_s1197" style="position:absolute;visibility:visible;mso-wrap-style:square;v-text-anchor:top" from="619,710" to="6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JC8YA&#10;AADcAAAADwAAAGRycy9kb3ducmV2LnhtbESPT2vCQBTE7wW/w/KEXkQ3VVCbugmlNeChF/+UXh/Z&#10;ZxLMvo3ZbZL203eFgsdhZn7DbNLB1KKj1lWWFTzNIhDEudUVFwpOx2y6BuE8ssbaMin4IQdpMnrY&#10;YKxtz3vqDr4QAcIuRgWl900spctLMuhmtiEO3tm2Bn2QbSF1i32Am1rOo2gpDVYcFkps6K2k/HL4&#10;Ngpc9knX7HeST6KvRWFpfn3/2KJSj+Ph9QWEp8Hfw//tnVbwvFr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JC8YAAADcAAAADwAAAAAAAAAAAAAAAACYAgAAZHJz&#10;L2Rvd25yZXYueG1sUEsFBgAAAAAEAAQA9QAAAIsDAAAAAA==&#10;"/>
                  <v:line id="Line 617" o:spid="_x0000_s1198" style="position:absolute;flip:x;visibility:visible;mso-wrap-style:square;v-text-anchor:top" from="616,710" to="61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YwcQA&#10;AADcAAAADwAAAGRycy9kb3ducmV2LnhtbESP3YrCMBSE7xd8h3CEvdNUBX+qUUR0WRAW1Or1sTm2&#10;xeakNNla394sCHs5zMw3zGLVmlI0VLvCsoJBPwJBnFpdcKYgOe16UxDOI2ssLZOCJzlYLTsfC4y1&#10;ffCBmqPPRICwi1FB7n0VS+nSnAy6vq2Ig3eztUEfZJ1JXeMjwE0ph1E0lgYLDgs5VrTJKb0ff42C&#10;9WW/Hf00V2NLPcuSszZJ9DVU6rPbrucgPLX+P/xuf2sFs8kE/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2MHEAAAA3AAAAA8AAAAAAAAAAAAAAAAAmAIAAGRycy9k&#10;b3ducmV2LnhtbFBLBQYAAAAABAAEAPUAAACJAwAAAAA=&#10;"/>
                  <v:line id="Line 618" o:spid="_x0000_s1199" style="position:absolute;visibility:visible;mso-wrap-style:square;v-text-anchor:top" from="619,710" to="6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44sEA&#10;AADcAAAADwAAAGRycy9kb3ducmV2LnhtbERPTYvCMBC9C/sfwgheRFMVXLdrlEUtePBiV9nr0My2&#10;xWZSm6jVX28OgsfH+54vW1OJKzWutKxgNIxAEGdWl5wrOPwmgxkI55E1VpZJwZ0cLBcfnTnG2t54&#10;T9fU5yKEsItRQeF9HUvpsoIMuqGtiQP3bxuDPsAml7rBWwg3lRxH0VQaLDk0FFjTqqDslF6MApcc&#10;6Zw8+lk/+pvklsbn9W6DSvW67c83CE+tf4tf7q1W8PUZ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uOLBAAAA3AAAAA8AAAAAAAAAAAAAAAAAmAIAAGRycy9kb3du&#10;cmV2LnhtbFBLBQYAAAAABAAEAPUAAACGAwAAAAA=&#10;"/>
                  <v:shape id="Freeform 619" o:spid="_x0000_s1200" style="position:absolute;left:618;top:694;width:10;height:16;visibility:visible;mso-wrap-style:square;v-text-anchor:top" coordsize="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BvsUA&#10;AADcAAAADwAAAGRycy9kb3ducmV2LnhtbESPQWvCQBSE74X+h+UJ3nRjxdhEVyktSi8ejKnnR/Y1&#10;Cc2+DdmtJv56tyD0OMzMN8x625tGXKhztWUFs2kEgriwuuZSQX7aTV5BOI+ssbFMCgZysN08P60x&#10;1fbKR7pkvhQBwi5FBZX3bSqlKyoy6Ka2JQ7et+0M+iC7UuoOrwFuGvkSRbE0WHNYqLCl94qKn+zX&#10;KGjwFn/NW3T7D3OYD9nhvMgLo9R41L+tQHjq/X/40f7UCpJlAn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4G+xQAAANwAAAAPAAAAAAAAAAAAAAAAAJgCAABkcnMv&#10;ZG93bnJldi54bWxQSwUGAAAAAAQABAD1AAAAigMAAAAA&#10;" path="m3,97l3,62,,60,17,74,47,9,28,,,60e" filled="f">
                    <v:path arrowok="t" o:connecttype="custom" o:connectlocs="1,16;1,10;0,10;4,12;10,1;6,0;0,10" o:connectangles="0,0,0,0,0,0,0"/>
                  </v:shape>
                  <v:line id="Line 620" o:spid="_x0000_s1201" style="position:absolute;visibility:visible;mso-wrap-style:square;v-text-anchor:top" from="623,705" to="6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Ew8IA&#10;AADcAAAADwAAAGRycy9kb3ducmV2LnhtbERPTWvCQBC9F/oflhF6EbMxQonRVYptoAcv2orXITsm&#10;wexszG5j6q93D4LHx/tergfTiJ46V1tWMI1iEMSF1TWXCn5/8kkKwnlkjY1lUvBPDtar15clZtpe&#10;eUf93pcihLDLUEHlfZtJ6YqKDLrItsSBO9nOoA+wK6Xu8BrCTSOTOH6XBmsODRW2tKmoOO//jAKX&#10;H+iS38bFOD7OSkvJ5XP7hUq9jYaPBQhPg3+KH+5vrW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TDwgAAANwAAAAPAAAAAAAAAAAAAAAAAJgCAABkcnMvZG93&#10;bnJldi54bWxQSwUGAAAAAAQABAD1AAAAhwMAAAAA&#10;"/>
                  <v:line id="Line 621" o:spid="_x0000_s1202" style="position:absolute;flip:y;visibility:visible;mso-wrap-style:square;v-text-anchor:top" from="623,696" to="6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VCcMA&#10;AADcAAAADwAAAGRycy9kb3ducmV2LnhtbESPQYvCMBSE74L/ITxhb5qqsNhqFBGVhYUFtXp+Ns+2&#10;2LyUJtbuv98sCB6HmfmGWaw6U4mWGldaVjAeRSCIM6tLzhWkp91wBsJ5ZI2VZVLwSw5Wy35vgYm2&#10;Tz5Qe/S5CBB2CSoovK8TKV1WkEE3sjVx8G62MeiDbHKpG3wGuKnkJIo+pcGSw0KBNW0Kyu7Hh1Gw&#10;vnxvpz/t1dhKx3l61iaN9hOlPgbdeg7CU+ff4Vf7SyuIZ2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VCcMAAADcAAAADwAAAAAAAAAAAAAAAACYAgAAZHJzL2Rv&#10;d25yZXYueG1sUEsFBgAAAAAEAAQA9QAAAIgDAAAAAA==&#10;"/>
                  <v:line id="Line 622" o:spid="_x0000_s1203" style="position:absolute;visibility:visible;mso-wrap-style:square;v-text-anchor:top" from="624,694" to="62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L8QA&#10;AADcAAAADwAAAGRycy9kb3ducmV2LnhtbESPT4vCMBTE7wt+h/AEL6KpXVi0GkXUwh72sv7B66N5&#10;tsXmpTZRq5/eLCx4HGbmN8xs0ZpK3KhxpWUFo2EEgjizuuRcwX6XDs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y/EAAAA3AAAAA8AAAAAAAAAAAAAAAAAmAIAAGRycy9k&#10;b3ducmV2LnhtbFBLBQYAAAAABAAEAPUAAACJAwAAAAA=&#10;"/>
                  <v:shape id="Freeform 623" o:spid="_x0000_s1204" style="position:absolute;left:624;top:683;width:8;height:12;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Q5cUA&#10;AADcAAAADwAAAGRycy9kb3ducmV2LnhtbESP3YrCMBSE7xd8h3CEvVtTFaRWo6igLAuCf4iXx+bY&#10;FpuT0kStb78RBC+HmfmGGU8bU4o71a6wrKDbiUAQp1YXnCk47Jc/MQjnkTWWlknBkxxMJ62vMSba&#10;PnhL953PRICwS1BB7n2VSOnSnAy6jq2Ig3extUEfZJ1JXeMjwE0pe1E0kAYLDgs5VrTIKb3ubkbB&#10;8fDsX87xaWXng795sz5v9sdbptR3u5mNQHhq/Cf8bv9qBcO4D68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xDlxQAAANwAAAAPAAAAAAAAAAAAAAAAAJgCAABkcnMv&#10;ZG93bnJldi54bWxQSwUGAAAAAAQABAD1AAAAigMAAAAA&#10;" path="m,66r19,9l41,8,22,,,66e" filled="f">
                    <v:path arrowok="t" o:connecttype="custom" o:connectlocs="0,11;4,12;8,1;4,0;0,11" o:connectangles="0,0,0,0,0"/>
                  </v:shape>
                  <v:line id="Line 624" o:spid="_x0000_s1205" style="position:absolute;visibility:visible;mso-wrap-style:square;v-text-anchor:top" from="629,691" to="6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wMYA&#10;AADcAAAADwAAAGRycy9kb3ducmV2LnhtbESPQWvCQBSE7wX/w/IEL6KbpqV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CwMYAAADcAAAADwAAAAAAAAAAAAAAAACYAgAAZHJz&#10;L2Rvd25yZXYueG1sUEsFBgAAAAAEAAQA9QAAAIsDAAAAAA==&#10;"/>
                  <v:shape id="Freeform 625" o:spid="_x0000_s1206" style="position:absolute;left:628;top:672;width:8;height:19;visibility:visible;mso-wrap-style:square;v-text-anchor:top" coordsize="3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tt8QA&#10;AADcAAAADwAAAGRycy9kb3ducmV2LnhtbESPT4vCMBTE7wt+h/AEb2tq0VWrUURW6B79g9Dbo3m2&#10;xealNNlav70RFvY4zMxvmPW2N7XoqHWVZQWTcQSCOLe64kLB5Xz4XIBwHlljbZkUPMnBdjP4WGOi&#10;7YOP1J18IQKEXYIKSu+bREqXl2TQjW1DHLybbQ36INtC6hYfAW5qGUfRlzRYcVgosaF9Sfn99GsU&#10;/Bx2Mk7772PG03lG8TXrnulMqdGw361AeOr9f/ivnWoFy8UM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bbfEAAAA3AAAAA8AAAAAAAAAAAAAAAAAmAIAAGRycy9k&#10;b3ducmV2LnhtbFBLBQYAAAAABAAEAPUAAACJAwAAAAA=&#10;" path="m5,116l5,68,,66r19,8l37,3,16,,,66e" filled="f">
                    <v:path arrowok="t" o:connecttype="custom" o:connectlocs="1,19;1,11;0,11;4,12;8,0;3,0;0,11" o:connectangles="0,0,0,0,0,0,0"/>
                  </v:shape>
                  <v:line id="Line 626" o:spid="_x0000_s1207" style="position:absolute;visibility:visible;mso-wrap-style:square;v-text-anchor:top" from="633,682" to="63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LMQA&#10;AADcAAAADwAAAGRycy9kb3ducmV2LnhtbESPT4vCMBTE74LfITxhL6KpCqLVKOJuYQ9e/IfXR/Ns&#10;i81LbbLa9dMbQfA4zMxvmPmyMaW4Ue0KywoG/QgEcWp1wZmCwz7pTUA4j6yxtEwK/snBctFuzTHW&#10;9s5buu18JgKEXYwKcu+rWEqX5mTQ9W1FHLyzrQ36IOtM6hrvAW5KOYyisTRYcFjIsaJ1Tull92cU&#10;uORI1+TRTbvRaZRZGl6/Nz+o1FenWc1AeGr8J/xu/2oF0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SzEAAAA3AAAAA8AAAAAAAAAAAAAAAAAmAIAAGRycy9k&#10;b3ducmV2LnhtbFBLBQYAAAAABAAEAPUAAACJAwAAAAA=&#10;"/>
                  <v:shape id="Freeform 627" o:spid="_x0000_s1208" style="position:absolute;left:632;top:660;width:6;height:22;visibility:visible;mso-wrap-style:square;v-text-anchor:top" coordsize="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v8UA&#10;AADcAAAADwAAAGRycy9kb3ducmV2LnhtbESPT0sDMRTE70K/Q3gFbzbb4p92bVoWUVCQQquHHh+b&#10;ZxK6eVmS2F399EYQPA4z8xtmvR19J84UkwusYD6rQBC3QTs2Ct7fnq6WIFJG1tgFJgVflGC7mVys&#10;sdZh4D2dD9mIAuFUowKbc19LmVpLHtMs9MTF+wjRYy4yGqkjDgXuO7moqlvp0XFZsNjTg6X2dPj0&#10;Cl72tgmDiztz43aPhr+vm9fTUanL6djcg8g05v/wX/tZK1gt7+D3TD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9e/xQAAANwAAAAPAAAAAAAAAAAAAAAAAJgCAABkcnMv&#10;ZG93bnJldi54bWxQSwUGAAAAAAQABAD1AAAAigMAAAAA&#10;" path="m7,130l7,71,,70r21,3l31,2,10,,,70e" filled="f">
                    <v:path arrowok="t" o:connecttype="custom" o:connectlocs="1,22;1,12;0,12;4,12;6,0;2,0;0,12" o:connectangles="0,0,0,0,0,0,0"/>
                  </v:shape>
                  <v:line id="Line 628" o:spid="_x0000_s1209" style="position:absolute;visibility:visible;mso-wrap-style:square;v-text-anchor:top" from="634,660" to="63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IxcIA&#10;AADcAAAADwAAAGRycy9kb3ducmV2LnhtbERPTWvCQBC9F/oflhF6EbMxQonRVYptoAcv2orXITsm&#10;wexszG5j6q93D4LHx/tergfTiJ46V1tWMI1iEMSF1TWXCn5/8kkKwnlkjY1lUvBPDtar15clZtpe&#10;eUf93pcihLDLUEHlfZtJ6YqKDLrItsSBO9nOoA+wK6Xu8BrCTSOTOH6XBmsODRW2tKmoOO//jAKX&#10;H+iS38bFOD7OSkvJ5XP7hUq9jYaPBQhPg3+KH+5vrW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jFwgAAANwAAAAPAAAAAAAAAAAAAAAAAJgCAABkcnMvZG93&#10;bnJldi54bWxQSwUGAAAAAAQABAD1AAAAhwMAAAAA&#10;"/>
                  <v:shape id="Freeform 629" o:spid="_x0000_s1210" style="position:absolute;left:634;top:648;width:5;height:12;visibility:visible;mso-wrap-style:square;v-text-anchor:top" coordsize="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NJsUA&#10;AADcAAAADwAAAGRycy9kb3ducmV2LnhtbESPQWvCQBSE74X+h+UVequbehCTuooIBRE9VIV4fGRf&#10;s8Hs25B9mrS/vlso9DjMzDfMYjX6Vt2pj01gA6+TDBRxFWzDtYHz6f1lDioKssU2MBn4ogir5ePD&#10;AgsbBv6g+1FqlSAcCzTgRLpC61g58hgnoSNO3mfoPUqSfa1tj0OC+1ZPs2ymPTacFhx2tHFUXY83&#10;b+AQZ7rM9+V1PInb7b4vh9wPYszz07h+AyU0yn/4r721BvJ5Dr9n0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Q0mxQAAANwAAAAPAAAAAAAAAAAAAAAAAJgCAABkcnMv&#10;ZG93bnJldi54bWxQSwUGAAAAAAQABAD1AAAAigMAAAAA&#10;" path="m,71r21,2l25,,2,,,71r14,2l14,e" filled="f">
                    <v:path arrowok="t" o:connecttype="custom" o:connectlocs="0,12;4,12;5,0;0,0;0,12;3,12;3,0" o:connectangles="0,0,0,0,0,0,0"/>
                  </v:shape>
                  <v:line id="Line 630" o:spid="_x0000_s1211" style="position:absolute;visibility:visible;mso-wrap-style:square;v-text-anchor:top" from="530,614" to="53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HsIA&#10;AADcAAAADwAAAGRycy9kb3ducmV2LnhtbERPTWvCQBC9F/oflhF6EbMxQmmiqxTbQA9etIrXITsm&#10;wexszG5j6q93D4LHx/terAbTiJ46V1tWMI1iEMSF1TWXCva/+eQDhPPIGhvLpOCfHKyWry8LzLS9&#10;8pb6nS9FCGGXoYLK+zaT0hUVGXSRbYkDd7KdQR9gV0rd4TWEm0YmcfwuDdYcGipsaV1Rcd79GQUu&#10;P9Alv42LcXyclZaSy9fmG5V6Gw2fcxCeBv8UP9w/WkGa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1IewgAAANwAAAAPAAAAAAAAAAAAAAAAAJgCAABkcnMvZG93&#10;bnJldi54bWxQSwUGAAAAAAQABAD1AAAAhwMAAAAA&#10;"/>
                  <v:line id="Line 631" o:spid="_x0000_s1212" style="position:absolute;visibility:visible;mso-wrap-style:square;v-text-anchor:top" from="530,614" to="53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hcQA&#10;AADcAAAADwAAAGRycy9kb3ducmV2LnhtbESPT4vCMBTE74LfITxhL6KpCmKrUUS34GEv6x+8Pppn&#10;W2xeapPVrp/eLCx4HGbmN8xi1ZpK3KlxpWUFo2EEgjizuuRcwfGQDmYgnEfWWFkmBb/kYLXsdhaY&#10;aPvgb7rvfS4ChF2CCgrv60RKlxVk0A1tTRy8i20M+iCbXOoGHwFuKjmOoqk0WHJYKLCmTUHZdf9j&#10;FLj0RLf02c/60XmSWxrftl+fqNRHr13PQXhq/Tv8395pBXE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94XEAAAA3AAAAA8AAAAAAAAAAAAAAAAAmAIAAGRycy9k&#10;b3ducmV2LnhtbFBLBQYAAAAABAAEAPUAAACJAwAAAAA=&#10;"/>
                  <v:line id="Line 632" o:spid="_x0000_s1213" style="position:absolute;visibility:visible;mso-wrap-style:square;v-text-anchor:top" from="530,755" to="53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p8sQA&#10;AADcAAAADwAAAGRycy9kb3ducmV2LnhtbESPT4vCMBTE7wt+h/AEL6KpXVi0GkXUwh72sv7B66N5&#10;tsXmpTZRq5/eLCx4HGbmN8xs0ZpK3KhxpWUFo2EEgjizuuRcwX6XDsYgnEfWWFkmBQ9ysJh3PmaY&#10;aHvnX7ptfS4ChF2CCgrv60RKlxVk0A1tTRy8k20M+iCbXOoG7wFuKhlH0Zc0WHJYKLCmVUHZeXs1&#10;Clx6oEv67Gf96PiZW4ov658NKtXrtsspCE+tf4f/299awWQ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fLEAAAA3AAAAA8AAAAAAAAAAAAAAAAAmAIAAGRycy9k&#10;b3ducmV2LnhtbFBLBQYAAAAABAAEAPUAAACJAwAAAAA=&#10;"/>
                  <v:shape id="Freeform 633" o:spid="_x0000_s1214" style="position:absolute;left:530;top:755;width:2415;height:154;visibility:visible;mso-wrap-style:square;v-text-anchor:top" coordsize="1207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rKsYA&#10;AADcAAAADwAAAGRycy9kb3ducmV2LnhtbESPS2sCMRSF9wX/Q7iCm6KZtvgajVLFli6q4GPh8jK5&#10;zoyd3AxJ1Gl/fSMUujycx8eZzhtTiSs5X1pW8NRLQBBnVpecKzjs37ojED4ga6wsk4Jv8jCftR6m&#10;mGp74y1ddyEXcYR9igqKEOpUSp8VZND3bE0cvZN1BkOULpfa4S2Om0o+J8lAGiw5EgqsaVlQ9rW7&#10;mMh9N4tkuaFjn1Y/j5f1ees+hwulOu3mdQIiUBP+w3/tD61gPH6B+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jrKsYAAADcAAAADwAAAAAAAAAAAAAAAACYAgAAZHJz&#10;L2Rvd25yZXYueG1sUEsFBgAAAAAEAAQA9QAAAIsDAAAAAA==&#10;" path="m,l,928r12073,e" filled="f">
                    <v:path arrowok="t" o:connecttype="custom" o:connectlocs="0,0;0,154;2415,154" o:connectangles="0,0,0"/>
                  </v:shape>
                  <v:line id="Line 634" o:spid="_x0000_s1215" style="position:absolute;visibility:visible;mso-wrap-style:square;v-text-anchor:top" from="1230,851" to="1230,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UHcYA&#10;AADcAAAADwAAAGRycy9kb3ducmV2LnhtbESPQWvCQBSE7wX/w/IEL6KbpqVodBWpDfTQi1Hx+sg+&#10;k2D2bcxuk7S/vlso9DjMzDfMejuYWnTUusqygsd5BII4t7riQsHpmM4WIJxH1lhbJgVf5GC7GT2s&#10;MdG25wN1mS9EgLBLUEHpfZNI6fKSDLq5bYiDd7WtQR9kW0jdYh/gppZxFL1IgxWHhRIbei0pv2Wf&#10;RoFLz3RPv6f5NLo8FZbi+/7jDZWajIfdCoSnwf+H/9rvWsFy+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xUHcYAAADcAAAADwAAAAAAAAAAAAAAAACYAgAAZHJz&#10;L2Rvd25yZXYueG1sUEsFBgAAAAAEAAQA9QAAAIsDAAAAAA==&#10;"/>
                  <v:line id="Line 635" o:spid="_x0000_s1216" style="position:absolute;flip:x;visibility:visible;mso-wrap-style:square;v-text-anchor:top" from="1191,851" to="1230,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F18QA&#10;AADcAAAADwAAAGRycy9kb3ducmV2LnhtbESPQWvCQBSE74L/YXmCN92oVEzqKiKtFAqCmvb8mn0m&#10;wezbkF1j/PduQfA4zMw3zHLdmUq01LjSsoLJOAJBnFldcq4gPX2OFiCcR9ZYWSYFd3KwXvV7S0y0&#10;vfGB2qPPRYCwS1BB4X2dSOmyggy6sa2Jg3e2jUEfZJNL3eAtwE0lp1E0lwZLDgsF1rQtKLscr0bB&#10;5vf7Y7Zv/4ytdJynP9qk0W6q1HDQbd5BeOr8K/xsf2kFcfwG/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dfEAAAA3AAAAA8AAAAAAAAAAAAAAAAAmAIAAGRycy9k&#10;b3ducmV2LnhtbFBLBQYAAAAABAAEAPUAAACJAwAAAAA=&#10;"/>
                  <v:line id="Line 636" o:spid="_x0000_s1217" style="position:absolute;visibility:visible;mso-wrap-style:square;v-text-anchor:top" from="1164,851" to="116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8cUA&#10;AADcAAAADwAAAGRycy9kb3ducmV2LnhtbESPQWvCQBSE7wX/w/KEXsRsakE0zSpSG/DQS7XF6yP7&#10;mgSzb2N2TWJ/fVcQPA4z8w2TrgdTi45aV1lW8BLFIIhzqysuFHwfsukChPPIGmvLpOBKDtar0VOK&#10;ibY9f1G394UIEHYJKii9bxIpXV6SQRfZhjh4v7Y16INsC6lb7APc1HIWx3NpsOKwUGJD7yXlp/3F&#10;KHDZD52zv0k+iY+vhaXZefv5gUo9j4fNGwhPg3+E7+2dVrBc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m/xxQAAANwAAAAPAAAAAAAAAAAAAAAAAJgCAABkcnMv&#10;ZG93bnJldi54bWxQSwUGAAAAAAQABAD1AAAAigMAAAAA&#10;"/>
                  <v:line id="Line 637" o:spid="_x0000_s1218" style="position:absolute;flip:x;visibility:visible;mso-wrap-style:square;v-text-anchor:top" from="1112,851" to="116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O8QA&#10;AADcAAAADwAAAGRycy9kb3ducmV2LnhtbESPQWvCQBSE74L/YXmCN92oUE3qKiKtFAqCmvb8mn0m&#10;wezbkF1j/PduQfA4zMw3zHLdmUq01LjSsoLJOAJBnFldcq4gPX2OFiCcR9ZYWSYFd3KwXvV7S0y0&#10;vfGB2qPPRYCwS1BB4X2dSOmyggy6sa2Jg3e2jUEfZJNL3eAtwE0lp1H0Jg2WHBYKrGlbUHY5Xo2C&#10;ze/3x2zf/hlb6ThPf7RJo91UqeGg27yD8NT5V/jZ/tIK4ngO/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PjvEAAAA3AAAAA8AAAAAAAAAAAAAAAAAmAIAAGRycy9k&#10;b3ducmV2LnhtbFBLBQYAAAAABAAEAPUAAACJAwAAAAA=&#10;"/>
                  <v:line id="Line 638" o:spid="_x0000_s1219" style="position:absolute;visibility:visible;mso-wrap-style:square;v-text-anchor:top" from="1085,851" to="108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eGMIA&#10;AADcAAAADwAAAGRycy9kb3ducmV2LnhtbERPTWvCQBC9F/oflhF6EbMxQmmiqxTbQA9etIrXITsm&#10;wexszG5j6q93D4LHx/terAbTiJ46V1tWMI1iEMSF1TWXCva/+eQDhPPIGhvLpOCfHKyWry8LzLS9&#10;8pb6nS9FCGGXoYLK+zaT0hUVGXSRbYkDd7KdQR9gV0rd4TWEm0YmcfwuDdYcGipsaV1Rcd79GQUu&#10;P9Alv42LcXyclZaSy9fmG5V6Gw2fcxCeBv8UP9w/WkGa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V4YwgAAANwAAAAPAAAAAAAAAAAAAAAAAJgCAABkcnMvZG93&#10;bnJldi54bWxQSwUGAAAAAAQABAD1AAAAhwMAAAAA&#10;"/>
                  <v:line id="Line 639" o:spid="_x0000_s1220" style="position:absolute;flip:x;visibility:visible;mso-wrap-style:square;v-text-anchor:top" from="1033,851" to="108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P0sMA&#10;AADcAAAADwAAAGRycy9kb3ducmV2LnhtbESPQYvCMBSE7wv+h/AEb2uqwrKtRhFRERaEdavnZ/Ns&#10;i81LaWKt/94Iwh6HmfmGmS06U4mWGldaVjAaRiCIM6tLzhWkf5vPbxDOI2usLJOCBzlYzHsfM0y0&#10;vfMvtQefiwBhl6CCwvs6kdJlBRl0Q1sTB+9iG4M+yCaXusF7gJtKjqPoSxosOSwUWNOqoOx6uBkF&#10;y9PPerJvz8ZWOs7TozZptB0rNeh3yykIT53/D7/bO60gjmN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MP0sMAAADcAAAADwAAAAAAAAAAAAAAAACYAgAAZHJzL2Rv&#10;d25yZXYueG1sUEsFBgAAAAAEAAQA9QAAAIgDAAAAAA==&#10;"/>
                  <v:line id="Line 640" o:spid="_x0000_s1221" style="position:absolute;visibility:visible;mso-wrap-style:square;v-text-anchor:top" from="1007,851" to="100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V8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b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fxV8YAAADdAAAADwAAAAAAAAAAAAAAAACYAgAAZHJz&#10;L2Rvd25yZXYueG1sUEsFBgAAAAAEAAQA9QAAAIsDAAAAAA==&#10;"/>
                  <v:line id="Line 641" o:spid="_x0000_s1222" style="position:absolute;flip:x;visibility:visible;mso-wrap-style:square;v-text-anchor:top" from="954,851" to="100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x7cIA&#10;AADdAAAADwAAAGRycy9kb3ducmV2LnhtbERP32vCMBB+F/wfwgl7s4kOZHZGEdlkIAjTuudbc2uL&#10;zaU0sXb/vREE3+7j+3mLVW9r0VHrK8caJokCQZw7U3GhITt+jt9A+IBssHZMGv7Jw2o5HCwwNe7K&#10;39QdQiFiCPsUNZQhNKmUPi/Jok9cQxy5P9daDBG2hTQtXmO4reVUqZm0WHFsKLGhTUn5+XCxGtY/&#10;u4/XffdrXW3mRXYyNlPbqdYvo379DiJQH57ih/vLxPlKTeD+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7HtwgAAAN0AAAAPAAAAAAAAAAAAAAAAAJgCAABkcnMvZG93&#10;bnJldi54bWxQSwUGAAAAAAQABAD1AAAAhwMAAAAA&#10;"/>
                  <v:line id="Line 642" o:spid="_x0000_s1223" style="position:absolute;visibility:visible;mso-wrap-style:square;v-text-anchor:top" from="928,851" to="92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u8MA&#10;AADdAAAADwAAAGRycy9kb3ducmV2LnhtbERPTWvCQBC9C/6HZYRepNk1gpTUVYoa8OClaul1yE6T&#10;0OxszG41+uvdguBtHu9z5sveNuJMna8da5gkCgRx4UzNpYbjIX99A+EDssHGMWm4koflYjiYY2bc&#10;hT/pvA+liCHsM9RQhdBmUvqiIos+cS1x5H5cZzFE2JXSdHiJ4baRqVIzabHm2FBhS6uKit/9n9Xg&#10;8y865bdxMVbf09JRelrvNqj1y6j/eAcRqA9P8cO9NXG+Ui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u8MAAADdAAAADwAAAAAAAAAAAAAAAACYAgAAZHJzL2Rv&#10;d25yZXYueG1sUEsFBgAAAAAEAAQA9QAAAIgDAAAAAA==&#10;"/>
                  <v:line id="Line 643" o:spid="_x0000_s1224" style="position:absolute;flip:x;visibility:visible;mso-wrap-style:square;v-text-anchor:top" from="875,851" to="92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KAcEA&#10;AADdAAAADwAAAGRycy9kb3ducmV2LnhtbERP32vCMBB+H/g/hBN8m4kKY1ajiKgIA2Gu+nw2Z1ts&#10;LqWJtf73ZjDY2318P2++7GwlWmp86VjDaKhAEGfOlJxrSH+2758gfEA2WDkmDU/ysFz03uaYGPfg&#10;b2qPIRcxhH2CGooQ6kRKnxVk0Q9dTRy5q2sshgibXJoGHzHcVnKs1Ie0WHJsKLCmdUHZ7Xi3Glbn&#10;r83k0F6sq8w0T0/Gpmo31nrQ71YzEIG68C/+c+9NnK/UBH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igHBAAAA3QAAAA8AAAAAAAAAAAAAAAAAmAIAAGRycy9kb3du&#10;cmV2LnhtbFBLBQYAAAAABAAEAPUAAACGAwAAAAA=&#10;"/>
                  <v:line id="Line 644" o:spid="_x0000_s1225" style="position:absolute;visibility:visible;mso-wrap-style:square;v-text-anchor:top" from="848,851" to="84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3VMMA&#10;AADdAAAADwAAAGRycy9kb3ducmV2LnhtbERPTWvCQBC9C/6HZQQvUnerUk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3VMMAAADdAAAADwAAAAAAAAAAAAAAAACYAgAAZHJzL2Rv&#10;d25yZXYueG1sUEsFBgAAAAAEAAQA9QAAAIgDAAAAAA==&#10;"/>
                  <v:line id="Line 645" o:spid="_x0000_s1226" style="position:absolute;flip:x;visibility:visible;mso-wrap-style:square;v-text-anchor:top" from="796,851" to="84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37sMA&#10;AADdAAAADwAAAGRycy9kb3ducmV2LnhtbERP32vCMBB+F/Y/hBP2pokOZatNRYYOYSDMdXs+m7Mt&#10;NpfSZLX775eB4Nt9fD8vXQ+2ET11vnasYTZVIIgLZ2ouNeSfu8kzCB+QDTaOScMveVhnD6MUE+Ou&#10;/EH9MZQihrBPUEMVQptI6YuKLPqpa4kjd3adxRBhV0rT4TWG20bOlVpKizXHhgpbeq2ouBx/rIbN&#10;9/v26dCfrGvMS5l/GZurt7nWj+NhswIRaAh38c29N3G+Ugv4/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C37sMAAADdAAAADwAAAAAAAAAAAAAAAACYAgAAZHJzL2Rv&#10;d25yZXYueG1sUEsFBgAAAAAEAAQA9QAAAIgDAAAAAA==&#10;"/>
                  <v:line id="Line 646" o:spid="_x0000_s1227" style="position:absolute;visibility:visible;mso-wrap-style:square;v-text-anchor:top" from="769,851" to="76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MuMYA&#10;AADdAAAADwAAAGRycy9kb3ducmV2LnhtbESPQWvCQBCF74L/YRmhl1A3TaFIdBOKNuDBS9NKr0N2&#10;TEKzszG7NdFf3y0UvM3w3vvmzSafTCcuNLjWsoKnZQyCuLK65VrB50fxuALhPLLGzjIpuJKDPJvP&#10;NphqO/I7XUpfiwBhl6KCxvs+ldJVDRl0S9sTB+1kB4M+rEMt9YBjgJtOJnH8Ig22HC402NO2oeq7&#10;/DEKXHGkc3GLqij+eq4tJefd4Q2VelhMr2sQniZ/N/+n9zrUD0T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MuMYAAADdAAAADwAAAAAAAAAAAAAAAACYAgAAZHJz&#10;L2Rvd25yZXYueG1sUEsFBgAAAAAEAAQA9QAAAIsDAAAAAA==&#10;"/>
                  <v:line id="Line 647" o:spid="_x0000_s1228" style="position:absolute;flip:x;visibility:visible;mso-wrap-style:square;v-text-anchor:top" from="717,851" to="76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MAsMA&#10;AADdAAAADwAAAGRycy9kb3ducmV2LnhtbERP32vCMBB+F/Y/hBP2pokOdKtNRYYOYSDMdXs+m7Mt&#10;NpfSZLX775eB4Nt9fD8vXQ+2ET11vnasYTZVIIgLZ2ouNeSfu8kzCB+QDTaOScMveVhnD6MUE+Ou&#10;/EH9MZQihrBPUEMVQptI6YuKLPqpa4kjd3adxRBhV0rT4TWG20bOlVpIizXHhgpbeq2ouBx/rIbN&#10;9/v26dCfrGvMS5l/GZurt7nWj+NhswIRaAh38c29N3G+Ukv4/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6MAsMAAADdAAAADwAAAAAAAAAAAAAAAACYAgAAZHJzL2Rv&#10;d25yZXYueG1sUEsFBgAAAAAEAAQA9QAAAIgDAAAAAA==&#10;"/>
                </v:group>
                <v:group id="Group 849" o:spid="_x0000_s1229" style="position:absolute;left:13;top:475;width:3076;height:450" coordorigin="13,475" coordsize="307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line id="Line 649" o:spid="_x0000_s1230" style="position:absolute;visibility:visible;mso-wrap-style:square;v-text-anchor:top" from="691,851" to="69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YysMA&#10;AADdAAAADwAAAGRycy9kb3ducmV2LnhtbERPTWvCQBC9C/6HZQQvUnerIG10DWIb8NBLreJ1yE6T&#10;0Oxskt1q9Ne7hYK3ebzPWaW9rcWZOl851vA8VSCIc2cqLjQcvrKnFxA+IBusHZOGK3lI18PBChPj&#10;LvxJ530oRAxhn6CGMoQmkdLnJVn0U9cQR+7bdRZDhF0hTYeXGG5rOVNqIS1WHBtKbGhbUv6z/7Ua&#10;fHakNrtN8ok6zQtHs/bt4x21Ho/6zRJEoD48xP/unYnzlXqF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YysMAAADdAAAADwAAAAAAAAAAAAAAAACYAgAAZHJzL2Rv&#10;d25yZXYueG1sUEsFBgAAAAAEAAQA9QAAAIgDAAAAAA==&#10;"/>
                  <v:line id="Line 650" o:spid="_x0000_s1231" style="position:absolute;flip:x;visibility:visible;mso-wrap-style:square;v-text-anchor:top" from="638,851" to="69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q8UA&#10;AADdAAAADwAAAGRycy9kb3ducmV2LnhtbESPQWvCQBCF7wX/wzJCb3VXC6WmriLSSqEgVGPP0+w0&#10;CWZnQ3aN6b93DoK3Gd6b975ZrAbfqJ66WAe2MJ0YUMRFcDWXFvLDx9MrqJiQHTaBycI/RVgtRw8L&#10;zFy48Df1+1QqCeGYoYUqpTbTOhYVeYyT0BKL9hc6j0nWrtSuw4uE+0bPjHnRHmuWhgpb2lRUnPZn&#10;b2H98/X+vOt/fWjcvMyPzudmO7P2cTys30AlGtLdfLv+dIJvps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oKrxQAAAN0AAAAPAAAAAAAAAAAAAAAAAJgCAABkcnMv&#10;ZG93bnJldi54bWxQSwUGAAAAAAQABAD1AAAAigMAAAAA&#10;"/>
                  <v:line id="Line 651" o:spid="_x0000_s1232" style="position:absolute;visibility:visible;mso-wrap-style:square;v-text-anchor:top" from="612,851" to="61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CEcIA&#10;AADdAAAADwAAAGRycy9kb3ducmV2LnhtbERPS4vCMBC+L/gfwgh7EU2qIFKNIu4W9rAXX3gdmrEt&#10;NpPaZLW7v94Iwt7m43vOYtXZWtyo9ZVjDclIgSDOnam40HDYZ8MZCB+QDdaOScMveVgte28LTI27&#10;85Zuu1CIGMI+RQ1lCE0qpc9LsuhHriGO3Nm1FkOEbSFNi/cYbms5VmoqLVYcG0psaFNSftn9WA0+&#10;O9I1+xvkA3WaFI7G14/vT9T6vd+t5yACdeFf/HJ/mThfJ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IRwgAAAN0AAAAPAAAAAAAAAAAAAAAAAJgCAABkcnMvZG93&#10;bnJldi54bWxQSwUGAAAAAAQABAD1AAAAhwMAAAAA&#10;"/>
                  <v:line id="Line 652" o:spid="_x0000_s1233" style="position:absolute;flip:x;visibility:visible;mso-wrap-style:square;v-text-anchor:top" from="559,851" to="61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5R8MA&#10;AADdAAAADwAAAGRycy9kb3ducmV2LnhtbERP32vCMBB+H+x/CCf4NhMryFZNi4xtDARh2vl8Nmdb&#10;bC6lyWr335vBwLf7+H7eOh9tKwbqfeNYw3ymQBCXzjRcaSgO70/PIHxANtg6Jg2/5CHPHh/WmBp3&#10;5S8a9qESMYR9ihrqELpUSl/WZNHPXEccubPrLYYI+0qaHq8x3LYyUWopLTYcG2rs6LWm8rL/sRo2&#10;x+3bYjecrGvNS1V8G1uoj0Tr6WTcrEAEGsNd/O/+NHG+mifw9008QW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5R8MAAADdAAAADwAAAAAAAAAAAAAAAACYAgAAZHJzL2Rv&#10;d25yZXYueG1sUEsFBgAAAAAEAAQA9QAAAIgDAAAAAA==&#10;"/>
                  <v:line id="Line 653" o:spid="_x0000_s1234" style="position:absolute;visibility:visible;mso-wrap-style:square;v-text-anchor:top" from="533,851" to="53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5/cQA&#10;AADdAAAADwAAAGRycy9kb3ducmV2LnhtbERPTWvCQBC9F/wPywhepO6aQJHUVUQb8NCLttLrkJ0m&#10;wexszG6TtL++KxR6m8f7nPV2tI3oqfO1Yw3LhQJBXDhTc6nh/S1/XIHwAdlg45g0fJOH7WbysMbM&#10;uIFP1J9DKWII+ww1VCG0mZS+qMiiX7iWOHKfrrMYIuxKaTocYrhtZKLUk7RYc2yosKV9RcX1/GU1&#10;+PxCt/xnXszVR1o6Sm6H1xfUejYdd88gAo3hX/znPpo4Xy1T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f3EAAAA3QAAAA8AAAAAAAAAAAAAAAAAmAIAAGRycy9k&#10;b3ducmV2LnhtbFBLBQYAAAAABAAEAPUAAACJAwAAAAA=&#10;"/>
                  <v:line id="Line 654" o:spid="_x0000_s1235" style="position:absolute;flip:x;visibility:visible;mso-wrap-style:square;v-text-anchor:top" from="480,851" to="53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EqMIA&#10;AADdAAAADwAAAGRycy9kb3ducmV2LnhtbERP32vCMBB+F/wfwg18m4k6xlaNIqIyEAa6zuezOduy&#10;5lKaWOt/b4SBb/fx/bzZorOVaKnxpWMNo6ECQZw5U3KuIf3ZvH6A8AHZYOWYNNzIw2Le780wMe7K&#10;e2oPIRcxhH2CGooQ6kRKnxVk0Q9dTRy5s2sshgibXJoGrzHcVnKs1Lu0WHJsKLCmVUHZ3+FiNSyP&#10;u/Xkuz1ZV5nPPP01NlXbsdaDl245BRGoC0/xv/vLxPlq9Aa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YSowgAAAN0AAAAPAAAAAAAAAAAAAAAAAJgCAABkcnMvZG93&#10;bnJldi54bWxQSwUGAAAAAAQABAD1AAAAhwMAAAAA&#10;"/>
                  <v:line id="Line 655" o:spid="_x0000_s1236" style="position:absolute;visibility:visible;mso-wrap-style:square;v-text-anchor:top" from="454,851" to="4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EEsMA&#10;AADdAAAADwAAAGRycy9kb3ducmV2LnhtbERPTYvCMBC9C/6HMIIXWRMVZalGkV0LHvay6rLXoRnb&#10;YjOpTdTqrzcLC97m8T5nsWptJa7U+NKxhtFQgSDOnCk513DYp2/vIHxANlg5Jg138rBadjsLTIy7&#10;8TdddyEXMYR9ghqKEOpESp8VZNEPXU0cuaNrLIYIm1yaBm8x3FZyrNRMWiw5NhRY00dB2Wl3sRp8&#10;+kPn9DHIBup3kjsanz+/Nqh1v9eu5yACteEl/ndvTZyvR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EEsMAAADdAAAADwAAAAAAAAAAAAAAAACYAgAAZHJzL2Rv&#10;d25yZXYueG1sUEsFBgAAAAAEAAQA9QAAAIgDAAAAAA==&#10;"/>
                  <v:line id="Line 656" o:spid="_x0000_s1237" style="position:absolute;flip:x;visibility:visible;mso-wrap-style:square;v-text-anchor:top" from="401,851" to="4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RMIA&#10;AADdAAAADwAAAGRycy9kb3ducmV2LnhtbERP32vCMBB+H/g/hBP2NhMVZFajiDgZCINp9flszrbY&#10;XEqT1frfL4Lg2318P2++7GwlWmp86VjDcKBAEGfOlJxrSA9fH58gfEA2WDkmDXfysFz03uaYGHfj&#10;X2r3IRcxhH2CGooQ6kRKnxVk0Q9cTRy5i2sshgibXJoGbzHcVnKk1ERaLDk2FFjTuqDsuv+zGlan&#10;3Wb8056tq8w0T4/Gpmo70vq9361mIAJ14SV+ur9NnK+GE3h8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79EwgAAAN0AAAAPAAAAAAAAAAAAAAAAAJgCAABkcnMvZG93&#10;bnJldi54bWxQSwUGAAAAAAQABAD1AAAAhwMAAAAA&#10;"/>
                  <v:line id="Line 657" o:spid="_x0000_s1238" style="position:absolute;visibility:visible;mso-wrap-style:square;v-text-anchor:top" from="375,851" to="37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MA&#10;AADdAAAADwAAAGRycy9kb3ducmV2LnhtbERPTYvCMBC9C/6HMIIXWRMVdKlGkV0LHvay6rLXoRnb&#10;YjOpTdTqrzcLC97m8T5nsWptJa7U+NKxhtFQgSDOnCk513DYp2/vIHxANlg5Jg138rBadjsLTIy7&#10;8TdddyEXMYR9ghqKEOpESp8VZNEPXU0cuaNrLIYIm1yaBm8x3FZyrNRUWiw5NhRY00dB2Wl3sRp8&#10;+kPn9DHIBup3kjsanz+/Nqh1v9eu5yACteEl/ndvTZyvR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MAAADdAAAADwAAAAAAAAAAAAAAAACYAgAAZHJzL2Rv&#10;d25yZXYueG1sUEsFBgAAAAAEAAQA9QAAAIgDAAAAAA==&#10;"/>
                  <v:shape id="Freeform 658" o:spid="_x0000_s1239" style="position:absolute;left:335;top:794;width:40;height:57;visibility:visible;mso-wrap-style:square;v-text-anchor:top" coordsize="20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28YA&#10;AADdAAAADwAAAGRycy9kb3ducmV2LnhtbESPzW7CQAyE75X6DitX6qUqm3BAJWVBVVErOPJz4Ghl&#10;3SRq1huyBlKeHh+QerM145nPs8UQWnOmPjWRHeSjDAxxGX3DlYP97uv1DUwSZI9tZHLwRwkW88eH&#10;GRY+XnhD561URkM4FeigFukKa1NZU8A0ih2xaj+xDyi69pX1PV40PLR2nGUTG7Bhbaixo8+ayt/t&#10;KThY226H+TF+y1im1XHyctgvrwfnnp+Gj3cwQoP8m+/XK6/4Wa64+o2OY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s28YAAADdAAAADwAAAAAAAAAAAAAAAACYAgAAZHJz&#10;L2Rvd25yZXYueG1sUEsFBgAAAAAEAAQA9QAAAIsDAAAAAA==&#10;" path="m200,341l,341r,l,e" filled="f">
                    <v:path arrowok="t" o:connecttype="custom" o:connectlocs="40,57;0,57;0,57;0,0" o:connectangles="0,0,0,0"/>
                  </v:shape>
                  <v:line id="Line 659" o:spid="_x0000_s1240" style="position:absolute;visibility:visible;mso-wrap-style:square;v-text-anchor:top" from="335,768" to="33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OF8MA&#10;AADdAAAADwAAAGRycy9kb3ducmV2LnhtbERPTYvCMBC9C/6HMIIXWRMVxK1GkV0LHvay6rLXoRnb&#10;YjOpTdTqrzcLC97m8T5nsWptJa7U+NKxhtFQgSDOnCk513DYp28zED4gG6wck4Y7eVgtu50FJsbd&#10;+Juuu5CLGMI+QQ1FCHUipc8KsuiHriaO3NE1FkOETS5Ng7cYbis5VmoqLZYcGwqs6aOg7LS7WA0+&#10;/aFz+hhkA/U7yR2Nz59fG9S632vXcxCB2vAS/7u3Js5Xo3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OF8MAAADdAAAADwAAAAAAAAAAAAAAAACYAgAAZHJzL2Rv&#10;d25yZXYueG1sUEsFBgAAAAAEAAQA9QAAAIgDAAAAAA==&#10;"/>
                  <v:line id="Line 660" o:spid="_x0000_s1241" style="position:absolute;flip:y;visibility:visible;mso-wrap-style:square;v-text-anchor:top" from="335,715" to="33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IFsUA&#10;AADdAAAADwAAAGRycy9kb3ducmV2LnhtbESPQWvCQBCF7wX/wzKCt7prhNKmriLSilAo1EbP0+w0&#10;Cc3Ohuwa47/vHAq9zfDevPfNajP6Vg3UxyawhcXcgCIug2u4slB8vt4/gooJ2WEbmCzcKMJmPblb&#10;Ye7ClT9oOKZKSQjHHC3UKXW51rGsyWOch45YtO/Qe0yy9pV2PV4l3Lc6M+ZBe2xYGmrsaFdT+XO8&#10;eAvb89vL8n348qF1T1Vxcr4w+8za2XTcPoNKNKZ/89/1wQm+yY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kgWxQAAAN0AAAAPAAAAAAAAAAAAAAAAAJgCAABkcnMv&#10;ZG93bnJldi54bWxQSwUGAAAAAAQABAD1AAAAigMAAAAA&#10;"/>
                  <v:line id="Line 661" o:spid="_x0000_s1242" style="position:absolute;visibility:visible;mso-wrap-style:square;v-text-anchor:top" from="335,689" to="33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IrMIA&#10;AADdAAAADwAAAGRycy9kb3ducmV2LnhtbERPS4vCMBC+L/gfwgheRBO7IFKNIu4W9rAXX3gdmrEt&#10;NpPaRO3ur98Iwt7m43vOYtXZWtyp9ZVjDZOxAkGcO1NxoeGwz0YzED4gG6wdk4Yf8rBa9t4WmBr3&#10;4C3dd6EQMYR9ihrKEJpUSp+XZNGPXUMcubNrLYYI20KaFh8x3NYyUWoqLVYcG0psaFNSftndrAaf&#10;Hema/Q7zoTq9F46S68f3J2o96HfrOYhAXfgXv9xfJs5Xy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iswgAAAN0AAAAPAAAAAAAAAAAAAAAAAJgCAABkcnMvZG93&#10;bnJldi54bWxQSwUGAAAAAAQABAD1AAAAhwMAAAAA&#10;"/>
                  <v:line id="Line 662" o:spid="_x0000_s1243" style="position:absolute;flip:y;visibility:visible;mso-wrap-style:square;v-text-anchor:top" from="335,636" to="33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z+sIA&#10;AADdAAAADwAAAGRycy9kb3ducmV2LnhtbERP32vCMBB+F/Y/hBvsTZN1IFqNIkNlIAzU6vPZnG2x&#10;uZQm1u6/XwYD3+7j+3nzZW9r0VHrK8ca3kcKBHHuTMWFhuy4GU5A+IBssHZMGn7Iw3LxMphjatyD&#10;99QdQiFiCPsUNZQhNKmUPi/Joh+5hjhyV9daDBG2hTQtPmK4rWWi1FharDg2lNjQZ0n57XC3Glbn&#10;3frju7tYV5tpkZ2MzdQ20frttV/NQATqw1P87/4ycb5KEvj7Jp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HP6wgAAAN0AAAAPAAAAAAAAAAAAAAAAAJgCAABkcnMvZG93&#10;bnJldi54bWxQSwUGAAAAAAQABAD1AAAAhwMAAAAA&#10;"/>
                  <v:line id="Line 663" o:spid="_x0000_s1244" style="position:absolute;visibility:visible;mso-wrap-style:square;v-text-anchor:top" from="335,610" to="33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zQMMA&#10;AADdAAAADwAAAGRycy9kb3ducmV2LnhtbERPS2vCQBC+C/6HZQq9iNk1QpHoKkUb6MFLfeB1yI5J&#10;MDsbs1tN++vdQsHbfHzPWax624gbdb52rGGSKBDEhTM1lxoO+3w8A+EDssHGMWn4IQ+r5XCwwMy4&#10;O3/RbRdKEUPYZ6ihCqHNpPRFRRZ94lriyJ1dZzFE2JXSdHiP4baRqVJv0mLNsaHCltYVFZfdt9Xg&#10;8yNd899RMVKnaekovW62H6j160v/PgcRqA9P8b/708T5Kp3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zQMMAAADdAAAADwAAAAAAAAAAAAAAAACYAgAAZHJzL2Rv&#10;d25yZXYueG1sUEsFBgAAAAAEAAQA9QAAAIgDAAAAAA==&#10;"/>
                  <v:line id="Line 664" o:spid="_x0000_s1245" style="position:absolute;flip:y;visibility:visible;mso-wrap-style:square;v-text-anchor:top" from="335,558" to="33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OFcMA&#10;AADdAAAADwAAAGRycy9kb3ducmV2LnhtbERP32vCMBB+F/Y/hBv4NpPVIbMaRYbKYCCsVp/P5taW&#10;NZfSxNr998tg4Nt9fD9vuR5sI3rqfO1Yw/NEgSAunKm51JAfd0+vIHxANtg4Jg0/5GG9ehgtMTXu&#10;xp/UZ6EUMYR9ihqqENpUSl9UZNFPXEscuS/XWQwRdqU0Hd5iuG1kotRMWqw5NlTY0ltFxXd2tRo2&#10;54/t9NBfrGvMvMxPxuZqn2g9fhw2CxCBhnAX/7vfTZyvkhf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lOFcMAAADdAAAADwAAAAAAAAAAAAAAAACYAgAAZHJzL2Rv&#10;d25yZXYueG1sUEsFBgAAAAAEAAQA9QAAAIgDAAAAAA==&#10;"/>
                  <v:line id="Line 665" o:spid="_x0000_s1246" style="position:absolute;visibility:visible;mso-wrap-style:square;v-text-anchor:top" from="335,531" to="33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Or8MA&#10;AADdAAAADwAAAGRycy9kb3ducmV2LnhtbERPTWvCQBC9F/wPywheRHcbaZHUVcQ24MGLVul1yE6T&#10;0OxszG41+utdQfA2j/c5s0Vna3Gi1leONbyOFQji3JmKCw3772w0BeEDssHaMWm4kIfFvPcyw9S4&#10;M2/ptAuFiCHsU9RQhtCkUvq8JIt+7BriyP261mKIsC2kafEcw20tE6XepcWKY0OJDa1Kyv92/1aD&#10;zw50zK7DfKh+JoWj5Pi5+UKtB/1u+QEiUBee4od7beJ8lb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UOr8MAAADdAAAADwAAAAAAAAAAAAAAAACYAgAAZHJzL2Rv&#10;d25yZXYueG1sUEsFBgAAAAAEAAQA9QAAAIgDAAAAAA==&#10;"/>
                  <v:shape id="Freeform 666" o:spid="_x0000_s1247" style="position:absolute;left:335;top:475;width:0;height:56;visibility:visible;mso-wrap-style:square;v-text-anchor:top" coordsize="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FfcUA&#10;AADdAAAADwAAAGRycy9kb3ducmV2LnhtbESPQWsCMRCF7wX/Qxiht5rVLlJXo4gglPYgasHruBmz&#10;q5vJkqS6/ntTKHib4b33zZvZorONuJIPtWMFw0EGgrh0umaj4Ge/fvsAESKyxsYxKbhTgMW89zLD&#10;Qrsbb+m6i0YkCIcCFVQxtoWUoazIYhi4ljhpJ+ctxrR6I7XHW4LbRo6ybCwt1pwuVNjSqqLysvu1&#10;iTLMN/J9tf5yk+352+d3kx+ORqnXfrecgojUxaf5P/2pU/1sNIa/b9II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IV9xQAAAN0AAAAPAAAAAAAAAAAAAAAAAJgCAABkcnMv&#10;ZG93bnJldi54bWxQSwUGAAAAAAQABAD1AAAAigMAAAAA&#10;" path="m,338l,,,e" filled="f">
                    <v:path arrowok="t" o:connecttype="custom" o:connectlocs="0,56;0,0;0,0" o:connectangles="0,0,0"/>
                  </v:shape>
                  <v:line id="Line 667" o:spid="_x0000_s1248" style="position:absolute;visibility:visible;mso-wrap-style:square;v-text-anchor:top" from="451,574" to="4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1Q8MA&#10;AADdAAAADwAAAGRycy9kb3ducmV2LnhtbERPTWvCQBC9F/wPywheRHcboZXUVcQ24MGLVul1yE6T&#10;0OxszG41+utdQfA2j/c5s0Vna3Gi1leONbyOFQji3JmKCw3772w0BeEDssHaMWm4kIfFvPcyw9S4&#10;M2/ptAuFiCHsU9RQhtCkUvq8JIt+7BriyP261mKIsC2kafEcw20tE6XepMWKY0OJDa1Kyv92/1aD&#10;zw50zK7DfKh+JoWj5Pi5+UKtB/1u+QEiUBee4od7beJ8l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1Q8MAAADdAAAADwAAAAAAAAAAAAAAAACYAgAAZHJzL2Rv&#10;d25yZXYueG1sUEsFBgAAAAAEAAQA9QAAAIgDAAAAAA==&#10;"/>
                  <v:line id="Line 668" o:spid="_x0000_s1249" style="position:absolute;visibility:visible;mso-wrap-style:square;v-text-anchor:top" from="451,574" to="45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hMc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k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hMcYAAADdAAAADwAAAAAAAAAAAAAAAACYAgAAZHJz&#10;L2Rvd25yZXYueG1sUEsFBgAAAAAEAAQA9QAAAIsDAAAAAA==&#10;"/>
                  <v:line id="Line 669" o:spid="_x0000_s1250" style="position:absolute;visibility:visible;mso-wrap-style:square;v-text-anchor:top" from="445,582" to="4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EqsMA&#10;AADdAAAADwAAAGRycy9kb3ducmV2LnhtbERPTWvCQBC9F/wPywheRHcbodTUVcQ24MGLVul1yE6T&#10;0OxszG41+utdQfA2j/c5s0Vna3Gi1leONbyOFQji3JmKCw3772z0DsIHZIO1Y9JwIQ+Lee9lhqlx&#10;Z97SaRcKEUPYp6ihDKFJpfR5SRb92DXEkft1rcUQYVtI0+I5httaJkq9SYsVx4YSG1qVlP/t/q0G&#10;nx3omF2H+VD9TApHyfFz84VaD/rd8gNEoC48xQ/32sT5Kpn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EqsMAAADdAAAADwAAAAAAAAAAAAAAAACYAgAAZHJzL2Rv&#10;d25yZXYueG1sUEsFBgAAAAAEAAQA9QAAAIgDAAAAAA==&#10;"/>
                  <v:line id="Line 670" o:spid="_x0000_s1251" style="position:absolute;visibility:visible;mso-wrap-style:square;v-text-anchor:top" from="445,582" to="44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76sYA&#10;AADdAAAADwAAAGRycy9kb3ducmV2LnhtbESPQWvCQBCF74X+h2UKvYjuVqGU6CqiDXjopWrxOmTH&#10;JJidjdmtxv76zkHwNsN78943s0XvG3WhLtaBLbyNDCjiIriaSwv7XT78ABUTssMmMFm4UYTF/Plp&#10;hpkLV/6myzaVSkI4ZmihSqnNtI5FRR7jKLTEoh1D5zHJ2pXadXiVcN/osTHv2mPN0lBhS6uKitP2&#10;11uI+Q+d879BMTCHSRlofF5/faK1ry/9cgoqUZ8e5vv1xgm+mQi/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s76sYAAADdAAAADwAAAAAAAAAAAAAAAACYAgAAZHJz&#10;L2Rvd25yZXYueG1sUEsFBgAAAAAEAAQA9QAAAIsDAAAAAA==&#10;"/>
                  <v:line id="Line 671" o:spid="_x0000_s1252" style="position:absolute;visibility:visible;mso-wrap-style:square;v-text-anchor:top" from="424,648" to="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eccQA&#10;AADdAAAADwAAAGRycy9kb3ducmV2LnhtbERPTWvCQBC9F/wPywhepO6aQJHUVUQb8NCLttLrkJ0m&#10;wexszG6TtL++KxR6m8f7nPV2tI3oqfO1Yw3LhQJBXDhTc6nh/S1/XIHwAdlg45g0fJOH7WbysMbM&#10;uIFP1J9DKWII+ww1VCG0mZS+qMiiX7iWOHKfrrMYIuxKaTocYrhtZKLUk7RYc2yosKV9RcX1/GU1&#10;+PxCt/xnXszVR1o6Sm6H1xfUejYdd88gAo3hX/znPpo4X6V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nnHEAAAA3QAAAA8AAAAAAAAAAAAAAAAAmAIAAGRycy9k&#10;b3ducmV2LnhtbFBLBQYAAAAABAAEAPUAAACJAwAAAAA=&#10;"/>
                  <v:line id="Line 672" o:spid="_x0000_s1253" style="position:absolute;flip:x;visibility:visible;mso-wrap-style:square;v-text-anchor:top" from="27,648" to="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lJ8MA&#10;AADdAAAADwAAAGRycy9kb3ducmV2LnhtbERP32vCMBB+F/Y/hBvsTZNVENeZFhlzCMJA7fZ8Nmdb&#10;1lxKE2v975fBwLf7+H7eKh9tKwbqfeNYw/NMgSAunWm40lAcN9MlCB+QDbaOScONPOTZw2SFqXFX&#10;3tNwCJWIIexT1FCH0KVS+rImi37mOuLInV1vMUTYV9L0eI3htpWJUgtpseHYUGNHbzWVP4eL1bD+&#10;3r3PP4eTda15qYovYwv1kWj99DiuX0EEGsNd/O/emjhfzRP4+ya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lJ8MAAADdAAAADwAAAAAAAAAAAAAAAACYAgAAZHJzL2Rv&#10;d25yZXYueG1sUEsFBgAAAAAEAAQA9QAAAIgDAAAAAA==&#10;"/>
                  <v:line id="Line 673" o:spid="_x0000_s1254" style="position:absolute;visibility:visible;mso-wrap-style:square;v-text-anchor:top" from="13,648" to="1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lncMA&#10;AADdAAAADwAAAGRycy9kb3ducmV2LnhtbERPS2vCQBC+C/6HZQpeRHdroEjMRoptwEMv9YHXITsm&#10;wexszG417a/vFgre5uN7TrYebCtu1PvGsYbnuQJBXDrTcKXhsC9mSxA+IBtsHZOGb/KwzsejDFPj&#10;7vxJt12oRAxhn6KGOoQuldKXNVn0c9cRR+7seoshwr6Spsd7DLetXCj1Ii02HBtq7GhTU3nZfVkN&#10;vjjStfiZllN1S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lncMAAADdAAAADwAAAAAAAAAAAAAAAACYAgAAZHJzL2Rv&#10;d25yZXYueG1sUEsFBgAAAAAEAAQA9QAAAIgDAAAAAA==&#10;"/>
                  <v:shape id="Freeform 674" o:spid="_x0000_s1255" style="position:absolute;left:13;top:635;width:28;height:13;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tS8cA&#10;AADdAAAADwAAAGRycy9kb3ducmV2LnhtbERPS0vDQBC+C/0PyxS8FLvbByKx2xIslVykNIp6nGan&#10;STA7m2a3bfTXuwXB23x8z1msetuIM3W+dqxhMlYgiAtnai41vL1u7h5A+IBssHFMGr7Jw2o5uFlg&#10;YtyFd3TOQyliCPsENVQhtImUvqjIoh+7ljhyB9dZDBF2pTQdXmK4beRUqXtpsebYUGFLTxUVX/nJ&#10;ajj9rLOXj9n+s8zUJD32+ftomz5rfTvs00cQgfrwL/5zZybOV7M5XL+JJ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CrUvHAAAA3QAAAA8AAAAAAAAAAAAAAAAAmAIAAGRy&#10;cy9kb3ducmV2LnhtbFBLBQYAAAAABAAEAPUAAACMAwAAAAA=&#10;" path="m,81r139,l,81,,79r139,l,79,,76r139,l139,75,,75r2,l139,75r,-2l2,73r137,l139,70,2,70r,-2l139,68r-1,l2,68r,-1l138,67,2,67r,-3l138,64r,-2l2,62r1,l138,62r,-2l3,60r133,l136,58,3,58r,-2l136,56,3,56,5,54r131,l134,54,5,54r,-2l134,52r,-2l5,50r2,l134,50r,-2l7,48r125,l132,45,7,45,9,44r123,l131,44,9,44r,-2l131,42,10,42r,-3l129,39r,-2l10,37r2,l129,37r-2,-1l12,36r2,-3l127,33r-1,l14,33r2,-2l126,31r-2,l16,31r,-3l124,28r-2,-1l17,27r2,l122,27r-2,-2l19,25r2,l120,25r-1,-3l21,22r2,-2l119,20r-2,l24,20r,-1l115,19r-2,l26,19r2,-3l113,16r-1,-2l28,14r2,l110,14r-2,-2l31,12r2,l106,12r-1,-2l35,10,37,8r66,l101,8,38,8,42,6r57,l96,6,44,6,47,3r47,l91,2,49,2r3,l87,2,82,,58,,68,r3,e" filled="f">
                    <v:path arrowok="t" o:connecttype="custom" o:connectlocs="28,13;0,13;0,13;28,12;0,12;28,12;0,12;28,11;0,11;28,11;0,11;0,11;28,10;0,10;28,10;1,10;27,9;1,9;1,9;27,9;1,9;27,8;1,8;27,8;1,8;27,7;2,7;26,7;2,7;2,7;26,6;2,6;26,6;2,6;26,5;3,5;25,5;3,5;25,4;3,4;25,4;4,4;24,4;4,4;24,3;5,3;23,3;5,3;23,3;6,2;22,2;6,2;21,2;7,2;21,1;8,1;20,1;9,1;19,0;10,0;18,0;12,0;14,0" o:connectangles="0,0,0,0,0,0,0,0,0,0,0,0,0,0,0,0,0,0,0,0,0,0,0,0,0,0,0,0,0,0,0,0,0,0,0,0,0,0,0,0,0,0,0,0,0,0,0,0,0,0,0,0,0,0,0,0,0,0,0,0,0,0,0"/>
                  </v:shape>
                  <v:line id="Line 675" o:spid="_x0000_s1256" style="position:absolute;visibility:visible;mso-wrap-style:square;v-text-anchor:top" from="41,649" to="4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YcsQA&#10;AADdAAAADwAAAGRycy9kb3ducmV2LnhtbERPTWvCQBC9F/wPyxR6EbOrU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mHLEAAAA3QAAAA8AAAAAAAAAAAAAAAAAmAIAAGRycy9k&#10;b3ducmV2LnhtbFBLBQYAAAAABAAEAPUAAACJAwAAAAA=&#10;"/>
                  <v:shape id="Freeform 676" o:spid="_x0000_s1257" style="position:absolute;left:13;top:649;width:28;height:13;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Wp8YA&#10;AADdAAAADwAAAGRycy9kb3ducmV2LnhtbERPTWvCQBC9F/wPywi9lLprBSmpqwSLkouUpmJ7HLNj&#10;EszOptlVY399Vyj0No/3ObNFbxtxps7XjjWMRwoEceFMzaWG7cfq8RmED8gGG8ek4UoeFvPB3QwT&#10;4y78Tuc8lCKGsE9QQxVCm0jpi4os+pFriSN3cJ3FEGFXStPhJYbbRj4pNZUWa44NFba0rKg45ier&#10;4fTzmm0+J/uvMlPj9LvPdw9v6Vrr+2GfvoAI1Id/8Z87M3G+mkzh9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yWp8YAAADdAAAADwAAAAAAAAAAAAAAAACYAgAAZHJz&#10;L2Rvd25yZXYueG1sUEsFBgAAAAAEAAQA9QAAAIsDAAAAAA==&#10;" path="m139,l,,,1r139,l,1,,3r139,l,3,2,6r137,l139,8,2,8r137,l139,9,2,9r137,l138,12,2,12r,2l138,14,2,14r,2l138,16,2,16r1,2l138,18r,2l3,20r133,l136,22,3,22r133,l136,25,3,25r2,1l136,26r-2,l5,26r,2l134,28,5,28r2,3l134,31r,2l7,33r125,l132,34,7,34r2,l132,34r-1,3l9,37r,2l131,39,10,39r,3l129,42r,1l10,43r2,l129,43r-2,2l12,45r2,l127,45r-1,3l14,48r2,1l126,49r-2,l16,49r,2l124,51r-2,l17,51r2,3l122,54r-2,2l19,56r2,l120,56r-1,1l21,57r2,l119,57r-2,3l24,60r,2l115,62r-2,l26,62r2,2l113,64r-1,l28,64r2,2l110,66r-2,2l31,68r2,l106,68r-1,2l35,70r2,l103,70r-2,3l38,73r4,1l99,74r-3,l44,74r3,2l94,76r-3,l49,76r3,3l87,79r-5,2l58,81r10,l71,81e" filled="f">
                    <v:path arrowok="t" o:connecttype="custom" o:connectlocs="0,0;28,0;0,0;0,0;28,1;0,1;28,1;28,1;0,2;28,2;0,3;0,3;28,3;1,3;27,4;27,4;1,4;27,4;1,4;27,4;1,5;27,5;27,5;1,5;27,5;2,6;26,6;2,7;26,7;2,7;26,7;3,7;25,8;3,8;25,8;3,8;25,8;4,9;24,9;4,9;24,9;5,9;24,10;5,10;23,10;6,10;23,10;6,11;22,11;7,11;21,11;7,11;20,12;8,12;19,12;9,12;18,12;10,13;17,13;14,13" o:connectangles="0,0,0,0,0,0,0,0,0,0,0,0,0,0,0,0,0,0,0,0,0,0,0,0,0,0,0,0,0,0,0,0,0,0,0,0,0,0,0,0,0,0,0,0,0,0,0,0,0,0,0,0,0,0,0,0,0,0,0,0"/>
                  </v:shape>
                  <v:line id="Line 677" o:spid="_x0000_s1258" style="position:absolute;visibility:visible;mso-wrap-style:square;v-text-anchor:top" from="32,587" to="3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jnsQA&#10;AADdAAAADwAAAGRycy9kb3ducmV2LnhtbERPTWvCQBC9F/wPyxR6EbOrQpXUNYhtwEMvWsXrkJ0m&#10;odnZmN3G2F/fLQi9zeN9ziobbCN66nztWMM0USCIC2dqLjUcP/LJEoQPyAYbx6ThRh6y9ehhhalx&#10;V95TfwiliCHsU9RQhdCmUvqiIos+cS1x5D5dZzFE2JXSdHiN4baRM6WepcWaY0OFLW0rKr4O31aD&#10;z090yX/GxVid56Wj2eX1/Q21fnocNi8gAg3hX3x370ycr+Y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57EAAAA3QAAAA8AAAAAAAAAAAAAAAAAmAIAAGRycy9k&#10;b3ducmV2LnhtbFBLBQYAAAAABAAEAPUAAACJAwAAAAA=&#10;"/>
                  <v:shape id="Freeform 678" o:spid="_x0000_s1259" style="position:absolute;left:21;top:533;width:44;height:57;visibility:visible;mso-wrap-style:square;v-text-anchor:top" coordsize="21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nUMQA&#10;AADdAAAADwAAAGRycy9kb3ducmV2LnhtbESPQU/DMAyF70j7D5EncWPJGEKoLJvQUBmcgMIPsBqv&#10;7WicqAlt+ff4gMTN1nt+7/N2P/tejTSkLrCF9cqAIq6D67ix8PlRXt2BShnZYR+YLPxQgv1ucbHF&#10;woWJ32mscqMkhFOBFtqcY6F1qlvymFYhEot2CoPHLOvQaDfgJOG+19fG3GqPHUtDi5EOLdVf1be3&#10;MG7i8azLp/IxV8m8HOPr9Hajrb1czg/3oDLN+d/8d/3sBN9sBF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J1DEAAAA3QAAAA8AAAAAAAAAAAAAAAAAmAIAAGRycy9k&#10;b3ducmV2LnhtbFBLBQYAAAAABAAEAPUAAACJAwAAAAA=&#10;" path="m54,326r28,17l136,343r28,-17l192,293r12,-32l218,211r,-82l204,81,192,48,164,14,136,,82,,54,14,28,48,14,81,,129r,82l14,261r14,32l54,326e" filled="f">
                    <v:path arrowok="t" o:connecttype="custom" o:connectlocs="11,54;17,57;27,57;33,54;39,49;41,43;44,35;44,21;41,13;39,8;33,2;27,0;17,0;11,2;6,8;3,13;0,21;0,35;3,43;6,49;11,54" o:connectangles="0,0,0,0,0,0,0,0,0,0,0,0,0,0,0,0,0,0,0,0,0"/>
                  </v:shape>
                  <v:line id="Line 679" o:spid="_x0000_s1260" style="position:absolute;visibility:visible;mso-wrap-style:square;v-text-anchor:top" from="35,560" to="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d8QA&#10;AADdAAAADwAAAGRycy9kb3ducmV2LnhtbERPTWvCQBC9F/wPyxR6EbOrQtHUNYhtwEMvWsXrkJ0m&#10;odnZmN3G2F/fLQi9zeN9ziobbCN66nztWMM0USCIC2dqLjUcP/LJAoQPyAYbx6ThRh6y9ehhhalx&#10;V95TfwiliCHsU9RQhdCmUvqiIos+cS1x5D5dZzFE2JXSdHiN4baRM6WepcWaY0OFLW0rKr4O31aD&#10;z090yX/GxVid56Wj2eX1/Q21fnocNi8gAg3hX3x370ycr+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knfEAAAA3QAAAA8AAAAAAAAAAAAAAAAAmAIAAGRycy9k&#10;b3ducmV2LnhtbFBLBQYAAAAABAAEAPUAAACJAwAAAAA=&#10;"/>
                  <v:line id="Line 680" o:spid="_x0000_s1261" style="position:absolute;visibility:visible;mso-wrap-style:square;v-text-anchor:top" from="35,560" to="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Il8cA&#10;AADdAAAADwAAAGRycy9kb3ducmV2LnhtbESPT2vCQBDF74LfYZlCL6K7tSI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SJfHAAAA3QAAAA8AAAAAAAAAAAAAAAAAmAIAAGRy&#10;cy9kb3ducmV2LnhtbFBLBQYAAAAABAAEAPUAAACMAwAAAAA=&#10;"/>
                  <v:line id="Line 681" o:spid="_x0000_s1262" style="position:absolute;visibility:visible;mso-wrap-style:square;v-text-anchor:top" from="77,573" to="77,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tDMMA&#10;AADdAAAADwAAAGRycy9kb3ducmV2LnhtbERPS4vCMBC+C/6HMIIXWRMfyFKNIrsWPOxl1WWvQzO2&#10;xWZSm6jVX28WFrzNx/ecxaq1lbhS40vHGkZDBYI4c6bkXMNhn769g/AB2WDlmDTcycNq2e0sMDHu&#10;xt903YVcxBD2CWooQqgTKX1WkEU/dDVx5I6usRgibHJpGrzFcFvJsVIzabHk2FBgTR8FZafdxWrw&#10;6Q+d08cgG6jfSe5ofP782qDW/V67noMI1IaX+N+9NXG+mo7g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tDMMAAADdAAAADwAAAAAAAAAAAAAAAACYAgAAZHJzL2Rv&#10;d25yZXYueG1sUEsFBgAAAAAEAAQA9QAAAIgDAAAAAA==&#10;"/>
                  <v:shape id="Freeform 682" o:spid="_x0000_s1263" style="position:absolute;left:77;top:570;width:5;height:5;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vz8MA&#10;AADdAAAADwAAAGRycy9kb3ducmV2LnhtbERPS2sCMRC+F/ofwgi91cRHS1mNUgSp4KF1W/A6bGY3&#10;q5vJsknX7b9vBMHbfHzPWa4H14ieulB71jAZKxDEhTc1Vxp+vrfPbyBCRDbYeCYNfxRgvXp8WGJm&#10;/IUP1OexEimEQ4YabIxtJmUoLDkMY98SJ670ncOYYFdJ0+ElhbtGTpV6lQ5rTg0WW9pYKs75r9Pw&#10;qfYfZXmoS/u1o/yF+9lxdmKtn0bD+wJEpCHexTf3zqT5aj6F6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vz8MAAADdAAAADwAAAAAAAAAAAAAAAACYAgAAZHJzL2Rv&#10;d25yZXYueG1sUEsFBgAAAAAEAAQA9QAAAIgDAAAAAA==&#10;" path="m,14l10,26,21,14,10,,,14e" filled="f">
                    <v:path arrowok="t" o:connecttype="custom" o:connectlocs="0,3;2,5;5,3;2,0;0,3" o:connectangles="0,0,0,0,0"/>
                  </v:shape>
                  <v:line id="Line 683" o:spid="_x0000_s1264" style="position:absolute;visibility:visible;mso-wrap-style:square;v-text-anchor:top" from="79,586" to="7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4MQA&#10;AADdAAAADwAAAGRycy9kb3ducmV2LnhtbERPTWvCQBC9F/wPyxR6EbOrF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uDEAAAA3QAAAA8AAAAAAAAAAAAAAAAAmAIAAGRycy9k&#10;b3ducmV2LnhtbFBLBQYAAAAABAAEAPUAAACJAwAAAAA=&#10;"/>
                  <v:line id="Line 684" o:spid="_x0000_s1265" style="position:absolute;visibility:visible;mso-wrap-style:square;v-text-anchor:top" from="79,586" to="7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OlMMA&#10;AADdAAAADwAAAGRycy9kb3ducmV2LnhtbERPS2vCQBC+F/wPywhexOzWi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OlMMAAADdAAAADwAAAAAAAAAAAAAAAACYAgAAZHJzL2Rv&#10;d25yZXYueG1sUEsFBgAAAAAEAAQA9QAAAIgDAAAAAA==&#10;"/>
                  <v:line id="Line 685" o:spid="_x0000_s1266" style="position:absolute;visibility:visible;mso-wrap-style:square;v-text-anchor:top" from="95,606" to="95,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D8QA&#10;AADdAAAADwAAAGRycy9kb3ducmV2LnhtbERPS2vCQBC+F/wPyxR6Ed3VVimpmyDWQA9e6oNeh+w0&#10;Cc3OxuyqaX+9Kwi9zcf3nEXW20acqfO1Yw2TsQJBXDhTc6lhv8tHryB8QDbYOCYNv+QhSwcPC0yM&#10;u/AnnbehFDGEfYIaqhDaREpfVGTRj11LHLlv11kMEXalNB1eYrht5FSpubRYc2yosKVVRcXP9mQ1&#10;+PxAx/xvWAzV13PpaHp836xR66fHfvkGIlAf/sV394eJ89XL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6w/EAAAA3QAAAA8AAAAAAAAAAAAAAAAAmAIAAGRycy9k&#10;b3ducmV2LnhtbFBLBQYAAAAABAAEAPUAAACJAwAAAAA=&#10;"/>
                  <v:shape id="Freeform 686" o:spid="_x0000_s1267" style="position:absolute;left:95;top:584;width:25;height:29;visibility:visible;mso-wrap-style:square;v-text-anchor:top" coordsize="1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4sMA&#10;AADdAAAADwAAAGRycy9kb3ducmV2LnhtbERP32vCMBB+H/g/hBvsbaaTTaQzigiygTCYCuLb0dya&#10;YnIpza2t//0yGOztPr6ft1yPwaueutRENvA0LUARV9E2XBs4HXePC1BJkC36yGTgRgnWq8ndEksb&#10;B/6k/iC1yiGcSjTgRNpS61Q5CpimsSXO3FfsAkqGXa1th0MOD17PimKuAzacGxy2tHVUXQ/fwYBc&#10;Zm/7D94PJ+97N8r55baVizEP9+PmFZTQKP/iP/e7zfOL5zn8fp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Se4sMAAADdAAAADwAAAAAAAAAAAAAAAACYAgAAZHJzL2Rv&#10;d25yZXYueG1sUEsFBgAAAAAEAAQA9QAAAIgDAAAAAA==&#10;" path="m,132r21,26l40,170r30,l91,158r19,-26l121,96r,-22l110,38,91,12,70,,40,,21,12,,38e" filled="f">
                    <v:path arrowok="t" o:connecttype="custom" o:connectlocs="0,23;4,27;8,29;14,29;19,27;23,23;25,16;25,13;23,6;19,2;14,0;8,0;4,2;0,6" o:connectangles="0,0,0,0,0,0,0,0,0,0,0,0,0,0"/>
                  </v:shape>
                  <v:line id="Line 687" o:spid="_x0000_s1268" style="position:absolute;visibility:visible;mso-wrap-style:square;v-text-anchor:top" from="95,591" to="9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Q48QA&#10;AADdAAAADwAAAGRycy9kb3ducmV2LnhtbERPS2vCQBC+F/wPyxR6Ed3VF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0OPEAAAA3QAAAA8AAAAAAAAAAAAAAAAAmAIAAGRycy9k&#10;b3ducmV2LnhtbFBLBQYAAAAABAAEAPUAAACJAwAAAAA=&#10;"/>
                  <v:shape id="Freeform 688" o:spid="_x0000_s1269" style="position:absolute;left:93;top:591;width:2;height:15;visibility:visible;mso-wrap-style:square;v-text-anchor:top" coordsize="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opsYA&#10;AADdAAAADwAAAGRycy9kb3ducmV2LnhtbESPQWvCQBCF7wX/wzKCl6KbioQSXUULgkIP1erB25gd&#10;k2B2NmRXk/77zqHQ2wzvzXvfLFa9q9WT2lB5NvA2SUAR595WXBg4fW/H76BCRLZYeyYDPxRgtRy8&#10;LDCzvuMDPY+xUBLCIUMDZYxNpnXIS3IYJr4hFu3mW4dR1rbQtsVOwl2tp0mSaocVS0OJDX2UlN+P&#10;D2fgfN2nOt/0r91nTenlduDr7IuNGQ379RxUpD7+m/+ud1bwk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opsYAAADdAAAADwAAAAAAAAAAAAAAAACYAgAAZHJz&#10;L2Rvd25yZXYueG1sUEsFBgAAAAAEAAQA9QAAAIsDAAAAAA==&#10;" path="m10,l,36,,58,10,94e" filled="f">
                    <v:path arrowok="t" o:connecttype="custom" o:connectlocs="2,0;0,6;0,9;2,15" o:connectangles="0,0,0,0"/>
                  </v:shape>
                  <v:line id="Line 689" o:spid="_x0000_s1270" style="position:absolute;visibility:visible;mso-wrap-style:square;v-text-anchor:top" from="135,594" to="13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hCsQA&#10;AADdAAAADwAAAGRycy9kb3ducmV2LnhtbERPS2vCQBC+F/wPyxR6Ed3VF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4QrEAAAA3QAAAA8AAAAAAAAAAAAAAAAAmAIAAGRycy9k&#10;b3ducmV2LnhtbFBLBQYAAAAABAAEAPUAAACJAwAAAAA=&#10;"/>
                  <v:line id="Line 690" o:spid="_x0000_s1271" style="position:absolute;visibility:visible;mso-wrap-style:square;v-text-anchor:top" from="135,594" to="139,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Ss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03krHAAAA3QAAAA8AAAAAAAAAAAAAAAAAmAIAAGRy&#10;cy9kb3ducmV2LnhtbFBLBQYAAAAABAAEAPUAAACMAwAAAAA=&#10;"/>
                  <v:line id="Line 691" o:spid="_x0000_s1272" style="position:absolute;visibility:visible;mso-wrap-style:square;v-text-anchor:top" from="135,594" to="13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70cMA&#10;AADdAAAADwAAAGRycy9kb3ducmV2LnhtbERPTYvCMBC9C/6HMIIXWRMVZalGkV0LHvay6rLXoRnb&#10;YjOpTdTqrzcLC97m8T5nsWptJa7U+NKxhtFQgSDOnCk513DYp2/vIHxANlg5Jg138rBadjsLTIy7&#10;8TdddyEXMYR9ghqKEOpESp8VZNEPXU0cuaNrLIYIm1yaBm8x3FZyrNRMWiw5NhRY00dB2Wl3sRp8&#10;+kPn9DHIBup3kjsanz+/Nqh1v9eu5yACteEl/ndvTZyvp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70cMAAADdAAAADwAAAAAAAAAAAAAAAACYAgAAZHJzL2Rv&#10;d25yZXYueG1sUEsFBgAAAAAEAAQA9QAAAIgDAAAAAA==&#10;"/>
                  <v:shape id="Freeform 692" o:spid="_x0000_s1273" style="position:absolute;left:124;top:533;width:15;height:61;visibility:visible;mso-wrap-style:square;v-text-anchor:top" coordsize="7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MMA&#10;AADdAAAADwAAAGRycy9kb3ducmV2LnhtbERPTWsCMRC9F/wPYYTealbFIqtRxFIQ6qVrUbwNm3E3&#10;uJmsSdT135tCobd5vM+ZLzvbiBv5YBwrGA4yEMSl04YrBT+7z7cpiBCRNTaOScGDAiwXvZc55trd&#10;+ZtuRaxECuGQo4I6xjaXMpQ1WQwD1xIn7uS8xZigr6T2eE/htpGjLHuXFg2nhhpbWtdUnourVbBf&#10;f52Lw+5orqc4vuzNhzz6rVTqtd+tZiAidfFf/Ofe6DQ/m4zg95t0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MMAAADdAAAADwAAAAAAAAAAAAAAAACYAgAAZHJzL2Rv&#10;d25yZXYueG1sUEsFBgAAAAAEAAQA9QAAAIgDAAAAAA==&#10;" path="m51,363l31,326,11,276,,219,,171,11,110,31,62,51,26,72,e" filled="f">
                    <v:path arrowok="t" o:connecttype="custom" o:connectlocs="11,61;6,55;2,46;0,37;0,29;2,18;6,10;11,4;15,0" o:connectangles="0,0,0,0,0,0,0,0,0"/>
                  </v:shape>
                  <v:line id="Line 693" o:spid="_x0000_s1274" style="position:absolute;visibility:visible;mso-wrap-style:square;v-text-anchor:top" from="154,541" to="15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APcQA&#10;AADdAAAADwAAAGRycy9kb3ducmV2LnhtbERPTWvCQBC9F/wPyxR6EbOrU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QD3EAAAA3QAAAA8AAAAAAAAAAAAAAAAAmAIAAGRycy9k&#10;b3ducmV2LnhtbFBLBQYAAAAABAAEAPUAAACJAwAAAAA=&#10;"/>
                  <v:shape id="Freeform 694" o:spid="_x0000_s1275" style="position:absolute;left:154;top:541;width:11;height:43;visibility:visible;mso-wrap-style:square;v-text-anchor:top" coordsize="5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L5cEA&#10;AADdAAAADwAAAGRycy9kb3ducmV2LnhtbERPzWrCQBC+F3yHZQRvdZOgTYlugggFT5WoDzDNjklI&#10;djZktxrf3i0Ivc3H9zvbYjK9uNHoWssK4mUEgriyuuVaweX89f4Jwnlkjb1lUvAgB0U+e9tipu2d&#10;S7qdfC1CCLsMFTTeD5mUrmrIoFvagThwVzsa9AGOtdQj3kO46WUSRR/SYMuhocGB9g1V3enXKCg1&#10;X+PHT5p+4z726+RYph1NSi3m024DwtPk/8Uv90GH+dF6BX/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S+XBAAAA3QAAAA8AAAAAAAAAAAAAAAAAmAIAAGRycy9kb3du&#10;cmV2LnhtbFBLBQYAAAAABAAEAPUAAACGAwAAAAA=&#10;" path="m,l,206r10,36l31,254r20,e" filled="f">
                    <v:path arrowok="t" o:connecttype="custom" o:connectlocs="0,0;0,35;2,41;7,43;11,43" o:connectangles="0,0,0,0,0"/>
                  </v:shape>
                  <v:line id="Line 695" o:spid="_x0000_s1276" style="position:absolute;visibility:visible;mso-wrap-style:square;v-text-anchor:top" from="183,588" to="18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90sMA&#10;AADdAAAADwAAAGRycy9kb3ducmV2LnhtbERPS2vCQBC+F/wPywhexOzWo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90sMAAADdAAAADwAAAAAAAAAAAAAAAACYAgAAZHJzL2Rv&#10;d25yZXYueG1sUEsFBgAAAAAEAAQA9QAAAIgDAAAAAA==&#10;"/>
                  <v:shape id="Freeform 696" o:spid="_x0000_s1277" style="position:absolute;left:175;top:588;width:8;height:10;visibility:visible;mso-wrap-style:square;v-text-anchor:top" coordsize="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mub8A&#10;AADdAAAADwAAAGRycy9kb3ducmV2LnhtbERP24rCMBB9F/yHMMK+aaKwRbpGEUHwTbbrBwzN9LI2&#10;k5LEtv79RhD2bQ7nOrvDZDsxkA+tYw3rlQJBXDrTcq3h9nNebkGEiGywc0wanhTgsJ/PdpgbN/I3&#10;DUWsRQrhkKOGJsY+lzKUDVkMK9cTJ65y3mJM0NfSeBxTuO3kRqlMWmw5NTTY06mh8l48rIbfyvN1&#10;UkNRFeq+tmPE86nNtP5YTMcvEJGm+C9+uy8mzVefGby+SSf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qKa5vwAAAN0AAAAPAAAAAAAAAAAAAAAAAJgCAABkcnMvZG93bnJl&#10;di54bWxQSwUGAAAAAAQABAD1AAAAhAMAAAAA&#10;" path="m40,l19,37,,60e" filled="f">
                    <v:path arrowok="t" o:connecttype="custom" o:connectlocs="8,0;4,6;0,10" o:connectangles="0,0,0"/>
                  </v:shape>
                  <v:line id="Line 697" o:spid="_x0000_s1278" style="position:absolute;visibility:visible;mso-wrap-style:square;v-text-anchor:top" from="183,588" to="18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PsQA&#10;AADdAAAADwAAAGRycy9kb3ducmV2LnhtbERPS2vCQBC+F/wPyxR6Ed3VU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Rj7EAAAA3QAAAA8AAAAAAAAAAAAAAAAAmAIAAGRycy9k&#10;b3ducmV2LnhtbFBLBQYAAAAABAAEAPUAAACJAwAAAAA=&#10;"/>
                  <v:shape id="Freeform 698" o:spid="_x0000_s1279" style="position:absolute;left:175;top:533;width:14;height:55;visibility:visible;mso-wrap-style:square;v-text-anchor:top" coordsize="7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V78YA&#10;AADdAAAADwAAAGRycy9kb3ducmV2LnhtbESPQWsCMRCF74X+hzBCL6UmFRTZGkUKgj0VtQeP42a6&#10;WdxMtpvUXf+9cxC8zfDevPfNYjWERl2oS3VkC+9jA4q4jK7mysLPYfM2B5UyssMmMlm4UoLV8vlp&#10;gYWLPe/oss+VkhBOBVrwObeF1qn0FDCNY0ss2m/sAmZZu0q7DnsJD42eGDPTAWuWBo8tfXoqz/v/&#10;YGF+joa+v/zkdOyvf9XmtH2dDUdrX0bD+gNUpiE/zPfrrRN8MxV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fV78YAAADdAAAADwAAAAAAAAAAAAAAAACYAgAAZHJz&#10;L2Rvd25yZXYueG1sUEsFBgAAAAAEAAQA9QAAAIsDAAAAAA==&#10;" path="m40,326l59,276,70,219r,-48l59,110,40,62,19,26,,e" filled="f">
                    <v:path arrowok="t" o:connecttype="custom" o:connectlocs="8,55;12,47;14,37;14,29;12,19;8,10;4,4;0,0" o:connectangles="0,0,0,0,0,0,0,0"/>
                  </v:shape>
                  <v:line id="Line 699" o:spid="_x0000_s1280" style="position:absolute;visibility:visible;mso-wrap-style:square;v-text-anchor:top" from="162,556" to="16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318QA&#10;AADdAAAADwAAAGRycy9kb3ducmV2LnhtbERPS2vCQBC+F/wPyxR6Ed3VU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d9fEAAAA3QAAAA8AAAAAAAAAAAAAAAAAmAIAAGRycy9k&#10;b3ducmV2LnhtbFBLBQYAAAAABAAEAPUAAACJAwAAAAA=&#10;"/>
                  <v:line id="Line 700" o:spid="_x0000_s1281" style="position:absolute;flip:x;visibility:visible;mso-wrap-style:square;v-text-anchor:top" from="148,556" to="16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x1sUA&#10;AADdAAAADwAAAGRycy9kb3ducmV2LnhtbESPQWvCQBCF74X+h2UK3upuLUhNXUXEFkEQqrHnaXaa&#10;hGZnQ3Yb4793DoK3Gd6b976ZLwffqJ66WAe28DI2oIiL4GouLeTHj+c3UDEhO2wCk4ULRVguHh/m&#10;mLlw5i/qD6lUEsIxQwtVSm2mdSwq8hjHoSUW7Td0HpOsXaldh2cJ942eGDPVHmuWhgpbWldU/B3+&#10;vYXV927zuu9/fGjcrMxPzufmc2Lt6GlYvYNKNKS7+Xa9dYJvpsIv38gI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PHWxQAAAN0AAAAPAAAAAAAAAAAAAAAAAJgCAABkcnMv&#10;ZG93bnJldi54bWxQSwUGAAAAAAQABAD1AAAAigMAAAAA&#10;"/>
                  <v:line id="Line 701" o:spid="_x0000_s1282" style="position:absolute;visibility:visible;mso-wrap-style:square;v-text-anchor:top" from="235,632" to="23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xbMQA&#10;AADdAAAADwAAAGRycy9kb3ducmV2LnhtbERPTWvCQBC9F/wPywhepO6aQpDUVUQb8NBLbaXXITtN&#10;gtnZmN0maX99VxB6m8f7nPV2tI3oqfO1Yw3LhQJBXDhTc6nh4z1/XIHwAdlg45g0/JCH7WbysMbM&#10;uIHfqD+FUsQQ9hlqqEJoMyl9UZFFv3AtceS+XGcxRNiV0nQ4xHDbyESpVFqsOTZU2NK+ouJy+rYa&#10;fH6ma/47L+bq86l0lFwPry+o9Ww67p5BBBrDv/juPpo4X6VL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sWzEAAAA3QAAAA8AAAAAAAAAAAAAAAAAmAIAAGRycy9k&#10;b3ducmV2LnhtbFBLBQYAAAAABAAEAPUAAACJAwAAAAA=&#10;"/>
                  <v:shape id="Freeform 702" o:spid="_x0000_s1283" style="position:absolute;left:235;top:632;width:52;height:32;visibility:visible;mso-wrap-style:square;v-text-anchor:top" coordsize="2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pncQA&#10;AADdAAAADwAAAGRycy9kb3ducmV2LnhtbERP32vCMBB+F/Y/hBvsTdN1UKQaZSqCMBBWq7C3o7m1&#10;xeZSkqjdf2+EgW/38f28+XIwnbiS861lBe+TBARxZXXLtYLysB1PQfiArLGzTAr+yMNy8TKaY67t&#10;jb/pWoRaxBD2OSpoQuhzKX3VkEE/sT1x5H6tMxgidLXUDm8x3HQyTZJMGmw5NjTY07qh6lxcjIKP&#10;n83WFfvV10pfdsMxPZ6z075U6u11+JyBCDSEp/jfvdNxfpKl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76Z3EAAAA3QAAAA8AAAAAAAAAAAAAAAAAmAIAAGRycy9k&#10;b3ducmV2LnhtbFBLBQYAAAAABAAEAPUAAACJAwAAAAA=&#10;" path="m,l263,95r,l,191,,,,20,,41r111,l169,62,,62,,82r228,e" filled="f">
                    <v:path arrowok="t" o:connecttype="custom" o:connectlocs="0,0;52,16;52,16;0,32;0,0;0,3;0,7;22,7;33,10;0,10;0,14;45,14" o:connectangles="0,0,0,0,0,0,0,0,0,0,0,0"/>
                  </v:shape>
                  <v:line id="Line 703" o:spid="_x0000_s1284" style="position:absolute;visibility:visible;mso-wrap-style:square;v-text-anchor:top" from="283,650" to="28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KgMQA&#10;AADdAAAADwAAAGRycy9kb3ducmV2LnhtbERPTWvCQBC9F/wPywi9iO5qIJToJhQ10EMvVYvXITsm&#10;odnZmN1q2l/fLRR6m8f7nE0x2k7caPCtYw3LhQJBXDnTcq3hdCznTyB8QDbYOSYNX+ShyCcPG8yM&#10;u/Mb3Q6hFjGEfYYamhD6TEpfNWTRL1xPHLmLGyyGCIdamgHvMdx2cqVUKi22HBsa7GnbUPVx+LQa&#10;fPlO1/J7Vs3UOakdra671z1q/Tgdn9cgAo3hX/znfjFxvko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ioDEAAAA3QAAAA8AAAAAAAAAAAAAAAAAmAIAAGRycy9k&#10;b3ducmV2LnhtbFBLBQYAAAAABAAEAPUAAACJAwAAAAA=&#10;"/>
                  <v:shape id="Freeform 704" o:spid="_x0000_s1285" style="position:absolute;left:235;top:650;width:48;height:10;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wmsQA&#10;AADdAAAADwAAAGRycy9kb3ducmV2LnhtbERPTWvCQBC9F/wPywje6sYiocRsRMRCLy1tVNDbkB2T&#10;YHY27K4m7a/vFgq9zeN9Tr4eTSfu5HxrWcFinoAgrqxuuVZw2L88PoPwAVljZ5kUfJGHdTF5yDHT&#10;duBPupehFjGEfYYKmhD6TEpfNWTQz21PHLmLdQZDhK6W2uEQw00nn5IklQZbjg0N9rRtqLqWN6PA&#10;yWH3bbfv/nSsj7e0/HjbmLNWajYdNysQgcbwL/5zv+o4P0mX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MJrEAAAA3QAAAA8AAAAAAAAAAAAAAAAAmAIAAGRycy9k&#10;b3ducmV2LnhtbFBLBQYAAAAABAAEAPUAAACJAwAAAAA=&#10;" path="m240,l,,,20r183,l125,42,,42,,62r68,e" filled="f">
                    <v:path arrowok="t" o:connecttype="custom" o:connectlocs="48,0;0,0;0,3;37,3;25,7;0,7;0,10;14,10" o:connectangles="0,0,0,0,0,0,0,0"/>
                  </v:shape>
                  <v:line id="Line 705" o:spid="_x0000_s1286" style="position:absolute;visibility:visible;mso-wrap-style:square;v-text-anchor:top" from="245,636" to="24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b8MA&#10;AADdAAAADwAAAGRycy9kb3ducmV2LnhtbERPTYvCMBC9C/6HMIIXWRMVZalGEbXgYS/rKl6HZrYt&#10;20xqE7X6683Cwt7m8T5nsWptJW7U+NKxhtFQgSDOnCk513D8St/eQfiAbLByTBoe5GG17HYWmBh3&#10;50+6HUIuYgj7BDUUIdSJlD4ryKIfupo4ct+usRgibHJpGrzHcFvJsVIzabHk2FBgTZuCsp/D1Wrw&#10;6Yku6XOQDdR5kjsaX7YfO9S632vXcxCB2vAv/nPvTZyvZ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b8MAAADdAAAADwAAAAAAAAAAAAAAAACYAgAAZHJzL2Rv&#10;d25yZXYueG1sUEsFBgAAAAAEAAQA9QAAAIgDAAAAAA==&#10;"/>
                  <v:line id="Line 706" o:spid="_x0000_s1287" style="position:absolute;flip:x;visibility:visible;mso-wrap-style:square;v-text-anchor:top" from="235,636" to="24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MOcMA&#10;AADdAAAADwAAAGRycy9kb3ducmV2LnhtbERP32vCMBB+H+x/CDfwbSZ2ULZqlDLmEARhrvP5bM62&#10;2FxKE2v9781gsLf7+H7eYjXaVgzU+8axhtlUgSAunWm40lB8r59fQfiAbLB1TBpu5GG1fHxYYGbc&#10;lb9o2IdKxBD2GWqoQ+gyKX1Zk0U/dR1x5E6utxgi7CtperzGcNvKRKlUWmw4NtTY0XtN5Xl/sRry&#10;w/bjZTccrWvNW1X8GFuoz0TrydOYz0EEGsO/+M+9MXG+SlP4/S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MOcMAAADdAAAADwAAAAAAAAAAAAAAAACYAgAAZHJzL2Rv&#10;d25yZXYueG1sUEsFBgAAAAAEAAQA9QAAAIgDAAAAAA==&#10;"/>
                  <v:line id="Line 707" o:spid="_x0000_s1288" style="position:absolute;visibility:visible;mso-wrap-style:square;v-text-anchor:top" from="367,616" to="36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Mg8MA&#10;AADdAAAADwAAAGRycy9kb3ducmV2LnhtbERPS2vCQBC+F/wPywhexOzWgkp0FWkN9NBLfeB1yI5J&#10;MDsbs1tN++u7guBtPr7nLFadrcWVWl851vCaKBDEuTMVFxr2u2w0A+EDssHaMWn4JQ+rZe9lgalx&#10;N/6m6zYUIoawT1FDGUKTSunzkiz6xDXEkTu51mKIsC2kafEWw20tx0pNpMWKY0OJDb2XlJ+3P1aD&#10;zw50yf6G+VAd3wpH48vH1wa1HvS79RxEoC48xQ/3p4nz1WQK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Mg8MAAADdAAAADwAAAAAAAAAAAAAAAACYAgAAZHJzL2Rv&#10;d25yZXYueG1sUEsFBgAAAAAEAAQA9QAAAIgDAAAAAA==&#10;"/>
                  <v:line id="Line 708" o:spid="_x0000_s1289" style="position:absolute;visibility:visible;mso-wrap-style:square;v-text-anchor:top" from="367,616" to="40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8cYA&#10;AADdAAAADwAAAGRycy9kb3ducmV2LnhtbESPQWvCQBCF70L/wzKFXkR3a0FKdBXRBjx4qW3xOmTH&#10;JJidjdmtRn9951DwNsN7894382XvG3WhLtaBLbyODSjiIriaSwvfX/noHVRMyA6bwGThRhGWi6fB&#10;HDMXrvxJl30qlYRwzNBClVKbaR2LijzGcWiJRTuGzmOStSu16/Aq4b7RE2Om2mPN0lBhS+uKitP+&#10;11uI+Q+d8/uwGJrDWxloct7sPtDal+d+NQOVqE8P8//11gm+mQq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Y8cYAAADdAAAADwAAAAAAAAAAAAAAAACYAgAAZHJz&#10;L2Rvd25yZXYueG1sUEsFBgAAAAAEAAQA9QAAAIsDAAAAAA==&#10;"/>
                  <v:line id="Line 709" o:spid="_x0000_s1290" style="position:absolute;visibility:visible;mso-wrap-style:square;v-text-anchor:top" from="387,636" to="38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9asMA&#10;AADdAAAADwAAAGRycy9kb3ducmV2LnhtbERPS2vCQBC+F/wPywhexOzWgmh0FWkN9NBLfeB1yI5J&#10;MDsbs1tN++u7guBtPr7nLFadrcWVWl851vCaKBDEuTMVFxr2u2w0BeEDssHaMWn4JQ+rZe9lgalx&#10;N/6m6zYUIoawT1FDGUKTSunzkiz6xDXEkTu51mKIsC2kafEWw20tx0pNpMWKY0OJDb2XlJ+3P1aD&#10;zw50yf6G+VAd3wpH48vH1wa1HvS79RxEoC48xQ/3p4nz1WQG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9asMAAADdAAAADwAAAAAAAAAAAAAAAACYAgAAZHJzL2Rv&#10;d25yZXYueG1sUEsFBgAAAAAEAAQA9QAAAIgDAAAAAA==&#10;"/>
                  <v:line id="Line 710" o:spid="_x0000_s1291" style="position:absolute;flip:y;visibility:visible;mso-wrap-style:square;v-text-anchor:top" from="387,597" to="38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nC8YA&#10;AADdAAAADwAAAGRycy9kb3ducmV2LnhtbESPQWvCQBCF7wX/wzJCb3W3FmxNXUXEloJQ0EbPY3aa&#10;hGZnQ3Yb4793DoXeZnhv3vtmsRp8o3rqYh3YwuPEgCIugqu5tJB/vT28gIoJ2WETmCxcKcJqObpb&#10;YObChffUH1KpJIRjhhaqlNpM61hU5DFOQkss2nfoPCZZu1K7Di8S7hs9NWamPdYsDRW2tKmo+Dn8&#10;egvr02779NmffWjcvMyPzufmfWrt/XhYv4JKNKR/89/1hxN88yz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nC8YAAADdAAAADwAAAAAAAAAAAAAAAACYAgAAZHJz&#10;L2Rvd25yZXYueG1sUEsFBgAAAAAEAAQA9QAAAIsDAAAAAA==&#10;"/>
                  <v:line id="Line 711" o:spid="_x0000_s1292" style="position:absolute;visibility:visible;mso-wrap-style:square;v-text-anchor:top" from="375,475" to="3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scMA&#10;AADdAAAADwAAAGRycy9kb3ducmV2LnhtbERPTYvCMBC9C/6HMIIXWRMVdKlGkV0LHvay6rLXoRnb&#10;YjOpTdTqrzcLC97m8T5nsWptJa7U+NKxhtFQgSDOnCk513DYp2/vIHxANlg5Jg138rBadjsLTIy7&#10;8TdddyEXMYR9ghqKEOpESp8VZNEPXU0cuaNrLIYIm1yaBm8x3FZyrNRUWiw5NhRY00dB2Wl3sRp8&#10;+kPn9DHIBup3kjsanz+/Nqh1v9eu5yACteEl/ndvTZyvZ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nscMAAADdAAAADwAAAAAAAAAAAAAAAACYAgAAZHJzL2Rv&#10;d25yZXYueG1sUEsFBgAAAAAEAAQA9QAAAIgDAAAAAA==&#10;"/>
                  <v:line id="Line 712" o:spid="_x0000_s1293" style="position:absolute;flip:x;visibility:visible;mso-wrap-style:square;v-text-anchor:top" from="335,475" to="3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c58MA&#10;AADdAAAADwAAAGRycy9kb3ducmV2LnhtbERP32vCMBB+F/Y/hBv4NpNVmLMaRYbKYCCsVp/P5taW&#10;NZfSxNr998tg4Nt9fD9vuR5sI3rqfO1Yw/NEgSAunKm51JAfd0+vIHxANtg4Jg0/5GG9ehgtMTXu&#10;xp/UZ6EUMYR9ihqqENpUSl9UZNFPXEscuS/XWQwRdqU0Hd5iuG1kotSLtFhzbKiwpbeKiu/sajVs&#10;zh/b6aG/WNeYeZmfjM3VPtF6/DhsFiACDeEu/ne/mzhfzRL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9c58MAAADdAAAADwAAAAAAAAAAAAAAAACYAgAAZHJzL2Rv&#10;d25yZXYueG1sUEsFBgAAAAAEAAQA9QAAAIgDAAAAAA==&#10;"/>
                  <v:line id="Line 713" o:spid="_x0000_s1294" style="position:absolute;visibility:visible;mso-wrap-style:square;v-text-anchor:top" from="401,475" to="40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cXcQA&#10;AADdAAAADwAAAGRycy9kb3ducmV2LnhtbERPTWvCQBC9F/wPyxR6EbOrQpXUNYhtwEMvWsXrkJ0m&#10;odnZmN3G2F/fLQi9zeN9ziobbCN66nztWMM0USCIC2dqLjUcP/LJEoQPyAYbx6ThRh6y9ehhhalx&#10;V95TfwiliCHsU9RQhdCmUvqiIos+cS1x5D5dZzFE2JXSdHiN4baRM6WepcWaY0OFLW0rKr4O31aD&#10;z090yX/GxVid56Wj2eX1/Q21fnocNi8gAg3hX3x370ycrx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F3EAAAA3QAAAA8AAAAAAAAAAAAAAAAAmAIAAGRycy9k&#10;b3ducmV2LnhtbFBLBQYAAAAABAAEAPUAAACJAwAAAAA=&#10;"/>
                  <v:line id="Line 714" o:spid="_x0000_s1295" style="position:absolute;visibility:visible;mso-wrap-style:square;v-text-anchor:top" from="401,475" to="45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EKcQA&#10;AADdAAAADwAAAGRycy9kb3ducmV2LnhtbERPS2vCQBC+F/wPyxR6Ed3VF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hCnEAAAA3QAAAA8AAAAAAAAAAAAAAAAAmAIAAGRycy9k&#10;b3ducmV2LnhtbFBLBQYAAAAABAAEAPUAAACJAwAAAAA=&#10;"/>
                  <v:line id="Line 715" o:spid="_x0000_s1296" style="position:absolute;visibility:visible;mso-wrap-style:square;v-text-anchor:top" from="480,475" to="48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ssQA&#10;AADdAAAADwAAAGRycy9kb3ducmV2LnhtbERPS2vCQBC+F/wPyxR6Ed3VU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IbLEAAAA3QAAAA8AAAAAAAAAAAAAAAAAmAIAAGRycy9k&#10;b3ducmV2LnhtbFBLBQYAAAAABAAEAPUAAACJAwAAAAA=&#10;"/>
                  <v:line id="Line 716" o:spid="_x0000_s1297" style="position:absolute;visibility:visible;mso-wrap-style:square;v-text-anchor:top" from="480,475" to="5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xcMA&#10;AADdAAAADwAAAGRycy9kb3ducmV2LnhtbERPS2vCQBC+F/wPywhexOzWgkp0FWkN9NBLfeB1yI5J&#10;MDsbs1tN++u7guBtPr7nLFadrcWVWl851vCaKBDEuTMVFxr2u2w0A+EDssHaMWn4JQ+rZe9lgalx&#10;N/6m6zYUIoawT1FDGUKTSunzkiz6xDXEkTu51mKIsC2kafEWw20tx0pNpMWKY0OJDb2XlJ+3P1aD&#10;zw50yf6G+VAd3wpH48vH1wa1HvS79RxEoC48xQ/3p4nz1X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xcMAAADdAAAADwAAAAAAAAAAAAAAAACYAgAAZHJzL2Rv&#10;d25yZXYueG1sUEsFBgAAAAAEAAQA9QAAAIgDAAAAAA==&#10;"/>
                  <v:line id="Line 717" o:spid="_x0000_s1298" style="position:absolute;visibility:visible;mso-wrap-style:square;v-text-anchor:top" from="559,475" to="55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aXsMA&#10;AADdAAAADwAAAGRycy9kb3ducmV2LnhtbERPTYvCMBC9C/6HMIIXWRMVdKlGEbXgYS/rKl6HZrYt&#10;20xqE7X6683Cwt7m8T5nsWptJW7U+NKxhtFQgSDOnCk513D8St/eQfiAbLByTBoe5GG17HYWmBh3&#10;50+6HUIuYgj7BDUUIdSJlD4ryKIfupo4ct+usRgibHJpGrzHcFvJsVJTabHk2FBgTZuCsp/D1Wrw&#10;6Yku6XOQDdR5kjsaX7YfO9S632vXcxCB2vAv/nPvTZyvZ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gaXsMAAADdAAAADwAAAAAAAAAAAAAAAACYAgAAZHJzL2Rv&#10;d25yZXYueG1sUEsFBgAAAAAEAAQA9QAAAIgDAAAAAA==&#10;"/>
                  <v:line id="Line 718" o:spid="_x0000_s1299" style="position:absolute;visibility:visible;mso-wrap-style:square;v-text-anchor:top" from="559,475" to="61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OLM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jizHAAAA3QAAAA8AAAAAAAAAAAAAAAAAmAIAAGRy&#10;cy9kb3ducmV2LnhtbFBLBQYAAAAABAAEAPUAAACMAwAAAAA=&#10;"/>
                  <v:line id="Line 719" o:spid="_x0000_s1300" style="position:absolute;visibility:visible;mso-wrap-style:square;v-text-anchor:top" from="638,475" to="63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rt8QA&#10;AADdAAAADwAAAGRycy9kb3ducmV2LnhtbERPS2vCQBC+F/wPyxR6Ed3VQrWpmyDWQA9e6oNeh+w0&#10;Cc3OxuyqaX+9Kwi9zcf3nEXW20acqfO1Yw2TsQJBXDhTc6lhv8tHcxA+IBtsHJOGX/KQpYOHBSbG&#10;XfiTzttQihjCPkENVQhtIqUvKrLox64ljty36yyGCLtSmg4vMdw2cqrUi7RYc2yosKVVRcXP9mQ1&#10;+PxAx/xvWAzV13PpaHp836xR66fHfvkGIlAf/sV394eJ89Xs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K7fEAAAA3QAAAA8AAAAAAAAAAAAAAAAAmAIAAGRycy9k&#10;b3ducmV2LnhtbFBLBQYAAAAABAAEAPUAAACJAwAAAAA=&#10;"/>
                  <v:line id="Line 720" o:spid="_x0000_s1301" style="position:absolute;visibility:visible;mso-wrap-style:square;v-text-anchor:top" from="638,475" to="69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yDc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yDcYAAADdAAAADwAAAAAAAAAAAAAAAACYAgAAZHJz&#10;L2Rvd25yZXYueG1sUEsFBgAAAAAEAAQA9QAAAIsDAAAAAA==&#10;"/>
                  <v:line id="Line 721" o:spid="_x0000_s1302" style="position:absolute;visibility:visible;mso-wrap-style:square;v-text-anchor:top" from="717,475" to="7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XlsQA&#10;AADdAAAADwAAAGRycy9kb3ducmV2LnhtbERPTWvCQBC9F/oflhG8BN01hSLRVaQa6KEX05Zeh+yY&#10;BLOzMbuatL++KxR6m8f7nPV2tK24Ue8bxxoWcwWCuHSm4UrDx3s+W4LwAdlg65g0fJOH7ebxYY2Z&#10;cQMf6VaESsQQ9hlqqEPoMil9WZNFP3cdceROrrcYIuwraXocYrhtZarUs7TYcGyosaOXmspzcbUa&#10;fP5Jl/wnKRP19VQ5Si/7twNqPZ2MuxWIQGP4F/+5X02cr5Y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V5bEAAAA3QAAAA8AAAAAAAAAAAAAAAAAmAIAAGRycy9k&#10;b3ducmV2LnhtbFBLBQYAAAAABAAEAPUAAACJAwAAAAA=&#10;"/>
                  <v:line id="Line 722" o:spid="_x0000_s1303" style="position:absolute;visibility:visible;mso-wrap-style:square;v-text-anchor:top" from="717,475" to="76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J4cQA&#10;AADdAAAADwAAAGRycy9kb3ducmV2LnhtbERPTWvCQBC9C/0PyxR6kbrbFCREN6G0DXjworb0OmTH&#10;JDQ7G7Nbjf76riB4m8f7nGUx2k4cafCtYw0vMwWCuHKm5VrD1658TkH4gGywc0wazuShyB8mS8yM&#10;O/GGjttQixjCPkMNTQh9JqWvGrLoZ64njtzeDRZDhEMtzYCnGG47mSg1lxZbjg0N9vTeUPW7/bMa&#10;fPlNh/Iyrabq57V2lBw+1p+o9dPj+LYAEWgMd/HNvTJxvkoT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yeHEAAAA3QAAAA8AAAAAAAAAAAAAAAAAmAIAAGRycy9k&#10;b3ducmV2LnhtbFBLBQYAAAAABAAEAPUAAACJAwAAAAA=&#10;"/>
                  <v:line id="Line 723" o:spid="_x0000_s1304" style="position:absolute;visibility:visible;mso-wrap-style:square;v-text-anchor:top" from="796,475" to="79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esIA&#10;AADdAAAADwAAAGRycy9kb3ducmV2LnhtbERPS4vCMBC+C/6HMMJeRBMVRKpRRLewh734wuvQjG2x&#10;mdQmq9399RtB8DYf33MWq9ZW4k6NLx1rGA0VCOLMmZJzDcdDOpiB8AHZYOWYNPySh9Wy21lgYtyD&#10;d3Tfh1zEEPYJaihCqBMpfVaQRT90NXHkLq6xGCJscmkafMRwW8mxUlNpseTYUGBNm4Ky6/7HavDp&#10;iW7pXz/rq/MkdzS+bb8/UeuPXruegwjUhrf45f4ycb6aT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mx6wgAAAN0AAAAPAAAAAAAAAAAAAAAAAJgCAABkcnMvZG93&#10;bnJldi54bWxQSwUGAAAAAAQABAD1AAAAhwMAAAAA&#10;"/>
                  <v:line id="Line 724" o:spid="_x0000_s1305" style="position:absolute;visibility:visible;mso-wrap-style:square;v-text-anchor:top" from="796,475" to="84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DsMA&#10;AADdAAAADwAAAGRycy9kb3ducmV2LnhtbERPS4vCMBC+C/6HMIIXWRMfiHSNImrBw17Wddnr0Ixt&#10;sZnUJmr115uFhb3Nx/ecxaq1lbhR40vHGkZDBYI4c6bkXMPxK32bg/AB2WDlmDQ8yMNq2e0sMDHu&#10;zp90O4RcxBD2CWooQqgTKX1WkEU/dDVx5E6usRgibHJpGrzHcFvJsVIzabHk2FBgTZuCsvPhajX4&#10;9Jsu6XOQDdTPJHc0vmw/dqh1v9eu30EEasO/+M+9N3G+mk/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0DsMAAADdAAAADwAAAAAAAAAAAAAAAACYAgAAZHJzL2Rv&#10;d25yZXYueG1sUEsFBgAAAAAEAAQA9QAAAIgDAAAAAA==&#10;"/>
                  <v:line id="Line 725" o:spid="_x0000_s1306" style="position:absolute;visibility:visible;mso-wrap-style:square;v-text-anchor:top" from="875,475" to="8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RlcMA&#10;AADdAAAADwAAAGRycy9kb3ducmV2LnhtbERPTYvCMBC9C/6HMIIXWRMVRbpGEbXgYS/ruux1aMa2&#10;2ExqE7X6683Cwt7m8T5nsWptJW7U+NKxhtFQgSDOnCk513D8St/mIHxANlg5Jg0P8rBadjsLTIy7&#10;8yfdDiEXMYR9ghqKEOpESp8VZNEPXU0cuZNrLIYIm1yaBu8x3FZyrNRMWiw5NhRY06ag7Hy4Wg0+&#10;/aZL+hxkA/UzyR2NL9uPHWrd77XrdxCB2vAv/nPvTZyv5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RlcMAAADdAAAADwAAAAAAAAAAAAAAAACYAgAAZHJzL2Rv&#10;d25yZXYueG1sUEsFBgAAAAAEAAQA9QAAAIgDAAAAAA==&#10;"/>
                  <v:line id="Line 726" o:spid="_x0000_s1307" style="position:absolute;visibility:visible;mso-wrap-style:square;v-text-anchor:top" from="875,475" to="92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P4sIA&#10;AADdAAAADwAAAGRycy9kb3ducmV2LnhtbERPS4vCMBC+C/6HMMJeRBNdEKlGEd3CHvbiC69DM7bF&#10;ZlKbrHb31xtB8DYf33Pmy9ZW4kaNLx1rGA0VCOLMmZJzDYd9OpiC8AHZYOWYNPyRh+Wi25ljYtyd&#10;t3TbhVzEEPYJaihCqBMpfVaQRT90NXHkzq6xGCJscmkavMdwW8mxUhNpseTYUGBN64Kyy+7XavDp&#10;ka7pfz/rq9Nn7mh83fx8odYfvXY1AxGoDW/xy/1t4nw1n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c/iwgAAAN0AAAAPAAAAAAAAAAAAAAAAAJgCAABkcnMvZG93&#10;bnJldi54bWxQSwUGAAAAAAQABAD1AAAAhwMAAAAA&#10;"/>
                  <v:line id="Line 727" o:spid="_x0000_s1308" style="position:absolute;visibility:visible;mso-wrap-style:square;v-text-anchor:top" from="954,475" to="95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qecMA&#10;AADdAAAADwAAAGRycy9kb3ducmV2LnhtbERPTYvCMBC9C/6HMIIXWRMVVLpGEbXgYS/ruux1aMa2&#10;2ExqE7X6683Cwt7m8T5nsWptJW7U+NKxhtFQgSDOnCk513D8St/mIHxANlg5Jg0P8rBadjsLTIy7&#10;8yfdDiEXMYR9ghqKEOpESp8VZNEPXU0cuZNrLIYIm1yaBu8x3FZyrNRUWiw5NhRY06ag7Hy4Wg0+&#10;/aZL+hxkA/UzyR2NL9uPHWrd77XrdxCB2vAv/nPvTZyv5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qecMAAADdAAAADwAAAAAAAAAAAAAAAACYAgAAZHJzL2Rv&#10;d25yZXYueG1sUEsFBgAAAAAEAAQA9QAAAIgDAAAAAA==&#10;"/>
                  <v:line id="Line 728" o:spid="_x0000_s1309" style="position:absolute;visibility:visible;mso-wrap-style:square;v-text-anchor:top" from="954,475" to="100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8YAAADdAAAADwAAAAAAAAAAAAAAAACYAgAAZHJz&#10;L2Rvd25yZXYueG1sUEsFBgAAAAAEAAQA9QAAAIsDAAAAAA==&#10;"/>
                  <v:line id="Line 729" o:spid="_x0000_s1310" style="position:absolute;visibility:visible;mso-wrap-style:square;v-text-anchor:top" from="1033,475" to="10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bkMMA&#10;AADdAAAADwAAAGRycy9kb3ducmV2LnhtbERPTYvCMBC9C/6HMIIXWRMVxK1GEbXgYS/rKl6HZrYt&#10;20xqE7X6683Cwt7m8T5nsWptJW7U+NKxhtFQgSDOnCk513D8St9mIHxANlg5Jg0P8rBadjsLTIy7&#10;8yfdDiEXMYR9ghqKEOpESp8VZNEPXU0cuW/XWAwRNrk0Dd5juK3kWKmptFhybCiwpk1B2c/hajX4&#10;9ESX9DnIBuo8yR2NL9uPHWrd77XrOYhAbfgX/7n3Js5Xs3f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5bkMMAAADdAAAADwAAAAAAAAAAAAAAAACYAgAAZHJzL2Rv&#10;d25yZXYueG1sUEsFBgAAAAAEAAQA9QAAAIgDAAAAAA==&#10;"/>
                  <v:line id="Line 730" o:spid="_x0000_s1311" style="position:absolute;visibility:visible;mso-wrap-style:square;v-text-anchor:top" from="1033,475" to="108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0M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ZNDHAAAA3QAAAA8AAAAAAAAAAAAAAAAAmAIAAGRy&#10;cy9kb3ducmV2LnhtbFBLBQYAAAAABAAEAPUAAACMAwAAAAA=&#10;"/>
                  <v:line id="Line 731" o:spid="_x0000_s1312" style="position:absolute;visibility:visible;mso-wrap-style:square;v-text-anchor:top" from="1112,475" to="111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BS8MA&#10;AADdAAAADwAAAGRycy9kb3ducmV2LnhtbERPTYvCMBC9C/6HMIIXWRMVxK1GkV0LHvay6rLXoRnb&#10;YjOpTdTqrzcLC97m8T5nsWptJa7U+NKxhtFQgSDOnCk513DYp28zED4gG6wck4Y7eVgtu50FJsbd&#10;+Juuu5CLGMI+QQ1FCHUipc8KsuiHriaO3NE1FkOETS5Ng7cYbis5VmoqLZYcGwqs6aOg7LS7WA0+&#10;/aFz+hhkA/U7yR2Nz59fG9S632vXcxCB2vAS/7u3Js5X7y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BS8MAAADdAAAADwAAAAAAAAAAAAAAAACYAgAAZHJzL2Rv&#10;d25yZXYueG1sUEsFBgAAAAAEAAQA9QAAAIgDAAAAAA==&#10;"/>
                  <v:line id="Line 732" o:spid="_x0000_s1313" style="position:absolute;visibility:visible;mso-wrap-style:square;v-text-anchor:top" from="1112,475" to="116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fPMMA&#10;AADdAAAADwAAAGRycy9kb3ducmV2LnhtbERPTWvCQBC9F/wPywheRHcbodTUVcQ24MGLVul1yE6T&#10;0OxszG41+utdQfA2j/c5s0Vna3Gi1leONbyOFQji3JmKCw3772z0DsIHZIO1Y9JwIQ+Lee9lhqlx&#10;Z97SaRcKEUPYp6ihDKFJpfR5SRb92DXEkft1rcUQYVtI0+I5httaJkq9SYsVx4YSG1qVlP/t/q0G&#10;nx3omF2H+VD9TApHyfFz84VaD/rd8gNEoC48xQ/32sT5apr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NfPMMAAADdAAAADwAAAAAAAAAAAAAAAACYAgAAZHJzL2Rv&#10;d25yZXYueG1sUEsFBgAAAAAEAAQA9QAAAIgDAAAAAA==&#10;"/>
                  <v:line id="Line 733" o:spid="_x0000_s1314" style="position:absolute;visibility:visible;mso-wrap-style:square;v-text-anchor:top" from="1191,475" to="119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p8QA&#10;AADdAAAADwAAAGRycy9kb3ducmV2LnhtbERPTWvCQBC9F/wPyxR6EbOrQtHUNYhtwEMvWsXrkJ0m&#10;odnZmN3G2F/fLQi9zeN9ziobbCN66nztWMM0USCIC2dqLjUcP/LJAoQPyAYbx6ThRh6y9ehhhalx&#10;V95TfwiliCHsU9RQhdCmUvqiIos+cS1x5D5dZzFE2JXSdHiN4baRM6WepcWaY0OFLW0rKr4O31aD&#10;z090yX/GxVid56Wj2eX1/Q21fnocNi8gAg3hX3x370ycr5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qfEAAAA3QAAAA8AAAAAAAAAAAAAAAAAmAIAAGRycy9k&#10;b3ducmV2LnhtbFBLBQYAAAAABAAEAPUAAACJAwAAAAA=&#10;"/>
                  <v:shape id="Freeform 734" o:spid="_x0000_s1315" style="position:absolute;left:1191;top:475;width:39;height:0;visibility:visible;mso-wrap-style:square;v-text-anchor:top" coordsize="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bzsQA&#10;AADdAAAADwAAAGRycy9kb3ducmV2LnhtbERPS2vCQBC+C/6HZQRvuvHVR3QVH2hbCqW1PXgcs2MS&#10;zM6G7Krx37uC0Nt8fM+ZzGpTiDNVLresoNeNQBAnVuecKvj7XXdeQDiPrLGwTAqu5GA2bTYmGGt7&#10;4R86b30qQgi7GBVk3pexlC7JyKDr2pI4cAdbGfQBVqnUFV5CuClkP4qepMGcQ0OGJS0zSo7bk1Gw&#10;XNT7eT4qzfPb1+p78/EpaTeQSrVb9XwMwlPt/8UP97sO86PXIdy/C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m87EAAAA3QAAAA8AAAAAAAAAAAAAAAAAmAIAAGRycy9k&#10;b3ducmV2LnhtbFBLBQYAAAAABAAEAPUAAACJAwAAAAA=&#10;" path="m,l199,r,e" filled="f">
                    <v:path arrowok="t" o:connecttype="custom" o:connectlocs="0,0;39,0;39,0" o:connectangles="0,0,0"/>
                  </v:shape>
                  <v:line id="Line 735" o:spid="_x0000_s1316" style="position:absolute;visibility:visible;mso-wrap-style:square;v-text-anchor:top" from="1183,520" to="118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SMQA&#10;AADdAAAADwAAAGRycy9kb3ducmV2LnhtbERPS2vCQBC+F/wPyxR6Ed3VU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x0jEAAAA3QAAAA8AAAAAAAAAAAAAAAAAmAIAAGRycy9k&#10;b3ducmV2LnhtbFBLBQYAAAAABAAEAPUAAACJAwAAAAA=&#10;"/>
                  <v:shape id="Freeform 736" o:spid="_x0000_s1317" style="position:absolute;left:880;top:520;width:303;height:256;visibility:visible;mso-wrap-style:square;v-text-anchor:top" coordsize="1516,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898MA&#10;AADdAAAADwAAAGRycy9kb3ducmV2LnhtbESPTWsCMRCG70L/QxihN81aZGlXo0ih4KEFqxWvw2bc&#10;LG4mS5Lq9t93hEJvM8z78cxyPfhOXSmmNrCB2bQARVwH23Jj4OvwNnkGlTKyxS4wGfihBOvVw2iJ&#10;lQ03/qTrPjdKQjhVaMDl3Fdap9qRxzQNPbHcziF6zLLGRtuINwn3nX4qilJ7bFkaHPb06qi+7L+9&#10;lLzr0u22R/+xKetz9Pk0nwueeRwPmwWoTEP+F/+5t1bwi5cS7t/IC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o898MAAADdAAAADwAAAAAAAAAAAAAAAACYAgAAZHJzL2Rv&#10;d25yZXYueG1sUEsFBgAAAAAEAAQA9QAAAIgDAAAAAA==&#10;" path="m1516,r,1537l1496,1512r,-1487l1516,r-20,25l21,25,,,21,25r,1487l,1537r21,-25l1496,1512r20,25l,1537,,,1516,r-1,3l1,3,19,23r1478,e" filled="f">
                    <v:path arrowok="t" o:connecttype="custom" o:connectlocs="303,0;303,256;299,252;299,4;303,0;299,4;4,4;0,0;4,4;4,252;0,256;4,252;299,252;303,256;0,256;0,0;303,0;303,0;0,0;4,4;299,4" o:connectangles="0,0,0,0,0,0,0,0,0,0,0,0,0,0,0,0,0,0,0,0,0"/>
                  </v:shape>
                  <v:line id="Line 737" o:spid="_x0000_s1318" style="position:absolute;visibility:visible;mso-wrap-style:square;v-text-anchor:top" from="1181,522" to="11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8pMQA&#10;AADdAAAADwAAAGRycy9kb3ducmV2LnhtbERPS2vCQBC+F/wPyxR6Ed3VQrWpmyDWQA9e6oNeh+w0&#10;Cc3OxuyqaX+9Kwi9zcf3nEXW20acqfO1Yw2TsQJBXDhTc6lhv8tHcxA+IBtsHJOGX/KQpYOHBSbG&#10;XfiTzttQihjCPkENVQhtIqUvKrLox64ljty36yyGCLtSmg4vMdw2cqrUi7RYc2yosKVVRcXP9mQ1&#10;+PxAx/xvWAzV13PpaHp836xR66fHfvkGIlAf/sV394eJ89Xr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KTEAAAA3QAAAA8AAAAAAAAAAAAAAAAAmAIAAGRycy9k&#10;b3ducmV2LnhtbFBLBQYAAAAABAAEAPUAAACJAwAAAAA=&#10;"/>
                  <v:shape id="Freeform 738" o:spid="_x0000_s1319" style="position:absolute;left:881;top:522;width:300;height:253;visibility:visible;mso-wrap-style:square;v-text-anchor:top" coordsize="15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42sYA&#10;AADdAAAADwAAAGRycy9kb3ducmV2LnhtbESPQWvCQBCF74X+h2UKXkrdVEuoqatIQdBCD1rpeciO&#10;STA7G3e3Jv77zkHwNsN789438+XgWnWhEBvPBl7HGSji0tuGKwOHn/XLO6iYkC22nsnAlSIsF48P&#10;cyys73lHl32qlIRwLNBAnVJXaB3LmhzGse+IRTv64DDJGiptA/YS7lo9ybJcO2xYGmrs6LOm8rT/&#10;cwbeDtuc6NyvtlX7nIfvLz7/nqbGjJ6G1QeoREO6m2/XGyv42U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F42sYAAADdAAAADwAAAAAAAAAAAAAAAACYAgAAZHJz&#10;L2Rvd25yZXYueG1sUEsFBgAAAAAEAAQA9QAAAIsDAAAAAA==&#10;" path="m1501,2r,1517l1502,1520,,1520,,e" filled="f">
                    <v:path arrowok="t" o:connecttype="custom" o:connectlocs="300,0;300,253;300,253;0,253;0,0" o:connectangles="0,0,0,0,0"/>
                  </v:shape>
                  <v:line id="Line 739" o:spid="_x0000_s1320" style="position:absolute;visibility:visible;mso-wrap-style:square;v-text-anchor:top" from="823,533" to="82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TcMA&#10;AADdAAAADwAAAGRycy9kb3ducmV2LnhtbERPTYvCMBC9C/6HMIIXWRMVRLtGEbXgYS/ruux1aMa2&#10;2ExqE7X6683Cwt7m8T5nsWptJW7U+NKxhtFQgSDOnCk513D8St9mIHxANlg5Jg0P8rBadjsLTIy7&#10;8yfdDiEXMYR9ghqKEOpESp8VZNEPXU0cuZNrLIYIm1yaBu8x3FZyrNRUWiw5NhRY06ag7Hy4Wg0+&#10;/aZL+hxkA/UzyR2NL9uPHWrd77XrdxCB2vAv/nPvTZyv5n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NTcMAAADdAAAADwAAAAAAAAAAAAAAAACYAgAAZHJzL2Rv&#10;d25yZXYueG1sUEsFBgAAAAAEAAQA9QAAAIgDAAAAAA==&#10;"/>
                  <v:shape id="Freeform 740" o:spid="_x0000_s1321" style="position:absolute;left:823;top:533;width:14;height:65;visibility:visible;mso-wrap-style:square;v-text-anchor:top" coordsize="7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L3ccA&#10;AADdAAAADwAAAGRycy9kb3ducmV2LnhtbESPQWvCQBCF74L/YZlCb3VjsNKmriKCKIi0TevB25Cd&#10;JqHZ2ZDdmtRf3zkUvM3w3rz3zWI1uEZdqAu1ZwPTSQKKuPC25tLA58f24QlUiMgWG89k4JcCrJbj&#10;0QIz63t+p0seSyUhHDI0UMXYZlqHoiKHYeJbYtG+fOcwytqV2nbYS7hrdJokc+2wZmmosKVNRcV3&#10;/uMM5O5Nz8Lj+XmXHl/rU5iXh2vaG3N/N6xfQEUa4s38f723gj9N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S93HAAAA3QAAAA8AAAAAAAAAAAAAAAAAmAIAAGRy&#10;cy9kb3ducmV2LnhtbFBLBQYAAAAABAAEAPUAAACMAwAAAAA=&#10;" path="m,l21,26,40,62r21,48l70,171r,48l61,276,40,326,21,363,,386e" filled="f">
                    <v:path arrowok="t" o:connecttype="custom" o:connectlocs="0,0;4,4;8,10;12,19;14,29;14,37;12,46;8,55;4,61;0,65" o:connectangles="0,0,0,0,0,0,0,0,0,0"/>
                  </v:shape>
                  <v:line id="Line 741" o:spid="_x0000_s1322" style="position:absolute;visibility:visible;mso-wrap-style:square;v-text-anchor:top" from="813,584" to="81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bUcIA&#10;AADdAAAADwAAAGRycy9kb3ducmV2LnhtbERPS4vCMBC+L/gfwgh7EU2qIFKNIu4W9rAXX3gdmrEt&#10;NpPaZLW7v94Iwt7m43vOYtXZWtyo9ZVjDclIgSDOnam40HDYZ8MZCB+QDdaOScMveVgte28LTI27&#10;85Zuu1CIGMI+RQ1lCE0qpc9LsuhHriGO3Nm1FkOEbSFNi/cYbms5VmoqLVYcG0psaFNSftn9WA0+&#10;O9I1+xvkA3WaFI7G14/vT9T6vd+t5yACdeFf/HJ/mTg/U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ltRwgAAAN0AAAAPAAAAAAAAAAAAAAAAAJgCAABkcnMvZG93&#10;bnJldi54bWxQSwUGAAAAAAQABAD1AAAAhwMAAAAA&#10;"/>
                  <v:shape id="Freeform 742" o:spid="_x0000_s1323" style="position:absolute;left:803;top:541;width:10;height:43;visibility:visible;mso-wrap-style:square;v-text-anchor:top" coordsize="5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8MA&#10;AADdAAAADwAAAGRycy9kb3ducmV2LnhtbERPTWvDMAy9F/YfjAa7lNVJoGVkdUsZBDrIoUvLziLW&#10;4rBYzmI3yf79XCjspsf71HY/206MNPjWsYJ0lYAgrp1uuVFwORfPLyB8QNbYOSYFv+Rhv3tYbDHX&#10;buIPGqvQiBjCPkcFJoQ+l9LXhiz6leuJI/flBoshwqGResAphttOZkmykRZbjg0Ge3ozVH9XV6vA&#10;T8uMjTz89Kd1Wbx/FvWl2JRKPT3Oh1cQgebwL767jzrOT5MM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T8MAAADdAAAADwAAAAAAAAAAAAAAAACYAgAAZHJzL2Rv&#10;d25yZXYueG1sUEsFBgAAAAAEAAQA9QAAAIgDAAAAAA==&#10;" path="m50,254r-21,l9,242,,206,,e" filled="f">
                    <v:path arrowok="t" o:connecttype="custom" o:connectlocs="10,43;6,43;2,41;0,35;0,0" o:connectangles="0,0,0,0,0"/>
                  </v:shape>
                  <v:line id="Line 743" o:spid="_x0000_s1324" style="position:absolute;visibility:visible;mso-wrap-style:square;v-text-anchor:top" from="797,556" to="79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vcQA&#10;AADdAAAADwAAAGRycy9kb3ducmV2LnhtbERPTWvCQBC9F/wPywhepO6aQJHUVUQb8NCLttLrkJ0m&#10;wexszG6TtL++KxR6m8f7nPV2tI3oqfO1Yw3LhQJBXDhTc6nh/S1/XIHwAdlg45g0fJOH7WbysMbM&#10;uIFP1J9DKWII+ww1VCG0mZS+qMiiX7iWOHKfrrMYIuxKaTocYrhtZKLUk7RYc2yosKV9RcX1/GU1&#10;+PxCt/xnXszVR1o6Sm6H1xfUejYdd88gAo3hX/znPpo4f6lS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YL3EAAAA3QAAAA8AAAAAAAAAAAAAAAAAmAIAAGRycy9k&#10;b3ducmV2LnhtbFBLBQYAAAAABAAEAPUAAACJAwAAAAA=&#10;"/>
                  <v:line id="Line 744" o:spid="_x0000_s1325" style="position:absolute;visibility:visible;mso-wrap-style:square;v-text-anchor:top" from="797,556" to="81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ycMA&#10;AADdAAAADwAAAGRycy9kb3ducmV2LnhtbERPS4vCMBC+C/6HMIIXWRMfyFKNIrsWPOxl1WWvQzO2&#10;xWZSm6jVX28WFrzNx/ecxaq1lbhS40vHGkZDBYI4c6bkXMNhn769g/AB2WDlmDTcycNq2e0sMDHu&#10;xt903YVcxBD2CWooQqgTKX1WkEU/dDVx5I6usRgibHJpGrzFcFvJsVIzabHk2FBgTR8FZafdxWrw&#10;6Q+d08cgG6jfSe5ofP782qDW/V67noMI1IaX+N+9NXH+SE3h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4ycMAAADdAAAADwAAAAAAAAAAAAAAAACYAgAAZHJzL2Rv&#10;d25yZXYueG1sUEsFBgAAAAAEAAQA9QAAAIgDAAAAAA==&#10;"/>
                  <v:line id="Line 745" o:spid="_x0000_s1326" style="position:absolute;visibility:visible;mso-wrap-style:square;v-text-anchor:top" from="775,552" to="77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UsMA&#10;AADdAAAADwAAAGRycy9kb3ducmV2LnhtbERPTYvCMBC9C/6HMIIXWRMVZalGkV0LHvay6rLXoRnb&#10;YjOpTdTqrzcLC97m8T5nsWptJa7U+NKxhtFQgSDOnCk513DYp2/vIHxANlg5Jg138rBadjsLTIy7&#10;8TdddyEXMYR9ghqKEOpESp8VZNEPXU0cuaNrLIYIm1yaBm8x3FZyrNRMWiw5NhRY00dB2Wl3sRp8&#10;+kPn9DHIBup3kjsanz+/Nqh1v9eu5yACteEl/ndvTZw/U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dUsMAAADdAAAADwAAAAAAAAAAAAAAAACYAgAAZHJzL2Rv&#10;d25yZXYueG1sUEsFBgAAAAAEAAQA9QAAAIgDAAAAAA==&#10;"/>
                  <v:shape id="Freeform 746" o:spid="_x0000_s1327" style="position:absolute;left:773;top:552;width:14;height:46;visibility:visible;mso-wrap-style:square;v-text-anchor:top" coordsize="7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4/cEA&#10;AADdAAAADwAAAGRycy9kb3ducmV2LnhtbERPTWuDQBC9B/oflgn0lqz2IKnNKkEo9NAcmib3iTtV&#10;0Z0VZ03sv+8WCr3N433OvlzcoG40SefZQLpNQBHX3nbcGDh/vm52oCQgWxw8k4FvEiiLh9Uec+vv&#10;/EG3U2hUDGHJ0UAbwphrLXVLDmXrR+LIffnJYYhwarSd8B7D3aCfkiTTDjuODS2OVLVU96fZGdhl&#10;52N/ceE6o+ZKvx8lk2cx5nG9HF5ABVrCv/jP/Wbj/DTJ4PebeII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UOP3BAAAA3QAAAA8AAAAAAAAAAAAAAAAAmAIAAGRycy9kb3du&#10;cmV2LnhtbFBLBQYAAAAABAAEAPUAAACGAwAAAAA=&#10;" path="m9,l,61r,48l9,166r21,50l49,253r21,23e" filled="f">
                    <v:path arrowok="t" o:connecttype="custom" o:connectlocs="2,0;0,10;0,18;2,28;6,36;10,42;14,46" o:connectangles="0,0,0,0,0,0,0"/>
                  </v:shape>
                  <v:line id="Line 747" o:spid="_x0000_s1328" style="position:absolute;visibility:visible;mso-wrap-style:square;v-text-anchor:top" from="761,598" to="7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mvsMA&#10;AADdAAAADwAAAGRycy9kb3ducmV2LnhtbERPTYvCMBC9C/6HMIIXWRMVdKlGkV0LHvay6rLXoRnb&#10;YjOpTdTqrzcLC97m8T5nsWptJa7U+NKxhtFQgSDOnCk513DYp2/vIHxANlg5Jg138rBadjsLTIy7&#10;8TdddyEXMYR9ghqKEOpESp8VZNEPXU0cuaNrLIYIm1yaBm8x3FZyrNRUWiw5NhRY00dB2Wl3sRp8&#10;+kPn9DHIBup3kjsanz+/Nqh1v9eu5yACteEl/ndvTZw/U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mvsMAAADdAAAADwAAAAAAAAAAAAAAAACYAgAAZHJzL2Rv&#10;d25yZXYueG1sUEsFBgAAAAAEAAQA9QAAAIgDAAAAAA==&#10;"/>
                  <v:shape id="Freeform 748" o:spid="_x0000_s1329" style="position:absolute;left:737;top:586;width:24;height:28;visibility:visible;mso-wrap-style:square;v-text-anchor:top" coordsize="12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nz8QA&#10;AADdAAAADwAAAGRycy9kb3ducmV2LnhtbESPTWvCQBCG7wX/wzKCt7qxoJToKiJIPYgQK7THITtm&#10;g9nZmF019td3DoXeZpj345nFqveNulMX68AGJuMMFHEZbM2VgdPn9vUdVEzIFpvAZOBJEVbLwcsC&#10;cxseXND9mColIRxzNOBSanOtY+nIYxyHllhu59B5TLJ2lbYdPiTcN/oty2baY83S4LCljaPycrx5&#10;6S3KH/992jlb6K/px8Fd1/1+Zsxo2K/noBL16V/8595ZwZ9k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Z8/EAAAA3QAAAA8AAAAAAAAAAAAAAAAAmAIAAGRycy9k&#10;b3ducmV2LnhtbFBLBQYAAAAABAAEAPUAAACJAwAAAAA=&#10;" path="m120,73r,-25l110,25,101,12,80,,51,,30,12,11,35,,73,,96r11,35l30,156r21,13l80,169r21,-13l120,131e" filled="f">
                    <v:path arrowok="t" o:connecttype="custom" o:connectlocs="24,12;24,8;22,4;20,2;16,0;10,0;6,2;2,6;0,12;0,16;2,22;6,26;10,28;16,28;20,26;24,22" o:connectangles="0,0,0,0,0,0,0,0,0,0,0,0,0,0,0,0"/>
                  </v:shape>
                  <v:line id="Line 749" o:spid="_x0000_s1330" style="position:absolute;visibility:visible;mso-wrap-style:square;v-text-anchor:top" from="761,598" to="7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XV8MA&#10;AADdAAAADwAAAGRycy9kb3ducmV2LnhtbERPTYvCMBC9C/6HMIIXWRMVxK1GkV0LHvay6rLXoRnb&#10;YjOpTdTqrzcLC97m8T5nsWptJa7U+NKxhtFQgSDOnCk513DYp28zED4gG6wck4Y7eVgtu50FJsbd&#10;+Juuu5CLGMI+QQ1FCHUipc8KsuiHriaO3NE1FkOETS5Ng7cYbis5VmoqLZYcGwqs6aOg7LS7WA0+&#10;/aFz+hhkA/U7yR2Nz59fG9S632vXcxCB2vAS/7u3Js4fqX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xXV8MAAADdAAAADwAAAAAAAAAAAAAAAACYAgAAZHJzL2Rv&#10;d25yZXYueG1sUEsFBgAAAAAEAAQA9QAAAIgDAAAAAA==&#10;"/>
                  <v:line id="Line 750" o:spid="_x0000_s1331" style="position:absolute;flip:x;visibility:visible;mso-wrap-style:square;v-text-anchor:top" from="737,598" to="7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sUA&#10;AADdAAAADwAAAGRycy9kb3ducmV2LnhtbESPQWvCQBCF7wX/wzJCb3UTC6VGVxFpRSgUqtHzmB2T&#10;YHY2ZNcY/33nUOhthvfmvW8Wq8E1qqcu1J4NpJMEFHHhbc2lgfzw+fIOKkRki41nMvCgAKvl6GmB&#10;mfV3/qF+H0slIRwyNFDF2GZah6Iih2HiW2LRLr5zGGXtSm07vEu4a/Q0Sd60w5qlocKWNhUV1/3N&#10;GVifvj5ev/uz842dlfnRujzZTo15Hg/rOahIQ/w3/13vrOCnq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402xQAAAN0AAAAPAAAAAAAAAAAAAAAAAJgCAABkcnMv&#10;ZG93bnJldi54bWxQSwUGAAAAAAQABAD1AAAAigMAAAAA&#10;"/>
                  <v:line id="Line 751" o:spid="_x0000_s1332" style="position:absolute;visibility:visible;mso-wrap-style:square;v-text-anchor:top" from="716,594" to="71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NjMUA&#10;AADdAAAADwAAAGRycy9kb3ducmV2LnhtbERPwWrCQBC9C/7DMkIvoW6aQpHoJhRtwIOXppVeh+yY&#10;hGZnY3Zrol/fLRR8pxnevPfmbfLJdOJCg2stK3haxiCIK6tbrhV8fhSPKxDOI2vsLJOCKznIs/ls&#10;g6m2I7/TpfS1CCbsUlTQeN+nUrqqIYNuaXviwJ3sYNCHdailHnAM5qaTSRy/SIMth4QGe9o2VH2X&#10;P0aBK450Lm5RFcVfz7Wl5Lw7vKFSD4vpdQ3C0+Tvx//qvQ7vB8Bfmz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82MxQAAAN0AAAAPAAAAAAAAAAAAAAAAAJgCAABkcnMv&#10;ZG93bnJldi54bWxQSwUGAAAAAAQABAD1AAAAigMAAAAA&#10;"/>
                  <v:shape id="Freeform 752" o:spid="_x0000_s1333" style="position:absolute;left:678;top:545;width:43;height:57;visibility:visible;mso-wrap-style:square;v-text-anchor:top" coordsize="21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DR8MA&#10;AADdAAAADwAAAGRycy9kb3ducmV2LnhtbERPzWrCQBC+F3yHZQRvdRMtRaKriJLantpGH2DIjkk0&#10;O7tkt0n69t1Cobf5+H5nsxtNK3rqfGNZQTpPQBCXVjdcKbic88cVCB+QNbaWScE3edhtJw8bzLQd&#10;+JP6IlQihrDPUEEdgsuk9GVNBv3cOuLIXW1nMETYVVJ3OMRw08pFkjxLgw3HhhodHWoq78WXUdAv&#10;3ekm85f8GAqfvJ3c+/DxJJWaTcf9GkSgMfyL/9yvOs5P0w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DR8MAAADdAAAADwAAAAAAAAAAAAAAAACYAgAAZHJzL2Rv&#10;d25yZXYueG1sUEsFBgAAAAAEAAQA9QAAAIgDAAAAAA==&#10;" path="m190,295r14,-34l218,213r,-81l204,81,190,50,164,16,136,,82,,54,16,28,50,14,81,,132r,81l14,261r14,34l54,328r28,15l136,343r28,-15l190,295e" filled="f">
                    <v:path arrowok="t" o:connecttype="custom" o:connectlocs="37,49;40,43;43,35;43,22;40,13;37,8;32,3;27,0;16,0;11,3;6,8;3,13;0,22;0,35;3,43;6,49;11,55;16,57;27,57;32,55;37,49" o:connectangles="0,0,0,0,0,0,0,0,0,0,0,0,0,0,0,0,0,0,0,0,0"/>
                  </v:shape>
                  <v:line id="Line 753" o:spid="_x0000_s1334" style="position:absolute;visibility:visible;mso-wrap-style:square;v-text-anchor:top" from="708,572" to="70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2YMQA&#10;AADdAAAADwAAAGRycy9kb3ducmV2LnhtbERPS2vCQBC+C/0PyxR6kWbzgFKiqxQ10EMv2pZeh+yY&#10;hGZnY3ZNor++KxS8zcf3nOV6Mq0YqHeNZQVJFIMgLq1uuFLw9Vk8v4JwHllja5kUXMjBevUwW2Ku&#10;7ch7Gg6+EiGEXY4Kau+7XEpX1mTQRbYjDtzR9gZ9gH0ldY9jCDetTOP4RRpsODTU2NGmpvL3cDYK&#10;XPFNp+I6L+fxT1ZZSk/bjx0q9fQ4vS1AeJr8XfzvftdhfpJk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9mDEAAAA3QAAAA8AAAAAAAAAAAAAAAAAmAIAAGRycy9k&#10;b3ducmV2LnhtbFBLBQYAAAAABAAEAPUAAACJAwAAAAA=&#10;"/>
                  <v:line id="Line 754" o:spid="_x0000_s1335" style="position:absolute;flip:x;visibility:visible;mso-wrap-style:square;v-text-anchor:top" from="691,572" to="70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LNcIA&#10;AADdAAAADwAAAGRycy9kb3ducmV2LnhtbERPTWvCQBC9F/wPywjedBOVotFVRNoiCAU1eh6zYxLM&#10;zobsNqb/visIvc3jfc5y3ZlKtNS40rKCeBSBIM6sLjlXkJ4+hzMQziNrrCyTgl9ysF713paYaPvg&#10;A7VHn4sQwi5BBYX3dSKlywoy6Ea2Jg7czTYGfYBNLnWDjxBuKjmOondpsOTQUGBN24Ky+/HHKNhc&#10;9h+T7/ZqbKXneXrWJo2+xkoN+t1mAcJT5//FL/dOh/lxPIXn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Is1wgAAAN0AAAAPAAAAAAAAAAAAAAAAAJgCAABkcnMvZG93&#10;bnJldi54bWxQSwUGAAAAAAQABAD1AAAAhwMAAAAA&#10;"/>
                  <v:line id="Line 755" o:spid="_x0000_s1336" style="position:absolute;visibility:visible;mso-wrap-style:square;v-text-anchor:top" from="775,552" to="77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Lj8QA&#10;AADdAAAADwAAAGRycy9kb3ducmV2LnhtbERPTWvCQBC9F/wPyxS8iNlEaS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4/EAAAA3QAAAA8AAAAAAAAAAAAAAAAAmAIAAGRycy9k&#10;b3ducmV2LnhtbFBLBQYAAAAABAAEAPUAAACJAwAAAAA=&#10;"/>
                  <v:shape id="Freeform 756" o:spid="_x0000_s1337" style="position:absolute;left:775;top:533;width:12;height:19;visibility:visible;mso-wrap-style:square;v-text-anchor:top" coordsize="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P5MIA&#10;AADdAAAADwAAAGRycy9kb3ducmV2LnhtbERPTWuDQBC9B/Iflgn0Fld7kGizkdIQ6KUE0/Y+uFM1&#10;cWfF3W7033cLhd7m8T5nX81mEIEm11tWkCUpCOLG6p5bBR/vp+0OhPPIGgfLpGAhB9Vhvdpjqe2d&#10;awoX34oYwq5EBZ33Yymlazoy6BI7Ekfuy04GfYRTK/WE9xhuBvmYprk02HNs6HCkl46a2+XbKOiP&#10;u7xI22I510W4vvG5DuGzVuphMz8/gfA0+3/xn/tVx/lZlsP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A/kwgAAAN0AAAAPAAAAAAAAAAAAAAAAAJgCAABkcnMvZG93&#10;bnJldi54bWxQSwUGAAAAAAQABAD1AAAAhwMAAAAA&#10;" path="m,110l21,62,40,26,61,e" filled="f">
                    <v:path arrowok="t" o:connecttype="custom" o:connectlocs="0,19;4,11;8,4;12,0" o:connectangles="0,0,0,0"/>
                  </v:shape>
                  <v:line id="Line 757" o:spid="_x0000_s1338" style="position:absolute;visibility:visible;mso-wrap-style:square;v-text-anchor:top" from="881,648" to="8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Y8QA&#10;AADdAAAADwAAAGRycy9kb3ducmV2LnhtbERPTWvCQBC9F/wPyxS8iNlEoS1pVhFtwEMv2havQ3aa&#10;hGZnY3abRH+9WxB6m8f7nGw9mkb01LnasoIkikEQF1bXXCr4/MjnLyCcR9bYWCYFF3KwXk0eMky1&#10;HfhA/dGXIoSwS1FB5X2bSumKigy6yLbEgfu2nUEfYFdK3eEQwk0jF3H8JA3WHBoqbGlbUfFz/DUK&#10;XP5F5/w6K2bxaVlaWpx372+o1PRx3LyC8DT6f/HdvddhfpI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8GPEAAAA3QAAAA8AAAAAAAAAAAAAAAAAmAIAAGRycy9k&#10;b3ducmV2LnhtbFBLBQYAAAAABAAEAPUAAACJAwAAAAA=&#10;"/>
                  <v:line id="Line 758" o:spid="_x0000_s1339" style="position:absolute;flip:x;visibility:visible;mso-wrap-style:square;v-text-anchor:top" from="635,648" to="8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BMMUA&#10;AADdAAAADwAAAGRycy9kb3ducmV2LnhtbESPQWvCQBCF7wX/wzJCb3UTC6VGVxFpRSgUqtHzmB2T&#10;YHY2ZNcY/33nUOhthvfmvW8Wq8E1qqcu1J4NpJMEFHHhbc2lgfzw+fIOKkRki41nMvCgAKvl6GmB&#10;mfV3/qF+H0slIRwyNFDF2GZah6Iih2HiW2LRLr5zGGXtSm07vEu4a/Q0Sd60w5qlocKWNhUV1/3N&#10;GVifvj5ev/uz842dlfnRujzZTo15Hg/rOahIQ/w3/13vrOCnq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YEwxQAAAN0AAAAPAAAAAAAAAAAAAAAAAJgCAABkcnMv&#10;ZG93bnJldi54bWxQSwUGAAAAAAQABAD1AAAAigMAAAAA&#10;"/>
                  <v:line id="Line 759" o:spid="_x0000_s1340" style="position:absolute;visibility:visible;mso-wrap-style:square;v-text-anchor:top" from="565,648" to="56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BisQA&#10;AADdAAAADwAAAGRycy9kb3ducmV2LnhtbERPTWvCQBC9F/wPyxS8iNlEobRpVhFtwEMv2havQ3aa&#10;hGZnY3abRH+9WxB6m8f7nGw9mkb01LnasoIkikEQF1bXXCr4/MjnzyCcR9bYWCYFF3KwXk0eMky1&#10;HfhA/dGXIoSwS1FB5X2bSumKigy6yLbEgfu2nUEfYFdK3eEQwk0jF3H8JA3WHBoqbGlbUfFz/DUK&#10;XP5F5/w6K2bxaVlaWpx372+o1PRx3LyC8DT6f/HdvddhfpK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wYrEAAAA3QAAAA8AAAAAAAAAAAAAAAAAmAIAAGRycy9k&#10;b3ducmV2LnhtbFBLBQYAAAAABAAEAPUAAACJAwAAAAA=&#10;"/>
                  <v:line id="Line 760" o:spid="_x0000_s1341" style="position:absolute;flip:x;visibility:visible;mso-wrap-style:square;v-text-anchor:top" from="495,648" to="56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Hi8UA&#10;AADdAAAADwAAAGRycy9kb3ducmV2LnhtbESPQWvCQBCF7wX/wzJCb3VjCqVGVxFpRSgUqtHzmB2T&#10;YHY2ZNcY/33nUOhthvfmvW8Wq8E1qqcu1J4NTCcJKOLC25pLA/nh8+UdVIjIFhvPZOBBAVbL0dMC&#10;M+vv/EP9PpZKQjhkaKCKsc20DkVFDsPEt8SiXXznMMraldp2eJdw1+g0Sd60w5qlocKWNhUV1/3N&#10;GVifvj5ev/uz842dlfnRujzZpsY8j4f1HFSkIf6b/653VvCnq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0eLxQAAAN0AAAAPAAAAAAAAAAAAAAAAAJgCAABkcnMv&#10;ZG93bnJldi54bWxQSwUGAAAAAAQABAD1AAAAigMAAAAA&#10;"/>
                  <v:line id="Line 761" o:spid="_x0000_s1342" style="position:absolute;visibility:visible;mso-wrap-style:square;v-text-anchor:top" from="510,794" to="51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HMcQA&#10;AADdAAAADwAAAGRycy9kb3ducmV2LnhtbERPTWvCQBC9F/wPywi9hGaTCKWkWUXUgAcv1ZZeh+w0&#10;Cc3OxuzWRH+9Wyj0No/3OcVqMp240OBaywrSOAFBXFndcq3g/VQ+vYBwHlljZ5kUXMnBajl7KDDX&#10;duQ3uhx9LUIIuxwVNN73uZSuasigi21PHLgvOxj0AQ611AOOIdx0MkuSZ2mw5dDQYE+bhqrv449R&#10;4MoPOpe3qIqSz0VtKTtvDztU6nE+rV9BeJr8v/jPvddhfpql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BzHEAAAA3QAAAA8AAAAAAAAAAAAAAAAAmAIAAGRycy9k&#10;b3ducmV2LnhtbFBLBQYAAAAABAAEAPUAAACJAwAAAAA=&#10;"/>
                  <v:line id="Line 762" o:spid="_x0000_s1343" style="position:absolute;flip:x;visibility:visible;mso-wrap-style:square;v-text-anchor:top" from="470,794" to="51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8Z8MA&#10;AADdAAAADwAAAGRycy9kb3ducmV2LnhtbERPTWvCQBC9C/6HZQq9mY0piKZZRaQtBaFgjD2P2TEJ&#10;zc6G7DZJ/323UPA2j/c52W4yrRiod41lBcsoBkFcWt1wpaA4vy7WIJxH1thaJgU/5GC3nc8yTLUd&#10;+URD7isRQtilqKD2vkuldGVNBl1kO+LA3Wxv0AfYV1L3OIZw08okjlfSYMOhocaODjWVX/m3UbD/&#10;PL48fQxXY1u9qYqLNkX8lij1+DDtn0F4mvxd/O9+12H+Mkn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18Z8MAAADdAAAADwAAAAAAAAAAAAAAAACYAgAAZHJzL2Rv&#10;d25yZXYueG1sUEsFBgAAAAAEAAQA9QAAAIgDAAAAAA==&#10;"/>
                  <v:line id="Line 763" o:spid="_x0000_s1344" style="position:absolute;visibility:visible;mso-wrap-style:square;v-text-anchor:top" from="659,909" to="659,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83cQA&#10;AADdAAAADwAAAGRycy9kb3ducmV2LnhtbERPTWvCQBC9F/wPywheRDeJUCRmI6INeOiltuJ1yI5J&#10;MDsbs9uY9td3C4Xe5vE+J9uOphUD9a6xrCBeRiCIS6sbrhR8vBeLNQjnkTW2lknBFznY5pOnDFNt&#10;H/xGw8lXIoSwS1FB7X2XSunKmgy6pe2IA3e1vUEfYF9J3eMjhJtWJlH0LA02HBpq7GhfU3k7fRoF&#10;rjjTvfiel/PosqosJffD6wsqNZuOuw0IT6P/F/+5jzrMj5M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PN3EAAAA3QAAAA8AAAAAAAAAAAAAAAAAmAIAAGRycy9k&#10;b3ducmV2LnhtbFBLBQYAAAAABAAEAPUAAACJAwAAAAA=&#10;"/>
                  <v:shape id="Freeform 764" o:spid="_x0000_s1345" style="position:absolute;left:659;top:894;width:53;height:31;visibility:visible;mso-wrap-style:square;v-text-anchor:top" coordsize="26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tZcMA&#10;AADdAAAADwAAAGRycy9kb3ducmV2LnhtbERPTYvCMBC9L/gfwgje1lQRWatRRFFkDy7WHjwOzdgU&#10;m0lpotZ/bxYW9jaP9zmLVWdr8aDWV44VjIYJCOLC6YpLBfl59/kFwgdkjbVjUvAiD6tl72OBqXZP&#10;PtEjC6WIIexTVGBCaFIpfWHIoh+6hjhyV9daDBG2pdQtPmO4reU4SabSYsWxwWBDG0PFLbtbBVX+&#10;Pd3ks/JnYmh7POz1JdsdL0oN+t16DiJQF/7Ff+6DjvNH4wn8fhN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FtZcMAAADdAAAADwAAAAAAAAAAAAAAAACYAgAAZHJzL2Rv&#10;d25yZXYueG1sUEsFBgAAAAAEAAQA9QAAAIgDAAAAAA==&#10;" path="m,94r,l264,r,188l,94e" filled="f">
                    <v:path arrowok="t" o:connecttype="custom" o:connectlocs="0,15;0,15;53,0;53,31;0,15" o:connectangles="0,0,0,0,0"/>
                  </v:shape>
                  <v:line id="Line 765" o:spid="_x0000_s1346" style="position:absolute;visibility:visible;mso-wrap-style:square;v-text-anchor:top" from="665,911" to="66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BMsQA&#10;AADdAAAADwAAAGRycy9kb3ducmV2LnhtbERPTWvCQBC9F/wPyxS8iNkYaS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ATLEAAAA3QAAAA8AAAAAAAAAAAAAAAAAmAIAAGRycy9k&#10;b3ducmV2LnhtbFBLBQYAAAAABAAEAPUAAACJAwAAAAA=&#10;"/>
                  <v:shape id="Freeform 766" o:spid="_x0000_s1347" style="position:absolute;left:665;top:911;width:47;height:11;visibility:visible;mso-wrap-style:square;v-text-anchor:top" coordsize="2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sIA&#10;AADdAAAADwAAAGRycy9kb3ducmV2LnhtbERP3WrCMBS+F3yHcATvNFWhjM4oIigiG2ydD3Bojmm1&#10;OalN1Oztl8Fgd+fj+z3LdbSteFDvG8cKZtMMBHHldMNGwelrN3kB4QOyxtYxKfgmD+vVcLDEQrsn&#10;f9KjDEakEPYFKqhD6AopfVWTRT91HXHizq63GBLsjdQ9PlO4beU8y3JpseHUUGNH25qqa3m3CvL3&#10;y2H/Fiu/XXwYc9v5zB7jSanxKG5eQQSK4V/85z7oNH82z+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VuwgAAAN0AAAAPAAAAAAAAAAAAAAAAAJgCAABkcnMvZG93&#10;bnJldi54bWxQSwUGAAAAAAQABAD1AAAAhwMAAAAA&#10;" path="m,l233,r,22l57,22r59,20l233,42r,22l174,64e" filled="f">
                    <v:path arrowok="t" o:connecttype="custom" o:connectlocs="0,0;47,0;47,4;11,4;23,7;47,7;47,11;35,11" o:connectangles="0,0,0,0,0,0,0,0"/>
                  </v:shape>
                  <v:line id="Line 767" o:spid="_x0000_s1348" style="position:absolute;visibility:visible;mso-wrap-style:square;v-text-anchor:top" from="700,897" to="700,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63sQA&#10;AADdAAAADwAAAGRycy9kb3ducmV2LnhtbERPTWvCQBC9F/wPyxS8iNkYoS1pVhFtwEMv2havQ3aa&#10;hGZnY3abRH+9WxB6m8f7nGw9mkb01LnasoJFFIMgLqyuuVTw+ZHPX0A4j6yxsUwKLuRgvZo8ZJhq&#10;O/CB+qMvRQhhl6KCyvs2ldIVFRl0kW2JA/dtO4M+wK6UusMhhJtGJnH8JA3WHBoqbGlbUfFz/DUK&#10;XP5F5/w6K2bxaVlaSs679zdUavo4bl5BeBr9v/ju3uswf5E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Ot7EAAAA3QAAAA8AAAAAAAAAAAAAAAAAmAIAAGRycy9k&#10;b3ducmV2LnhtbFBLBQYAAAAABAAEAPUAAACJAwAAAAA=&#10;"/>
                  <v:shape id="Freeform 768" o:spid="_x0000_s1349" style="position:absolute;left:665;top:897;width:47;height:11;visibility:visible;mso-wrap-style:square;v-text-anchor:top" coordsize="2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xSMcA&#10;AADdAAAADwAAAGRycy9kb3ducmV2LnhtbESPQU/DMAyF70j8h8hI3FjaTWxVWTZNiAoOXFZ22NFq&#10;TFutcUqSbeXf4wPSbrbe83uf19vJDepCIfaeDeSzDBRx423PrYHDV/VUgIoJ2eLgmQz8UoTt5v5u&#10;jaX1V97TpU6tkhCOJRroUhpLrWPTkcM48yOxaN8+OEyyhlbbgFcJd4OeZ9lSO+xZGjoc6bWj5lSf&#10;nYHVojrulu/15+l5dTxkxVseip/KmMeHafcCKtGUbub/6w8r+Pl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LMUjHAAAA3QAAAA8AAAAAAAAAAAAAAAAAmAIAAGRy&#10;cy9kb3ducmV2LnhtbFBLBQYAAAAABAAEAPUAAACMAwAAAAA=&#10;" path="m174,r59,l233,21r-117,l57,41r176,l233,63,,63e" filled="f">
                    <v:path arrowok="t" o:connecttype="custom" o:connectlocs="35,0;47,0;47,4;23,4;11,7;47,7;47,11;0,11" o:connectangles="0,0,0,0,0,0,0,0"/>
                  </v:shape>
                  <v:line id="Line 769" o:spid="_x0000_s1350" style="position:absolute;visibility:visible;mso-wrap-style:square;v-text-anchor:top" from="2022,620" to="202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LN8QA&#10;AADdAAAADwAAAGRycy9kb3ducmV2LnhtbERPTWvCQBC9F/wPyxS8iNkYobRpVhFtwEMv2havQ3aa&#10;hGZnY3abRH+9WxB6m8f7nGw9mkb01LnasoJFFIMgLqyuuVTw+ZHPn0E4j6yxsUwKLuRgvZo8ZJhq&#10;O/CB+qMvRQhhl6KCyvs2ldIVFRl0kW2JA/dtO4M+wK6UusMhhJtGJnH8JA3WHBoqbGlbUfFz/DUK&#10;XP5F5/w6K2bxaVlaSs679zdUavo4bl5BeBr9v/ju3uswf5G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CzfEAAAA3QAAAA8AAAAAAAAAAAAAAAAAmAIAAGRycy9k&#10;b3ducmV2LnhtbFBLBQYAAAAABAAEAPUAAACJAwAAAAA=&#10;"/>
                  <v:shape id="Freeform 770" o:spid="_x0000_s1351" style="position:absolute;left:2009;top:578;width:30;height:43;visibility:visible;mso-wrap-style:square;v-text-anchor:top" coordsize="1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BcYA&#10;AADdAAAADwAAAGRycy9kb3ducmV2LnhtbESPQU/DMAyF70j7D5EncWPpGEyoLJsmpGlI9ELhwNE0&#10;XlOtcboma8u/xwckbrbe83ufN7vJt2qgPjaBDSwXGSjiKtiGawOfH4e7J1AxIVtsA5OBH4qw285u&#10;NpjbMPI7DWWqlYRwzNGAS6nLtY6VI49xETpi0U6h95hk7Wttexwl3Lf6PsvW2mPD0uCwoxdH1bm8&#10;egPXh6MrvC6+y6+3YQzHtM4ei4sxt/Np/wwq0ZT+zX/Xr1bwl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BcYAAADdAAAADwAAAAAAAAAAAAAAAACYAgAAZHJz&#10;L2Rvd25yZXYueG1sUEsFBgAAAAAEAAQA9QAAAIsDAAAAAA==&#10;" path="m66,253r4,4l75,259r5,2l85,257r4,-4l96,222r7,-30l110,161r8,-29l125,99r7,-28l139,42,148,9,146,6,145,2r-4,l138,2r-2,4l129,35r-7,30l113,93r-7,30l99,152r-7,31l85,213r-7,29l70,213,61,183,54,155,45,123,36,93,28,65,21,35,12,6,9,2,5,,2,2,,6,,9,9,42r7,29l24,99r9,33l42,161r8,31l57,222r9,31e" filled="f">
                    <v:path arrowok="t" o:connecttype="custom" o:connectlocs="13,42;14,42;15,43;16,43;17,42;18,42;19,37;21,32;22,27;24,22;25,16;27,12;28,7;30,1;30,1;29,0;29,0;28,0;28,1;26,6;25,11;23,15;21,20;20,25;19,30;17,35;16,40;14,35;12,30;11,26;9,20;7,15;6,11;4,6;2,1;2,0;1,0;0,0;0,1;0,1;2,7;3,12;5,16;7,22;9,27;10,32;12,37;13,42" o:connectangles="0,0,0,0,0,0,0,0,0,0,0,0,0,0,0,0,0,0,0,0,0,0,0,0,0,0,0,0,0,0,0,0,0,0,0,0,0,0,0,0,0,0,0,0,0,0,0,0"/>
                  </v:shape>
                  <v:line id="Line 771" o:spid="_x0000_s1352" style="position:absolute;visibility:visible;mso-wrap-style:square;v-text-anchor:top" from="2053,618" to="205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7MQA&#10;AADdAAAADwAAAGRycy9kb3ducmV2LnhtbERPS2vCQBC+C/0PyxR6kWbzgFKiqxQ10EMv2pZeh+yY&#10;hGZnY3ZNor++KxS8zcf3nOV6Mq0YqHeNZQVJFIMgLq1uuFLw9Vk8v4JwHllja5kUXMjBevUwW2Ku&#10;7ch7Gg6+EiGEXY4Kau+7XEpX1mTQRbYjDtzR9gZ9gH0ldY9jCDetTOP4RRpsODTU2NGmpvL3cDYK&#10;XPFNp+I6L+fxT1ZZSk/bjx0q9fQ4vS1AeJr8XfzvftdhfpIl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ezEAAAA3QAAAA8AAAAAAAAAAAAAAAAAmAIAAGRycy9k&#10;b3ducmV2LnhtbFBLBQYAAAAABAAEAPUAAACJAwAAAAA=&#10;"/>
                  <v:shape id="Freeform 772" o:spid="_x0000_s1353" style="position:absolute;left:2047;top:578;width:30;height:44;visibility:visible;mso-wrap-style:square;v-text-anchor:top" coordsize="15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xK8AA&#10;AADdAAAADwAAAGRycy9kb3ducmV2LnhtbERPTYvCMBC9C/6HMII3TVthcbtGWUTBa9WFPQ7J2JRt&#10;JqWJtv77zcKCt3m8z9nsRteKB/Wh8awgX2YgiLU3DdcKrpfjYg0iRGSDrWdS8KQAu+10ssHS+IEr&#10;epxjLVIIhxIV2Bi7UsqgLTkMS98RJ+7me4cxwb6WpschhbtWFln2Jh02nBosdrS3pH/Od6dglb0X&#10;31WV12gOp4PVNz0cv7RS89n4+QEi0hhf4n/3yaT5+aqAv2/S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SxK8AAAADdAAAADwAAAAAAAAAAAAAAAACYAgAAZHJzL2Rvd25y&#10;ZXYueG1sUEsFBgAAAAAEAAQA9QAAAIUDAAAAAA==&#10;" path="m33,239r23,18l82,263r16,-2l112,257r14,-9l138,239r12,-17l152,217r-2,-4l148,211r-3,-2l141,211r-12,14l119,236r-11,6l96,246r-12,l61,242,42,225,26,200,16,167,12,127,18,84,26,51,42,29,59,18,79,14r12,l103,18r10,5l122,33r7,12l133,48r3,2l140,45r1,-3l141,37,131,20,120,9,108,3,94,,79,,56,3,37,17,18,42,5,77,2,102,,127r4,46l16,211r17,28e" filled="f">
                    <v:path arrowok="t" o:connecttype="custom" o:connectlocs="7,40;11,43;16,44;19,44;22,43;25,41;27,40;30,37;30,36;30,36;29,35;29,35;28,35;25,38;23,39;21,40;19,41;17,41;12,40;8,38;5,33;3,28;2,21;4,14;5,9;8,5;12,3;16,2;18,2;20,3;22,4;24,6;25,8;26,8;27,8;28,8;28,7;28,6;26,3;24,2;21,1;19,0;16,0;11,1;7,3;4,7;1,13;0,17;0,21;1,29;3,35;7,40" o:connectangles="0,0,0,0,0,0,0,0,0,0,0,0,0,0,0,0,0,0,0,0,0,0,0,0,0,0,0,0,0,0,0,0,0,0,0,0,0,0,0,0,0,0,0,0,0,0,0,0,0,0,0,0"/>
                  </v:shape>
                  <v:line id="Line 773" o:spid="_x0000_s1354" style="position:absolute;visibility:visible;mso-wrap-style:square;v-text-anchor:top" from="2092,617" to="209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qAMQA&#10;AADdAAAADwAAAGRycy9kb3ducmV2LnhtbERPTWvCQBC9C/0PyxS8hLrRQCkxGylqwEMvjZZeh+yY&#10;hGZnY3bV6K/vFgre5vE+J1uNphMXGlxrWcF8FoMgrqxuuVZw2BcvbyCcR9bYWSYFN3Kwyp8mGaba&#10;XvmTLqWvRQhhl6KCxvs+ldJVDRl0M9sTB+5oB4M+wKGWesBrCDedXMTxqzTYcmhosKd1Q9VPeTYK&#10;XPFFp+IeVVH8ndSWFqfNxxaVmj6P70sQnkb/EP+7dzrMnycJ/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qgDEAAAA3QAAAA8AAAAAAAAAAAAAAAAAmAIAAGRycy9k&#10;b3ducmV2LnhtbFBLBQYAAAAABAAEAPUAAACJAwAAAAA=&#10;"/>
                  <v:shape id="Freeform 774" o:spid="_x0000_s1355" style="position:absolute;left:2086;top:578;width:32;height:44;visibility:visible;mso-wrap-style:square;v-text-anchor:top" coordsize="16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Jf8UA&#10;AADdAAAADwAAAGRycy9kb3ducmV2LnhtbERPS2vCQBC+F/wPywi91Y02SImuogVbDwXxcfA4ZicP&#10;zM4m2a3G/npXEHqbj+8503lnKnGh1pWWFQwHEQji1OqScwWH/ertA4TzyBory6TgRg7ms97LFBNt&#10;r7yly87nIoSwS1BB4X2dSOnSggy6ga2JA5fZ1qAPsM2lbvEawk0lR1E0lgZLDg0F1vRZUHre/RoF&#10;m1XzNf5ZntbZ3/fIZk1z9LcoVuq13y0mIDx1/l/8dK91mD98j+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0l/xQAAAN0AAAAPAAAAAAAAAAAAAAAAAJgCAABkcnMv&#10;ZG93bnJldi54bWxQSwUGAAAAAAQABAD1AAAAigMAAAAA&#10;" path="m32,236r22,18l82,263r28,-9l133,234r15,-28l159,171r3,-39l159,93,148,56,131,26,108,6,79,,51,6,30,26,13,56,4,93,,132r4,39l14,206r18,30l39,223,25,197,16,164,13,132,16,98,23,65,37,39,54,20,79,14r24,6l124,39r14,26l147,98r3,34l147,164r-7,33l126,223r-19,17l82,246,58,240,39,223e" filled="f">
                    <v:path arrowok="t" o:connecttype="custom" o:connectlocs="6,39;11,42;16,44;22,42;26,39;29,34;31,29;32,22;31,16;29,9;26,4;21,1;16,0;10,1;6,4;3,9;1,16;0,22;1,29;3,34;6,39;8,37;5,33;3,27;3,22;3,16;5,11;7,7;11,3;16,2;20,3;24,7;27,11;29,16;30,22;29,27;28,33;25,37;21,40;16,41;11,40;8,37" o:connectangles="0,0,0,0,0,0,0,0,0,0,0,0,0,0,0,0,0,0,0,0,0,0,0,0,0,0,0,0,0,0,0,0,0,0,0,0,0,0,0,0,0,0"/>
                  </v:shape>
                  <v:line id="Line 775" o:spid="_x0000_s1356" style="position:absolute;visibility:visible;mso-wrap-style:square;v-text-anchor:top" from="2209,648" to="220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X78IA&#10;AADdAAAADwAAAGRycy9kb3ducmV2LnhtbERPS4vCMBC+L/gfwgheRFOVFalGEbWwBy++8Do0Y1ts&#10;JrWJ2t1fvxEEb/PxPWe2aEwpHlS7wrKCQT8CQZxaXXCm4HhIehMQziNrLC2Tgl9ysJi3vmYYa/vk&#10;HT32PhMhhF2MCnLvq1hKl+Zk0PVtRRy4i60N+gDrTOoanyHclHIYRWNpsODQkGNFq5zS6/5uFLjk&#10;RLfkr5t2o/MoszS8rbcbVKrTbpZTEJ4a/xG/3T86zB+M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ZfvwgAAAN0AAAAPAAAAAAAAAAAAAAAAAJgCAABkcnMvZG93&#10;bnJldi54bWxQSwUGAAAAAAQABAD1AAAAhwMAAAAA&#10;"/>
                  <v:shape id="Freeform 776" o:spid="_x0000_s1357" style="position:absolute;left:2209;top:648;width:317;height:0;visibility:visible;mso-wrap-style:square;v-text-anchor:top" coordsize="15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aLMMA&#10;AADdAAAADwAAAGRycy9kb3ducmV2LnhtbERPTWvCQBC9F/oflin0UnSTWoNEVxFF9FptBW9DdtwE&#10;s7Mhu43pv3cFwds83ufMFr2tRUetrxwrSIcJCOLC6YqNgp/DZjAB4QOyxtoxKfgnD4v568sMc+2u&#10;/E3dPhgRQ9jnqKAMocml9EVJFv3QNcSRO7vWYoiwNVK3eI3htpafSZJJixXHhhIbWpVUXPZ/VoE5&#10;JVmo15uvizbb83rc/X4cT6lS72/9cgoiUB+e4od7p+P8dJT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6aLMMAAADdAAAADwAAAAAAAAAAAAAAAACYAgAAZHJzL2Rv&#10;d25yZXYueG1sUEsFBgAAAAAEAAQA9QAAAIgDAAAAAA==&#10;" path="m,l1586,,,e" filled="f">
                    <v:path arrowok="t" o:connecttype="custom" o:connectlocs="0,0;317,0;0,0" o:connectangles="0,0,0"/>
                  </v:shape>
                  <v:line id="Line 777" o:spid="_x0000_s1358" style="position:absolute;visibility:visible;mso-wrap-style:square;v-text-anchor:top" from="2645,629" to="264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A8IA&#10;AADdAAAADwAAAGRycy9kb3ducmV2LnhtbERPS4vCMBC+L/gfwgheRFMVVqlGEbWwBy++8Do0Y1ts&#10;JrWJ2t1fvxEEb/PxPWe2aEwpHlS7wrKCQT8CQZxaXXCm4HhIehMQziNrLC2Tgl9ysJi3vmYYa/vk&#10;HT32PhMhhF2MCnLvq1hKl+Zk0PVtRRy4i60N+gDrTOoanyHclHIYRd/SYMGhIceKVjml1/3dKHDJ&#10;iW7JXzftRudRZml4W283qFSn3SynIDw1/iN+u390mD8Yje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wDwgAAAN0AAAAPAAAAAAAAAAAAAAAAAJgCAABkcnMvZG93&#10;bnJldi54bWxQSwUGAAAAAAQABAD1AAAAhwMAAAAA&#10;"/>
                  <v:shape id="Freeform 778" o:spid="_x0000_s1359" style="position:absolute;left:2625;top:629;width:20;height:90;visibility:visible;mso-wrap-style:square;v-text-anchor:top" coordsize="9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MGscA&#10;AADdAAAADwAAAGRycy9kb3ducmV2LnhtbESPS2vDMBCE74H+B7GF3hLZKbTBiRJKQx9QKOR1yG2x&#10;NpZja2UsNXH/ffdQyG2XmZ35drEafKsu1Mc6sIF8koEiLoOtuTKw372NZ6BiQrbYBiYDvxRhtbwb&#10;LbCw4cobumxTpSSEY4EGXEpdoXUsHXmMk9ARi3YKvccka19p2+NVwn2rp1n2pD3WLA0OO3p1VDbb&#10;H2/gu2lcWKM/Z8+H96/d0ebhY38w5uF+eJmDSjSkm/n/+tMKfv4o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dzBrHAAAA3QAAAA8AAAAAAAAAAAAAAAAAmAIAAGRy&#10;cy9kb3ducmV2LnhtbFBLBQYAAAAABAAEAPUAAACMAwAAAAA=&#10;" path="m99,l50,362,24,481,,542e" filled="f">
                    <v:path arrowok="t" o:connecttype="custom" o:connectlocs="20,0;10,60;5,80;0,90" o:connectangles="0,0,0,0"/>
                  </v:shape>
                  <v:line id="Line 779" o:spid="_x0000_s1360" style="position:absolute;visibility:visible;mso-wrap-style:square;v-text-anchor:top" from="2630,714" to="263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d6sIA&#10;AADdAAAADwAAAGRycy9kb3ducmV2LnhtbERPS4vCMBC+L/gfwgheRFMVFq1GEbWwBy++8Do0Y1ts&#10;JrWJ2t1fvxEEb/PxPWe2aEwpHlS7wrKCQT8CQZxaXXCm4HhIemMQziNrLC2Tgl9ysJi3vmYYa/vk&#10;HT32PhMhhF2MCnLvq1hKl+Zk0PVtRRy4i60N+gDrTOoanyHclHIYRd/SYMGhIceKVjml1/3dKHDJ&#10;iW7JXzftRudRZml4W283qFSn3SynIDw1/iN+u390mD8YTe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3qwgAAAN0AAAAPAAAAAAAAAAAAAAAAAJgCAABkcnMvZG93&#10;bnJldi54bWxQSwUGAAAAAAQABAD1AAAAhwMAAAAA&#10;"/>
                  <v:shape id="Freeform 780" o:spid="_x0000_s1361" style="position:absolute;left:2595;top:714;width:35;height:15;visibility:visible;mso-wrap-style:square;v-text-anchor:top" coordsize="1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fkMUA&#10;AADdAAAADwAAAGRycy9kb3ducmV2LnhtbESPT0sDMRDF70K/Q5iCN5td8R/bpqWKgifBKvQ6Tcbd&#10;tclkTWK7/fbOQehthvfmvd8sVmPw6kAp95EN1LMKFLGNrufWwOfHy9UDqFyQHfrIZOBEGVbLycUC&#10;GxeP/E6HTWmVhHBu0EBXytBonW1HAfMsDsSifcUUsMiaWu0SHiU8eH1dVXc6YM/S0OFATx3Z/eY3&#10;GHi2rv6x963zj7dvQzp9b3d+y8ZcTsf1HFShsZzN/9evTvDrG+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d+QxQAAAN0AAAAPAAAAAAAAAAAAAAAAAJgCAABkcnMv&#10;ZG93bnJldi54bWxQSwUGAAAAAAQABAD1AAAAigMAAAAA&#10;" path="m174,l124,60,75,90r-51,l,60,,31,24,,49,31,24,60e" filled="f">
                    <v:path arrowok="t" o:connecttype="custom" o:connectlocs="35,0;25,10;15,15;5,15;0,10;0,5;5,0;10,5;5,10" o:connectangles="0,0,0,0,0,0,0,0,0"/>
                  </v:shape>
                  <v:line id="Line 781" o:spid="_x0000_s1362" style="position:absolute;visibility:visible;mso-wrap-style:square;v-text-anchor:top" from="2630,714" to="263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ikcQA&#10;AADdAAAADwAAAGRycy9kb3ducmV2LnhtbERPTWvCQBC9F/wPyxS8iNlESy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4pHEAAAA3QAAAA8AAAAAAAAAAAAAAAAAmAIAAGRycy9k&#10;b3ducmV2LnhtbFBLBQYAAAAABAAEAPUAAACJAwAAAAA=&#10;"/>
                  <v:shape id="Freeform 782" o:spid="_x0000_s1363" style="position:absolute;left:2630;top:579;width:35;height:135;visibility:visible;mso-wrap-style:square;v-text-anchor:top" coordsize="17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OsEA&#10;AADdAAAADwAAAGRycy9kb3ducmV2LnhtbERPTYvCMBC9C/6HMII3TS3uItUoIoqCIKx68Dg0Y1ts&#10;JqWJtf33ZkHwNo/3OYtVa0rRUO0Kywom4wgEcWp1wZmC62U3moFwHlljaZkUdORgtez3Fpho++I/&#10;as4+EyGEXYIKcu+rREqX5mTQjW1FHLi7rQ36AOtM6hpfIdyUMo6iX2mw4NCQY0WbnNLH+WkU3JvT&#10;Oqbutj3d7KGrjk063f84pYaDdj0H4an1X/HHfdBh/mQaw/834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kXTrBAAAA3QAAAA8AAAAAAAAAAAAAAAAAmAIAAGRycy9kb3du&#10;cmV2LnhtbFBLBQYAAAAABAAEAPUAAACGAwAAAAA=&#10;" path="m,810l26,751,51,661,75,540,126,180,150,59,176,e" filled="f">
                    <v:path arrowok="t" o:connecttype="custom" o:connectlocs="0,135;5,125;10,110;15,90;25,30;30,10;35,0" o:connectangles="0,0,0,0,0,0,0"/>
                  </v:shape>
                  <v:line id="Line 783" o:spid="_x0000_s1364" style="position:absolute;visibility:visible;mso-wrap-style:square;v-text-anchor:top" from="2670,574" to="267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ZfcIA&#10;AADdAAAADwAAAGRycy9kb3ducmV2LnhtbERPS4vCMBC+L/gfwgheRFN1E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tl9wgAAAN0AAAAPAAAAAAAAAAAAAAAAAJgCAABkcnMvZG93&#10;bnJldi54bWxQSwUGAAAAAAQABAD1AAAAhwMAAAAA&#10;"/>
                  <v:shape id="Freeform 784" o:spid="_x0000_s1365" style="position:absolute;left:2645;top:574;width:25;height:55;visibility:visible;mso-wrap-style:square;v-text-anchor:top" coordsize="12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JJsUA&#10;AADdAAAADwAAAGRycy9kb3ducmV2LnhtbERPS2vCQBC+C/0PywjedGN8YFNXKQXBQ1vQNvY6zY7Z&#10;0OxszG41/feuUPA2H99zluvO1uJMra8cKxiPEhDEhdMVlwo+PzbDBQgfkDXWjknBH3lYrx56S8y0&#10;u/COzvtQihjCPkMFJoQmk9IXhiz6kWuII3d0rcUQYVtK3eIlhttapkkylxYrjg0GG3oxVPzsf62C&#10;fPJdp5tT/lU95n72+paa98PMKDXod89PIAJ14S7+d291nD+eTu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kmxQAAAN0AAAAPAAAAAAAAAAAAAAAAAJgCAABkcnMv&#10;ZG93bnJldi54bWxQSwUGAAAAAAQABAD1AAAAigMAAAAA&#10;" path="m126,l75,60,51,121,26,211,,330e" filled="f">
                    <v:path arrowok="t" o:connecttype="custom" o:connectlocs="25,0;15,10;10,20;5,35;0,55" o:connectangles="0,0,0,0,0"/>
                  </v:shape>
                  <v:line id="Line 785" o:spid="_x0000_s1366" style="position:absolute;visibility:visible;mso-wrap-style:square;v-text-anchor:top" from="2692,645" to="269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ksQA&#10;AADdAAAADwAAAGRycy9kb3ducmV2LnhtbERPTWvCQBC9F/wPywi9iNloq5Q0q4htoAcvRkuvQ3ZM&#10;gtnZmN2atL++WxC8zeN9TroeTCOu1LnasoJZFIMgLqyuuVRwPGTTFxDOI2tsLJOCH3KwXo0eUky0&#10;7XlP19yXIoSwS1BB5X2bSOmKigy6yLbEgTvZzqAPsCul7rAP4aaR8zheSoM1h4YKW9pWVJzzb6PA&#10;ZZ90yX4nxST+eiotzS9vu3dU6nE8bF5BeBr8XXxzf+gwf/a8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5JLEAAAA3QAAAA8AAAAAAAAAAAAAAAAAmAIAAGRycy9k&#10;b3ducmV2LnhtbFBLBQYAAAAABAAEAPUAAACJAwAAAAA=&#10;"/>
                  <v:shape id="Freeform 786" o:spid="_x0000_s1367" style="position:absolute;left:2686;top:645;width:23;height:26;visibility:visible;mso-wrap-style:square;v-text-anchor:top" coordsize="11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5MMA&#10;AADdAAAADwAAAGRycy9kb3ducmV2LnhtbERPS2sCMRC+C/6HMEJvmt22iKxGEUEoPVTUBT0Om9mH&#10;bibLJl3Tf28Khd7m43vOahNMKwbqXWNZQTpLQBAXVjdcKcjP++kChPPIGlvLpOCHHGzW49EKM20f&#10;fKTh5CsRQ9hlqKD2vsukdEVNBt3MdsSRK21v0EfYV1L3+IjhppWvSTKXBhuODTV2tKupuJ++jYJr&#10;MpRFml+25eXLfR7ebiEP96NSL5OwXYLwFPy/+M/9oeP89H0O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5MMAAADdAAAADwAAAAAAAAAAAAAAAACYAgAAZHJzL2Rv&#10;d25yZXYueG1sUEsFBgAAAAAEAAQA9QAAAIgDAAAAAA==&#10;" path="m30,l9,25,,61,,86r9,36l30,145r19,12l78,157,99,145r19,-23e" filled="f">
                    <v:path arrowok="t" o:connecttype="custom" o:connectlocs="6,0;2,4;0,10;0,14;2,20;6,24;10,26;15,26;19,24;23,20" o:connectangles="0,0,0,0,0,0,0,0,0,0"/>
                  </v:shape>
                  <v:line id="Line 787" o:spid="_x0000_s1368" style="position:absolute;visibility:visible;mso-wrap-style:square;v-text-anchor:top" from="2709,671" to="270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ffsQA&#10;AADdAAAADwAAAGRycy9kb3ducmV2LnhtbERPTWvCQBC9F/wPywi9iNloi5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337EAAAA3QAAAA8AAAAAAAAAAAAAAAAAmAIAAGRycy9k&#10;b3ducmV2LnhtbFBLBQYAAAAABAAEAPUAAACJAwAAAAA=&#10;"/>
                  <v:line id="Line 788" o:spid="_x0000_s1369" style="position:absolute;flip:y;visibility:visible;mso-wrap-style:square;v-text-anchor:top" from="2709,629" to="270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uLcYA&#10;AADdAAAADwAAAGRycy9kb3ducmV2LnhtbESPQWvCQBCF70L/wzIFb7rRFmmjq0hpRSgITdOex+yY&#10;BLOzIbvG9N93DoK3Gd6b975ZbQbXqJ66UHs2MJsmoIgLb2suDeTfH5MXUCEiW2w8k4E/CrBZP4xW&#10;mFp/5S/qs1gqCeGQooEqxjbVOhQVOQxT3xKLdvKdwyhrV2rb4VXCXaPnSbLQDmuWhgpbequoOGcX&#10;Z2D7+/n+dOiPzjf2tcx/rMuT3dyY8eOwXYKKNMS7+Xa9t4I/exZ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uLcYAAADdAAAADwAAAAAAAAAAAAAAAACYAgAAZHJz&#10;L2Rvd25yZXYueG1sUEsFBgAAAAAEAAQA9QAAAIsDAAAAAA==&#10;"/>
                  <v:line id="Line 789" o:spid="_x0000_s1370" style="position:absolute;visibility:visible;mso-wrap-style:square;v-text-anchor:top" from="2728,629" to="272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ul8QA&#10;AADdAAAADwAAAGRycy9kb3ducmV2LnhtbERPTWvCQBC9F/wPywi9iNloi9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7pfEAAAA3QAAAA8AAAAAAAAAAAAAAAAAmAIAAGRycy9k&#10;b3ducmV2LnhtbFBLBQYAAAAABAAEAPUAAACJAwAAAAA=&#10;"/>
                  <v:shape id="Freeform 790" o:spid="_x0000_s1371" style="position:absolute;left:2728;top:629;width:10;height:42;visibility:visible;mso-wrap-style:square;v-text-anchor:top" coordsize="5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EsUA&#10;AADdAAAADwAAAGRycy9kb3ducmV2LnhtbESPQWsCMRCF70L/Q5iCN80qKLI1irQVpPSitvQ6bMbN&#10;4mayTaJu/33nIHib4b1575vluvetulJMTWADk3EBirgKtuHawNdxO1qAShnZYhuYDPxRgvXqabDE&#10;0oYb7+l6yLWSEE4lGnA5d6XWqXLkMY1DRyzaKUSPWdZYaxvxJuG+1dOimGuPDUuDw45eHVXnw8Ub&#10;OH1onjW+/dk7+xkXx9/t2/z925jhc795AZWpzw/z/XpnBX8yE3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9oSxQAAAN0AAAAPAAAAAAAAAAAAAAAAAJgCAABkcnMv&#10;ZG93bnJldi54bWxQSwUGAAAAAAQABAD1AAAAigMAAAAA&#10;" path="m,l,205r11,36l31,253r21,e" filled="f">
                    <v:path arrowok="t" o:connecttype="custom" o:connectlocs="0,0;0,34;2,40;6,42;10,42" o:connectangles="0,0,0,0,0"/>
                  </v:shape>
                  <v:line id="Line 791" o:spid="_x0000_s1372" style="position:absolute;visibility:visible;mso-wrap-style:square;v-text-anchor:top" from="2736,643" to="273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TMQA&#10;AADdAAAADwAAAGRycy9kb3ducmV2LnhtbERPTWvCQBC9F/wPyxS8iNlEaS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dEzEAAAA3QAAAA8AAAAAAAAAAAAAAAAAmAIAAGRycy9k&#10;b3ducmV2LnhtbFBLBQYAAAAABAAEAPUAAACJAwAAAAA=&#10;"/>
                  <v:line id="Line 792" o:spid="_x0000_s1373" style="position:absolute;flip:x;visibility:visible;mso-wrap-style:square;v-text-anchor:top" from="2722,643" to="273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PGsIA&#10;AADdAAAADwAAAGRycy9kb3ducmV2LnhtbERPTWvCQBC9C/6HZQq91Y0piqauItKKIAhq9Dxmp0lo&#10;djZk1xj/vSsUvM3jfc5s0ZlKtNS40rKC4SACQZxZXXKuID3+fExAOI+ssbJMCu7kYDHv92aYaHvj&#10;PbUHn4sQwi5BBYX3dSKlywoy6Aa2Jg7cr20M+gCbXOoGbyHcVDKOorE0WHJoKLCmVUHZ3+FqFCzP&#10;2+/PXXsxttLTPD1pk0brWKn3t275BcJT51/if/dGh/nDUQz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w8awgAAAN0AAAAPAAAAAAAAAAAAAAAAAJgCAABkcnMvZG93&#10;bnJldi54bWxQSwUGAAAAAAQABAD1AAAAhwMAAAAA&#10;"/>
                  <v:line id="Line 793" o:spid="_x0000_s1374" style="position:absolute;visibility:visible;mso-wrap-style:square;v-text-anchor:top" from="2706,645" to="270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oMIA&#10;AADdAAAADwAAAGRycy9kb3ducmV2LnhtbERPS4vCMBC+L/gfwgheRFOVF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0+gwgAAAN0AAAAPAAAAAAAAAAAAAAAAAJgCAABkcnMvZG93&#10;bnJldi54bWxQSwUGAAAAAAQABAD1AAAAhwMAAAAA&#10;"/>
                  <v:shape id="Freeform 794" o:spid="_x0000_s1375" style="position:absolute;left:2692;top:643;width:14;height:2;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CcUA&#10;AADdAAAADwAAAGRycy9kb3ducmV2LnhtbERPS2vCQBC+C/6HZQQvpW4iqZXUVVpR6a31Ab2O2TEJ&#10;ZmfD7lZTf323UPA2H99zZovONOJCzteWFaSjBARxYXXNpYLDfv04BeEDssbGMin4IQ+Leb83w1zb&#10;K2/psguliCHsc1RQhdDmUvqiIoN+ZFviyJ2sMxgidKXUDq8x3DRynCQTabDm2FBhS8uKivPu2ygY&#10;o3vYvK1Xn6vs6A/pLXv+aj+OSg0H3esLiEBduIv/3e86zk+fMv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z8JxQAAAN0AAAAPAAAAAAAAAAAAAAAAAJgCAABkcnMv&#10;ZG93bnJldi54bWxQSwUGAAAAAAQABAD1AAAAigMAAAAA&#10;" path="m69,10l48,,19,,,10e" filled="f">
                    <v:path arrowok="t" o:connecttype="custom" o:connectlocs="14,2;10,0;4,0;0,2" o:connectangles="0,0,0,0"/>
                  </v:shape>
                  <v:line id="Line 795" o:spid="_x0000_s1376" style="position:absolute;visibility:visible;mso-wrap-style:square;v-text-anchor:top" from="2706,645" to="270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yT8QA&#10;AADdAAAADwAAAGRycy9kb3ducmV2LnhtbERPTWvCQBC9F/wPywi9iNloiUjqKmIb6KGXRqXXITtN&#10;QrOzcXeraX99VxC8zeN9zmozmE6cyfnWsoJZkoIgrqxuuVZw2BfTJQgfkDV2lknBL3nYrEcPK8y1&#10;vfAHnctQixjCPkcFTQh9LqWvGjLoE9sTR+7LOoMhQldL7fASw00n52m6kAZbjg0N9rRrqPouf4wC&#10;XxzpVPxNqkn6+VRbmp9e3l9RqcfxsH0GEWgId/HN/abj/Fm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ck/EAAAA3QAAAA8AAAAAAAAAAAAAAAAAmAIAAGRycy9k&#10;b3ducmV2LnhtbFBLBQYAAAAABAAEAPUAAACJAwAAAAA=&#10;"/>
                  <v:line id="Line 796" o:spid="_x0000_s1377" style="position:absolute;visibility:visible;mso-wrap-style:square;v-text-anchor:top" from="2706,645" to="270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sOMQA&#10;AADdAAAADwAAAGRycy9kb3ducmV2LnhtbERPTWvCQBC9F/oflil4EbPR0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7DjEAAAA3QAAAA8AAAAAAAAAAAAAAAAAmAIAAGRycy9k&#10;b3ducmV2LnhtbFBLBQYAAAAABAAEAPUAAACJAwAAAAA=&#10;"/>
                  <v:line id="Line 797" o:spid="_x0000_s1378" style="position:absolute;visibility:visible;mso-wrap-style:square;v-text-anchor:top" from="2695,579" to="269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Jo8QA&#10;AADdAAAADwAAAGRycy9kb3ducmV2LnhtbERPTWvCQBC9F/wPywi9iNloqZ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SaPEAAAA3QAAAA8AAAAAAAAAAAAAAAAAmAIAAGRycy9k&#10;b3ducmV2LnhtbFBLBQYAAAAABAAEAPUAAACJAwAAAAA=&#10;"/>
                  <v:shape id="Freeform 798" o:spid="_x0000_s1379" style="position:absolute;left:2670;top:569;width:25;height:10;visibility:visible;mso-wrap-style:square;v-text-anchor:top" coordsize="1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h3sYA&#10;AADdAAAADwAAAGRycy9kb3ducmV2LnhtbESPQWvCQBCF70L/wzKF3nRj20iJbkQEoZRSaPTQ3Ibs&#10;mIRkZ0N2q/HfO4dCbzO8N+99s9lOrlcXGkPr2cBykYAirrxtuTZwOh7mb6BCRLbYeyYDNwqwzR9m&#10;G8ysv/I3XYpYKwnhkKGBJsYh0zpUDTkMCz8Qi3b2o8Mo61hrO+JVwl2vn5NkpR22LA0NDrRvqOqK&#10;X2cgLX8+X7+mskqKvrTpIX35qDs25ulx2q1BRZriv/nv+t0K/jIVXPlGRt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h3sYAAADdAAAADwAAAAAAAAAAAAAAAACYAgAAZHJz&#10;L2Rvd25yZXYueG1sUEsFBgAAAAAEAAQA9QAAAIsDAAAAAA==&#10;" path="m125,61r,-31l99,,50,,,30e" filled="f">
                    <v:path arrowok="t" o:connecttype="custom" o:connectlocs="25,10;25,5;20,0;10,0;0,5" o:connectangles="0,0,0,0,0"/>
                  </v:shape>
                  <v:line id="Line 799" o:spid="_x0000_s1380" style="position:absolute;visibility:visible;mso-wrap-style:square;v-text-anchor:top" from="2690,574" to="269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4SsQA&#10;AADdAAAADwAAAGRycy9kb3ducmV2LnhtbERPTWvCQBC9F/wPywi9iNloqd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eErEAAAA3QAAAA8AAAAAAAAAAAAAAAAAmAIAAGRycy9k&#10;b3ducmV2LnhtbFBLBQYAAAAABAAEAPUAAACJAwAAAAA=&#10;"/>
                  <v:shape id="Freeform 800" o:spid="_x0000_s1381" style="position:absolute;left:2685;top:574;width:10;height:1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LYMYA&#10;AADdAAAADwAAAGRycy9kb3ducmV2LnhtbESPQWvCQBCF74X+h2UK3upGC1Kjq6hgEYSC1haPQ3ZM&#10;otnZmF1j+u+dQ6G3Gd6b976ZzjtXqZaaUHo2MOgnoIgzb0vODRy+1q/voEJEtlh5JgO/FGA+e36a&#10;Ymr9nXfU7mOuJIRDigaKGOtU65AV5DD0fU0s2sk3DqOsTa5tg3cJd5UeJslIOyxZGgqsaVVQdtnf&#10;nAH+eWuX14tPtuPPdVx8n87643g2pvfSLSagInXx3/x3vbGCPxgJv3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qLYMYAAADdAAAADwAAAAAAAAAAAAAAAACYAgAAZHJz&#10;L2Rvd25yZXYueG1sUEsFBgAAAAAEAAQA9QAAAIsDAAAAAA==&#10;" path="m24,l,31,24,60,50,31e" filled="f">
                    <v:path arrowok="t" o:connecttype="custom" o:connectlocs="5,0;0,5;5,10;10,5" o:connectangles="0,0,0,0"/>
                  </v:shape>
                  <v:line id="Line 801" o:spid="_x0000_s1382" style="position:absolute;visibility:visible;mso-wrap-style:square;v-text-anchor:top" from="2804,648" to="280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cQA&#10;AADdAAAADwAAAGRycy9kb3ducmV2LnhtbERPTWvCQBC9C/0PyxR6kWaTFEKJrlLUQA+91Lb0OmTH&#10;JDQ7G7NrEv31XUHwNo/3Ocv1ZFoxUO8aywqSKAZBXFrdcKXg+6t4fgXhPLLG1jIpOJOD9ephtsRc&#10;25E/adj7SoQQdjkqqL3vcildWZNBF9mOOHAH2xv0AfaV1D2OIdy0Mo3jTBpsODTU2NGmpvJvfzIK&#10;XPFDx+IyL+fx70tlKT1uP3ao1NPj9LYA4Wnyd/HN/a7D/CRL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vHEAAAA3QAAAA8AAAAAAAAAAAAAAAAAmAIAAGRycy9k&#10;b3ducmV2LnhtbFBLBQYAAAAABAAEAPUAAACJAwAAAAA=&#10;"/>
                  <v:line id="Line 802" o:spid="_x0000_s1383" style="position:absolute;visibility:visible;mso-wrap-style:square;v-text-anchor:top" from="2804,648" to="303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hsQA&#10;AADdAAAADwAAAGRycy9kb3ducmV2LnhtbERPTWvCQBC9F/wPywheRDdJQSRmI6INeOiltuJ1yI5J&#10;MDsbs9uY9td3C4Xe5vE+J9uOphUD9a6xrCBeRiCIS6sbrhR8vBeLNQjnkTW2lknBFznY5pOnDFNt&#10;H/xGw8lXIoSwS1FB7X2XSunKmgy6pe2IA3e1vUEfYF9J3eMjhJtWJlG0kgYbDg01drSvqbydPo0C&#10;V5zpXnzPy3l0ea4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IIbEAAAA3QAAAA8AAAAAAAAAAAAAAAAAmAIAAGRycy9k&#10;b3ducmV2LnhtbFBLBQYAAAAABAAEAPUAAACJAwAAAAA=&#10;"/>
                  <v:line id="Line 803" o:spid="_x0000_s1384" style="position:absolute;visibility:visible;mso-wrap-style:square;v-text-anchor:top" from="3035,643" to="303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FHcEA&#10;AADdAAAADwAAAGRycy9kb3ducmV2LnhtbERPy6rCMBDdC/5DGMGNaKqCSDWKeG/Bxd34wu3QjG2x&#10;mdQmar1fbwTB3RzOc+bLxpTiTrUrLCsYDiIQxKnVBWcKDvukPwXhPLLG0jIpeJKD5aLdmmOs7YO3&#10;dN/5TIQQdjEqyL2vYildmpNBN7AVceDOtjboA6wzqWt8hHBTylEUTaTBgkNDjhWtc0ovu5tR4JIj&#10;XZP/XtqLTuPM0uj68/eLSnU7zWoGwlPjv+KPe6PD/OFk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R3BAAAA3QAAAA8AAAAAAAAAAAAAAAAAmAIAAGRycy9kb3du&#10;cmV2LnhtbFBLBQYAAAAABAAEAPUAAACGAwAAAAA=&#10;"/>
                  <v:shape id="Freeform 804" o:spid="_x0000_s1385" style="position:absolute;left:3001;top:643;width:46;height:3;visibility:visible;mso-wrap-style:square;v-text-anchor:top" coordsize="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csMA&#10;AADdAAAADwAAAGRycy9kb3ducmV2LnhtbERP22oCMRB9L/Qfwgh9KZpsaVVWo4ilRSoFb/s+bMbd&#10;pZvJkqS6/XtTKPRtDuc682VvW3EhHxrHGrKRAkFcOtNwpeF0fBtOQYSIbLB1TBp+KMBycX83x9y4&#10;K+/pcoiVSCEcctRQx9jlUoayJoth5DrixJ2dtxgT9JU0Hq8p3LbySamxtNhwaqixo3VN5dfh22p4&#10;Kbbh/ZXK7rGYZOGTP1Thd0rrh0G/moGI1Md/8Z97Y9L8bPwMv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csMAAADdAAAADwAAAAAAAAAAAAAAAACYAgAAZHJzL2Rv&#10;d25yZXYueG1sUEsFBgAAAAAEAAQA9QAAAIgDAAAAAA==&#10;" path="m170,l,,,20r227,e" filled="f">
                    <v:path arrowok="t" o:connecttype="custom" o:connectlocs="34,0;0,0;0,3;46,3" o:connectangles="0,0,0,0"/>
                  </v:shape>
                  <v:line id="Line 805" o:spid="_x0000_s1386" style="position:absolute;visibility:visible;mso-wrap-style:square;v-text-anchor:top" from="3049,650" to="304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48sQA&#10;AADdAAAADwAAAGRycy9kb3ducmV2LnhtbERPTWvCQBC9F/oflil4EbPR0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uPLEAAAA3QAAAA8AAAAAAAAAAAAAAAAAmAIAAGRycy9k&#10;b3ducmV2LnhtbFBLBQYAAAAABAAEAPUAAACJAwAAAAA=&#10;"/>
                  <v:shape id="Freeform 806" o:spid="_x0000_s1387" style="position:absolute;left:3001;top:650;width:48;height:10;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E68MA&#10;AADdAAAADwAAAGRycy9kb3ducmV2LnhtbERPTWvCQBC9F/wPywje6sYegkRXEangpVJTA/Y2ZKdJ&#10;aHY27K4m9de7gtDbPN7nLNeDacWVnG8sK5hNExDEpdUNVwpOX7vXOQgfkDW2lknBH3lYr0YvS8y0&#10;7flI1zxUIoawz1BBHUKXSenLmgz6qe2II/djncEQoaukdtjHcNPKtyRJpcGGY0ONHW1rKn/zi1Hg&#10;ZP9+s9uDPxdVcUnzz4+N+dZKTcbDZgEi0BD+xU/3Xsf5szSF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E68MAAADdAAAADwAAAAAAAAAAAAAAAACYAgAAZHJzL2Rv&#10;d25yZXYueG1sUEsFBgAAAAAEAAQA9QAAAIgDAAAAAA==&#10;" path="m240,l,,,20r182,l125,42,,42,,62r68,e" filled="f">
                    <v:path arrowok="t" o:connecttype="custom" o:connectlocs="48,0;0,0;0,3;36,3;25,7;0,7;0,10;14,10" o:connectangles="0,0,0,0,0,0,0,0"/>
                  </v:shape>
                  <v:line id="Line 807" o:spid="_x0000_s1388" style="position:absolute;visibility:visible;mso-wrap-style:square;v-text-anchor:top" from="3001,664" to="300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DHsQA&#10;AADdAAAADwAAAGRycy9kb3ducmV2LnhtbERPTWvCQBC9F/wPywi9iNloIUrqKmIb6KGXRqXXITtN&#10;QrOzcXeraX99VxC8zeN9zmozmE6cyfnWsoJZkoIgrqxuuVZw2BfTJQgfkDV2lknBL3nYrEcPK8y1&#10;vfAHnctQixjCPkcFTQh9LqWvGjLoE9sTR+7LOoMhQldL7fASw00n52maSYMtx4YGe9o1VH2XP0aB&#10;L450Kv4m1ST9fKotzU8v76+o1ON42D6DCDSEu/jmftNx/ixbwP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gx7EAAAA3QAAAA8AAAAAAAAAAAAAAAAAmAIAAGRycy9k&#10;b3ducmV2LnhtbFBLBQYAAAAABAAEAPUAAACJAwAAAAA=&#10;"/>
                  <v:shape id="Freeform 808" o:spid="_x0000_s1389" style="position:absolute;left:3001;top:632;width:53;height:32;visibility:visible;mso-wrap-style:square;v-text-anchor:top" coordsize="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A0sYA&#10;AADdAAAADwAAAGRycy9kb3ducmV2LnhtbESPQU8CMRCF7yb+h2ZMuEkLB5asFCIKCXIxoj9g3I67&#10;q9vp0hZY/z1zMPE2k/fmvW8Wq8F36kwxtYEtTMYGFHEVXMu1hY/37f0cVMrIDrvAZOGXEqyWtzcL&#10;LF248BudD7lWEsKpRAtNzn2pdaoa8pjGoScW7StEj1nWWGsX8SLhvtNTY2baY8vS0GBPTw1VP4eT&#10;t1Dsi8/j2q/7dmpeX56L780wj8ba0d3w+AAq05D/zX/XOyf4k5n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A0sYAAADdAAAADwAAAAAAAAAAAAAAAACYAgAAZHJz&#10;L2Rvd25yZXYueG1sUEsFBgAAAAAEAAQA9QAAAIsDAAAAAA==&#10;" path="m,191l,,262,95r,l,191e" filled="f">
                    <v:path arrowok="t" o:connecttype="custom" o:connectlocs="0,32;0,0;53,16;53,16;0,32" o:connectangles="0,0,0,0,0"/>
                  </v:shape>
                  <v:line id="Line 809" o:spid="_x0000_s1390" style="position:absolute;visibility:visible;mso-wrap-style:square;v-text-anchor:top" from="3001,639" to="300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98QA&#10;AADdAAAADwAAAGRycy9kb3ducmV2LnhtbERPTWvCQBC9F/wPywi9iNloIWjqKmIb6KGXRqXXITtN&#10;QrOzcXeraX99VxC8zeN9zmozmE6cyfnWsoJZkoIgrqxuuVZw2BfTBQgfkDV2lknBL3nYrEcPK8y1&#10;vfAHnctQixjCPkcFTQh9LqWvGjLoE9sTR+7LOoMhQldL7fASw00n52maSYMtx4YGe9o1VH2XP0aB&#10;L450Kv4m1ST9fKotzU8v76+o1ON42D6DCDSEu/jmftNx/ixb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svfEAAAA3QAAAA8AAAAAAAAAAAAAAAAAmAIAAGRycy9k&#10;b3ducmV2LnhtbFBLBQYAAAAABAAEAPUAAACJAwAAAAA=&#10;"/>
                  <v:shape id="Freeform 810" o:spid="_x0000_s1391" style="position:absolute;left:3001;top:639;width:34;height:4;visibility:visible;mso-wrap-style:square;v-text-anchor:top" coordsize="17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I/8QA&#10;AADdAAAADwAAAGRycy9kb3ducmV2LnhtbESPQYvCQAyF7wv+hyGCt3Wqgi5dR1lEwZNiV9xr6MS2&#10;bCdTO6PWf28OgreE9/Lel/myc7W6URsqzwZGwwQUce5txYWB4+/m8wtUiMgWa89k4EEBlovexxxT&#10;6+98oFsWCyUhHFI0UMbYpFqHvCSHYegbYtHOvnUYZW0LbVu8S7ir9ThJptphxdJQYkOrkvL/7OoM&#10;7I5/XbLbX9w6o72fjE+PU3HOjBn0u59vUJG6+Da/rrdW8Ecz4ZdvZAS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yP/EAAAA3QAAAA8AAAAAAAAAAAAAAAAAmAIAAGRycy9k&#10;b3ducmV2LnhtbFBLBQYAAAAABAAEAPUAAACJAwAAAAA=&#10;" path="m,l110,r60,21e" filled="f">
                    <v:path arrowok="t" o:connecttype="custom" o:connectlocs="0,0;22,0;34,4" o:connectangles="0,0,0"/>
                  </v:shape>
                  <v:line id="Line 811" o:spid="_x0000_s1392" style="position:absolute;visibility:visible;mso-wrap-style:square;v-text-anchor:top" from="3012,636" to="30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oLMQA&#10;AADdAAAADwAAAGRycy9kb3ducmV2LnhtbERPTWvCQBC9F/wPyxS8iNlEoS1pVhFtwEMv2havQ3aa&#10;hGZnY3abRH+9WxB6m8f7nGw9mkb01LnasoIkikEQF1bXXCr4/MjnLyCcR9bYWCYFF3KwXk0eMky1&#10;HfhA/dGXIoSwS1FB5X2bSumKigy6yLbEgfu2nUEfYFdK3eEQwk0jF3H8JA3WHBoqbGlbUfFz/DUK&#10;XP5F5/w6K2bxaVlaWpx372+o1PRx3LyC8DT6f/HdvddhfvKc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KCzEAAAA3QAAAA8AAAAAAAAAAAAAAAAAmAIAAGRycy9k&#10;b3ducmV2LnhtbFBLBQYAAAAABAAEAPUAAACJAwAAAAA=&#10;"/>
                  <v:shape id="Freeform 812" o:spid="_x0000_s1393" style="position:absolute;left:3001;top:636;width:11;height:3;visibility:visible;mso-wrap-style:square;v-text-anchor:top" coordsize="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rzMMA&#10;AADdAAAADwAAAGRycy9kb3ducmV2LnhtbERPy6rCMBDdX/AfwgjurqmiV6lG0YIoyF342LgbmrEt&#10;NpPSRK1+vREEd3M4z5nOG1OKG9WusKyg141AEKdWF5wpOB5Wv2MQziNrLC2Tggc5mM9aP1OMtb3z&#10;jm57n4kQwi5GBbn3VSylS3My6Lq2Ig7c2dYGfYB1JnWN9xBuStmPoj9psODQkGNFSU7pZX81CrZ6&#10;l4yTwaL5316Hx9FzfVpe1kOlOu1mMQHhqfFf8ce90WF+b9SH9zfh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rzMMAAADdAAAADwAAAAAAAAAAAAAAAACYAgAAZHJzL2Rv&#10;d25yZXYueG1sUEsFBgAAAAAEAAQA9QAAAIgDAAAAAA==&#10;" path="m52,l,,,21e" filled="f">
                    <v:path arrowok="t" o:connecttype="custom" o:connectlocs="11,0;0,0;0,3" o:connectangles="0,0,0"/>
                  </v:shape>
                  <v:line id="Line 813" o:spid="_x0000_s1394" style="position:absolute;visibility:visible;mso-wrap-style:square;v-text-anchor:top" from="3004,613" to="300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TwMIA&#10;AADdAAAADwAAAGRycy9kb3ducmV2LnhtbERPS4vCMBC+L/gfwgheRFMVVqlGEbWwBy++8Do0Y1ts&#10;JrWJ2t1fvxEEb/PxPWe2aEwpHlS7wrKCQT8CQZxaXXCm4HhIehMQziNrLC2Tgl9ysJi3vmYYa/vk&#10;HT32PhMhhF2MCnLvq1hKl+Zk0PVtRRy4i60N+gDrTOoanyHclHIYRd/SYMGhIceKVjml1/3dKHDJ&#10;iW7JXzftRudRZml4W283qFSn3SynIDw1/iN+u390mD8Y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PAwgAAAN0AAAAPAAAAAAAAAAAAAAAAAJgCAABkcnMvZG93&#10;bnJldi54bWxQSwUGAAAAAAQABAD1AAAAhwMAAAAA&#10;"/>
                  <v:shape id="Freeform 814" o:spid="_x0000_s1395" style="position:absolute;left:2988;top:584;width:26;height:29;visibility:visible;mso-wrap-style:square;v-text-anchor:top" coordsize="12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L/MQA&#10;AADdAAAADwAAAGRycy9kb3ducmV2LnhtbERPS2vCQBC+C/0PyxR6kbqx+CK6SlspKJ7UHHocstMk&#10;NDubZqca/fWuUOhtPr7nLFadq9WJ2lB5NjAcJKCIc28rLgxkx4/nGaggyBZrz2TgQgFWy4feAlPr&#10;z7yn00EKFUM4pGigFGlSrUNeksMw8A1x5L5861AibAttWzzHcFfrlySZaIcVx4YSG3ovKf8+/DoD&#10;W8ZsLRPc/Vz7x/Uuk898/OaNeXrsXueghDr5F/+5NzbOH05HcP8mnq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i/zEAAAA3QAAAA8AAAAAAAAAAAAAAAAAmAIAAGRycy9k&#10;b3ducmV2LnhtbFBLBQYAAAAABAAEAPUAAACJAwAAAAA=&#10;" path="m81,170r19,-12l121,132r8,-36l129,74,121,38,100,12,81,,49,,30,12,9,38,,74,,96r9,36l30,158r19,12l81,170e" filled="f">
                    <v:path arrowok="t" o:connecttype="custom" o:connectlocs="16,29;20,27;24,23;26,16;26,13;24,6;20,2;16,0;10,0;6,2;2,6;0,13;0,16;2,23;6,27;10,29;16,29" o:connectangles="0,0,0,0,0,0,0,0,0,0,0,0,0,0,0,0,0"/>
                  </v:shape>
                  <v:line id="Line 815" o:spid="_x0000_s1396" style="position:absolute;visibility:visible;mso-wrap-style:square;v-text-anchor:top" from="2974,611" to="297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uL8QA&#10;AADdAAAADwAAAGRycy9kb3ducmV2LnhtbERPTWvCQBC9F/wPywi9iNloqZ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Li/EAAAA3QAAAA8AAAAAAAAAAAAAAAAAmAIAAGRycy9k&#10;b3ducmV2LnhtbFBLBQYAAAAABAAEAPUAAACJAwAAAAA=&#10;"/>
                  <v:shape id="Freeform 816" o:spid="_x0000_s1397" style="position:absolute;left:2954;top:606;width:20;height:7;visibility:visible;mso-wrap-style:square;v-text-anchor:top" coordsize="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6MQA&#10;AADdAAAADwAAAGRycy9kb3ducmV2LnhtbERPTWvCQBC9F/wPywi9FN1oQduYjYhoW49J9T7Njkkw&#10;Oxuya0z767uFgrd5vM9J1oNpRE+dqy0rmE0jEMSF1TWXCo6f+8kLCOeRNTaWScE3OVino4cEY21v&#10;nFGf+1KEEHYxKqi8b2MpXVGRQTe1LXHgzrYz6APsSqk7vIVw08h5FC2kwZpDQ4UtbSsqLvnVKDjh&#10;6/FLup/Dvn/fvW2er1mZP2VKPY6HzQqEp8Hfxf/uDx3mz5YL+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1ujEAAAA3QAAAA8AAAAAAAAAAAAAAAAAmAIAAGRycy9k&#10;b3ducmV2LnhtbFBLBQYAAAAABAAEAPUAAACJAwAAAAA=&#10;" path="m99,26l69,38r-29,l10,26,,e" filled="f">
                    <v:path arrowok="t" o:connecttype="custom" o:connectlocs="20,5;14,7;8,7;2,5;0,0" o:connectangles="0,0,0,0,0"/>
                  </v:shape>
                  <v:line id="Line 817" o:spid="_x0000_s1398" style="position:absolute;visibility:visible;mso-wrap-style:square;v-text-anchor:top" from="2956,594" to="295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w8QA&#10;AADdAAAADwAAAGRycy9kb3ducmV2LnhtbERPTWvCQBC9F/oflil4EbPRQlPSrFLUQA+9NFq8Dtlp&#10;EpqdjdnVRH+9Wyh4m8f7nGw1mlacqXeNZQXzKAZBXFrdcKVgv8tnryCcR9bYWiYFF3KwWj4+ZJhq&#10;O/AXnQtfiRDCLkUFtfddKqUrazLoItsRB+7H9gZ9gH0ldY9DCDetXMTxizTYcGiosaN1TeVvcTIK&#10;XP5Nx/w6Lafx4bmytDhuPreo1ORpfH8D4Wn0d/G/+0OH+fMk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FcPEAAAA3QAAAA8AAAAAAAAAAAAAAAAAmAIAAGRycy9k&#10;b3ducmV2LnhtbFBLBQYAAAAABAAEAPUAAACJAwAAAAA=&#10;"/>
                  <v:shape id="Freeform 818" o:spid="_x0000_s1399" style="position:absolute;left:2956;top:594;width:20;height:17;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NY8cA&#10;AADdAAAADwAAAGRycy9kb3ducmV2LnhtbESPQWvCQBCF7wX/wzJCb3Wjh1ZSVykBocUeNCrV25id&#10;JsHsbMhuTfrvnUOhtxnem/e+WawG16gbdaH2bGA6SUARF97WXBo47NdPc1AhIltsPJOBXwqwWo4e&#10;Fpha3/OObnkslYRwSNFAFWObah2KihyGiW+JRfv2ncMoa1dq22Ev4a7RsyR51g5rloYKW8oqKq75&#10;jzOwCfPj6XPz5S/bWd6fP7LilG2DMY/j4e0VVKQh/pv/rt+t4E9fBFe+kRH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TWPHAAAA3QAAAA8AAAAAAAAAAAAAAAAAmAIAAGRy&#10;cy9kb3ducmV2LnhtbFBLBQYAAAAABAAEAPUAAACMAwAAAAA=&#10;" path="m,l19,14,70,24,89,36,99,62r,10l89,98e" filled="f">
                    <v:path arrowok="t" o:connecttype="custom" o:connectlocs="0,0;4,2;14,4;18,6;20,11;20,12;18,17" o:connectangles="0,0,0,0,0,0,0"/>
                  </v:shape>
                  <v:line id="Line 819" o:spid="_x0000_s1400" style="position:absolute;visibility:visible;mso-wrap-style:square;v-text-anchor:top" from="2976,591" to="297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kKsQA&#10;AADdAAAADwAAAGRycy9kb3ducmV2LnhtbERPTWvCQBC9F/wPywi9iNloodo0q4htoAcvRkuvQ3ZM&#10;gtnZmN2atL++WxC8zeN9TroeTCOu1LnasoJZFIMgLqyuuVRwPGTTJQjnkTU2lknBDzlYr0YPKSba&#10;9ryna+5LEULYJaig8r5NpHRFRQZdZFviwJ1sZ9AH2JVSd9iHcNPIeRw/S4M1h4YKW9pWVJzzb6PA&#10;ZZ90yX4nxST+eiotzS9vu3dU6nE8bF5BeBr8XXxzf+gwf7Z4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JCrEAAAA3QAAAA8AAAAAAAAAAAAAAAAAmAIAAGRycy9k&#10;b3ducmV2LnhtbFBLBQYAAAAABAAEAPUAAACJAwAAAAA=&#10;"/>
                  <v:shape id="Freeform 820" o:spid="_x0000_s1401" style="position:absolute;left:2954;top:584;width:22;height:10;visibility:visible;mso-wrap-style:square;v-text-anchor:top" coordsize="1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PV8UA&#10;AADdAAAADwAAAGRycy9kb3ducmV2LnhtbESPT2vCQBDF70K/wzKFXqRuolgkuooIheLJf70P2WkS&#10;zM7G7Jqk/fSdg+Bthvfmvd+sNoOrVUdtqDwbSCcJKOLc24oLA5fz5/sCVIjIFmvPZOCXAmzWL6MV&#10;Ztb3fKTuFAslIRwyNFDG2GRah7wkh2HiG2LRfnzrMMraFtq22Eu4q/U0ST60w4qlocSGdiXl19Pd&#10;GSj++vHezmdhO72ljd/r7vuw64x5ex22S1CRhvg0P66/rOCn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M9XxQAAAN0AAAAPAAAAAAAAAAAAAAAAAJgCAABkcnMv&#10;ZG93bnJldi54bWxQSwUGAAAAAAQABAD1AAAAigMAAAAA&#10;" path="m109,38l99,12,69,,40,,10,12,,38,10,60e" filled="f">
                    <v:path arrowok="t" o:connecttype="custom" o:connectlocs="22,6;20,2;14,0;8,0;2,2;0,6;2,10" o:connectangles="0,0,0,0,0,0,0"/>
                  </v:shape>
                  <v:line id="Line 821" o:spid="_x0000_s1402" style="position:absolute;visibility:visible;mso-wrap-style:square;v-text-anchor:top" from="2941,587" to="294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YC8QA&#10;AADdAAAADwAAAGRycy9kb3ducmV2LnhtbERPTWvCQBC9F/wPywhegm6SQpHoKmIb6KEX04rXITsm&#10;wexszK4m7a/vCoXe5vE+Z70dTSvu1LvGsoJkEYMgLq1uuFLw9ZnPlyCcR9bYWiYF3+Rgu5k8rTHT&#10;duAD3QtfiRDCLkMFtfddJqUrazLoFrYjDtzZ9gZ9gH0ldY9DCDetTOP4RRpsODTU2NG+pvJS3IwC&#10;lx/pmv9EZRSfnitL6fX14w2Vmk3H3QqEp9H/i//c7zrMT5YJPL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WAvEAAAA3QAAAA8AAAAAAAAAAAAAAAAAmAIAAGRycy9k&#10;b3ducmV2LnhtbFBLBQYAAAAABAAEAPUAAACJAwAAAAA=&#10;"/>
                  <v:shape id="Freeform 822" o:spid="_x0000_s1403" style="position:absolute;left:2908;top:533;width:43;height:57;visibility:visible;mso-wrap-style:square;v-text-anchor:top" coordsize="21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luMEA&#10;AADdAAAADwAAAGRycy9kb3ducmV2LnhtbERPzYrCMBC+L/gOYQRva6q4WqppEUF2T4tWH2BoxrbY&#10;TGqTrfXtN4LgbT6+39lkg2lET52rLSuYTSMQxIXVNZcKzqf9ZwzCeWSNjWVS8CAHWTr62GCi7Z2P&#10;1Oe+FCGEXYIKKu/bREpXVGTQTW1LHLiL7Qz6ALtS6g7vIdw0ch5FS2mw5tBQYUu7iopr/mcUrJqb&#10;X5aUF8f94qs//Nbfjx5Zqcl42K5BeBr8W/xy/+gwfxbP4flNOEG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rJbjBAAAA3QAAAA8AAAAAAAAAAAAAAAAAmAIAAGRycy9kb3du&#10;cmV2LnhtbFBLBQYAAAAABAAEAPUAAACGAwAAAAA=&#10;" path="m163,326r27,-33l203,261r14,-50l217,129,203,81,190,48,163,14,136,,81,,54,14,27,48,13,81,,129r,82l13,261r14,32l54,326r27,17l136,343r27,-17e" filled="f">
                    <v:path arrowok="t" o:connecttype="custom" o:connectlocs="32,54;38,49;40,43;43,35;43,21;40,13;38,8;32,2;27,0;16,0;11,2;5,8;3,13;0,21;0,35;3,43;5,49;11,54;16,57;27,57;32,54" o:connectangles="0,0,0,0,0,0,0,0,0,0,0,0,0,0,0,0,0,0,0,0,0"/>
                  </v:shape>
                  <v:line id="Line 823" o:spid="_x0000_s1404" style="position:absolute;visibility:visible;mso-wrap-style:square;v-text-anchor:top" from="2938,560" to="293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j58EA&#10;AADdAAAADwAAAGRycy9kb3ducmV2LnhtbERPy6rCMBDdX/AfwghuRFMVLlKNImrBhRtfuB2asS02&#10;k9pErX69ES7c3RzOc6bzxpTiQbUrLCsY9CMQxKnVBWcKjoekNwbhPLLG0jIpeJGD+az1M8VY2yfv&#10;6LH3mQgh7GJUkHtfxVK6NCeDrm8r4sBdbG3QB1hnUtf4DOGmlMMo+pUGCw4NOVa0zCm97u9GgUtO&#10;dEve3bQbnUeZpeFttV2jUp12s5iA8NT4f/Gfe6PD/MF4B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fBAAAA3QAAAA8AAAAAAAAAAAAAAAAAmAIAAGRycy9kb3du&#10;cmV2LnhtbFBLBQYAAAAABAAEAPUAAACGAwAAAAA=&#10;"/>
                  <v:line id="Line 824" o:spid="_x0000_s1405" style="position:absolute;flip:x;visibility:visible;mso-wrap-style:square;v-text-anchor:top" from="2922,560" to="293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essMA&#10;AADdAAAADwAAAGRycy9kb3ducmV2LnhtbERPTWvCQBC9C/6HZQRvuomWkqauQUoVoSDURs/T7DQJ&#10;zc6G7Jqk/74rFHqbx/ucTTaaRvTUudqygngZgSAurK65VJB/7BcJCOeRNTaWScEPOci208kGU20H&#10;fqf+7EsRQtilqKDyvk2ldEVFBt3StsSB+7KdQR9gV0rd4RDCTSNXUfQoDdYcGips6aWi4vt8Mwp2&#10;17fX9an/NLbRT2V+0SaPDiul5rNx9wzC0+j/xX/uow7z4+QB7t+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4essMAAADdAAAADwAAAAAAAAAAAAAAAACYAgAAZHJzL2Rv&#10;d25yZXYueG1sUEsFBgAAAAAEAAQA9QAAAIgDAAAAAA==&#10;"/>
                  <v:line id="Line 825" o:spid="_x0000_s1406" style="position:absolute;visibility:visible;mso-wrap-style:square;v-text-anchor:top" from="3025,562" to="302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CMQA&#10;AADdAAAADwAAAGRycy9kb3ducmV2LnhtbERPTWvCQBC9F/wPywhexGy0tEiaVaQ10IMX0xavQ3aa&#10;BLOzMbua2F/fFQRv83ifk64H04gLda62rGAexSCIC6trLhV8f2WzJQjnkTU2lknBlRysV6OnFBNt&#10;e97TJfelCCHsElRQed8mUrqiIoMusi1x4H5tZ9AH2JVSd9iHcNPIRRy/SoM1h4YKW3qvqDjmZ6PA&#10;ZT90yv6mxTQ+PJeWFqeP3RaVmoyHzRsIT4N/iO/uTx3mz5c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XgjEAAAA3QAAAA8AAAAAAAAAAAAAAAAAmAIAAGRycy9k&#10;b3ducmV2LnhtbFBLBQYAAAAABAAEAPUAAACJAwAAAAA=&#10;"/>
                  <v:shape id="Freeform 826" o:spid="_x0000_s1407" style="position:absolute;left:3025;top:562;width:14;height:36;visibility:visible;mso-wrap-style:square;v-text-anchor:top" coordsize="7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qNcEA&#10;AADdAAAADwAAAGRycy9kb3ducmV2LnhtbERP22oCMRB9L/gPYQTfatbaqqxGsWJLwSdXP2DYzF5w&#10;M1mSuLv9+6Yg+DaHc53NbjCN6Mj52rKC2TQBQZxbXXOp4Hr5el2B8AFZY2OZFPySh9129LLBVNue&#10;z9RloRQxhH2KCqoQ2lRKn1dk0E9tSxy5wjqDIUJXSu2wj+GmkW9JspAGa44NFbZ0qCi/ZXej4L0/&#10;Brp/nj5KV3zrDrNiOb9JpSbjYb8GEWgIT/HD/aPj/NlqAf/fx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g6jXBAAAA3QAAAA8AAAAAAAAAAAAAAAAAmAIAAGRycy9kb3du&#10;cmV2LnhtbFBLBQYAAAAABAAEAPUAAACGAwAAAAA=&#10;" path="m,l,48r10,57l30,155r21,37l70,215e" filled="f">
                    <v:path arrowok="t" o:connecttype="custom" o:connectlocs="0,0;0,8;2,18;6,26;10,32;14,36" o:connectangles="0,0,0,0,0,0"/>
                  </v:shape>
                  <v:line id="Line 827" o:spid="_x0000_s1408" style="position:absolute;visibility:visible;mso-wrap-style:square;v-text-anchor:top" from="3057,582" to="305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l5MQA&#10;AADdAAAADwAAAGRycy9kb3ducmV2LnhtbERPTWvCQBC9F/wPywhexGy00EqaVaQ10IMX0xavQ3aa&#10;BLOzMbua2F/fFQRv83ifk64H04gLda62rGAexSCIC6trLhV8f2WzJQjnkTU2lknBlRysV6OnFBNt&#10;e97TJfelCCHsElRQed8mUrqiIoMusi1x4H5tZ9AH2JVSd9iHcNPIRRy/SIM1h4YKW3qvqDjmZ6PA&#10;ZT90yv6mxTQ+PJeWFqeP3RaVmoyHzRsIT4N/iO/uTx3mz5e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ZeTEAAAA3QAAAA8AAAAAAAAAAAAAAAAAmAIAAGRycy9k&#10;b3ducmV2LnhtbFBLBQYAAAAABAAEAPUAAACJAwAAAAA=&#10;"/>
                  <v:shape id="Freeform 828" o:spid="_x0000_s1409" style="position:absolute;left:3057;top:582;width:8;height: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18UA&#10;AADdAAAADwAAAGRycy9kb3ducmV2LnhtbESPT2vCQBDF70K/wzKF3nRjD0XSrFKEgjeJ/4/T7DQJ&#10;ZmfT7BpTP71zELzN8N6895tsMbhG9dSF2rOB6SQBRVx4W3NpYLf9Hs9AhYhssfFMBv4pwGL+Msow&#10;tf7KOfWbWCoJ4ZCigSrGNtU6FBU5DBPfEov26zuHUdau1LbDq4S7Rr8nyYd2WLM0VNjSsqLivLk4&#10;A/l6uW/7Y14Ol+Z0xgLdz+3vYMzb6/D1CSrSEJ/mx/XKCv50JrjyjY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ALXxQAAAN0AAAAPAAAAAAAAAAAAAAAAAJgCAABkcnMv&#10;ZG93bnJldi54bWxQSwUGAAAAAAQABAD1AAAAigMAAAAA&#10;" path="m,l19,12r21,e" filled="f">
                    <v:path arrowok="t" o:connecttype="custom" o:connectlocs="0,0;4,2;8,2" o:connectangles="0,0,0"/>
                  </v:shape>
                  <v:line id="Line 829" o:spid="_x0000_s1410" style="position:absolute;visibility:visible;mso-wrap-style:square;v-text-anchor:top" from="3057,582" to="305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DcQA&#10;AADdAAAADwAAAGRycy9kb3ducmV2LnhtbERPTWvCQBC9F/oflil4EbPRQknTrFLUQA+9NFq8Dtlp&#10;EpqdjdnVRH+9Wyh4m8f7nGw1mlacqXeNZQXzKAZBXFrdcKVgv8tnCQjnkTW2lknBhRyslo8PGaba&#10;DvxF58JXIoSwS1FB7X2XSunKmgy6yHbEgfuxvUEfYF9J3eMQwk0rF3H8Ig02HBpq7GhdU/lbnIwC&#10;l3/TMb9Oy2l8eK4sLY6bzy0qNXka399AeBr9Xfzv/tBh/jx5h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VA3EAAAA3QAAAA8AAAAAAAAAAAAAAAAAmAIAAGRycy9k&#10;b3ducmV2LnhtbFBLBQYAAAAABAAEAPUAAACJAwAAAAA=&#10;"/>
                  <v:shape id="Freeform 830" o:spid="_x0000_s1411" style="position:absolute;left:3055;top:541;width:2;height:41;visibility:visible;mso-wrap-style:square;v-text-anchor:top" coordsize="1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TQcUA&#10;AADdAAAADwAAAGRycy9kb3ducmV2LnhtbESPQW/CMAyF75P4D5GRdkEjhcNghYCmwaSekAYcOFqN&#10;aSsaJ2oC7f79fJjEzdZ7fu/zeju4Vj2oi41nA7NpBoq49LbhysD59P22BBUTssXWMxn4pQjbzehl&#10;jbn1Pf/Q45gqJSEcczRQpxRyrWNZk8M49YFYtKvvHCZZu0rbDnsJd62eZ9m7dtiwNNQY6Kum8na8&#10;OwM+LbLdotgX7aSf3EK4kC8uB2Nex8PnClSiIT3N/9eFFfzZh/DL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BNBxQAAAN0AAAAPAAAAAAAAAAAAAAAAAJgCAABkcnMv&#10;ZG93bnJldi54bWxQSwUGAAAAAAQABAD1AAAAigMAAAAA&#10;" path="m11,242l,206,,e" filled="f">
                    <v:path arrowok="t" o:connecttype="custom" o:connectlocs="2,41;0,35;0,0" o:connectangles="0,0,0"/>
                  </v:shape>
                  <v:line id="Line 831" o:spid="_x0000_s1412" style="position:absolute;visibility:visible;mso-wrap-style:square;v-text-anchor:top" from="3049,556" to="304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O1sQA&#10;AADdAAAADwAAAGRycy9kb3ducmV2LnhtbERPTWvCQBC9F/wPyxS8iNlEobRpVhFtwEMv2havQ3aa&#10;hGZnY3abRH+9WxB6m8f7nGw9mkb01LnasoIkikEQF1bXXCr4/MjnzyCcR9bYWCYFF3KwXk0eMky1&#10;HfhA/dGXIoSwS1FB5X2bSumKigy6yLbEgfu2nUEfYFdK3eEQwk0jF3H8JA3WHBoqbGlbUfFz/DUK&#10;XP5F5/w6K2bxaVlaWpx372+o1PRx3LyC8DT6f/HdvddhfvKS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ztbEAAAA3QAAAA8AAAAAAAAAAAAAAAAAmAIAAGRycy9k&#10;b3ducmV2LnhtbFBLBQYAAAAABAAEAPUAAACJAwAAAAA=&#10;"/>
                  <v:line id="Line 832" o:spid="_x0000_s1413" style="position:absolute;visibility:visible;mso-wrap-style:square;v-text-anchor:top" from="3049,556" to="306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QocQA&#10;AADdAAAADwAAAGRycy9kb3ducmV2LnhtbERPTWvCQBC9F/wPyxS8iNkYobRpVhFtwEMv2havQ3aa&#10;hGZnY3abRH+9WxB6m8f7nGw9mkb01LnasoJFFIMgLqyuuVTw+ZHPn0E4j6yxsUwKLuRgvZo8ZJhq&#10;O/CB+qMvRQhhl6KCyvs2ldIVFRl0kW2JA/dtO4M+wK6UusMhhJtGJnH8JA3WHBoqbGlbUfFz/DUK&#10;XP5F5/w6K2bxaVlaSs679zdUavo4bl5BeBr9v/ju3uswf/GS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UKHEAAAA3QAAAA8AAAAAAAAAAAAAAAAAmAIAAGRycy9k&#10;b3ducmV2LnhtbFBLBQYAAAAABAAEAPUAAACJAwAAAAA=&#10;"/>
                  <v:line id="Line 833" o:spid="_x0000_s1414" style="position:absolute;visibility:visible;mso-wrap-style:square;v-text-anchor:top" from="3087,552" to="30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1OsIA&#10;AADdAAAADwAAAGRycy9kb3ducmV2LnhtbERPS4vCMBC+L/gfwgheRFMVFq1GEbWwBy++8Do0Y1ts&#10;JrWJ2t1fvxEEb/PxPWe2aEwpHlS7wrKCQT8CQZxaXXCm4HhIemMQziNrLC2Tgl9ysJi3vmYYa/vk&#10;HT32PhMhhF2MCnLvq1hKl+Zk0PVtRRy4i60N+gDrTOoanyHclHIYRd/SYMGhIceKVjml1/3dKHDJ&#10;iW7JXzftRudRZml4W283qFSn3SynIDw1/iN+u390mD+YjO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U6wgAAAN0AAAAPAAAAAAAAAAAAAAAAAJgCAABkcnMvZG93&#10;bnJldi54bWxQSwUGAAAAAAQABAD1AAAAhwMAAAAA&#10;"/>
                  <v:shape id="Freeform 834" o:spid="_x0000_s1415" style="position:absolute;left:3075;top:552;width:14;height:46;visibility:visible;mso-wrap-style:square;v-text-anchor:top" coordsize="6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8C8YA&#10;AADdAAAADwAAAGRycy9kb3ducmV2LnhtbESPQWvCQBCF7wX/wzKCt2ZjkVKjq4jStAcrqPE+Zsck&#10;mJ0N2Y2m/vpuodDbDO+9b97Ml72pxY1aV1lWMI5iEMS51RUXCrLj+/MbCOeRNdaWScE3OVguBk9z&#10;TLS9855uB1+IAGGXoILS+yaR0uUlGXSRbYiDdrGtQR/WtpC6xXuAm1q+xPGrNFhxuFBiQ+uS8uuh&#10;M4EyfezqfmO+/Pbj3FSdSU/ZLlVqNOxXMxCeev9v/kt/6lB/PJ3A7zdhB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R8C8YAAADdAAAADwAAAAAAAAAAAAAAAACYAgAAZHJz&#10;L2Rvd25yZXYueG1sUEsFBgAAAAAEAAQA9QAAAIsDAAAAAA==&#10;" path="m59,l69,61r,48l59,166,38,216,19,253,,276e" filled="f">
                    <v:path arrowok="t" o:connecttype="custom" o:connectlocs="12,0;14,10;14,18;12,28;8,36;4,42;0,46" o:connectangles="0,0,0,0,0,0,0"/>
                  </v:shape>
                  <v:line id="Line 835" o:spid="_x0000_s1416" style="position:absolute;visibility:visible;mso-wrap-style:square;v-text-anchor:top" from="3087,552" to="30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I1cQA&#10;AADdAAAADwAAAGRycy9kb3ducmV2LnhtbERPTWvCQBC9F/wPywi9iNloqd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yNXEAAAA3QAAAA8AAAAAAAAAAAAAAAAAmAIAAGRycy9k&#10;b3ducmV2LnhtbFBLBQYAAAAABAAEAPUAAACJAwAAAAA=&#10;"/>
                  <v:shape id="Freeform 836" o:spid="_x0000_s1417" style="position:absolute;left:3075;top:533;width:12;height:19;visibility:visible;mso-wrap-style:square;v-text-anchor:top" coordsize="5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9FMQA&#10;AADdAAAADwAAAGRycy9kb3ducmV2LnhtbERPS2vCQBC+C/0PyxS8SN2kh9hEV9FCxVuplupxyE6T&#10;0Oxsml3z+PduoeBtPr7nrDaDqUVHrassK4jnEQji3OqKCwWfp7enFxDOI2usLZOCkRxs1g+TFWba&#10;9vxB3dEXIoSwy1BB6X2TSenykgy6uW2IA/dtW4M+wLaQusU+hJtaPkdRIg1WHBpKbOi1pPzneDUK&#10;GreYnZNfovN7lI67/cJ8XdxeqenjsF2C8DT4u/jffdBhfpwm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fRTEAAAA3QAAAA8AAAAAAAAAAAAAAAAAmAIAAGRycy9k&#10;b3ducmV2LnhtbFBLBQYAAAAABAAEAPUAAACJAwAAAAA=&#10;" path="m59,110l38,62,19,26,,e" filled="f">
                    <v:path arrowok="t" o:connecttype="custom" o:connectlocs="12,19;8,11;4,4;0,0" o:connectangles="0,0,0,0"/>
                  </v:shape>
                  <v:line id="Line 837" o:spid="_x0000_s1418" style="position:absolute;visibility:visible;mso-wrap-style:square;v-text-anchor:top" from="3039,533" to="303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zOcQA&#10;AADdAAAADwAAAGRycy9kb3ducmV2LnhtbERPTWvCQBC9F/wPywi9iNloodo0q4htoAcvRkuvQ3ZM&#10;gtnZmN2atL++WxC8zeN9TroeTCOu1LnasoJZFIMgLqyuuVRwPGTTJQjnkTU2lknBDzlYr0YPKSba&#10;9ryna+5LEULYJaig8r5NpHRFRQZdZFviwJ1sZ9AH2JVSd9iHcNPIeRw/S4M1h4YKW9pWVJzzb6PA&#10;ZZ90yX4nxST+eiotzS9vu3dU6nE8bF5BeBr8XXxzf+gwf/ay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8znEAAAA3QAAAA8AAAAAAAAAAAAAAAAAmAIAAGRycy9k&#10;b3ducmV2LnhtbFBLBQYAAAAABAAEAPUAAACJAwAAAAA=&#10;"/>
                  <v:shape id="Freeform 838" o:spid="_x0000_s1419" style="position:absolute;left:3025;top:533;width:14;height:29;visibility:visible;mso-wrap-style:square;v-text-anchor:top" coordsize="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DxMcA&#10;AADdAAAADwAAAGRycy9kb3ducmV2LnhtbESPQU/CQBCF7yb+h82YeINtiRgtLERQCBgvoAeOQ3do&#10;G7uzTXeh5d87BxJvM3lv3vtmOu9drS7UhsqzgXSYgCLOva24MPDzvRq8gAoR2WLtmQxcKcB8dn83&#10;xcz6jnd02cdCSQiHDA2UMTaZ1iEvyWEY+oZYtJNvHUZZ20LbFjsJd7UeJcmzdlixNJTY0LKk/Hd/&#10;dgbc7mm86uziMy2+3ml7WLqP42ZtzOND/zYBFamP/+bb9cYKfvoq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HA8THAAAA3QAAAA8AAAAAAAAAAAAAAAAAmAIAAGRy&#10;cy9kb3ducmV2LnhtbFBLBQYAAAAABAAEAPUAAACMAwAAAAA=&#10;" path="m70,l51,26,30,62,10,110,,171e" filled="f">
                    <v:path arrowok="t" o:connecttype="custom" o:connectlocs="14,0;10,4;6,11;2,19;0,29" o:connectangles="0,0,0,0,0"/>
                  </v:shape>
                  <v:line id="Line 839" o:spid="_x0000_s1420" style="position:absolute;visibility:visible;mso-wrap-style:square;v-text-anchor:top" from="2945,648" to="294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0MQA&#10;AADdAAAADwAAAGRycy9kb3ducmV2LnhtbERPTWvCQBC9F/wPywhexGy0UGqaVaQ10IMX0xavQ3aa&#10;BLOzMbua2F/fFQRv83ifk64H04gLda62rGAexSCIC6trLhV8f2WzVxDOI2tsLJOCKzlYr0ZPKSba&#10;9rynS+5LEULYJaig8r5NpHRFRQZdZFviwP3azqAPsCul7rAP4aaRizh+kQZrDg0VtvReUXHMz0aB&#10;y37olP1Ni2l8eC4tLU4fuy0qNRkPmzcQngb/EN/dnzrMny+X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wtDEAAAA3QAAAA8AAAAAAAAAAAAAAAAAmAIAAGRycy9k&#10;b3ducmV2LnhtbFBLBQYAAAAABAAEAPUAAACJAwAAAAA=&#10;"/>
                  <v:line id="Line 840" o:spid="_x0000_s1421" style="position:absolute;visibility:visible;mso-wrap-style:square;v-text-anchor:top" from="2945,648" to="294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ftsYA&#10;AADdAAAADwAAAGRycy9kb3ducmV2LnhtbESPQWvCQBCF74L/YRmhl1A3TaFIdBOKNuDBS9NKr0N2&#10;TEKzszG7NdFf3y0UvM3w3vvmzSafTCcuNLjWsoKnZQyCuLK65VrB50fxuALhPLLGzjIpuJKDPJvP&#10;NphqO/I7XUpfiwBhl6KCxvs+ldJVDRl0S9sTB+1kB4M+rEMt9YBjgJtOJnH8Ig22HC402NO2oeq7&#10;/DEKXHGkc3GLqij+eq4tJefd4Q2VelhMr2sQniZ/N/+n9zrUD0j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ftsYAAADdAAAADwAAAAAAAAAAAAAAAACYAgAAZHJz&#10;L2Rvd25yZXYueG1sUEsFBgAAAAAEAAQA9QAAAIsDAAAAAA==&#10;"/>
                  <v:line id="Line 841" o:spid="_x0000_s1422" style="position:absolute;visibility:visible;mso-wrap-style:square;v-text-anchor:top" from="1696,648" to="169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6LcIA&#10;AADdAAAADwAAAGRycy9kb3ducmV2LnhtbERPS4vCMBC+L/gfwgheRBO7IFKNIu4W9rAXX3gdmrEt&#10;NpPaRO3ur98Iwt7m43vOYtXZWtyp9ZVjDZOxAkGcO1NxoeGwz0YzED4gG6wdk4Yf8rBa9t4WmBr3&#10;4C3dd6EQMYR9ihrKEJpUSp+XZNGPXUMcubNrLYYI20KaFh8x3NYyUWoqLVYcG0psaFNSftndrAaf&#10;Hema/Q7zoTq9F46S68f3J2o96HfrOYhAXfgXv9xfJs5P1A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zotwgAAAN0AAAAPAAAAAAAAAAAAAAAAAJgCAABkcnMvZG93&#10;bnJldi54bWxQSwUGAAAAAAQABAD1AAAAhwMAAAAA&#10;"/>
                  <v:shape id="Freeform 842" o:spid="_x0000_s1423" style="position:absolute;left:1689;top:624;width:7;height:24;visibility:visible;mso-wrap-style:square;v-text-anchor:top" coordsize="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VsIA&#10;AADdAAAADwAAAGRycy9kb3ducmV2LnhtbERPTWsCMRC9F/wPYQQvRZOGUmQ1ipYWPNpVweOwGXcX&#10;N5NlE3X115tCobd5vM+ZL3vXiCt1ofZs4G2iQBAX3tZcGtjvvsdTECEiW2w8k4E7BVguBi9zzKy/&#10;8Q9d81iKFMIhQwNVjG0mZSgqchgmviVO3Ml3DmOCXSlth7cU7hqplfqQDmtODRW29FlRcc4vzsD6&#10;fXNE17vta9w9cnW46+nlSxszGvarGYhIffwX/7k3Ns3XSsPvN+k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FWwgAAAN0AAAAPAAAAAAAAAAAAAAAAAJgCAABkcnMvZG93&#10;bnJldi54bWxQSwUGAAAAAAQABAD1AAAAhwMAAAAA&#10;" path="m35,144l32,73,11,75r3,69l35,144r-7,l28,73r4,l21,,,6,11,75,32,73e" filled="f">
                    <v:path arrowok="t" o:connecttype="custom" o:connectlocs="7,24;6,12;2,13;3,24;7,24;6,24;6,12;6,12;4,0;0,1;2,13;6,12" o:connectangles="0,0,0,0,0,0,0,0,0,0,0,0"/>
                  </v:shape>
                  <v:line id="Line 843" o:spid="_x0000_s1424" style="position:absolute;visibility:visible;mso-wrap-style:square;v-text-anchor:top" from="1691,637" to="169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BwcMA&#10;AADdAAAADwAAAGRycy9kb3ducmV2LnhtbERPS2vCQBC+C/6HZQq9iNk1QpHoKkUb6MFLfeB1yI5J&#10;MDsbs1tN++vdQsHbfHzPWax624gbdb52rGGSKBDEhTM1lxoO+3w8A+EDssHGMWn4IQ+r5XCwwMy4&#10;O3/RbRdKEUPYZ6ihCqHNpPRFRRZ94lriyJ1dZzFE2JXSdHiP4baRqVJv0mLNsaHCltYVFZfdt9Xg&#10;8yNd899RMVKnaekovW62H6j160v/PgcRqA9P8b/708T5qZ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EBwcMAAADdAAAADwAAAAAAAAAAAAAAAACYAgAAZHJzL2Rv&#10;d25yZXYueG1sUEsFBgAAAAAEAAQA9QAAAIgDAAAAAA==&#10;"/>
                  <v:shape id="Freeform 844" o:spid="_x0000_s1425" style="position:absolute;left:1686;top:613;width:7;height:24;visibility:visible;mso-wrap-style:square;v-text-anchor:top" coordsize="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oZcMA&#10;AADdAAAADwAAAGRycy9kb3ducmV2LnhtbERPTWsCMRC9F/ofwhR6KZqsiMhqFCkt9OAlay+9DZtx&#10;d3EzSTepbv+9EQRv83ifs96OrhdnGmLnWUMxVSCIa287bjR8Hz4nSxAxIVvsPZOGf4qw3Tw/rbG0&#10;/sKGzlVqRA7hWKKGNqVQShnrlhzGqQ/EmTv6wWHKcGikHfCSw10vZ0otpMOOc0OLgd5bqk/Vn9Nw&#10;NOZt8eHYLH9DUMVP5feFmWv9+jLuViASjekhvru/bJ4/U3O4fZN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FoZcMAAADdAAAADwAAAAAAAAAAAAAAAACYAgAAZHJzL2Rv&#10;d25yZXYueG1sUEsFBgAAAAAEAAQA9QAAAIgDAAAAAA==&#10;" path="m26,144r,-71l15,75,36,69,19,,,8,15,75e" filled="f">
                    <v:path arrowok="t" o:connecttype="custom" o:connectlocs="5,24;5,12;3,13;7,12;4,0;0,1;3,13" o:connectangles="0,0,0,0,0,0,0"/>
                  </v:shape>
                  <v:line id="Line 845" o:spid="_x0000_s1426" style="position:absolute;visibility:visible;mso-wrap-style:square;v-text-anchor:top" from="1689,613" to="168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8LsMA&#10;AADdAAAADwAAAGRycy9kb3ducmV2LnhtbERPTWvCQBC9F/wPywheRHcbaZ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8LsMAAADdAAAADwAAAAAAAAAAAAAAAACYAgAAZHJzL2Rv&#10;d25yZXYueG1sUEsFBgAAAAAEAAQA9QAAAIgDAAAAAA==&#10;"/>
                  <v:shape id="Freeform 846" o:spid="_x0000_s1427" style="position:absolute;left:1681;top:601;width:8;height:13;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C1sUA&#10;AADdAAAADwAAAGRycy9kb3ducmV2LnhtbESPQWvCQBCF74X+h2UKXkrdVFQkzUZKq9CbGIVeh+w0&#10;SZudXXZXE/99VxC8zfDevO9NsR5NL87kQ2dZwes0A0FcW91xo+B42L6sQISIrLG3TAouFGBdPj4U&#10;mGs78J7OVWxECuGQo4I2RpdLGeqWDIapdcRJ+7HeYEyrb6T2OKRw08tZli2lwY4ToUVHHy3Vf9XJ&#10;JO5wcu5zsZvXo1/tzPPvRrrvo1KTp/H9DUSkMd7Nt+svnerPsiVcv0kjy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0LWxQAAAN0AAAAPAAAAAAAAAAAAAAAAAJgCAABkcnMv&#10;ZG93bnJldi54bWxQSwUGAAAAAAQABAD1AAAAigMAAAAA&#10;" path="m42,68l19,,,11,23,76,42,68e" filled="f">
                    <v:path arrowok="t" o:connecttype="custom" o:connectlocs="8,12;4,0;0,2;4,13;8,12" o:connectangles="0,0,0,0,0"/>
                  </v:shape>
                  <v:line id="Line 847" o:spid="_x0000_s1428" style="position:absolute;visibility:visible;mso-wrap-style:square;v-text-anchor:top" from="1684,610" to="168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HwsMA&#10;AADdAAAADwAAAGRycy9kb3ducmV2LnhtbERPTWvCQBC9F/wPywheRHcboZXUVcQ24MGLVul1yE6T&#10;0OxszG41+utdQfA2j/c5s0Vna3Gi1leONbyOFQji3JmKCw3772w0BeEDssHaMWm4kIfFvPcyw9S4&#10;M2/ptAuFiCHsU9RQhtCkUvq8JIt+7BriyP261mKIsC2kafEcw20tE6XepMWKY0OJDa1Kyv92/1aD&#10;zw50zK7DfKh+JoWj5Pi5+UKtB/1u+QEiUBee4od7beL8RL3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oHwsMAAADdAAAADwAAAAAAAAAAAAAAAACYAgAAZHJzL2Rv&#10;d25yZXYueG1sUEsFBgAAAAAEAAQA9QAAAIgDAAAAAA==&#10;"/>
                  <v:shape id="Freeform 848" o:spid="_x0000_s1429" style="position:absolute;left:1675;top:591;width:10;height:19;visibility:visible;mso-wrap-style:square;v-text-anchor:top" coordsize="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HuMUA&#10;AADdAAAADwAAAGRycy9kb3ducmV2LnhtbESPT2sCMRDF7wW/Qxiht5rooS5bo4ggSA8F10Kvw2b2&#10;D91Mtpuo8dt3DoXeZnhv3vvNZpf9oG40xT6wheXCgCKug+u5tfB5Ob4UoGJCdjgEJgsPirDbzp42&#10;WLpw5zPdqtQqCeFYooUupbHUOtYdeYyLMBKL1oTJY5J1arWb8C7hftArY161x56locORDh3V39XV&#10;W/h5vK+L4iOfzf64rNIlN1/rU2Pt8zzv30Alyunf/Hd9coK/M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Ae4xQAAAN0AAAAPAAAAAAAAAAAAAAAAAJgCAABkcnMv&#10;ZG93bnJldi54bWxQSwUGAAAAAAQABAD1AAAAigMAAAAA&#10;" path="m42,115r,-48l47,64,18,,,14,28,75,47,64e" filled="f">
                    <v:path arrowok="t" o:connecttype="custom" o:connectlocs="9,19;9,11;10,11;4,0;0,2;6,12;10,11" o:connectangles="0,0,0,0,0,0,0"/>
                  </v:shape>
                </v:group>
                <v:group id="Group 1050" o:spid="_x0000_s1430" style="position:absolute;left:455;top:35;width:1476;height:722" coordorigin="455,35" coordsize="1476,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line id="Line 850" o:spid="_x0000_s1431" style="position:absolute;visibility:visible;mso-wrap-style:square;v-text-anchor:top" from="1680,602" to="168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Ja8YA&#10;AADdAAAADwAAAGRycy9kb3ducmV2LnhtbESPT2vCQBDF7wW/wzJCL1I3RiiSuoqogR68+I9eh+w0&#10;CWZnY3bVtJ/eORR6m+G9ee8382XvGnWnLtSeDUzGCSjiwtuaSwOnY/42AxUissXGMxn4oQDLxeBl&#10;jpn1D97T/RBLJSEcMjRQxdhmWoeiIodh7Fti0b595zDK2pXadviQcNfoNEnetcOapaHCltYVFZfD&#10;zRkI+Zmu+e+oGCVf09JTet3stmjM67BffYCK1Md/89/1pxX8dCL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oJa8YAAADdAAAADwAAAAAAAAAAAAAAAACYAgAAZHJz&#10;L2Rvd25yZXYueG1sUEsFBgAAAAAEAAQA9QAAAIsDAAAAAA==&#10;"/>
                  <v:line id="Line 851" o:spid="_x0000_s1432" style="position:absolute;flip:y;visibility:visible;mso-wrap-style:square;v-text-anchor:top" from="1680,593" to="168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J0cMA&#10;AADdAAAADwAAAGRycy9kb3ducmV2LnhtbERPTWvCQBC9F/wPyxS8NZtEKG10DUFaEQqFaup5zI5J&#10;aHY2ZNcY/323UPA2j/c5q3wynRhpcK1lBUkUgyCurG65VlAe3p9eQDiPrLGzTApu5CBfzx5WmGl7&#10;5S8a974WIYRdhgoa7/tMSlc1ZNBFticO3NkOBn2AQy31gNcQbjqZxvGzNNhyaGiwp01D1c/+YhQU&#10;x4+3xed4MrbTr3X5rU0Zb1Ol5o9TsQThafJ38b97p8P8NEn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J0cMAAADdAAAADwAAAAAAAAAAAAAAAACYAgAAZHJzL2Rv&#10;d25yZXYueG1sUEsFBgAAAAAEAAQA9QAAAIgDAAAAAA==&#10;"/>
                  <v:line id="Line 852" o:spid="_x0000_s1433" style="position:absolute;visibility:visible;mso-wrap-style:square;v-text-anchor:top" from="1679,591" to="167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yh8QA&#10;AADdAAAADwAAAGRycy9kb3ducmV2LnhtbERPTWvCQBC9C/6HZQq9BLNJCkWiqxQ10IOXqqXXITtN&#10;QrOzMbtNUn99t1DwNo/3OevtZFoxUO8aywrSOAFBXFrdcKXgci4WSxDOI2tsLZOCH3Kw3cxna8y1&#10;HfmNhpOvRAhhl6OC2vsul9KVNRl0se2IA/dpe4M+wL6SuscxhJtWZknyLA02HBpq7GhXU/l1+jYK&#10;XPFO1+IWlVHy8VRZyq774wGVenyYXlYgPE3+Lv53v+owP0sz+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MofEAAAA3QAAAA8AAAAAAAAAAAAAAAAAmAIAAGRycy9k&#10;b3ducmV2LnhtbFBLBQYAAAAABAAEAPUAAACJAwAAAAA=&#10;"/>
                  <v:shape id="Freeform 853" o:spid="_x0000_s1434" style="position:absolute;left:1669;top:581;width:10;height:12;visibility:visible;mso-wrap-style:square;v-text-anchor:top" coordsize="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7ysUA&#10;AADdAAAADwAAAGRycy9kb3ducmV2LnhtbERPTWvCQBC9F/oflil4kWajhVDSrFJCBRWENnpob0N2&#10;TILZ2ZBdNemvdwtCb/N4n5MtB9OKC/WusaxgFsUgiEurG64UHPar51cQziNrbC2TgpEcLBePDxmm&#10;2l75iy6Fr0QIYZeigtr7LpXSlTUZdJHtiAN3tL1BH2BfSd3jNYSbVs7jOJEGGw4NNXaU11SeirNR&#10;8J38jj8ul+3WfzarYpefN+ZjqtTkaXh/A+Fp8P/iu3utw/z57AX+vg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bvKxQAAAN0AAAAPAAAAAAAAAAAAAAAAAJgCAABkcnMv&#10;ZG93bnJldi54bWxQSwUGAAAAAAQABAD1AAAAigMAAAAA&#10;" path="m51,59l16,,,15,33,73,51,59e" filled="f">
                    <v:path arrowok="t" o:connecttype="custom" o:connectlocs="10,10;3,0;0,2;6,12;10,10" o:connectangles="0,0,0,0,0"/>
                  </v:shape>
                  <v:line id="Line 854" o:spid="_x0000_s1435" style="position:absolute;visibility:visible;mso-wrap-style:square;v-text-anchor:top" from="1673,590" to="167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PaMQA&#10;AADdAAAADwAAAGRycy9kb3ducmV2LnhtbERPTWvCQBC9F/wPyxS8iNkYSylpVhFtwEMv2havQ3aa&#10;hGZnY3abRH+9WxB6m8f7nGw9mkb01LnasoJFFIMgLqyuuVTw+ZHPX0A4j6yxsUwKLuRgvZo8ZJhq&#10;O/CB+qMvRQhhl6KCyvs2ldIVFRl0kW2JA/dtO4M+wK6UusMhhJtGJnH8LA3WHBoqbGlbUfFz/DUK&#10;XP5F5/w6K2bxaVlaSs679zdUavo4bl5BeBr9v/ju3uswP1k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D2jEAAAA3QAAAA8AAAAAAAAAAAAAAAAAmAIAAGRycy9k&#10;b3ducmV2LnhtbFBLBQYAAAAABAAEAPUAAACJAwAAAAA=&#10;"/>
                  <v:shape id="Freeform 855" o:spid="_x0000_s1436" style="position:absolute;left:1661;top:572;width:12;height:18;visibility:visible;mso-wrap-style:square;v-text-anchor:top" coordsize="6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TQMUA&#10;AADdAAAADwAAAGRycy9kb3ducmV2LnhtbERPTWvCQBC9F/oflil4KXUTwSLRNZSWSD1I0HrwOGTH&#10;JDQ7G7JrkubXu4VCb/N4n7NJR9OInjpXW1YQzyMQxIXVNZcKzl/ZywqE88gaG8uk4IccpNvHhw0m&#10;2g58pP7kSxFC2CWooPK+TaR0RUUG3dy2xIG72s6gD7Arpe5wCOGmkYsoepUGaw4NFbb0XlHxfboZ&#10;BW46PGe76bb/GK54zvu4H+NLrtTsaXxbg/A0+n/xn/tTh/mLeAm/34QT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pNAxQAAAN0AAAAPAAAAAAAAAAAAAAAAAJgCAABkcnMv&#10;ZG93bnJldi54bWxQSwUGAAAAAAQABAD1AAAAigMAAAAA&#10;" path="m63,109r,-42l56,54,16,,,17,40,69,56,54e" filled="f">
                    <v:path arrowok="t" o:connecttype="custom" o:connectlocs="12,18;12,11;11,9;3,0;0,3;8,11;11,9" o:connectangles="0,0,0,0,0,0,0"/>
                  </v:shape>
                  <v:line id="Line 856" o:spid="_x0000_s1437" style="position:absolute;visibility:visible;mso-wrap-style:square;v-text-anchor:top" from="1666,581" to="166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0hMQA&#10;AADdAAAADwAAAGRycy9kb3ducmV2LnhtbERPTWvCQBC9F/wPywheRDdJQSRmI6INeOiltuJ1yI5J&#10;MDsbs9uY9td3C4Xe5vE+J9uOphUD9a6xrCBeRiCIS6sbrhR8vBeLNQjnkTW2lknBFznY5pOnDFNt&#10;H/xGw8lXIoSwS1FB7X2XSunKmgy6pe2IA3e1vUEfYF9J3eMjhJtWJlG0kgYbDg01drSvqbydPo0C&#10;V5zpXnzPy3l0ea4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ITEAAAA3QAAAA8AAAAAAAAAAAAAAAAAmAIAAGRycy9k&#10;b3ducmV2LnhtbFBLBQYAAAAABAAEAPUAAACJAwAAAAA=&#10;"/>
                  <v:line id="Line 857" o:spid="_x0000_s1438" style="position:absolute;flip:y;visibility:visible;mso-wrap-style:square;v-text-anchor:top" from="1666,575" to="166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0PsIA&#10;AADdAAAADwAAAGRycy9kb3ducmV2LnhtbERP22rCQBB9F/yHZQp9qxtT8JK6ikgrgiCo0ecxO01C&#10;s7Mhu8b4965Q8G0O5zqzRWcq0VLjSssKhoMIBHFmdcm5gvT48zEB4TyyxsoyKbiTg8W835thou2N&#10;99QefC5CCLsEFRTe14mULivIoBvYmjhwv7Yx6ANscqkbvIVwU8k4ikbSYMmhocCaVgVlf4erUbA8&#10;b78/d+3F2EpP8/SkTRqtY6Xe37rlFwhPnX+J/90bHebHwz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3Q+wgAAAN0AAAAPAAAAAAAAAAAAAAAAAJgCAABkcnMvZG93&#10;bnJldi54bWxQSwUGAAAAAAQABAD1AAAAhwMAAAAA&#10;"/>
                  <v:line id="Line 858" o:spid="_x0000_s1439" style="position:absolute;visibility:visible;mso-wrap-style:square;v-text-anchor:top" from="1664,572" to="16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FbcYA&#10;AADdAAAADwAAAGRycy9kb3ducmV2LnhtbESPT2vCQBDF7wW/wzJCL1I3RiiSuoqogR68+I9eh+w0&#10;CWZnY3bVtJ/eORR6m+G9ee8382XvGnWnLtSeDUzGCSjiwtuaSwOnY/42AxUissXGMxn4oQDLxeBl&#10;jpn1D97T/RBLJSEcMjRQxdhmWoeiIodh7Fti0b595zDK2pXadviQcNfoNEnetcOapaHCltYVFZfD&#10;zRkI+Zmu+e+oGCVf09JTet3stmjM67BffYCK1Md/89/1pxX8dCK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FbcYAAADdAAAADwAAAAAAAAAAAAAAAACYAgAAZHJz&#10;L2Rvd25yZXYueG1sUEsFBgAAAAAEAAQA9QAAAIsDAAAAAA==&#10;"/>
                  <v:shape id="Freeform 859" o:spid="_x0000_s1440" style="position:absolute;left:1652;top:564;width:12;height:11;visibility:visible;mso-wrap-style:square;v-text-anchor:top" coordsize="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WUMQA&#10;AADdAAAADwAAAGRycy9kb3ducmV2LnhtbERP32vCMBB+H+x/CDfwRTStwtDOKCJsTlTGdL7fmltT&#10;bC6lyWr9781A2Nt9fD9vtuhsJVpqfOlYQTpMQBDnTpdcKPg6vg4mIHxA1lg5JgVX8rCYPz7MMNPu&#10;wp/UHkIhYgj7DBWYEOpMSp8bsuiHriaO3I9rLIYIm0LqBi8x3FZylCTP0mLJscFgTStD+fnwaxVs&#10;k+tpY9rp97Jf7NPd+MT89rFWqvfULV9ABOrCv/juftdx/iidwt8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VlDEAAAA3QAAAA8AAAAAAAAAAAAAAAAAmAIAAGRycy9k&#10;b3ducmV2LnhtbFBLBQYAAAAABAAEAPUAAACJAwAAAAA=&#10;" path="m60,48l14,,,19,44,65,60,48e" filled="f">
                    <v:path arrowok="t" o:connecttype="custom" o:connectlocs="12,8;3,0;0,3;9,11;12,8" o:connectangles="0,0,0,0,0"/>
                  </v:shape>
                  <v:line id="Line 860" o:spid="_x0000_s1441" style="position:absolute;visibility:visible;mso-wrap-style:square;v-text-anchor:top" from="1661,569" to="166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D1s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w9bHAAAA3QAAAA8AAAAAAAAAAAAAAAAAmAIAAGRy&#10;cy9kb3ducmV2LnhtbFBLBQYAAAAABAAEAPUAAACMAwAAAAA=&#10;"/>
                  <v:line id="Line 861" o:spid="_x0000_s1442" style="position:absolute;flip:x;visibility:visible;mso-wrap-style:square;v-text-anchor:top" from="1655,569" to="166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DbMMA&#10;AADdAAAADwAAAGRycy9kb3ducmV2LnhtbERPTWvCQBC9C/6HZQq9mY0piKZZRaQtBaFgjD2P2TEJ&#10;zc6G7DZJ/323UPA2j/c52W4yrRiod41lBcsoBkFcWt1wpaA4vy7WIJxH1thaJgU/5GC3nc8yTLUd&#10;+URD7isRQtilqKD2vkuldGVNBl1kO+LA3Wxv0AfYV1L3OIZw08okjlfSYMOhocaODjWVX/m3UbD/&#10;PL48fQxXY1u9qYqLNkX8lij1+DDtn0F4mvxd/O9+12F+kizh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qDbMMAAADdAAAADwAAAAAAAAAAAAAAAACYAgAAZHJzL2Rv&#10;d25yZXYueG1sUEsFBgAAAAAEAAQA9QAAAIgDAAAAAA==&#10;"/>
                  <v:line id="Line 862" o:spid="_x0000_s1443" style="position:absolute;visibility:visible;mso-wrap-style:square;v-text-anchor:top" from="1652,567" to="165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4OsIA&#10;AADdAAAADwAAAGRycy9kb3ducmV2LnhtbERPTYvCMBC9L/gfwgheZE2NINI1iqgFD3vRXdnr0My2&#10;xWZSm6h1f70RhL3N433OfNnZWlyp9ZVjDeNRAoI4d6biQsP3V/Y+A+EDssHaMWm4k4flovc2x9S4&#10;G+/pegiFiCHsU9RQhtCkUvq8JIt+5BriyP261mKIsC2kafEWw20tVZJMpcWKY0OJDa1Lyk+Hi9Xg&#10;syOds79hPkx+JoUjdd58blHrQb9bfYAI1IV/8cu9M3G+U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Pg6wgAAAN0AAAAPAAAAAAAAAAAAAAAAAJgCAABkcnMvZG93&#10;bnJldi54bWxQSwUGAAAAAAQABAD1AAAAhwMAAAAA&#10;"/>
                  <v:shape id="Freeform 863" o:spid="_x0000_s1444" style="position:absolute;left:1643;top:557;width:12;height:1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n8IA&#10;AADdAAAADwAAAGRycy9kb3ducmV2LnhtbERPTYvCMBC9L/gfwgh7WdbUiiLVKCqK4s264HVoZtuy&#10;zaQ00cZ/vxEW9jaP9znLdTCNeFDnassKxqMEBHFhdc2lgq/r4XMOwnlkjY1lUvAkB+vV4G2JmbY9&#10;X+iR+1LEEHYZKqi8bzMpXVGRQTeyLXHkvm1n0EfYlVJ32Mdw08g0SWbSYM2xocKWdhUVP/ndKPg4&#10;7o83t9s6+5yGfjY/bPPzKSj1PgybBQhPwf+L/9wnHeen6QR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KfwgAAAN0AAAAPAAAAAAAAAAAAAAAAAJgCAABkcnMvZG93&#10;bnJldi54bWxQSwUGAAAAAAQABAD1AAAAhwMAAAAA&#10;" path="m47,61l61,42,11,,,21,47,61e" filled="f">
                    <v:path arrowok="t" o:connecttype="custom" o:connectlocs="9,10;12,7;2,0;0,3;9,10" o:connectangles="0,0,0,0,0"/>
                  </v:shape>
                  <v:line id="Line 864" o:spid="_x0000_s1445" style="position:absolute;visibility:visible;mso-wrap-style:square;v-text-anchor:top" from="1653,562" to="165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F1cQA&#10;AADdAAAADwAAAGRycy9kb3ducmV2LnhtbERPTWvCQBC9C/6HZYRexGxMp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xdXEAAAA3QAAAA8AAAAAAAAAAAAAAAAAmAIAAGRycy9k&#10;b3ducmV2LnhtbFBLBQYAAAAABAAEAPUAAACJAwAAAAA=&#10;"/>
                  <v:line id="Line 865" o:spid="_x0000_s1446" style="position:absolute;flip:x;visibility:visible;mso-wrap-style:square;v-text-anchor:top" from="1646,562" to="165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Fb8MA&#10;AADdAAAADwAAAGRycy9kb3ducmV2LnhtbERPTWvCQBC9F/wPyxS86aaRFpu6CSIqhULBNHqeZqdJ&#10;aHY2ZNcY/71bEHqbx/ucVTaaVgzUu8aygqd5BIK4tLrhSkHxtZstQTiPrLG1TAqu5CBLJw8rTLS9&#10;8IGG3FcihLBLUEHtfZdI6cqaDLq57YgD92N7gz7AvpK6x0sIN62Mo+hFGmw4NNTY0aam8jc/GwXr&#10;08d28Tl8G9vq16o4alNE+1ip6eO4fgPhafT/4rv7XYf5cfwMf9+EE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Fb8MAAADdAAAADwAAAAAAAAAAAAAAAACYAgAAZHJzL2Rv&#10;d25yZXYueG1sUEsFBgAAAAAEAAQA9QAAAIgDAAAAAA==&#10;"/>
                  <v:line id="Line 866" o:spid="_x0000_s1447" style="position:absolute;visibility:visible;mso-wrap-style:square;v-text-anchor:top" from="1643,560" to="16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OcQA&#10;AADdAAAADwAAAGRycy9kb3ducmV2LnhtbERPTWvCQBC9F/wPyxR6CWZjCkGiqxQ10EMvVUuvQ3aa&#10;hGZnY3ZNor++Wyj0No/3OevtZFoxUO8aywoWcQKCuLS64UrB+VTMlyCcR9bYWiYFN3Kw3cwe1phr&#10;O/I7DUdfiRDCLkcFtfddLqUrazLoYtsRB+7L9gZ9gH0ldY9jCDetTJMkkwYbDg01drSrqfw+Xo0C&#10;V3zQpbhHZZR8PleW0sv+7YBKPT1OLysQnib/L/5zv+owP00z+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jnEAAAA3QAAAA8AAAAAAAAAAAAAAAAAmAIAAGRycy9k&#10;b3ducmV2LnhtbFBLBQYAAAAABAAEAPUAAACJAwAAAAA=&#10;"/>
                  <v:shape id="Freeform 867" o:spid="_x0000_s1448" style="position:absolute;left:1633;top:551;width:12;height:9;visibility:visible;mso-wrap-style:square;v-text-anchor:top" coordsize="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Rq8MA&#10;AADdAAAADwAAAGRycy9kb3ducmV2LnhtbERPTWvCQBC9F/wPywje6sYIVlJXEa0gHoSqlB6H7DQb&#10;kp2N2a2J/94tFLzN433OYtXbWtyo9aVjBZNxAoI4d7rkQsHlvHudg/ABWWPtmBTcycNqOXhZYKZd&#10;x590O4VCxBD2GSowITSZlD43ZNGPXUMcuR/XWgwRtoXULXYx3NYyTZKZtFhybDDY0MZQXp1+rYLv&#10;rwPep/vtQZvzcXftNtUsVB9KjYb9+h1EoD48xf/uvY7z0/QN/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2Rq8MAAADdAAAADwAAAAAAAAAAAAAAAACYAgAAZHJzL2Rv&#10;d25yZXYueG1sUEsFBgAAAAAEAAQA9QAAAIgDAAAAAA==&#10;" path="m50,56l61,35,8,,,23,50,56e" filled="f">
                    <v:path arrowok="t" o:connecttype="custom" o:connectlocs="10,9;12,6;2,0;0,4;10,9" o:connectangles="0,0,0,0,0"/>
                  </v:shape>
                  <v:line id="Line 868" o:spid="_x0000_s1449" style="position:absolute;visibility:visible;mso-wrap-style:square;v-text-anchor:top" from="1642,555" to="164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P0M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z9DHAAAA3QAAAA8AAAAAAAAAAAAAAAAAmAIAAGRy&#10;cy9kb3ducmV2LnhtbFBLBQYAAAAABAAEAPUAAACMAwAAAAA=&#10;"/>
                  <v:shape id="Freeform 869" o:spid="_x0000_s1450" style="position:absolute;left:1622;top:546;width:20;height:9;visibility:visible;mso-wrap-style:square;v-text-anchor:top" coordsize="1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I8cIA&#10;AADdAAAADwAAAGRycy9kb3ducmV2LnhtbERP32vCMBB+H/g/hBP2NlPjNrUaRQeDPW5q8fVozqbY&#10;XEoTbfffL4PB3u7j+3nr7eAacacu1J41TCcZCOLSm5orDafj+9MCRIjIBhvPpOGbAmw3o4c15sb3&#10;/EX3Q6xECuGQowYbY5tLGUpLDsPEt8SJu/jOYUywq6TpsE/hrpEqy16lw5pTg8WW3iyV18PNaTjb&#10;RtXFzPfHT9pXhWrnL8XzXOvH8bBbgYg0xH/xn/vDpPlKL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IjxwgAAAN0AAAAPAAAAAAAAAAAAAAAAAJgCAABkcnMvZG93&#10;bnJldi54bWxQSwUGAAAAAAQABAD1AAAAhwMAAAAA&#10;" path="m102,56r-41,l54,53,62,30,7,,,25,54,53e" filled="f">
                    <v:path arrowok="t" o:connecttype="custom" o:connectlocs="20,9;12,9;11,9;12,5;1,0;0,4;11,9" o:connectangles="0,0,0,0,0,0,0"/>
                  </v:shape>
                  <v:line id="Line 870" o:spid="_x0000_s1451" style="position:absolute;visibility:visible;mso-wrap-style:square;v-text-anchor:top" from="1634,552" to="163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C8YA&#10;AADdAAAADwAAAGRycy9kb3ducmV2LnhtbESPT2vCQBDF70K/wzIFL1I3RpCSukppDXjw4p/S65Cd&#10;JqHZ2ZhdNfrpnYPgbYb35r3fzJe9a9SZulB7NjAZJ6CIC29rLg0c9vnbO6gQkS02nsnAlQIsFy+D&#10;OWbWX3hL510slYRwyNBAFWObaR2KihyGsW+JRfvzncMoa1dq2+FFwl2j0ySZaYc1S0OFLX1VVPzv&#10;Ts5AyH/omN9GxSj5nZae0uP3ZoXGDF/7zw9Qkfr4ND+u11bw0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VC8YAAADdAAAADwAAAAAAAAAAAAAAAACYAgAAZHJz&#10;L2Rvd25yZXYueG1sUEsFBgAAAAAEAAQA9QAAAIsDAAAAAA==&#10;"/>
                  <v:line id="Line 871" o:spid="_x0000_s1452" style="position:absolute;flip:x;visibility:visible;mso-wrap-style:square;v-text-anchor:top" from="1626,552" to="163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VscMA&#10;AADdAAAADwAAAGRycy9kb3ducmV2LnhtbERPTWvCQBC9F/wPywi9NRsTKG3MKiJaCgWhNnoes9Mk&#10;NDsbsmuS/nu3UPA2j/c5+XoyrRiod41lBYsoBkFcWt1wpaD42j+9gHAeWWNrmRT8koP1avaQY6bt&#10;yJ80HH0lQgi7DBXU3neZlK6syaCLbEccuG/bG/QB9pXUPY4h3LQyieNnabDh0FBjR9uayp/j1SjY&#10;nD926WG4GNvq16o4aVPEb4lSj/NpswThafJ38b/7XYf5SbqAv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MVscMAAADdAAAADwAAAAAAAAAAAAAAAACYAgAAZHJzL2Rv&#10;d25yZXYueG1sUEsFBgAAAAAEAAQA9QAAAIgDAAAAAA==&#10;"/>
                  <v:line id="Line 872" o:spid="_x0000_s1453" style="position:absolute;visibility:visible;mso-wrap-style:square;v-text-anchor:top" from="1622,550" to="162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u58QA&#10;AADdAAAADwAAAGRycy9kb3ducmV2LnhtbERPTWvCQBC9F/wPyxR6CWZjAkWiqxQ10EMvVUuvQ3aa&#10;hGZnY3ZNor++Wyj0No/3OevtZFoxUO8aywoWcQKCuLS64UrB+VTMlyCcR9bYWiYFN3Kw3cwe1phr&#10;O/I7DUdfiRDCLkcFtfddLqUrazLoYtsRB+7L9gZ9gH0ldY9jCDetTJPkWRpsODTU2NGupvL7eDUK&#10;XPFBl+IelVHymVW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bufEAAAA3QAAAA8AAAAAAAAAAAAAAAAAmAIAAGRycy9k&#10;b3ducmV2LnhtbFBLBQYAAAAABAAEAPUAAACJAwAAAAA=&#10;"/>
                  <v:shape id="Freeform 873" o:spid="_x0000_s1454" style="position:absolute;left:1611;top:543;width:18;height:7;visibility:visible;mso-wrap-style:square;v-text-anchor:top" coordsize="9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FBMUA&#10;AADdAAAADwAAAGRycy9kb3ducmV2LnhtbERPTWvCQBC9F/wPywi9iG40pS1pNiLSgoJKG730Ns2O&#10;STA7G7Jbjf/eLQi9zeN9TjrvTSPO1LnasoLpJAJBXFhdc6ngsP8Yv4JwHlljY5kUXMnBPBs8pJho&#10;e+EvOue+FCGEXYIKKu/bREpXVGTQTWxLHLij7Qz6ALtS6g4vIdw0chZFz9JgzaGhwpaWFRWn/Nco&#10;2CzW7Xe5xfeXn6e+/uRRFK93B6Ueh/3iDYSn3v+L7+6VDvNncQx/34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UExQAAAN0AAAAPAAAAAAAAAAAAAAAAAJgCAABkcnMv&#10;ZG93bnJldi54bWxQSwUGAAAAAAQABAD1AAAAigMAAAAA&#10;" path="m56,44l63,19,3,,,24,56,44,59,33r31,e" filled="f">
                    <v:path arrowok="t" o:connecttype="custom" o:connectlocs="11,7;13,3;1,0;0,4;11,7;12,5;18,5" o:connectangles="0,0,0,0,0,0,0"/>
                  </v:shape>
                  <v:line id="Line 874" o:spid="_x0000_s1455" style="position:absolute;visibility:visible;mso-wrap-style:square;v-text-anchor:top" from="1611,547" to="16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TCMIA&#10;AADdAAAADwAAAGRycy9kb3ducmV2LnhtbERPS4vCMBC+C/6HMIIX0XSriF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FMIwgAAAN0AAAAPAAAAAAAAAAAAAAAAAJgCAABkcnMvZG93&#10;bnJldi54bWxQSwUGAAAAAAQABAD1AAAAhwMAAAAA&#10;"/>
                  <v:shape id="Freeform 875" o:spid="_x0000_s1456" style="position:absolute;left:1599;top:541;width:12;height:6;visibility:visible;mso-wrap-style:square;v-text-anchor:top" coordsize="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ZsMIA&#10;AADdAAAADwAAAGRycy9kb3ducmV2LnhtbERPTWsCMRC9F/ofwhS81awrbXU1igiF0pO19eBt3Iyb&#10;xWSybNI1/femUOhtHu9zluvkrBioD61nBZNxAYK49rrlRsHX5+vjDESIyBqtZ1LwQwHWq/u7JVba&#10;X/mDhn1sRA7hUKECE2NXSRlqQw7D2HfEmTv73mHMsG+k7vGaw52VZVE8S4ct5waDHW0N1Zf9t1Pw&#10;4otS74b50SSy6eSO1r6ng1Kjh7RZgIiU4r/4z/2m8/xy+gS/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xmwwgAAAN0AAAAPAAAAAAAAAAAAAAAAAJgCAABkcnMvZG93&#10;bnJldi54bWxQSwUGAAAAAAQABAD1AAAAhwMAAAAA&#10;" path="m58,36l61,12,2,,,25,58,36e" filled="f">
                    <v:path arrowok="t" o:connecttype="custom" o:connectlocs="11,6;12,2;0,0;0,4;11,6" o:connectangles="0,0,0,0,0"/>
                  </v:shape>
                  <v:line id="Line 876" o:spid="_x0000_s1457" style="position:absolute;visibility:visible;mso-wrap-style:square;v-text-anchor:top" from="1599,545" to="159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o5MQA&#10;AADdAAAADwAAAGRycy9kb3ducmV2LnhtbERPTWvCQBC9F/wPywheQt00gkjMRoo20EMvppVeh+yY&#10;hGZnY3bVtL/eFYTe5vE+J9uMphMXGlxrWcHLPAZBXFndcq3g67N4XoFwHlljZ5kU/JKDTT55yjDV&#10;9sp7upS+FiGEXYoKGu/7VEpXNWTQzW1PHLijHQz6AIda6gGvIdx0MonjpTTYcmhosKdtQ9VPeTYK&#10;XHGgU/EXVVH8vagtJafdxxsqNZuOr2sQnkb/L36433WYnyyW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aOTEAAAA3QAAAA8AAAAAAAAAAAAAAAAAmAIAAGRycy9k&#10;b3ducmV2LnhtbFBLBQYAAAAABAAEAPUAAACJAwAAAAA=&#10;"/>
                  <v:shape id="Freeform 877" o:spid="_x0000_s1458" style="position:absolute;left:1587;top:540;width:12;height:5;visibility:visible;mso-wrap-style:square;v-text-anchor:top" coordsize="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Ua8UA&#10;AADdAAAADwAAAGRycy9kb3ducmV2LnhtbERPTWvCQBC9C/6HZYTedKOiramrFLFVhFKbBkpvQ3ZM&#10;QrOzIbuN8d+7gtDbPN7nLNedqURLjSstKxiPIhDEmdUl5wrSr9fhEwjnkTVWlknBhRysV/3eEmNt&#10;z/xJbeJzEULYxaig8L6OpXRZQQbdyNbEgTvZxqAPsMmlbvAcwk0lJ1E0lwZLDg0F1rQpKPtN/oyC&#10;xWxx3P24Nj0eqprft3b69hF9K/Uw6F6eQXjq/L/47t7rMH8yfYT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ZRrxQAAAN0AAAAPAAAAAAAAAAAAAAAAAJgCAABkcnMv&#10;ZG93bnJldi54bWxQSwUGAAAAAAQABAD1AAAAigMAAAAA&#10;" path="m59,29l61,4,,,,24r59,5e" filled="f">
                    <v:path arrowok="t" o:connecttype="custom" o:connectlocs="12,5;12,1;0,0;0,4;12,5" o:connectangles="0,0,0,0,0"/>
                  </v:shape>
                  <v:line id="Line 878" o:spid="_x0000_s1459" style="position:absolute;visibility:visible;mso-wrap-style:square;v-text-anchor:top" from="1599,541" to="1599,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ZDcYA&#10;AADdAAAADwAAAGRycy9kb3ducmV2LnhtbESPT2vCQBDF70K/wzIFL1I3RpCSukppDXjw4p/S65Cd&#10;JqHZ2ZhdNfrpnYPgbYb35r3fzJe9a9SZulB7NjAZJ6CIC29rLg0c9vnbO6gQkS02nsnAlQIsFy+D&#10;OWbWX3hL510slYRwyNBAFWObaR2KihyGsW+JRfvzncMoa1dq2+FFwl2j0ySZaYc1S0OFLX1VVPzv&#10;Ts5AyH/omN9GxSj5nZae0uP3ZoXGDF/7zw9Qkfr4ND+u11bw06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ZDcYAAADdAAAADwAAAAAAAAAAAAAAAACYAgAAZHJz&#10;L2Rvd25yZXYueG1sUEsFBgAAAAAEAAQA9QAAAIsDAAAAAA==&#10;"/>
                  <v:shape id="Freeform 879" o:spid="_x0000_s1460" style="position:absolute;left:1563;top:540;width:36;height:7;visibility:visible;mso-wrap-style:square;v-text-anchor:top" coordsize="1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sUA&#10;AADdAAAADwAAAGRycy9kb3ducmV2LnhtbERPTWsCMRC9F/ofwhR6q9lakXZrFLEIBatQrQdv02Tc&#10;rN1MliTq9t8bodDbPN7njCada8SJQqw9K3jsFSCItTc1Vwq+NvOHZxAxIRtsPJOCX4owGd/ejLA0&#10;/syfdFqnSuQQjiUqsCm1pZRRW3IYe74lztzeB4cpw1BJE/Ccw10j+0UxlA5rzg0WW5pZ0j/ro1Ow&#10;n2+t/daHQbFa4ttusFnoj0NQ6v6um76CSNSlf/Gf+93k+f2nF7h+k0+Q4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7+xQAAAN0AAAAPAAAAAAAAAAAAAAAAAJgCAABkcnMv&#10;ZG93bnJldi54bWxQSwUGAAAAAAQABAD1AAAAigMAAAAA&#10;" path="m181,7r-61,l59,7r,-3l63,29r57,-5l120,,59,4,,16,5,40,63,29,59,4e" filled="f">
                    <v:path arrowok="t" o:connecttype="custom" o:connectlocs="36,1;24,1;12,1;12,1;13,5;24,4;24,0;12,1;0,3;1,7;13,5;12,1" o:connectangles="0,0,0,0,0,0,0,0,0,0,0,0"/>
                  </v:shape>
                  <v:line id="Line 880" o:spid="_x0000_s1461" style="position:absolute;visibility:visible;mso-wrap-style:square;v-text-anchor:top" from="1576,545" to="157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ds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mdsYAAADdAAAADwAAAAAAAAAAAAAAAACYAgAAZHJz&#10;L2Rvd25yZXYueG1sUEsFBgAAAAAEAAQA9QAAAIsDAAAAAA==&#10;"/>
                  <v:shape id="Freeform 881" o:spid="_x0000_s1462" style="position:absolute;left:1552;top:543;width:24;height:7;visibility:visible;mso-wrap-style:square;v-text-anchor:top" coordsize="1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CE8MA&#10;AADdAAAADwAAAGRycy9kb3ducmV2LnhtbERPTYvCMBC9C/6HMAt701QRlWqURVfdiweriMexmW27&#10;NpPSRK3/3iwI3ubxPmc6b0wpblS7wrKCXjcCQZxaXXCm4LBfdcYgnEfWWFomBQ9yMJ+1W1OMtb3z&#10;jm6Jz0QIYRejgtz7KpbSpTkZdF1bEQfu19YGfYB1JnWN9xBuStmPoqE0WHBoyLGiRU7pJbkaBYn7&#10;HqzW1f6xPW7/lht9Op+i0Uipz4/mawLCU+Pf4pf7R4f5/UEP/r8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CE8MAAADdAAAADwAAAAAAAAAAAAAAAACYAgAAZHJzL2Rv&#10;d25yZXYueG1sUEsFBgAAAAAEAAQA9QAAAIgDAAAAAA==&#10;" path="m121,13r-60,l63,24,58,,,19,7,44,63,24e" filled="f">
                    <v:path arrowok="t" o:connecttype="custom" o:connectlocs="24,2;12,2;12,4;12,0;0,3;1,7;12,4" o:connectangles="0,0,0,0,0,0,0"/>
                  </v:shape>
                  <v:line id="Line 882" o:spid="_x0000_s1463" style="position:absolute;visibility:visible;mso-wrap-style:square;v-text-anchor:top" from="1552,546" to="155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dmsQA&#10;AADdAAAADwAAAGRycy9kb3ducmV2LnhtbERPTWvCQBC9C/6HZYRexGxMp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HZrEAAAA3QAAAA8AAAAAAAAAAAAAAAAAmAIAAGRycy9k&#10;b3ducmV2LnhtbFBLBQYAAAAABAAEAPUAAACJAwAAAAA=&#10;"/>
                  <v:shape id="Freeform 883" o:spid="_x0000_s1464" style="position:absolute;left:1540;top:546;width:13;height:9;visibility:visible;mso-wrap-style:square;v-text-anchor:top" coordsize="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HccQA&#10;AADdAAAADwAAAGRycy9kb3ducmV2LnhtbERPyW7CMBC9V+o/WFOpt+KwCFDAoIJoBVUvLB8wxEMc&#10;JR6nsUvC32OkSr3N01tnvuxsJa7U+MKxgn4vAUGcOV1wruB0/HibgvABWWPlmBTcyMNy8fw0x1S7&#10;lvd0PYRcxBD2KSowIdSplD4zZNH3XE0cuYtrLIYIm1zqBtsYbis5SJKxtFhwbDBY09pQVh5+rYK2&#10;LHc/n5Od25Sb0fd57MzX6rhS6vWle5+BCNSFf/Gfe6vj/MFoCI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h3HEAAAA3QAAAA8AAAAAAAAAAAAAAAAAmAIAAGRycy9k&#10;b3ducmV2LnhtbFBLBQYAAAAABAAEAPUAAACJAwAAAAA=&#10;" path="m58,l,30,10,53,65,25,58,r4,14l28,14e" filled="f">
                    <v:path arrowok="t" o:connecttype="custom" o:connectlocs="12,0;0,5;2,9;13,4;12,0;12,2;6,2" o:connectangles="0,0,0,0,0,0,0"/>
                  </v:shape>
                  <v:line id="Line 884" o:spid="_x0000_s1465" style="position:absolute;visibility:visible;mso-wrap-style:square;v-text-anchor:top" from="1549,552" to="1549,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gdcIA&#10;AADdAAAADwAAAGRycy9kb3ducmV2LnhtbERPTYvCMBC9C/6HMMJeRFO7Il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iB1wgAAAN0AAAAPAAAAAAAAAAAAAAAAAJgCAABkcnMvZG93&#10;bnJldi54bWxQSwUGAAAAAAQABAD1AAAAhwMAAAAA&#10;"/>
                  <v:shape id="Freeform 885" o:spid="_x0000_s1466" style="position:absolute;left:1529;top:551;width:20;height:9;visibility:visible;mso-wrap-style:square;v-text-anchor:top" coordsize="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CsIA&#10;AADdAAAADwAAAGRycy9kb3ducmV2LnhtbERPS4vCMBC+L/gfwgje1tTiilSjiLCwRx9L1dvQjG21&#10;mYQmav33ZkHY23x8z5kvO9OIO7W+tqxgNExAEBdW11wq+N1/f05B+ICssbFMCp7kYbnofcwx0/bB&#10;W7rvQiliCPsMFVQhuExKX1Rk0A+tI47c2bYGQ4RtKXWLjxhuGpkmyUQarDk2VOhoXVFx3d2MgvzY&#10;bceXw8TJYnO6Hd05z1fTVKlBv1vNQATqwr/47f7RcX46/oK/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ocKwgAAAN0AAAAPAAAAAAAAAAAAAAAAAJgCAABkcnMvZG93&#10;bnJldi54bWxQSwUGAAAAAAQABAD1AAAAhwMAAAAA&#10;" path="m96,6l56,6,53,,,35,11,56,63,23,53,e" filled="f">
                    <v:path arrowok="t" o:connecttype="custom" o:connectlocs="20,1;12,1;11,0;0,6;2,9;13,4;11,0" o:connectangles="0,0,0,0,0,0,0"/>
                  </v:shape>
                  <v:line id="Line 886" o:spid="_x0000_s1467" style="position:absolute;visibility:visible;mso-wrap-style:square;v-text-anchor:top" from="1541,555" to="154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mcQA&#10;AADdAAAADwAAAGRycy9kb3ducmV2LnhtbERPTWvCQBC9C/0PyxR6CWbTK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G5nEAAAA3QAAAA8AAAAAAAAAAAAAAAAAmAIAAGRycy9k&#10;b3ducmV2LnhtbFBLBQYAAAAABAAEAPUAAACJAwAAAAA=&#10;"/>
                  <v:line id="Line 887" o:spid="_x0000_s1468" style="position:absolute;flip:x;visibility:visible;mso-wrap-style:square;v-text-anchor:top" from="1532,555" to="154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bI8MA&#10;AADdAAAADwAAAGRycy9kb3ducmV2LnhtbERPTWvCQBC9F/oflhF6042paJtmI1KqCIKgTXueZqdJ&#10;aHY2ZNcY/70rCL3N431OuhxMI3rqXG1ZwXQSgSAurK65VJB/rscvIJxH1thYJgUXcrDMHh9STLQ9&#10;84H6oy9FCGGXoILK+zaR0hUVGXQT2xIH7td2Bn2AXSl1h+cQbhoZR9FcGqw5NFTY0ntFxd/xZBSs&#10;vncfz/v+x9hGv5b5lzZ5tImVehoNqzcQngb/L767tzrMj2cLuH0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BbI8MAAADdAAAADwAAAAAAAAAAAAAAAACYAgAAZHJzL2Rv&#10;d25yZXYueG1sUEsFBgAAAAAEAAQA9QAAAIgDAAAAAA==&#10;"/>
                  <v:line id="Line 888" o:spid="_x0000_s1469" style="position:absolute;visibility:visible;mso-wrap-style:square;v-text-anchor:top" from="1529,557" to="152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qcM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qcMYAAADdAAAADwAAAAAAAAAAAAAAAACYAgAAZHJz&#10;L2Rvd25yZXYueG1sUEsFBgAAAAAEAAQA9QAAAIsDAAAAAA==&#10;"/>
                  <v:shape id="Freeform 889" o:spid="_x0000_s1470" style="position:absolute;left:1520;top:557;width:12;height:10;visibility:visible;mso-wrap-style:square;v-text-anchor:top" coordsize="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ysQA&#10;AADdAAAADwAAAGRycy9kb3ducmV2LnhtbERPS0sDMRC+C/0PYQrebLarSHdtWoooaA9CH/Q8bsbN&#10;1s1kSWKb/ntTELzNx/ec+TLZXpzIh86xgumkAEHcON1xq2C/e72bgQgRWWPvmBRcKMByMbqZY63d&#10;mTd02sZW5BAONSowMQ61lKExZDFM3ECcuS/nLcYMfSu1x3MOt70si+JRWuw4Nxgc6NlQ8739sQqq&#10;6uP9EI8pfV7c2t8fi8POvJRK3Y7T6glEpBT/xX/uN53nlw8VXL/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5MrEAAAA3QAAAA8AAAAAAAAAAAAAAAAAmAIAAGRycy9k&#10;b3ducmV2LnhtbFBLBQYAAAAABAAEAPUAAACJAwAAAAA=&#10;" path="m48,l,42,12,61,59,21,48,e" filled="f">
                    <v:path arrowok="t" o:connecttype="custom" o:connectlocs="10,0;0,7;2,10;12,3;10,0" o:connectangles="0,0,0,0,0"/>
                  </v:shape>
                  <v:line id="Line 890" o:spid="_x0000_s1471" style="position:absolute;visibility:visible;mso-wrap-style:square;v-text-anchor:top" from="1528,562" to="152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wq8YA&#10;AADdAAAADwAAAGRycy9kb3ducmV2LnhtbESPQWvCQBCF7wX/wzIFL9JsjFR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wq8YAAADdAAAADwAAAAAAAAAAAAAAAACYAgAAZHJz&#10;L2Rvd25yZXYueG1sUEsFBgAAAAAEAAQA9QAAAIsDAAAAAA==&#10;"/>
                  <v:shape id="Freeform 891" o:spid="_x0000_s1472" style="position:absolute;left:1511;top:562;width:17;height:13;visibility:visible;mso-wrap-style:square;v-text-anchor:top" coordsize="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P8MA&#10;AADdAAAADwAAAGRycy9kb3ducmV2LnhtbERPzYrCMBC+L/gOYQQvi6YVdpFqFBV014MHfx5gaMa2&#10;2ExKkta6T79ZEPY2H9/vLFa9qUVHzleWFaSTBARxbnXFhYLrZTeegfABWWNtmRQ8ycNqOXhbYKbt&#10;g0/UnUMhYgj7DBWUITSZlD4vyaCf2IY4cjfrDIYIXSG1w0cMN7WcJsmnNFhxbCixoW1J+f3cGgWt&#10;vx6/Dsd9Su7Utf758z7bdK1So2G/noMI1Id/8cv9reP86Uc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5P8MAAADdAAAADwAAAAAAAAAAAAAAAACYAgAAZHJzL2Rv&#10;d25yZXYueG1sUEsFBgAAAAAEAAQA9QAAAIgDAAAAAA==&#10;" path="m89,l56,,46,9,,57,14,74,58,28,46,9e" filled="f">
                    <v:path arrowok="t" o:connecttype="custom" o:connectlocs="17,0;11,0;9,2;0,10;3,13;11,5;9,2" o:connectangles="0,0,0,0,0,0,0"/>
                  </v:shape>
                  <v:line id="Line 892" o:spid="_x0000_s1473" style="position:absolute;visibility:visible;mso-wrap-style:square;v-text-anchor:top" from="1519,569" to="151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LR8QA&#10;AADdAAAADwAAAGRycy9kb3ducmV2LnhtbERPTWvCQBC9C/6HZYRexGxMs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i0fEAAAA3QAAAA8AAAAAAAAAAAAAAAAAmAIAAGRycy9k&#10;b3ducmV2LnhtbFBLBQYAAAAABAAEAPUAAACJAwAAAAA=&#10;"/>
                  <v:line id="Line 893" o:spid="_x0000_s1474" style="position:absolute;flip:x;visibility:visible;mso-wrap-style:square;v-text-anchor:top" from="1513,569" to="151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L/cIA&#10;AADdAAAADwAAAGRycy9kb3ducmV2LnhtbERPTWvCQBC9F/wPywjedGOkRaOriKgUCgU1eh6zYxLM&#10;zobsGtN/3y0Ivc3jfc5i1ZlKtNS40rKC8SgCQZxZXXKuID3thlMQziNrrCyTgh9ysFr23haYaPvk&#10;A7VHn4sQwi5BBYX3dSKlywoy6Ea2Jg7czTYGfYBNLnWDzxBuKhlH0Yc0WHJoKLCmTUHZ/fgwCtaX&#10;r+3ku70aW+lZnp61SaN9rNSg363nIDx1/l/8cn/qMD9+n8D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sv9wgAAAN0AAAAPAAAAAAAAAAAAAAAAAJgCAABkcnMvZG93&#10;bnJldi54bWxQSwUGAAAAAAQABAD1AAAAhwMAAAAA&#10;"/>
                  <v:line id="Line 894" o:spid="_x0000_s1475" style="position:absolute;visibility:visible;mso-wrap-style:square;v-text-anchor:top" from="1511,572" to="15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2qMQA&#10;AADdAAAADwAAAGRycy9kb3ducmV2LnhtbERPTWvCQBC9C/6HZQq9iNkYbSmpaxDbgAcvtZVeh+w0&#10;Cc3OJtmtRn+9Kwi9zeN9zjIbTCOO1LvasoJZFIMgLqyuuVTw9ZlPX0A4j6yxsUwKzuQgW41HS0y1&#10;PfEHHfe+FCGEXYoKKu/bVEpXVGTQRbYlDtyP7Q36APtS6h5PIdw0MonjZ2mw5tBQYUubiorf/Z9R&#10;4PIDdfllUkzi73lpKenedu+o1OPDsH4F4Wnw/+K7e6vD/ORp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tqjEAAAA3QAAAA8AAAAAAAAAAAAAAAAAmAIAAGRycy9k&#10;b3ducmV2LnhtbFBLBQYAAAAABAAEAPUAAACJAwAAAAA=&#10;"/>
                  <v:shape id="Freeform 895" o:spid="_x0000_s1476" style="position:absolute;left:1495;top:572;width:18;height:21;visibility:visible;mso-wrap-style:square;v-text-anchor:top" coordsize="9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RwsYA&#10;AADdAAAADwAAAGRycy9kb3ducmV2LnhtbERPTWvCQBC9F/wPywheSrNbi1Kiq2hB8NJCNaDehuyY&#10;pM3Ohuwa0/76bkHwNo/3OfNlb2vRUesrxxqeEwWCOHem4kJDtt88vYLwAdlg7Zg0/JCH5WLwMMfU&#10;uCt/UrcLhYgh7FPUUIbQpFL6vCSLPnENceTOrrUYImwLaVq8xnBby7FSU2mx4thQYkNvJeXfu4vV&#10;IC/Fl/p4yd6n68fD6ayq46n53Wo9GvarGYhAfbiLb+6tifPHkwn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ERwsYAAADdAAAADwAAAAAAAAAAAAAAAACYAgAAZHJz&#10;L2Rvd25yZXYueG1sUEsFBgAAAAAEAAQA9QAAAIsDAAAAAA==&#10;" path="m76,l34,54,52,69,90,17,76,,69,8,52,31r,38l34,54,,113r19,14l52,69e" filled="f">
                    <v:path arrowok="t" o:connecttype="custom" o:connectlocs="15,0;7,9;10,11;18,3;15,0;14,1;10,5;10,11;7,9;0,19;4,21;10,11" o:connectangles="0,0,0,0,0,0,0,0,0,0,0,0"/>
                  </v:shape>
                  <v:line id="Line 896" o:spid="_x0000_s1477" style="position:absolute;visibility:visible;mso-wrap-style:square;v-text-anchor:top" from="1502,581" to="150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NRMQA&#10;AADdAAAADwAAAGRycy9kb3ducmV2LnhtbERPTWvCQBC9C/0PyxR6CWbTi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jUTEAAAA3QAAAA8AAAAAAAAAAAAAAAAAmAIAAGRycy9k&#10;b3ducmV2LnhtbFBLBQYAAAAABAAEAPUAAACJAwAAAAA=&#10;"/>
                  <v:line id="Line 897" o:spid="_x0000_s1478" style="position:absolute;visibility:visible;mso-wrap-style:square;v-text-anchor:top" from="1502,581" to="15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38QA&#10;AADdAAAADwAAAGRycy9kb3ducmV2LnhtbERPTWvCQBC9C/6HZQq9iNkYs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N/EAAAA3QAAAA8AAAAAAAAAAAAAAAAAmAIAAGRycy9k&#10;b3ducmV2LnhtbFBLBQYAAAAABAAEAPUAAACJAwAAAAA=&#10;"/>
                  <v:line id="Line 898" o:spid="_x0000_s1479" style="position:absolute;visibility:visible;mso-wrap-style:square;v-text-anchor:top" from="1499,586" to="149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8rcYA&#10;AADdAAAADwAAAGRycy9kb3ducmV2LnhtbESPQWvCQBCF7wX/wzIFL9JsjFRK6iqiBnroRWvpdchO&#10;k9DsbMyumvrrOwehtxnem/e+WawG16oL9aHxbGCapKCIS28brgwcP4qnF1AhIltsPZOBXwqwWo4e&#10;Fphbf+U9XQ6xUhLCIUcDdYxdrnUoa3IYEt8Ri/bte4dR1r7StserhLtWZ2k61w4bloYaO9rUVP4c&#10;zs5AKD7pVNwm5ST9mlWestP2fYfGjB+H9SuoSEP8N9+v36z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a8rcYAAADdAAAADwAAAAAAAAAAAAAAAACYAgAAZHJz&#10;L2Rvd25yZXYueG1sUEsFBgAAAAAEAAQA9QAAAIsDAAAAAA==&#10;"/>
                  <v:shape id="Freeform 899" o:spid="_x0000_s1480" style="position:absolute;left:1489;top:586;width:10;height:17;visibility:visible;mso-wrap-style:square;v-text-anchor:top" coordsize="4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nvsEA&#10;AADdAAAADwAAAGRycy9kb3ducmV2LnhtbERPS2sCMRC+C/6HMIIX0WyVim43K6Ug9OoDep1uxs3S&#10;ZLJNoq7/vikUepuP7znVbnBW3CjEzrOCp0UBgrjxuuNWwfm0n29AxISs0XomBQ+KsKvHowpL7e98&#10;oNsxtSKHcCxRgUmpL6WMjSGHceF74sxdfHCYMgyt1AHvOdxZuSyKtXTYcW4w2NOboebreHUKrJzt&#10;P0702dtrWDtPxsTV96DUdDK8voBINKR/8Z/7Xef5y+ct/H6TT5D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Z77BAAAA3QAAAA8AAAAAAAAAAAAAAAAAmAIAAGRycy9kb3du&#10;cmV2LnhtbFBLBQYAAAAABAAEAPUAAACGAwAAAAA=&#10;" path="m47,r,42l49,43,30,29,,93r19,11l49,43e" filled="f">
                    <v:path arrowok="t" o:connecttype="custom" o:connectlocs="10,0;10,7;10,7;6,5;0,15;4,17;10,7" o:connectangles="0,0,0,0,0,0,0"/>
                  </v:shape>
                  <v:line id="Line 900" o:spid="_x0000_s1481" style="position:absolute;visibility:visible;mso-wrap-style:square;v-text-anchor:top" from="1495,591" to="149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6FsYA&#10;AADdAAAADwAAAGRycy9kb3ducmV2LnhtbESPT2vCQBDF7wW/wzJCL1I3piCSuoqoAQ9e6h96HbLT&#10;JJidjdmtRj9951DobYb35r3fzJe9a9SNulB7NjAZJ6CIC29rLg2cjvnbDFSIyBYbz2TgQQGWi8HL&#10;HDPr7/xJt0MslYRwyNBAFWObaR2KihyGsW+JRfv2ncMoa1dq2+Fdwl2j0ySZaoc1S0OFLa0rKi6H&#10;H2cg5Ge65s9RMUq+3ktP6XWz36Ixr8N+9QEqUh//zX/XOyv46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6FsYAAADdAAAADwAAAAAAAAAAAAAAAACYAgAAZHJz&#10;L2Rvd25yZXYueG1sUEsFBgAAAAAEAAQA9QAAAIsDAAAAAA==&#10;"/>
                  <v:line id="Line 901" o:spid="_x0000_s1482" style="position:absolute;visibility:visible;mso-wrap-style:square;v-text-anchor:top" from="1495,591" to="149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fjcQA&#10;AADdAAAADwAAAGRycy9kb3ducmV2LnhtbERPTWvCQBC9F/wPywheRDdJQSRmI6INeOiltuJ1yI5J&#10;MDsbs9uY9td3C4Xe5vE+J9uOphUD9a6xrCBeRiCIS6sbrhR8vBeLNQjnkTW2lknBFznY5pOnDFNt&#10;H/xGw8lXIoSwS1FB7X2XSunKmgy6pe2IA3e1vUEfYF9J3eMjhJtWJlG0kgYbDg01drSvqbydPo0C&#10;V5zpXnzPy3l0ea4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343EAAAA3QAAAA8AAAAAAAAAAAAAAAAAmAIAAGRycy9k&#10;b3ducmV2LnhtbFBLBQYAAAAABAAEAPUAAACJAwAAAAA=&#10;"/>
                  <v:line id="Line 902" o:spid="_x0000_s1483" style="position:absolute;visibility:visible;mso-wrap-style:square;v-text-anchor:top" from="1493,603" to="149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B+sQA&#10;AADdAAAADwAAAGRycy9kb3ducmV2LnhtbERPTWvCQBC9F/wPyxR6CWZjCkGiqxQ10EMvVUuvQ3aa&#10;hGZnY3ZNor++Wyj0No/3OevtZFoxUO8aywoWcQKCuLS64UrB+VTMlyCcR9bYWiYFN3Kw3cwe1phr&#10;O/I7DUdfiRDCLkcFtfddLqUrazLoYtsRB+7L9gZ9gH0ldY9jCDetTJMkkwYbDg01drSrqfw+Xo0C&#10;V3zQpbhHZZR8Ple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QfrEAAAA3QAAAA8AAAAAAAAAAAAAAAAAmAIAAGRycy9k&#10;b3ducmV2LnhtbFBLBQYAAAAABAAEAPUAAACJAwAAAAA=&#10;"/>
                  <v:shape id="Freeform 903" o:spid="_x0000_s1484" style="position:absolute;left:1485;top:597;width:8;height:17;visibility:visible;mso-wrap-style:square;v-text-anchor:top" coordsize="4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tDcQA&#10;AADdAAAADwAAAGRycy9kb3ducmV2LnhtbERPTWvCQBC9F/oflin0VjdVsCW6itUWelCk6sHjkB03&#10;0exsyE5j+u/dQqG3ebzPmc57X6uO2lgFNvA8yEARF8FW7Awc9h9Pr6CiIFusA5OBH4own93fTTG3&#10;4cpf1O3EqRTCMUcDpUiTax2LkjzGQWiIE3cKrUdJsHXatnhN4b7Wwywba48Vp4YSG1qWVFx2395A&#10;5zYrd9y+v41QJJ5f1vpgNydjHh/6xQSUUC//4j/3p03zh+MR/H6TT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7Q3EAAAA3QAAAA8AAAAAAAAAAAAAAAAAmAIAAGRycy9k&#10;b3ducmV2LnhtbFBLBQYAAAAABAAEAPUAAACJAwAAAAA=&#10;" path="m42,37l23,26,,94r21,8l42,37,35,34,35,e" filled="f">
                    <v:path arrowok="t" o:connecttype="custom" o:connectlocs="8,6;4,4;0,16;4,17;8,6;7,6;7,0" o:connectangles="0,0,0,0,0,0,0"/>
                  </v:shape>
                  <v:line id="Line 904" o:spid="_x0000_s1485" style="position:absolute;visibility:visible;mso-wrap-style:square;v-text-anchor:top" from="1488,604" to="1488,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FcQA&#10;AADdAAAADwAAAGRycy9kb3ducmV2LnhtbERPTWvCQBC9C/0PyxR6CWbTKEFSVyltAx68mCq9Dtlp&#10;Epqdjdmtpv56VxB6m8f7nOV6NJ040eBaywqe4wQEcWV1y7WC/WcxXYBwHlljZ5kU/JGD9ephssRc&#10;2zPv6FT6WoQQdjkqaLzvcyld1ZBBF9ueOHDfdjDoAxxqqQc8h3DTyTRJMmmw5dDQYE9vDVU/5a9R&#10;4IoDHYtLVEXJ16y2lB7ftx+o1NPj+PoCwtPo/8V390aH+Wk2h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fBXEAAAA3QAAAA8AAAAAAAAAAAAAAAAAmAIAAGRycy9k&#10;b3ducmV2LnhtbFBLBQYAAAAABAAEAPUAAACJAwAAAAA=&#10;"/>
                  <v:shape id="Freeform 905" o:spid="_x0000_s1486" style="position:absolute;left:1482;top:604;width:7;height:21;visibility:visible;mso-wrap-style:square;v-text-anchor:top" coordsize="3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etMQA&#10;AADdAAAADwAAAGRycy9kb3ducmV2LnhtbERPTWvCQBC9F/wPywi91Y2hVZu6Blso9CQ1KngcstMk&#10;NDsbdlcT++vdguBtHu9zlvlgWnEm5xvLCqaTBARxaXXDlYL97vNpAcIHZI2tZVJwIQ/5avSwxEzb&#10;nrd0LkIlYgj7DBXUIXSZlL6syaCf2I44cj/WGQwRukpqh30MN61Mk2QmDTYcG2rs6KOm8rc4GQXH&#10;v/l7f5i7y2u3PSWbcDTP+tso9Tge1m8gAg3hLr65v3Scn85e4P+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3rTEAAAA3QAAAA8AAAAAAAAAAAAAAAAAmAIAAGRycy9k&#10;b3ducmV2LnhtbFBLBQYAAAAABAAEAPUAAACJAwAAAAA=&#10;" path="m33,r,58l36,60,15,52,,121r19,6l36,60e" filled="f">
                    <v:path arrowok="t" o:connecttype="custom" o:connectlocs="6,0;6,10;7,10;3,9;0,20;4,21;7,10" o:connectangles="0,0,0,0,0,0,0"/>
                  </v:shape>
                  <v:line id="Line 906" o:spid="_x0000_s1487" style="position:absolute;visibility:visible;mso-wrap-style:square;v-text-anchor:top" from="1485,613" to="148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H+cQA&#10;AADdAAAADwAAAGRycy9kb3ducmV2LnhtbERPTWvCQBC9C/6HZQQvodmYQihpVhFtwEMvakuvQ3aa&#10;hGZnY3Zr0v56t1DwNo/3OcVmMp240uBaywpWcQKCuLK65VrB27l8eALhPLLGzjIp+CEHm/V8VmCu&#10;7chHup58LUIIuxwVNN73uZSuasigi21PHLhPOxj0AQ611AOOIdx0Mk2STBpsOTQ02NOuoerr9G0U&#10;uPKdLuVvVEXJx2NtKb3sX19QqeVi2j6D8DT5u/jffdBhfpp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R/nEAAAA3QAAAA8AAAAAAAAAAAAAAAAAmAIAAGRycy9k&#10;b3ducmV2LnhtbFBLBQYAAAAABAAEAPUAAACJAwAAAAA=&#10;"/>
                  <v:shape id="Freeform 907" o:spid="_x0000_s1488" style="position:absolute;left:1480;top:613;width:6;height:24;visibility:visible;mso-wrap-style:square;v-text-anchor:top" coordsize="3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RGsEA&#10;AADdAAAADwAAAGRycy9kb3ducmV2LnhtbERPzYrCMBC+C75DGGFvNq0HdatRZGFhD4vgzwPMNmNT&#10;bCalyWr69kYQvM3H9zvrbbStuFHvG8cKiiwHQVw53XCt4Hz6ni5B+ICssXVMCgbysN2MR2sstbvz&#10;gW7HUIsUwr5EBSaErpTSV4Ys+sx1xIm7uN5iSLCvpe7xnsJtK2d5PpcWG04NBjv6MlRdj/9WwXXx&#10;W/g4/OX73dBEaYbQFfWnUh+TuFuBCBTDW/xy/+g0fzZfwPO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B0RrBAAAA3QAAAA8AAAAAAAAAAAAAAAAAmAIAAGRycy9kb3du&#10;cmV2LnhtbFBLBQYAAAAABAAEAPUAAACGAwAAAAA=&#10;" path="m26,r,73l30,75,11,69,,142r21,2l30,75e" filled="f">
                    <v:path arrowok="t" o:connecttype="custom" o:connectlocs="5,0;5,12;6,13;2,12;0,24;4,24;6,13" o:connectangles="0,0,0,0,0,0,0"/>
                  </v:shape>
                  <v:line id="Line 908" o:spid="_x0000_s1489" style="position:absolute;visibility:visible;mso-wrap-style:square;v-text-anchor:top" from="1484,637" to="148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2EMYA&#10;AADdAAAADwAAAGRycy9kb3ducmV2LnhtbESPT2vCQBDF7wW/wzJCL1I3piCSuoqoAQ9e6h96HbLT&#10;JJidjdmtRj9951DobYb35r3fzJe9a9SNulB7NjAZJ6CIC29rLg2cjvnbDFSIyBYbz2TgQQGWi8HL&#10;HDPr7/xJt0MslYRwyNBAFWObaR2KihyGsW+JRfv2ncMoa1dq2+Fdwl2j0ySZaoc1S0OFLa0rKi6H&#10;H2cg5Ge65s9RMUq+3ktP6XWz36Ixr8N+9QEqUh//zX/XOyv46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p2EMYAAADdAAAADwAAAAAAAAAAAAAAAACYAgAAZHJz&#10;L2Rvd25yZXYueG1sUEsFBgAAAAAEAAQA9QAAAIsDAAAAAA==&#10;"/>
                  <v:shape id="Freeform 909" o:spid="_x0000_s1490" style="position:absolute;left:1479;top:636;width:7;height:36;visibility:visible;mso-wrap-style:square;v-text-anchor:top" coordsize="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fSMEA&#10;AADdAAAADwAAAGRycy9kb3ducmV2LnhtbERPzYrCMBC+C75DGGFvmuqhaDUtIi704GWrDzA0s03X&#10;ZlKarLZvbxYWvM3H9zuHYrSdeNDgW8cK1qsEBHHtdMuNgtv1c7kF4QOyxs4xKZjIQ5HPZwfMtHvy&#10;Fz2q0IgYwj5DBSaEPpPS14Ys+pXriSP37QaLIcKhkXrAZwy3ndwkSSotthwbDPZ0MlTfq1+r4PLj&#10;dWvLYzma63mazqlep1VQ6mMxHvcgAo3hLf53lzrO36Q7+Psmni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zX0jBAAAA3QAAAA8AAAAAAAAAAAAAAAAAmAIAAGRycy9kb3du&#10;cmV2LnhtbFBLBQYAAAAABAAEAPUAAACGAwAAAAA=&#10;" path="m24,2l3,,,71r21,l24,2,12,r,71l12,144r-9,l24,142,21,71,,71r3,73l14,215r19,-3l24,142,3,144e" filled="f">
                    <v:path arrowok="t" o:connecttype="custom" o:connectlocs="5,0;1,0;0,12;4,12;5,0;3,0;3,12;3,24;1,24;5,24;4,12;0,12;1,24;3,36;7,35;5,24;1,24" o:connectangles="0,0,0,0,0,0,0,0,0,0,0,0,0,0,0,0,0"/>
                  </v:shape>
                  <v:line id="Line 910" o:spid="_x0000_s1491" style="position:absolute;visibility:visible;mso-wrap-style:square;v-text-anchor:top" from="1481,648" to="14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sy8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sy8YAAADdAAAADwAAAAAAAAAAAAAAAACYAgAAZHJz&#10;L2Rvd25yZXYueG1sUEsFBgAAAAAEAAQA9QAAAIsDAAAAAA==&#10;"/>
                  <v:line id="Line 911" o:spid="_x0000_s1492" style="position:absolute;flip:x;visibility:visible;mso-wrap-style:square;v-text-anchor:top" from="1181,648" to="14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sccIA&#10;AADdAAAADwAAAGRycy9kb3ducmV2LnhtbERP22rCQBB9F/yHZQp9qxtT8JK6ikgrgiCo0ecxO01C&#10;s7Mhu8b4965Q8G0O5zqzRWcq0VLjSssKhoMIBHFmdcm5gvT48zEB4TyyxsoyKbiTg8W835thou2N&#10;99QefC5CCLsEFRTe14mULivIoBvYmjhwv7Yx6ANscqkbvIVwU8k4ikbSYMmhocCaVgVlf4erUbA8&#10;b78/d+3F2EpP8/SkTRqtY6Xe37rlFwhPnX+J/90bHebH4y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axxwgAAAN0AAAAPAAAAAAAAAAAAAAAAAJgCAABkcnMvZG93&#10;bnJldi54bWxQSwUGAAAAAAQABAD1AAAAhwMAAAAA&#10;"/>
                  <v:line id="Line 912" o:spid="_x0000_s1493" style="position:absolute;visibility:visible;mso-wrap-style:square;v-text-anchor:top" from="1482,672" to="14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XJ8QA&#10;AADdAAAADwAAAGRycy9kb3ducmV2LnhtbERPTWvCQBC9C/6HZYRexGxMwUqaVUQb6KGXpkqvQ3aa&#10;hGZnY3ZrUn+9Wyh4m8f7nGw7mlZcqHeNZQXLKAZBXFrdcKXg+JEv1iCcR9bYWiYFv+Rgu5lOMky1&#10;HfidLoWvRAhhl6KC2vsuldKVNRl0ke2IA/dle4M+wL6SuschhJtWJnG8kgYbDg01drSvqfwufowC&#10;l5/onF/n5Tz+fKwsJefD2wsq9TAbd88gPI3+Lv53v+owP3l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b1yfEAAAA3QAAAA8AAAAAAAAAAAAAAAAAmAIAAGRycy9k&#10;b3ducmV2LnhtbFBLBQYAAAAABAAEAPUAAACJAwAAAAA=&#10;"/>
                  <v:shape id="Freeform 913" o:spid="_x0000_s1494" style="position:absolute;left:1482;top:672;width:7;height:12;visibility:visible;mso-wrap-style:square;v-text-anchor:top" coordsize="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9ZsIA&#10;AADdAAAADwAAAGRycy9kb3ducmV2LnhtbESPQYvCMBCF7wv+hzCCtzVVwZVqFBUFLx6seh+bsS02&#10;k9pEW/+9EYS9zfDe9+bNbNGaUjypdoVlBYN+BII4tbrgTMHpuP2dgHAeWWNpmRS8yMFi3vmZYaxt&#10;wwd6Jj4TIYRdjApy76tYSpfmZND1bUUctKutDfqw1pnUNTYh3JRyGEVjabDgcCHHitY5pbfkYUKN&#10;w6m4lInf62vj1qvNHc+pRKV63XY5BeGp9f/mL73TgRv+jeDzTR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71mwgAAAN0AAAAPAAAAAAAAAAAAAAAAAJgCAABkcnMvZG93&#10;bnJldi54bWxQSwUGAAAAAAQABAD1AAAAhwMAAAAA&#10;" path="m,3l15,74,36,66,19,,,3e" filled="f">
                    <v:path arrowok="t" o:connecttype="custom" o:connectlocs="0,0;3,12;7,11;4,0;0,0" o:connectangles="0,0,0,0,0"/>
                  </v:shape>
                  <v:line id="Line 914" o:spid="_x0000_s1495" style="position:absolute;visibility:visible;mso-wrap-style:square;v-text-anchor:top" from="1485,672" to="148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qyMQA&#10;AADdAAAADwAAAGRycy9kb3ducmV2LnhtbERPTWvCQBC9C/6HZQq9iNkYp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sjEAAAA3QAAAA8AAAAAAAAAAAAAAAAAmAIAAGRycy9k&#10;b3ducmV2LnhtbFBLBQYAAAAABAAEAPUAAACJAwAAAAA=&#10;"/>
                  <v:shape id="Freeform 915" o:spid="_x0000_s1496" style="position:absolute;left:1485;top:672;width:8;height:23;visibility:visible;mso-wrap-style:square;v-text-anchor:top" coordsize="4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lA8QA&#10;AADdAAAADwAAAGRycy9kb3ducmV2LnhtbERPTWvCQBC9F/wPywi91U0tSTV1FRWEemwiqLdpdpoE&#10;s7Nhd6vpv+8Khd7m8T5nsRpMJ67kfGtZwfMkAUFcWd1yreBQ7p5mIHxA1thZJgU/5GG1HD0sMNf2&#10;xh90LUItYgj7HBU0IfS5lL5qyKCf2J44cl/WGQwRulpqh7cYbjo5TZJMGmw5NjTY07ah6lJ8GwWf&#10;m915fqxPL6We+W16KdNj1u2VehwP6zcQgYbwL/5zv+s4f/qawv2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ZQPEAAAA3QAAAA8AAAAAAAAAAAAAAAAAmAIAAGRycy9k&#10;b3ducmV2LnhtbFBLBQYAAAAABAAEAPUAAACJAwAAAAA=&#10;" path="m,l,74r23,67l42,132,21,66,,74e" filled="f">
                    <v:path arrowok="t" o:connecttype="custom" o:connectlocs="0,0;0,12;4,23;8,22;4,11;0,12" o:connectangles="0,0,0,0,0,0"/>
                  </v:shape>
                  <v:line id="Line 916" o:spid="_x0000_s1497" style="position:absolute;visibility:visible;mso-wrap-style:square;v-text-anchor:top" from="1488,683" to="14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RJMIA&#10;AADdAAAADwAAAGRycy9kb3ducmV2LnhtbERPTYvCMBC9C/6HMMJeRFO7oFKNIu4WPHjRVbwOzdgW&#10;m0ltslr31xtB2Ns83ufMl62pxI0aV1pWMBpGIIgzq0vOFRx+0sEUhPPIGivLpOBBDpaLbmeOibZ3&#10;3tFt73MRQtglqKDwvk6kdFlBBt3Q1sSBO9vGoA+wyaVu8B7CTSXjKBpLgyWHhgJrWheUXfa/RoFL&#10;j3RN//pZPzp95pbi69f2G5X66LWrGQhPrf8Xv90bHeb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NEkwgAAAN0AAAAPAAAAAAAAAAAAAAAAAJgCAABkcnMvZG93&#10;bnJldi54bWxQSwUGAAAAAAQABAD1AAAAhwMAAAAA&#10;"/>
                  <v:shape id="Freeform 917" o:spid="_x0000_s1498" style="position:absolute;left:1488;top:683;width:11;height:23;visibility:visible;mso-wrap-style:square;v-text-anchor:top" coordsize="5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7WMQA&#10;AADdAAAADwAAAGRycy9kb3ducmV2LnhtbERPTWvCQBC9C/0PyxR60405NCV1ldIQKhQDtT30OGTH&#10;TTA7m2ZXE/99VxC8zeN9zmoz2U6cafCtYwXLRQKCuHa6ZaPg57ucv4DwAVlj55gUXMjDZv0wW2Gu&#10;3chfdN4HI2II+xwVNCH0uZS+bsiiX7ieOHIHN1gMEQ5G6gHHGG47mSbJs7TYcmxosKf3hurj/mQV&#10;aF19/oUPQ6WZquXvWBaXelco9fQ4vb2CCDSFu/jm3uo4P80y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1jEAAAA3QAAAA8AAAAAAAAAAAAAAAAAmAIAAGRycy9k&#10;b3ducmV2LnhtbFBLBQYAAAAABAAEAPUAAACJAwAAAAA=&#10;" path="m,l,59,5,73r30,65l54,124,24,64,5,73,17,67r,34e" filled="f">
                    <v:path arrowok="t" o:connecttype="custom" o:connectlocs="0,0;0,10;1,12;7,23;11,21;5,11;1,12;3,11;3,17" o:connectangles="0,0,0,0,0,0,0,0,0"/>
                  </v:shape>
                  <v:line id="Line 918" o:spid="_x0000_s1499" style="position:absolute;visibility:visible;mso-wrap-style:square;v-text-anchor:top" from="1495,697" to="149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c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a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cYAAADdAAAADwAAAAAAAAAAAAAAAACYAgAAZHJz&#10;L2Rvd25yZXYueG1sUEsFBgAAAAAEAAQA9QAAAIsDAAAAAA==&#10;"/>
                  <v:shape id="Freeform 919" o:spid="_x0000_s1500" style="position:absolute;left:1495;top:697;width:11;height:19;visibility:visible;mso-wrap-style:square;v-text-anchor:top" coordsize="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g8EA&#10;AADdAAAADwAAAGRycy9kb3ducmV2LnhtbERPzYrCMBC+C75DGGFvmtZD1a5R1i4LexG0+gBDM7al&#10;zaQ00da33ywI3ubj+53tfjSteFDvassK4kUEgriwuuZSwfXyM1+DcB5ZY2uZFDzJwX43nWwx1Xbg&#10;Mz1yX4oQwi5FBZX3XSqlKyoy6Ba2Iw7czfYGfYB9KXWPQwg3rVxGUSIN1hwaKuwoq6ho8rtRkGWJ&#10;SdZPdLfvvDk02SmWwzFW6mM2fn2C8DT6t/jl/tVh/nK1gf9vwgl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Vv4PBAAAA3QAAAA8AAAAAAAAAAAAAAAAAmAIAAGRycy9kb3du&#10;cmV2LnhtbFBLBQYAAAAABAAEAPUAAACGAwAAAAA=&#10;" path="m,l,54r34,59l52,96,19,40,,54e" filled="f">
                    <v:path arrowok="t" o:connecttype="custom" o:connectlocs="0,0;0,9;7,19;11,16;4,7;0,9" o:connectangles="0,0,0,0,0,0"/>
                  </v:shape>
                  <v:line id="Line 920" o:spid="_x0000_s1501" style="position:absolute;visibility:visible;mso-wrap-style:square;v-text-anchor:top" from="1499,704" to="149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c7McA&#10;AADdAAAADwAAAGRycy9kb3ducmV2LnhtbESPzWrDQAyE74G8w6JALqFZ14UQXK9DSGvIoZfmh1yF&#10;V7VNvVrHu03cPn11KPQmMaOZT/lmdJ260RBazwYelwko4srblmsDp2P5sAYVIrLFzjMZ+KYAm2I6&#10;yTGz/s7vdDvEWkkIhwwNNDH2mdahashhWPqeWLQPPziMsg61tgPeJdx1Ok2SlXbYsjQ02NOuoerz&#10;8OUMhPJM1/JnUS2Sy1PtKb2+vL2iMfPZuH0GFWmM/+a/670V/HQt/PKNjK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nOzHAAAA3QAAAA8AAAAAAAAAAAAAAAAAmAIAAGRy&#10;cy9kb3ducmV2LnhtbFBLBQYAAAAABAAEAPUAAACMAwAAAAA=&#10;"/>
                  <v:line id="Line 921" o:spid="_x0000_s1502" style="position:absolute;visibility:visible;mso-wrap-style:square;v-text-anchor:top" from="1499,704" to="149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5d8IA&#10;AADdAAAADwAAAGRycy9kb3ducmV2LnhtbERPTYvCMBC9L/gfwgh7EU2tIFKNImrBgxfdFa9DM7bF&#10;ZlKbrFZ/vRGEvc3jfc5s0ZpK3KhxpWUFw0EEgjizuuRcwe9P2p+AcB5ZY2WZFDzIwWLe+Zphou2d&#10;93Q7+FyEEHYJKii8rxMpXVaQQTewNXHgzrYx6ANscqkbvIdwU8k4isbSYMmhocCaVgVll8OfUeDS&#10;I13TZy/rRadRbim+rncbVOq72y6nIDy1/l/8cW91mB9Phv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Dl3wgAAAN0AAAAPAAAAAAAAAAAAAAAAAJgCAABkcnMvZG93&#10;bnJldi54bWxQSwUGAAAAAAQABAD1AAAAhwMAAAAA&#10;"/>
                  <v:line id="Line 922" o:spid="_x0000_s1503" style="position:absolute;visibility:visible;mso-wrap-style:square;v-text-anchor:top" from="1502,708" to="150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nAMQA&#10;AADdAAAADwAAAGRycy9kb3ducmV2LnhtbERPS2vCQBC+C/6HZYReQt0YQSS6SmkN9NBLfdDrkB2T&#10;0Oxskt0maX+9WxC8zcf3nO1+NLXoqXOVZQWLeQyCOLe64kLB+ZQ9r0E4j6yxtkwKfsnBfjedbDHV&#10;duBP6o++ECGEXYoKSu+bVEqXl2TQzW1DHLir7Qz6ALtC6g6HEG5qmcTxShqsODSU2NBrSfn38cco&#10;cNmF2uwvyqP4a1lYStq3jwMq9TQbXzYgPI3+Ib6733WYn6wT+P8mn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pwDEAAAA3QAAAA8AAAAAAAAAAAAAAAAAmAIAAGRycy9k&#10;b3ducmV2LnhtbFBLBQYAAAAABAAEAPUAAACJAwAAAAA=&#10;"/>
                  <v:shape id="Freeform 923" o:spid="_x0000_s1504" style="position:absolute;left:1502;top:708;width:11;height:17;visibility:visible;mso-wrap-style:square;v-text-anchor:top" coordsize="5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P48MA&#10;AADdAAAADwAAAGRycy9kb3ducmV2LnhtbERPTYvCMBC9C/6HMMJeiqar4Eo1iisreNiLdsHr0Ixt&#10;tZmUJtbqr98Igrd5vM9ZrDpTiZYaV1pW8DmKQRBnVpecK/hLt8MZCOeRNVaWScGdHKyW/d4CE21v&#10;vKf24HMRQtglqKDwvk6kdFlBBt3I1sSBO9nGoA+wyaVu8BbCTSXHcTyVBksODQXWtCkouxyuRsHp&#10;u9yvj+ff/P7TmjqK0gdHX2elPgbdeg7CU+ff4pd7p8P88WwCz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QP48MAAADdAAAADwAAAAAAAAAAAAAAAACYAgAAZHJzL2Rv&#10;d25yZXYueG1sUEsFBgAAAAAEAAQA9QAAAIgDAAAAAA==&#10;" path="m,l,46r42,54l56,82,18,29,,46e" filled="f">
                    <v:path arrowok="t" o:connecttype="custom" o:connectlocs="0,0;0,8;8,17;11,14;4,5;0,8" o:connectangles="0,0,0,0,0,0"/>
                  </v:shape>
                  <v:line id="Line 924" o:spid="_x0000_s1505" style="position:absolute;visibility:visible;mso-wrap-style:square;v-text-anchor:top" from="1506,713" to="150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a78QA&#10;AADdAAAADwAAAGRycy9kb3ducmV2LnhtbERPTWvCQBC9C/6HZYRepG4apUh0DWIb8OBF2+J1yE6T&#10;0Oxskt0maX99VxB6m8f7nG06mlr01LnKsoKnRQSCOLe64kLB+1v2uAbhPLLG2jIp+CEH6W462WKi&#10;7cBn6i++ECGEXYIKSu+bREqXl2TQLWxDHLhP2xn0AXaF1B0OIdzUMo6iZ2mw4tBQYkOHkvKvy7dR&#10;4LIParPfeT6PrsvCUty+nF5RqYfZuN+A8DT6f/HdfdRhfrxewe2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mu/EAAAA3QAAAA8AAAAAAAAAAAAAAAAAmAIAAGRycy9k&#10;b3ducmV2LnhtbFBLBQYAAAAABAAEAPUAAACJAwAAAAA=&#10;"/>
                  <v:line id="Line 925" o:spid="_x0000_s1506" style="position:absolute;visibility:visible;mso-wrap-style:square;v-text-anchor:top" from="1506,713" to="15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dMQA&#10;AADdAAAADwAAAGRycy9kb3ducmV2LnhtbERPTWvCQBC9C/6HZYRepG4asUh0DWIb8OBF2+J1yE6T&#10;0Oxskt0maX99VxB6m8f7nG06mlr01LnKsoKnRQSCOLe64kLB+1v2uAbhPLLG2jIp+CEH6W462WKi&#10;7cBn6i++ECGEXYIKSu+bREqXl2TQLWxDHLhP2xn0AXaF1B0OIdzUMo6iZ2mw4tBQYkOHkvKvy7dR&#10;4LIParPfeT6PrsvCUty+nF5RqYfZuN+A8DT6f/HdfdRhfrxewe2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P3TEAAAA3QAAAA8AAAAAAAAAAAAAAAAAmAIAAGRycy9k&#10;b3ducmV2LnhtbFBLBQYAAAAABAAEAPUAAACJAwAAAAA=&#10;"/>
                  <v:line id="Line 926" o:spid="_x0000_s1507" style="position:absolute;visibility:visible;mso-wrap-style:square;v-text-anchor:top" from="1509,717" to="150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hA8IA&#10;AADdAAAADwAAAGRycy9kb3ducmV2LnhtbERPS4vCMBC+L/gfwgh7EU23gkg1irgW9uDFF16HZmyL&#10;zaQ2Uau/3gjC3ubje8503ppK3KhxpWUFP4MIBHFmdcm5gv0u7Y9BOI+ssbJMCh7kYD7rfE0x0fbO&#10;G7ptfS5CCLsEFRTe14mULivIoBvYmjhwJ9sY9AE2udQN3kO4qWQcRSNpsOTQUGBNy4Ky8/ZqFLj0&#10;QJf02ct60XGYW4ovv+sVKvXdbRcTEJ5a/y/+uP90mB+PR/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aEDwgAAAN0AAAAPAAAAAAAAAAAAAAAAAJgCAABkcnMvZG93&#10;bnJldi54bWxQSwUGAAAAAAQABAD1AAAAhwMAAAAA&#10;"/>
                  <v:shape id="Freeform 927" o:spid="_x0000_s1508" style="position:absolute;left:1509;top:717;width:13;height:16;visibility:visible;mso-wrap-style:square;v-text-anchor:top" coordsize="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HSsIA&#10;AADdAAAADwAAAGRycy9kb3ducmV2LnhtbERP24rCMBB9F/yHMIJvmip4oRpFXJYVQdit+j40Y1Ns&#10;JqXJ1rpfvxEW9m0O5zrrbWcr0VLjS8cKJuMEBHHudMmFgsv5fbQE4QOyxsoxKXiSh+2m31tjqt2D&#10;v6jNQiFiCPsUFZgQ6lRKnxuy6MeuJo7czTUWQ4RNIXWDjxhuKzlNkrm0WHJsMFjT3lB+z76tgj0v&#10;jtnnbj6pfqj90LO37no8GaWGg263AhGoC//iP/dBx/nT5QJe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MdKwgAAAN0AAAAPAAAAAAAAAAAAAAAAAJgCAABkcnMvZG93&#10;bnJldi54bWxQSwUGAAAAAAQABAD1AAAAhwMAAAAA&#10;" path="m,l,39r7,9l53,97,65,78,21,30,7,48r9,8l46,56,65,78r-30,e" filled="f">
                    <v:path arrowok="t" o:connecttype="custom" o:connectlocs="0,0;0,6;1,8;11,16;13,13;4,5;1,8;3,9;9,9;13,13;7,13" o:connectangles="0,0,0,0,0,0,0,0,0,0,0"/>
                  </v:shape>
                  <v:line id="Line 928" o:spid="_x0000_s1509" style="position:absolute;visibility:visible;mso-wrap-style:square;v-text-anchor:top" from="1522,730" to="152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Q6scA&#10;AADdAAAADwAAAGRycy9kb3ducmV2LnhtbESPzWrDQAyE74G8w6JALqFZ14UQXK9DSGvIoZfmh1yF&#10;V7VNvVrHu03cPn11KPQmMaOZT/lmdJ260RBazwYelwko4srblmsDp2P5sAYVIrLFzjMZ+KYAm2I6&#10;yTGz/s7vdDvEWkkIhwwNNDH2mdahashhWPqeWLQPPziMsg61tgPeJdx1Ok2SlXbYsjQ02NOuoerz&#10;8OUMhPJM1/JnUS2Sy1PtKb2+vL2iMfPZuH0GFWmM/+a/670V/HQtuPKNjK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mkOrHAAAA3QAAAA8AAAAAAAAAAAAAAAAAmAIAAGRy&#10;cy9kb3ducmV2LnhtbFBLBQYAAAAABAAEAPUAAACMAwAAAAA=&#10;"/>
                  <v:shape id="Freeform 929" o:spid="_x0000_s1510" style="position:absolute;left:1520;top:730;width:12;height:10;visibility:visible;mso-wrap-style:square;v-text-anchor:top" coordsize="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ilMIA&#10;AADdAAAADwAAAGRycy9kb3ducmV2LnhtbERPzWoCMRC+F3yHMIK3mlVb0dUoWmjx0MuqDzBuxs3i&#10;ZrIkqa59elMoeJuP73eW68424ko+1I4VjIYZCOLS6ZorBcfD5+sMRIjIGhvHpOBOAdar3ssSc+1u&#10;XNB1HyuRQjjkqMDE2OZShtKQxTB0LXHizs5bjAn6SmqPtxRuGznOsqm0WHNqMNjSh6Hysv+xCrri&#10;cOLJWX7f37/8Vr7pwvxuC6UG/W6zABGpi0/xv3un0/zxbA5/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GKUwgAAAN0AAAAPAAAAAAAAAAAAAAAAAJgCAABkcnMvZG93&#10;bnJldi54bWxQSwUGAAAAAAQABAD1AAAAhwMAAAAA&#10;" path="m12,l,19,48,60,59,39,12,e" filled="f">
                    <v:path arrowok="t" o:connecttype="custom" o:connectlocs="2,0;0,3;10,10;12,7;2,0" o:connectangles="0,0,0,0,0"/>
                  </v:shape>
                  <v:line id="Line 930" o:spid="_x0000_s1511" style="position:absolute;visibility:visible;mso-wrap-style:square;v-text-anchor:top" from="1520,733" to="152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KMcYA&#10;AADdAAAADwAAAGRycy9kb3ducmV2LnhtbESPQWvCQBCF7wX/wzIFL9JsjFBs6iqiBnroRWvpdchO&#10;k9DsbMyumvrrOwehtxnem/e+WawG16oL9aHxbGCapKCIS28brgwcP4qnOagQkS22nsnALwVYLUcP&#10;C8ytv/KeLodYKQnhkKOBOsYu1zqUNTkMie+IRfv2vcMoa19p2+NVwl2rszR91g4bloYaO9rUVP4c&#10;zs5AKD7pVNwm5ST9mlWestP2fYfGjB+H9SuoSEP8N9+v36zgZy/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kKMcYAAADdAAAADwAAAAAAAAAAAAAAAACYAgAAZHJz&#10;L2Rvd25yZXYueG1sUEsFBgAAAAAEAAQA9QAAAIsDAAAAAA==&#10;"/>
                  <v:line id="Line 931" o:spid="_x0000_s1512" style="position:absolute;visibility:visible;mso-wrap-style:square;v-text-anchor:top" from="1520,733" to="152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vqsQA&#10;AADdAAAADwAAAGRycy9kb3ducmV2LnhtbERPTWvCQBC9F/wPyxS8iNkYobRpVhFtwEMv2havQ3aa&#10;hGZnY3abRH+9WxB6m8f7nGw9mkb01LnasoJFFIMgLqyuuVTw+ZHPn0E4j6yxsUwKLuRgvZo8ZJhq&#10;O/CB+qMvRQhhl6KCyvs2ldIVFRl0kW2JA/dtO4M+wK6UusMhhJtGJnH8JA3WHBoqbGlbUfFz/DUK&#10;XP5F5/w6K2bxaVlaSs679zdUavo4bl5BeBr9v/ju3uswP3lZ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r6rEAAAA3QAAAA8AAAAAAAAAAAAAAAAAmAIAAGRycy9k&#10;b3ducmV2LnhtbFBLBQYAAAAABAAEAPUAAACJAwAAAAA=&#10;"/>
                  <v:line id="Line 932" o:spid="_x0000_s1513" style="position:absolute;visibility:visible;mso-wrap-style:square;v-text-anchor:top" from="1525,737" to="152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3cQA&#10;AADdAAAADwAAAGRycy9kb3ducmV2LnhtbERPTWvCQBC9C/6HZYRexGxMQWqaVUQb6KGXpkqvQ3aa&#10;hGZnY3ZrUn+9Wyh4m8f7nGw7mlZcqHeNZQXLKAZBXFrdcKXg+JEvnkA4j6yxtUwKfsnBdjOdZJhq&#10;O/A7XQpfiRDCLkUFtfddKqUrazLoItsRB+7L9gZ9gH0ldY9DCDetTOJ4JQ02HBpq7GhfU/ld/BgF&#10;Lj/ROb/Oy3n8+VhZSs6HtxdU6mE27p5BeBr9XfzvftVhfrJO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XMd3EAAAA3QAAAA8AAAAAAAAAAAAAAAAAmAIAAGRycy9k&#10;b3ducmV2LnhtbFBLBQYAAAAABAAEAPUAAACJAwAAAAA=&#10;"/>
                  <v:shape id="Freeform 933" o:spid="_x0000_s1514" style="position:absolute;left:1525;top:736;width:17;height:10;visibility:visible;mso-wrap-style:square;v-text-anchor:top" coordsize="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3jsUA&#10;AADdAAAADwAAAGRycy9kb3ducmV2LnhtbERPS2vCQBC+F/wPyxR6KbqphaKpq5RWq73VB2hvQ3aa&#10;RLOzITuN8d+7hUJv8/E9ZzLrXKVaakLp2cDDIAFFnHlbcm5gt130R6CCIFusPJOBCwWYTXs3E0yt&#10;P/Oa2o3kKoZwSNFAIVKnWoesIIdh4GviyH37xqFE2OTaNniO4a7SwyR50g5Ljg0F1vRaUHba/DgD&#10;sti/LT/mX3N/pKQ7fbbvB7l3xtzddi/PoIQ6+Rf/uVc2zh+OH+H3m3iCn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LeOxQAAAN0AAAAPAAAAAAAAAAAAAAAAAJgCAABkcnMv&#10;ZG93bnJldi54bWxQSwUGAAAAAAQABAD1AAAAigMAAAAA&#10;" path="m,3r31,l33,,22,21,75,57,85,34,33,e" filled="f">
                    <v:path arrowok="t" o:connecttype="custom" o:connectlocs="0,1;6,1;7,0;4,4;15,10;17,6;7,0" o:connectangles="0,0,0,0,0,0,0"/>
                  </v:shape>
                  <v:line id="Line 934" o:spid="_x0000_s1515" style="position:absolute;visibility:visible;mso-wrap-style:square;v-text-anchor:top" from="1530,740" to="153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MMsQA&#10;AADdAAAADwAAAGRycy9kb3ducmV2LnhtbERPTWvCQBC9C/6HZQq9iNkYpbSpaxDbgAcvtZVeh+w0&#10;Cc3OJtmtRn+9Kwi9zeN9zjIbTCOO1LvasoJZFIMgLqyuuVTw9ZlPn0E4j6yxsUwKzuQgW41HS0y1&#10;PfEHHfe+FCGEXYoKKu/bVEpXVGTQRbYlDtyP7Q36APtS6h5PIdw0MonjJ2mw5tBQYUubiorf/Z9R&#10;4PIDdfllUkzi73lpKenedu+o1OPDsH4F4Wnw/+K7e6vD/ORl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DDLEAAAA3QAAAA8AAAAAAAAAAAAAAAAAmAIAAGRycy9k&#10;b3ducmV2LnhtbFBLBQYAAAAABAAEAPUAAACJAwAAAAA=&#10;"/>
                  <v:line id="Line 935" o:spid="_x0000_s1516" style="position:absolute;visibility:visible;mso-wrap-style:square;v-text-anchor:top" from="1530,740" to="153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pqcQA&#10;AADdAAAADwAAAGRycy9kb3ducmV2LnhtbERPTWvCQBC9C/6HZQq9iNkYsbSpaxDbgAcvtZVeh+w0&#10;Cc3OJtmtRn+9Kwi9zeN9zjIbTCOO1LvasoJZFIMgLqyuuVTw9ZlPn0E4j6yxsUwKzuQgW41HS0y1&#10;PfEHHfe+FCGEXYoKKu/bVEpXVGTQRbYlDtyP7Q36APtS6h5PIdw0MonjJ2mw5tBQYUubiorf/Z9R&#10;4PIDdfllUkzi73lpKenedu+o1OPDsH4F4Wnw/+K7e6vD/ORl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anEAAAA3QAAAA8AAAAAAAAAAAAAAAAAmAIAAGRycy9k&#10;b3ducmV2LnhtbFBLBQYAAAAABAAEAPUAAACJAwAAAAA=&#10;"/>
                  <v:line id="Line 936" o:spid="_x0000_s1517" style="position:absolute;visibility:visible;mso-wrap-style:square;v-text-anchor:top" from="1542,742" to="154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33sIA&#10;AADdAAAADwAAAGRycy9kb3ducmV2LnhtbERPTYvCMBC9C/6HMMJeRFO7IFqNIu4WPHjRVbwOzdgW&#10;m0ltslr31xtB2Ns83ufMl62pxI0aV1pWMBpGIIgzq0vOFRx+0sEEhPPIGivLpOBBDpaLbmeOibZ3&#10;3tFt73MRQtglqKDwvk6kdFlBBt3Q1sSBO9vGoA+wyaVu8B7CTSXjKBpLgyWHhgJrWheUXfa/RoFL&#10;j3RN//pZPzp95pbi69f2G5X66LWrGQhPrf8Xv90bHebH0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DfewgAAAN0AAAAPAAAAAAAAAAAAAAAAAJgCAABkcnMvZG93&#10;bnJldi54bWxQSwUGAAAAAAQABAD1AAAAhwMAAAAA&#10;"/>
                  <v:shape id="Freeform 937" o:spid="_x0000_s1518" style="position:absolute;left:1540;top:742;width:13;height:8;visibility:visible;mso-wrap-style:square;v-text-anchor:top" coordsize="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wScMA&#10;AADdAAAADwAAAGRycy9kb3ducmV2LnhtbERPTYvCMBC9C/6HMIIXWdP1YG01iiyILp6sHvY4NGNb&#10;bCbdJqvtv98Igrd5vM9ZbTpTizu1rrKs4HMagSDOra64UHA57z4WIJxH1lhbJgU9Odish4MVpto+&#10;+ET3zBcihLBLUUHpfZNK6fKSDLqpbYgDd7WtQR9gW0jd4iOEm1rOomguDVYcGkps6Kuk/Jb9GQV6&#10;l21/XHK87fc0+Y3zpHffca/UeNRtlyA8df4tfrkPOsyfJTE8vw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xwScMAAADdAAAADwAAAAAAAAAAAAAAAACYAgAAZHJzL2Rv&#10;d25yZXYueG1sUEsFBgAAAAAEAAQA9QAAAIgDAAAAAA==&#10;" path="m10,l,23,58,50,65,26,10,e" filled="f">
                    <v:path arrowok="t" o:connecttype="custom" o:connectlocs="2,0;0,4;12,8;13,4;2,0" o:connectangles="0,0,0,0,0"/>
                  </v:shape>
                  <v:line id="Line 938" o:spid="_x0000_s1519" style="position:absolute;visibility:visible;mso-wrap-style:square;v-text-anchor:top" from="1543,747" to="154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N8YA&#10;AADdAAAADwAAAGRycy9kb3ducmV2LnhtbESPQWvCQBCF7wX/wzIFL9JsjFBs6iqiBnroRWvpdchO&#10;k9DsbMyumvrrOwehtxnem/e+WawG16oL9aHxbGCapKCIS28brgwcP4qnOagQkS22nsnALwVYLUcP&#10;C8ytv/KeLodYKQnhkKOBOsYu1zqUNTkMie+IRfv2vcMoa19p2+NVwl2rszR91g4bloYaO9rUVP4c&#10;zs5AKD7pVNwm5ST9mlWestP2fYfGjB+H9SuoSEP8N9+v36zgZy+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GN8YAAADdAAAADwAAAAAAAAAAAAAAAACYAgAAZHJz&#10;L2Rvd25yZXYueG1sUEsFBgAAAAAEAAQA9QAAAIsDAAAAAA==&#10;"/>
                  <v:shape id="Freeform 939" o:spid="_x0000_s1520" style="position:absolute;left:1543;top:746;width:21;height:8;visibility:visible;mso-wrap-style:square;v-text-anchor:top" coordsize="1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AOsMA&#10;AADdAAAADwAAAGRycy9kb3ducmV2LnhtbERPS2vCQBC+C/0PyxS86aYSWhOzShEFIafGFjwO2ckD&#10;s7Mhu5rYX98tFHqbj+852W4ynbjT4FrLCl6WEQji0uqWawWf5+NiDcJ5ZI2dZVLwIAe77dMsw1Tb&#10;kT/oXvhahBB2KSpovO9TKV3ZkEG3tD1x4Co7GPQBDrXUA44h3HRyFUWv0mDLoaHBnvYNldfiZhRU&#10;Lo8T4+I+yaO3A12/vm+X9Vmp+fP0vgHhafL/4j/3SYf5qyS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KAOsMAAADdAAAADwAAAAAAAAAAAAAAAACYAgAAZHJzL2Rv&#10;d25yZXYueG1sUEsFBgAAAAAEAAQA9QAAAIgDAAAAAA==&#10;" path="m,5r46,l48,,41,24,99,45r5,-25l48,e" filled="f">
                    <v:path arrowok="t" o:connecttype="custom" o:connectlocs="0,1;9,1;10,0;8,4;20,8;21,4;10,0" o:connectangles="0,0,0,0,0,0,0"/>
                  </v:shape>
                  <v:line id="Line 940" o:spid="_x0000_s1521" style="position:absolute;visibility:visible;mso-wrap-style:square;v-text-anchor:top" from="1553,751" to="155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QK8YA&#10;AADdAAAADwAAAGRycy9kb3ducmV2LnhtbESPQWvCQBCF74X+h2UKvYjuVqGU6CqiDXjopWrxOmTH&#10;JJidjdmtxv76zkHwNsN78943s0XvG3WhLtaBLbyNDCjiIriaSwv7XT78ABUTssMmMFm4UYTF/Plp&#10;hpkLV/6myzaVSkI4ZmihSqnNtI5FRR7jKLTEoh1D5zHJ2pXadXiVcN/osTHv2mPN0lBhS6uKitP2&#10;11uI+Q+d879BMTCHSRlofF5/faK1ry/9cgoqUZ8e5vv1xgn+xAi/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KQK8YAAADdAAAADwAAAAAAAAAAAAAAAACYAgAAZHJz&#10;L2Rvd25yZXYueG1sUEsFBgAAAAAEAAQA9QAAAIsDAAAAAA==&#10;"/>
                  <v:shape id="Freeform 941" o:spid="_x0000_s1522" style="position:absolute;left:1553;top:750;width:23;height:6;visibility:visible;mso-wrap-style:square;v-text-anchor:top" coordsize="1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i5cQA&#10;AADdAAAADwAAAGRycy9kb3ducmV2LnhtbERPS2vCQBC+F/wPywi91U0aDBpdRZRSb8UHgrchO3lg&#10;djbNrpr213cLgrf5+J4zX/amETfqXG1ZQTyKQBDnVtdcKjgePt4mIJxH1thYJgU/5GC5GLzMMdP2&#10;zju67X0pQgi7DBVU3reZlC6vyKAb2ZY4cIXtDPoAu1LqDu8h3DTyPYpSabDm0FBhS+uK8sv+ahSc&#10;Yn8ep9/FIc0/TV2sk81XMv1V6nXYr2YgPPX+KX64tzrMT6IY/r8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IuXEAAAA3QAAAA8AAAAAAAAAAAAAAAAAmAIAAGRycy9k&#10;b3ducmV2LnhtbFBLBQYAAAAABAAEAPUAAACJAwAAAAA=&#10;" path="m,6r56,l58,,53,25r59,13l116,13,58,e" filled="f">
                    <v:path arrowok="t" o:connecttype="custom" o:connectlocs="0,1;11,1;12,0;11,4;22,6;23,2;12,0" o:connectangles="0,0,0,0,0,0,0"/>
                  </v:shape>
                  <v:line id="Line 942" o:spid="_x0000_s1523" style="position:absolute;visibility:visible;mso-wrap-style:square;v-text-anchor:top" from="1576,752" to="157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rx8MA&#10;AADdAAAADwAAAGRycy9kb3ducmV2LnhtbERPS2vCQBC+C/6HZQq9iNk1QpHoKkUb6MFLfeB1yI5J&#10;MDsbs1tN++vdQsHbfHzPWax624gbdb52rGGSKBDEhTM1lxoO+3w8A+EDssHGMWn4IQ+r5XCwwMy4&#10;O3/RbRdKEUPYZ6ihCqHNpPRFRRZ94lriyJ1dZzFE2JXSdHiP4baRqVJv0mLNsaHCltYVFZfdt9Xg&#10;8yNd899RMVKnaekovW62H6j160v/PgcRqA9P8b/708T5U5X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rx8MAAADdAAAADwAAAAAAAAAAAAAAAACYAgAAZHJzL2Rv&#10;d25yZXYueG1sUEsFBgAAAAAEAAQA9QAAAIgDAAAAAA==&#10;"/>
                  <v:shape id="Freeform 943" o:spid="_x0000_s1524" style="position:absolute;left:1575;top:750;width:36;height:7;visibility:visible;mso-wrap-style:square;v-text-anchor:top" coordsize="1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Cvb4A&#10;AADdAAAADwAAAGRycy9kb3ducmV2LnhtbERPvQrCMBDeBd8hnOCmqQoi1SgiCDo4WAXXsznbYnMp&#10;TWzr2xtBcLuP7/dWm86UoqHaFZYVTMYRCOLU6oIzBdfLfrQA4TyyxtIyKXiTg82631thrG3LZ2oS&#10;n4kQwi5GBbn3VSylS3My6Ma2Ig7cw9YGfYB1JnWNbQg3pZxG0VwaLDg05FjRLqf0mbyMArO765O9&#10;PQ/HaembxTFpr7xvlRoOuu0ShKfO/8U/90GH+bNoBt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mQr2+AAAA3QAAAA8AAAAAAAAAAAAAAAAAmAIAAGRycy9kb3ducmV2&#10;LnhtbFBLBQYAAAAABAAEAPUAAACDAwAAAAA=&#10;" path="m4,13l,38r61,4l61,16,4,13,2,27r59,l122,27r,11l120,13,61,16r,26l122,38,181,25,178,,120,13r2,25e" filled="f">
                    <v:path arrowok="t" o:connecttype="custom" o:connectlocs="1,2;0,6;12,7;12,3;1,2;0,5;12,5;24,5;24,6;24,2;12,3;12,7;24,6;36,4;35,0;24,2;24,6" o:connectangles="0,0,0,0,0,0,0,0,0,0,0,0,0,0,0,0,0"/>
                  </v:shape>
                  <v:line id="Line 944" o:spid="_x0000_s1525" style="position:absolute;visibility:visible;mso-wrap-style:square;v-text-anchor:top" from="1611,754" to="161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WKMQA&#10;AADdAAAADwAAAGRycy9kb3ducmV2LnhtbERPTWvCQBC9F/wPyxR6EbOrFpHUNYhtwEMvWsXrkJ0m&#10;odnZmN3G2F/fLQi9zeN9ziobbCN66nztWMM0USCIC2dqLjUcP/LJEoQPyAYbx6ThRh6y9ehhhalx&#10;V95TfwiliCHsU9RQhdCmUvqiIos+cS1x5D5dZzFE2JXSdHiN4baRM6UW0mLNsaHClrYVFV+Hb6vB&#10;5ye65D/jYqzO89LR7PL6/oZaPz0OmxcQgYbwL767dybOn6t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lijEAAAA3QAAAA8AAAAAAAAAAAAAAAAAmAIAAGRycy9k&#10;b3ducmV2LnhtbFBLBQYAAAAABAAEAPUAAACJAwAAAAA=&#10;"/>
                  <v:shape id="Freeform 945" o:spid="_x0000_s1526" style="position:absolute;left:1611;top:746;width:12;height:8;visibility:visible;mso-wrap-style:square;v-text-anchor:top" coordsize="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ZT8cA&#10;AADdAAAADwAAAGRycy9kb3ducmV2LnhtbESPQWvCQBCF74X+h2UKvdWNikWjq4goKNhC04Ieh+yY&#10;BLOzYXebxH/vCoXeZnhv3vdmsepNLVpyvrKsYDhIQBDnVldcKPj53r1NQfiArLG2TApu5GG1fH5a&#10;YKptx1/UZqEQMYR9igrKEJpUSp+XZNAPbEMctYt1BkNcXSG1wy6Gm1qOkuRdGqw4EkpsaFNSfs1+&#10;TeQ2p9nwcFx32fHTtW52vn5Md1ulXl/69RxEoD78m/+u9zrWHycTeHwTR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GU/HAAAA3QAAAA8AAAAAAAAAAAAAAAAAmAIAAGRy&#10;cy9kb3ducmV2LnhtbFBLBQYAAAAABAAEAPUAAACMAwAAAAA=&#10;" path="m3,45l63,24,56,,,20,3,45e" filled="f">
                    <v:path arrowok="t" o:connecttype="custom" o:connectlocs="1,8;12,4;11,0;0,4;1,8" o:connectangles="0,0,0,0,0"/>
                  </v:shape>
                  <v:line id="Line 946" o:spid="_x0000_s1527" style="position:absolute;visibility:visible;mso-wrap-style:square;v-text-anchor:top" from="1611,751" to="161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txMQA&#10;AADdAAAADwAAAGRycy9kb3ducmV2LnhtbERPTWvCQBC9F/wPywi9iO5qIJToJhQ10EMvVYvXITsm&#10;odnZmN1q2l/fLRR6m8f7nE0x2k7caPCtYw3LhQJBXDnTcq3hdCznTyB8QDbYOSYNX+ShyCcPG8yM&#10;u/Mb3Q6hFjGEfYYamhD6TEpfNWTRL1xPHLmLGyyGCIdamgHvMdx2cqVUKi22HBsa7GnbUPVx+LQa&#10;fPlO1/J7Vs3UOakdra671z1q/Tgdn9cgAo3hX/znfjFxfqJS+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cTEAAAA3QAAAA8AAAAAAAAAAAAAAAAAmAIAAGRycy9k&#10;b3ducmV2LnhtbFBLBQYAAAAABAAEAPUAAACJAwAAAAA=&#10;"/>
                  <v:shape id="Freeform 947" o:spid="_x0000_s1528" style="position:absolute;left:1611;top:742;width:23;height:9;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iNsEA&#10;AADdAAAADwAAAGRycy9kb3ducmV2LnhtbERP24rCMBB9X/Afwgi+rYkruFKNIoKwuk9ePmBsxrba&#10;TGqT1vr3G0HYtzmc68yXnS1FS7UvHGsYDRUI4tSZgjMNp+PmcwrCB2SDpWPS8CQPy0XvY46JcQ/e&#10;U3sImYgh7BPUkIdQJVL6NCeLfugq4shdXG0xRFhn0tT4iOG2lF9KTaTFgmNDjhWtc0pvh8ZqaHbd&#10;8Xy10+2m2bW/LqzQqDtqPeh3qxmIQF34F7/dPybOH6tveH0TT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V4jbBAAAA3QAAAA8AAAAAAAAAAAAAAAAAmAIAAGRycy9kb3du&#10;cmV2LnhtbFBLBQYAAAAABAAEAPUAAACGAwAAAAA=&#10;" path="m,52r57,l63,50,118,23,110,,56,26r7,24e" filled="f">
                    <v:path arrowok="t" o:connecttype="custom" o:connectlocs="0,9;11,9;12,9;23,4;21,0;11,5;12,9" o:connectangles="0,0,0,0,0,0,0"/>
                  </v:shape>
                  <v:line id="Line 948" o:spid="_x0000_s1529" style="position:absolute;visibility:visible;mso-wrap-style:square;v-text-anchor:top" from="1622,747" to="162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cLcYA&#10;AADdAAAADwAAAGRycy9kb3ducmV2LnhtbESPQWvCQBCF74X+h2UKvYjuVqGU6CqiDXjopWrxOmTH&#10;JJidjdmtxv76zkHwNsN78943s0XvG3WhLtaBLbyNDCjiIriaSwv7XT78ABUTssMmMFm4UYTF/Plp&#10;hpkLV/6myzaVSkI4ZmihSqnNtI5FRR7jKLTEoh1D5zHJ2pXadXiVcN/osTHv2mPN0lBhS6uKitP2&#10;11uI+Q+d879BMTCHSRlofF5/faK1ry/9cgoqUZ8e5vv1xgn+xAi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ScLcYAAADdAAAADwAAAAAAAAAAAAAAAACYAgAAZHJz&#10;L2Rvd25yZXYueG1sUEsFBgAAAAAEAAQA9QAAAIsDAAAAAA==&#10;"/>
                  <v:line id="Line 949" o:spid="_x0000_s1530" style="position:absolute;visibility:visible;mso-wrap-style:square;v-text-anchor:top" from="1622,747" to="163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5tsQA&#10;AADdAAAADwAAAGRycy9kb3ducmV2LnhtbERPTWvCQBC9F/wPyxR6EbOrQtHUNYhtwEMvWsXrkJ0m&#10;odnZmN3G2F/fLQi9zeN9ziobbCN66nztWMM0USCIC2dqLjUcP/LJAoQPyAYbx6ThRh6y9ehhhalx&#10;V95TfwiliCHsU9RQhdCmUvqiIos+cS1x5D5dZzFE2JXSdHiN4baRM6WepcWaY0OFLW0rKr4O31aD&#10;z090yX/GxVid56Wj2eX1/Q21fnocNi8gAg3hX3x370ycP1d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YObbEAAAA3QAAAA8AAAAAAAAAAAAAAAAAmAIAAGRycy9k&#10;b3ducmV2LnhtbFBLBQYAAAAABAAEAPUAAACJAwAAAAA=&#10;"/>
                  <v:line id="Line 950" o:spid="_x0000_s1531" style="position:absolute;visibility:visible;mso-wrap-style:square;v-text-anchor:top" from="1634,746" to="163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G9sYA&#10;AADdAAAADwAAAGRycy9kb3ducmV2LnhtbESPQWvCQBCF70L/wzJCL2I2KkiJriLVgAcv1ZZeh+yY&#10;BLOzMbvV6K/vHAq9zfDevPfNct27Rt2oC7VnA5MkBUVceFtzaeDzlI/fQIWIbLHxTAYeFGC9ehks&#10;MbP+zh90O8ZSSQiHDA1UMbaZ1qGoyGFIfEss2tl3DqOsXalth3cJd42epulcO6xZGips6b2i4nL8&#10;cQZC/kXX/DkqRun3rPQ0vW4POzTmddhvFqAi9fHf/He9t4I/mw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sG9sYAAADdAAAADwAAAAAAAAAAAAAAAACYAgAAZHJz&#10;L2Rvd25yZXYueG1sUEsFBgAAAAAEAAQA9QAAAIsDAAAAAA==&#10;"/>
                  <v:shape id="Freeform 951" o:spid="_x0000_s1532" style="position:absolute;left:1633;top:736;width:12;height:10;visibility:visible;mso-wrap-style:square;v-text-anchor:top" coordsize="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LsUA&#10;AADdAAAADwAAAGRycy9kb3ducmV2LnhtbERPS2vCQBC+F/wPywheim5iU5HoKrYQ6KVKVfA6Zsc8&#10;zM6G7Krpv+8WCr3Nx/ec5bo3jbhT5yrLCuJJBII4t7riQsHxkI3nIJxH1thYJgXf5GC9GjwtMdX2&#10;wV903/tChBB2KSoovW9TKV1ekkE3sS1x4C62M+gD7AqpO3yEcNPIaRTNpMGKQ0OJLb2XlF/3N6Pg&#10;vK2Ttyw5JXWdT1+jbLc9tZ/PSo2G/WYBwlPv/8V/7g8d5r/EM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IYuxQAAAN0AAAAPAAAAAAAAAAAAAAAAAJgCAABkcnMv&#10;ZG93bnJldi54bWxQSwUGAAAAAAQABAD1AAAAigMAAAAA&#10;" path="m8,57l61,21,50,,,34,8,57e" filled="f">
                    <v:path arrowok="t" o:connecttype="custom" o:connectlocs="2,10;12,4;10,0;0,6;2,10" o:connectangles="0,0,0,0,0"/>
                  </v:shape>
                  <v:line id="Line 952" o:spid="_x0000_s1533" style="position:absolute;visibility:visible;mso-wrap-style:square;v-text-anchor:top" from="1636,740" to="163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9GsQA&#10;AADdAAAADwAAAGRycy9kb3ducmV2LnhtbERPTWvCQBC9F/wPywheRDeJUCRmI6INeOiltuJ1yI5J&#10;MDsbs9uY9td3C4Xe5vE+J9uOphUD9a6xrCBeRiCIS6sbrhR8vBeLNQjnkTW2lknBFznY5pOnDFNt&#10;H/xGw8lXIoSwS1FB7X2XSunKmgy6pe2IA3e1vUEfYF9J3eMjhJtWJlH0LA02HBpq7GhfU3k7fRoF&#10;rjjTvfiel/PosqosJffD6wsqNZuOuw0IT6P/F/+5jzrMX8U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PRrEAAAA3QAAAA8AAAAAAAAAAAAAAAAAmAIAAGRycy9k&#10;b3ducmV2LnhtbFBLBQYAAAAABAAEAPUAAACJAwAAAAA=&#10;"/>
                  <v:shape id="Freeform 953" o:spid="_x0000_s1534" style="position:absolute;left:1636;top:730;width:19;height:10;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o0sMA&#10;AADdAAAADwAAAGRycy9kb3ducmV2LnhtbERPzWrCQBC+F/oOyxS8FN2oUEzqKmKpeBCq0QcYsmMS&#10;zM6G7FTj27tCobf5+H5nvuxdo67UhdqzgfEoAUVceFtzaeB0/B7OQAVBtth4JgN3CrBcvL7MMbP+&#10;xge65lKqGMIhQwOVSJtpHYqKHIaRb4kjd/adQ4mwK7Xt8BbDXaMnSfKhHdYcGypsaV1Rccl/nYFd&#10;W25Ol/RrtU/l570515LzOjVm8NavPkEJ9fIv/nNvbZw/HU/h+U08QS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o0sMAAADdAAAADwAAAAAAAAAAAAAAAACYAgAAZHJzL2Rv&#10;d25yZXYueG1sUEsFBgAAAAAEAAQA9QAAAIgDAAAAAA==&#10;" path="m,62r42,l46,60,96,19,82,,35,39,46,60e" filled="f">
                    <v:path arrowok="t" o:connecttype="custom" o:connectlocs="0,10;8,10;9,10;19,3;16,0;7,6;9,10" o:connectangles="0,0,0,0,0,0,0"/>
                  </v:shape>
                  <v:line id="Line 954" o:spid="_x0000_s1535" style="position:absolute;visibility:visible;mso-wrap-style:square;v-text-anchor:top" from="1643,737" to="164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A9cIA&#10;AADdAAAADwAAAGRycy9kb3ducmV2LnhtbERPS4vCMBC+L/gfwgheRFN1EalGEbWwBy++8Do0Y1ts&#10;JrWJ2t1fvxEEb/PxPWe2aEwpHlS7wrKCQT8CQZxaXXCm4HhIehMQziNrLC2Tgl9ysJi3vmYYa/vk&#10;HT32PhMhhF2MCnLvq1hKl+Zk0PVtRRy4i60N+gDrTOoanyHclHIYRWNpsODQkGNFq5zS6/5uFLjk&#10;RLfkr5t2o/MoszS8rbcbVKrTbpZTEJ4a/xG/3T86zB8N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AD1wgAAAN0AAAAPAAAAAAAAAAAAAAAAAJgCAABkcnMvZG93&#10;bnJldi54bWxQSwUGAAAAAAQABAD1AAAAhwMAAAAA&#10;"/>
                  <v:shape id="Freeform 955" o:spid="_x0000_s1536" style="position:absolute;left:1643;top:733;width:11;height:4;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1rMMA&#10;AADdAAAADwAAAGRycy9kb3ducmV2LnhtbERPTWuDQBC9B/Iflgn0EprVpg3FuoYgJPRWaoReB3ei&#10;Nu6suKsx/75bKPQ2j/c56X42nZhocK1lBfEmAkFcWd1yraA8Hx9fQTiPrLGzTAru5GCfLRcpJtre&#10;+JOmwtcihLBLUEHjfZ9I6aqGDLqN7YkDd7GDQR/gUEs94C2Em04+RdFOGmw5NDTYU95QdS1Go+Cw&#10;+yjvWzrLZ1Oevr7bfH0ZT6TUw2o+vIHwNPt/8Z/7XYf52/gF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E1rMMAAADdAAAADwAAAAAAAAAAAAAAAACYAgAAZHJzL2Rv&#10;d25yZXYueG1sUEsFBgAAAAAEAAQA9QAAAIgDAAAAAA==&#10;" path="m,22r31,l57,,21,e" filled="f">
                    <v:path arrowok="t" o:connecttype="custom" o:connectlocs="0,4;6,4;11,0;4,0" o:connectangles="0,0,0,0"/>
                  </v:shape>
                  <v:line id="Line 956" o:spid="_x0000_s1537" style="position:absolute;visibility:visible;mso-wrap-style:square;v-text-anchor:top" from="1655,733" to="165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7GcEA&#10;AADdAAAADwAAAGRycy9kb3ducmV2LnhtbERPy6rCMBDdC/5DGMGNaKqCSDWKeG/Bxd34wu3QjG2x&#10;mdQmar1fbwTB3RzOc+bLxpTiTrUrLCsYDiIQxKnVBWcKDvukPwXhPLLG0jIpeJKD5aLdmmOs7YO3&#10;dN/5TIQQdjEqyL2vYildmpNBN7AVceDOtjboA6wzqWt8hHBTylEUTaTBgkNDjhWtc0ovu5tR4JIj&#10;XZP/XtqLTuPM0uj68/eLSnU7zWoGwlPjv+KPe6PD/PFwAu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eOxnBAAAA3QAAAA8AAAAAAAAAAAAAAAAAmAIAAGRycy9kb3du&#10;cmV2LnhtbFBLBQYAAAAABAAEAPUAAACGAwAAAAA=&#10;"/>
                  <v:shape id="Freeform 957" o:spid="_x0000_s1538" style="position:absolute;left:1652;top:722;width:12;height:11;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DdMUA&#10;AADdAAAADwAAAGRycy9kb3ducmV2LnhtbERPTWvCQBC9C/6HZYReRDex0Ep0lVKR1luNCh6H7JgE&#10;s7Ob7FbT/vpuodDbPN7nLNe9acSNOl9bVpBOExDEhdU1lwqOh+1kDsIHZI2NZVLwRR7Wq+FgiZm2&#10;d97TLQ+liCHsM1RQheAyKX1RkUE/tY44chfbGQwRdqXUHd5juGnkLEmepMGaY0OFjl4rKq75p1FQ&#10;j9/a4+4juO05/W7LTb9r85NT6mHUvyxABOrDv/jP/a7j/Mf0GX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gN0xQAAAN0AAAAPAAAAAAAAAAAAAAAAAJgCAABkcnMv&#10;ZG93bnJldi54bWxQSwUGAAAAAAQABAD1AAAAigMAAAAA&#10;" path="m14,67l60,18,44,,,48,14,67e" filled="f">
                    <v:path arrowok="t" o:connecttype="custom" o:connectlocs="3,11;12,3;9,0;0,8;3,11" o:connectangles="0,0,0,0,0"/>
                  </v:shape>
                  <v:line id="Line 958" o:spid="_x0000_s1539" style="position:absolute;visibility:visible;mso-wrap-style:square;v-text-anchor:top" from="1652,730" to="16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K8MYA&#10;AADdAAAADwAAAGRycy9kb3ducmV2LnhtbESPQWvCQBCF70L/wzJCL2I2KkiJriLVgAcv1ZZeh+yY&#10;BLOzMbvV6K/vHAq9zfDevPfNct27Rt2oC7VnA5MkBUVceFtzaeDzlI/fQIWIbLHxTAYeFGC9ehks&#10;MbP+zh90O8ZSSQiHDA1UMbaZ1qGoyGFIfEss2tl3DqOsXalth3cJd42epulcO6xZGips6b2i4nL8&#10;cQZC/kXX/DkqRun3rPQ0vW4POzTmddhvFqAi9fHf/He9t4I/mwi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0K8MYAAADdAAAADwAAAAAAAAAAAAAAAACYAgAAZHJz&#10;L2Rvd25yZXYueG1sUEsFBgAAAAAEAAQA9QAAAIsDAAAAAA==&#10;"/>
                  <v:shape id="Freeform 959" o:spid="_x0000_s1540" style="position:absolute;left:1652;top:726;width:10;height:4;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vLMQA&#10;AADdAAAADwAAAGRycy9kb3ducmV2LnhtbERPS2vCQBC+C/0PyxS86SZVSo2uUkXFSxGtCN6G7ORB&#10;s7NpdjXx33cLgrf5+J4zW3SmEjdqXGlZQTyMQBCnVpecKzh9bwYfIJxH1lhZJgV3crCYv/RmmGjb&#10;8oFuR5+LEMIuQQWF93UipUsLMuiGtiYOXGYbgz7AJpe6wTaEm0q+RdG7NFhyaCiwplVB6c/xahRk&#10;uG73m3h5KX9Xo69usjxn4/VWqf5r9zkF4anzT/HDvdNh/iiewP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byzEAAAA3QAAAA8AAAAAAAAAAAAAAAAAmAIAAGRycy9k&#10;b3ducmV2LnhtbFBLBQYAAAAABAAEAPUAAACJAwAAAAA=&#10;" path="m,22r32,l51,,19,e" filled="f">
                    <v:path arrowok="t" o:connecttype="custom" o:connectlocs="0,4;6,4;10,0;4,0" o:connectangles="0,0,0,0"/>
                  </v:shape>
                  <v:line id="Line 960" o:spid="_x0000_s1541" style="position:absolute;visibility:visible;mso-wrap-style:square;v-text-anchor:top" from="1664,725" to="166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MS8YA&#10;AADdAAAADwAAAGRycy9kb3ducmV2LnhtbESPT2vCQBDF70K/wzIFL1I3RpCSukppDXjw4p/S65Cd&#10;JqHZ2ZhdNfrpnYPgbYb35r3fzJe9a9SZulB7NjAZJ6CIC29rLg0c9vnbO6gQkS02nsnAlQIsFy+D&#10;OWbWX3hL510slYRwyNBAFWObaR2KihyGsW+JRfvzncMoa1dq2+FFwl2j0ySZaYc1S0OFLX1VVPzv&#10;Ts5AyH/omN9GxSj5nZae0uP3ZoXGDF/7zw9Qkfr4ND+u11bwp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fMS8YAAADdAAAADwAAAAAAAAAAAAAAAACYAgAAZHJz&#10;L2Rvd25yZXYueG1sUEsFBgAAAAAEAAQA9QAAAIsDAAAAAA==&#10;"/>
                  <v:shape id="Freeform 961" o:spid="_x0000_s1542" style="position:absolute;left:1661;top:713;width:11;height:12;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sUMUA&#10;AADdAAAADwAAAGRycy9kb3ducmV2LnhtbERPTWvCQBC9F/wPywi9FN1EQSR1EyQgWOhFq629Ddkx&#10;CWZnw+5WY399t1DobR7vc1bFYDpxJedbywrSaQKCuLK65VrB4W0zWYLwAVljZ5kU3MlDkY8eVphp&#10;e+MdXfehFjGEfYYKmhD6TEpfNWTQT21PHLmzdQZDhK6W2uEthptOzpJkIQ22HBsa7KlsqLrsv4wC&#10;c3x6/f4ozeKcnKxL7++le/lslXocD+tnEIGG8C/+c291nD+fpf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WxQxQAAAN0AAAAPAAAAAAAAAAAAAAAAAJgCAABkcnMv&#10;ZG93bnJldi54bWxQSwUGAAAAAAQABAD1AAAAigMAAAAA&#10;" path="m16,71l56,17,40,,,53,16,71,10,65r,-27l28,17r,37e" filled="f">
                    <v:path arrowok="t" o:connecttype="custom" o:connectlocs="3,12;11,3;8,0;0,9;3,12;2,11;2,6;6,3;6,9" o:connectangles="0,0,0,0,0,0,0,0,0"/>
                  </v:shape>
                  <v:line id="Line 962" o:spid="_x0000_s1543" style="position:absolute;visibility:visible;mso-wrap-style:square;v-text-anchor:top" from="1669,713" to="166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p8QA&#10;AADdAAAADwAAAGRycy9kb3ducmV2LnhtbERPTWvCQBC9F/wPyxR6CWZjAkWiqxQ10EMvVUuvQ3aa&#10;hGZnY3ZNor++Wyj0No/3OevtZFoxUO8aywoWcQKCuLS64UrB+VTMlyCcR9bYWiYFN3Kw3cwe1phr&#10;O/I7DUdfiRDCLkcFtfddLqUrazLoYtsRB+7L9gZ9gH0ldY9jCDetTJPkWRpsODTU2NGupvL7eDUK&#10;XPFBl+IelVHymVWW0sv+7YBKPT1OLysQnib/L/5zv+owP0t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96fEAAAA3QAAAA8AAAAAAAAAAAAAAAAAmAIAAGRycy9k&#10;b3ducmV2LnhtbFBLBQYAAAAABAAEAPUAAACJAwAAAAA=&#10;"/>
                  <v:shape id="Freeform 963" o:spid="_x0000_s1544" style="position:absolute;left:1669;top:704;width:10;height:12;visibility:visible;mso-wrap-style:square;v-text-anchor:top" coordsize="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6sUA&#10;AADdAAAADwAAAGRycy9kb3ducmV2LnhtbERPTWvCQBC9C/6HZQpeSt00gVBSVylBoRYEm/bQ3obs&#10;mASzsyG70dhf7woFb/N4n7NYjaYVJ+pdY1nB8zwCQVxa3XCl4Ptr8/QCwnlkja1lUnAhB6vldLLA&#10;TNszf9Kp8JUIIewyVFB732VSurImg25uO+LAHWxv0AfYV1L3eA7hppVxFKXSYMOhocaO8prKYzEY&#10;BT/p3+XX5bL98PtmU+zyYWvWj0rNHsa3VxCeRn8X/7vfdZifxAn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H7qxQAAAN0AAAAPAAAAAAAAAAAAAAAAAJgCAABkcnMv&#10;ZG93bnJldi54bWxQSwUGAAAAAAQABAD1AAAAigMAAAAA&#10;" path="m,56l16,73,51,14,33,,,56e" filled="f">
                    <v:path arrowok="t" o:connecttype="custom" o:connectlocs="0,9;3,12;10,2;6,0;0,9" o:connectangles="0,0,0,0,0"/>
                  </v:shape>
                  <v:line id="Line 964" o:spid="_x0000_s1545" style="position:absolute;visibility:visible;mso-wrap-style:square;v-text-anchor:top" from="1673,714" to="167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SMIA&#10;AADdAAAADwAAAGRycy9kb3ducmV2LnhtbERPS4vCMBC+C/6HMIIX0XSriFSjyK6FPXjxhdehGdti&#10;M6lNVrv76zeC4G0+vucsVq2pxJ0aV1pW8DGKQBBnVpecKzge0uEMhPPIGivLpOCXHKyW3c4CE20f&#10;vKP73ucihLBLUEHhfZ1I6bKCDLqRrYkDd7GNQR9gk0vd4COEm0rGUTSVBksODQXW9FlQdt3/GAUu&#10;PdEt/Rtkg+g8zi3Ft6/tBpXq99r1HISn1r/FL/e3DvPH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MpIwgAAAN0AAAAPAAAAAAAAAAAAAAAAAJgCAABkcnMvZG93&#10;bnJldi54bWxQSwUGAAAAAAQABAD1AAAAhwMAAAAA&#10;"/>
                  <v:line id="Line 965" o:spid="_x0000_s1546" style="position:absolute;flip:y;visibility:visible;mso-wrap-style:square;v-text-anchor:top" from="1673,707" to="167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8sIA&#10;AADdAAAADwAAAGRycy9kb3ducmV2LnhtbERPTWvCQBC9F/wPywjedGOkRaOriKgUCgU1eh6zYxLM&#10;zobsGtN/3y0Ivc3jfc5i1ZlKtNS40rKC8SgCQZxZXXKuID3thlMQziNrrCyTgh9ysFr23haYaPvk&#10;A7VHn4sQwi5BBYX3dSKlywoy6Ea2Jg7czTYGfYBNLnWDzxBuKhlH0Yc0WHJoKLCmTUHZ/fgwCtaX&#10;r+3ku70aW+lZnp61SaN9rNSg363nIDx1/l/8cn/qMH8Sv8P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rywgAAAN0AAAAPAAAAAAAAAAAAAAAAAJgCAABkcnMvZG93&#10;bnJldi54bWxQSwUGAAAAAAQABAD1AAAAhwMAAAAA&#10;"/>
                  <v:line id="Line 966" o:spid="_x0000_s1547" style="position:absolute;visibility:visible;mso-wrap-style:square;v-text-anchor:top" from="1675,704" to="167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xpMQA&#10;AADdAAAADwAAAGRycy9kb3ducmV2LnhtbERPTWvCQBC9F/wPywheQt00gkjMRoo20EMvppVeh+yY&#10;hGZnY3bVtL/eFYTe5vE+J9uMphMXGlxrWcHLPAZBXFndcq3g67N4XoFwHlljZ5kU/JKDTT55yjDV&#10;9sp7upS+FiGEXYoKGu/7VEpXNWTQzW1PHLijHQz6AIda6gGvIdx0MonjpTTYcmhosKdtQ9VPeTYK&#10;XHGgU/EXVVH8vagtJafdxxsqNZuOr2sQnkb/L36433WYv0iW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8aTEAAAA3QAAAA8AAAAAAAAAAAAAAAAAmAIAAGRycy9k&#10;b3ducmV2LnhtbFBLBQYAAAAABAAEAPUAAACJAwAAAAA=&#10;"/>
                  <v:shape id="Freeform 967" o:spid="_x0000_s1548" style="position:absolute;left:1675;top:694;width:10;height:12;visibility:visible;mso-wrap-style:square;v-text-anchor:top" coordsize="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UacUA&#10;AADdAAAADwAAAGRycy9kb3ducmV2LnhtbERPS2vCQBC+F/oflhG81Y1amhBdRYQ+oPTQKIi3ITsm&#10;wexsurs18d+7BaG3+fies1wPphUXcr6xrGA6SUAQl1Y3XCnY716fMhA+IGtsLZOCK3lYrx4flphr&#10;2/M3XYpQiRjCPkcFdQhdLqUvazLoJ7YjjtzJOoMhQldJ7bCP4aaVsyR5kQYbjg01drStqTwXv0bB&#10;z1d69G/vz8Vh0zt/SPfZbvuZKTUeDZsFiEBD+Bff3R86zp/PUvj7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RpxQAAAN0AAAAPAAAAAAAAAAAAAAAAAJgCAABkcnMv&#10;ZG93bnJldi54bWxQSwUGAAAAAAQABAD1AAAAigMAAAAA&#10;" path="m,60l18,74,47,9,28,,,60e" filled="f">
                    <v:path arrowok="t" o:connecttype="custom" o:connectlocs="0,10;4,12;10,1;6,0;0,10" o:connectangles="0,0,0,0,0"/>
                  </v:shape>
                  <v:line id="Line 968" o:spid="_x0000_s1549" style="position:absolute;visibility:visible;mso-wrap-style:square;v-text-anchor:top" from="1680,704" to="1680,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ATcYA&#10;AADdAAAADwAAAGRycy9kb3ducmV2LnhtbESPT2vCQBDF70K/wzIFL1I3RpCSukppDXjw4p/S65Cd&#10;JqHZ2ZhdNfrpnYPgbYb35r3fzJe9a9SZulB7NjAZJ6CIC29rLg0c9vnbO6gQkS02nsnAlQIsFy+D&#10;OWbWX3hL510slYRwyNBAFWObaR2KihyGsW+JRfvzncMoa1dq2+FFwl2j0ySZaYc1S0OFLX1VVPzv&#10;Ts5AyH/omN9GxSj5nZae0uP3ZoXGDF/7zw9Qkfr4ND+u11bwp6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ATcYAAADdAAAADwAAAAAAAAAAAAAAAACYAgAAZHJz&#10;L2Rvd25yZXYueG1sUEsFBgAAAAAEAAQA9QAAAIsDAAAAAA==&#10;"/>
                  <v:shape id="Freeform 969" o:spid="_x0000_s1550" style="position:absolute;left:1680;top:683;width:9;height:21;visibility:visible;mso-wrap-style:square;v-text-anchor:top" coordsize="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AbsQA&#10;AADdAAAADwAAAGRycy9kb3ducmV2LnhtbERPS2vCQBC+F/wPyxS86aZKxaSuIhVB6MkHQm9DdkyC&#10;2dl0d03S/npXEHqbj+85i1VvatGS85VlBW/jBARxbnXFhYLTcTuag/ABWWNtmRT8kofVcvCywEzb&#10;jvfUHkIhYgj7DBWUITSZlD4vyaAf24Y4chfrDIYIXSG1wy6Gm1pOkmQmDVYcG0ps6LOk/Hq4GQVf&#10;He+ufzq9nd1+nreX2fcm/XlXavjarz9ABOrDv/jp3uk4fzpJ4f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QG7EAAAA3QAAAA8AAAAAAAAAAAAAAAAAmAIAAGRycy9k&#10;b3ducmV2LnhtbFBLBQYAAAAABAAEAPUAAACJAwAAAAA=&#10;" path="m,126l,73,4,66r19,9l46,8,27,,4,66e" filled="f">
                    <v:path arrowok="t" o:connecttype="custom" o:connectlocs="0,21;0,12;1,11;5,13;9,1;5,0;1,11" o:connectangles="0,0,0,0,0,0,0"/>
                  </v:shape>
                  <v:line id="Line 970" o:spid="_x0000_s1551" style="position:absolute;visibility:visible;mso-wrap-style:square;v-text-anchor:top" from="1684,695" to="168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alsUA&#10;AADdAAAADwAAAGRycy9kb3ducmV2LnhtbESPQWvCQBCF7wX/wzJCL6IbDRSJriJqoIdetBWvQ3ZM&#10;gtnZmN1q2l/vHAq9zfDevPfNct27Rt2pC7VnA9NJAoq48Lbm0sDXZz6egwoR2WLjmQz8UID1avCy&#10;xMz6Bx/ofoylkhAOGRqoYmwzrUNRkcMw8S2xaBffOYyydqW2HT4k3DV6liRv2mHN0lBhS9uKiuvx&#10;2xkI+Ylu+e+oGCXntPQ0u+0+9mjM67DfLEBF6uO/+e/63Qp+mgq/fCMj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lqWxQAAAN0AAAAPAAAAAAAAAAAAAAAAAJgCAABkcnMv&#10;ZG93bnJldi54bWxQSwUGAAAAAAQABAD1AAAAigMAAAAA&#10;"/>
                  <v:line id="Line 971" o:spid="_x0000_s1552" style="position:absolute;flip:y;visibility:visible;mso-wrap-style:square;v-text-anchor:top" from="1684,687" to="168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LMMA&#10;AADdAAAADwAAAGRycy9kb3ducmV2LnhtbERPTWvCQBC9F/wPywje6iYGSk3dhCAqhUKhmvY8zY5J&#10;MDsbsmtM/323UPA2j/c5m3wynRhpcK1lBfEyAkFcWd1yraA87R+fQTiPrLGzTAp+yEGezR42mGp7&#10;4w8aj74WIYRdigoa7/tUSlc1ZNAtbU8cuLMdDPoAh1rqAW8h3HRyFUVP0mDLoaHBnrYNVZfj1Sgo&#10;vt52yfv4bWyn13X5qU0ZHVZKLeZT8QLC0+Tv4n/3qw7zkySGv2/C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aLMMAAADdAAAADwAAAAAAAAAAAAAAAACYAgAAZHJzL2Rv&#10;d25yZXYueG1sUEsFBgAAAAAEAAQA9QAAAIgDAAAAAA==&#10;"/>
                  <v:line id="Line 972" o:spid="_x0000_s1553" style="position:absolute;visibility:visible;mso-wrap-style:square;v-text-anchor:top" from="1686,683" to="168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hesQA&#10;AADdAAAADwAAAGRycy9kb3ducmV2LnhtbERPTWvCQBC9C/6HZYReQrMxgVLSrCLaQA9eqi29Dtlp&#10;Epqdjdmtif56t1DwNo/3OcV6Mp040+BaywqWcQKCuLK65VrBx7F8fAbhPLLGzjIpuJCD9Wo+KzDX&#10;duR3Oh98LUIIuxwVNN73uZSuasigi21PHLhvOxj0AQ611AOOIdx0Mk2SJ2mw5dDQYE/bhqqfw69R&#10;4MpPOpXXqIqSr6y2lJ52+1dU6mExbV5AeJr8XfzvftNhfpal8Pd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QYXrEAAAA3QAAAA8AAAAAAAAAAAAAAAAAmAIAAGRycy9k&#10;b3ducmV2LnhtbFBLBQYAAAAABAAEAPUAAACJAwAAAAA=&#10;"/>
                  <v:shape id="Freeform 973" o:spid="_x0000_s1554" style="position:absolute;left:1686;top:672;width:7;height:12;visibility:visible;mso-wrap-style:square;v-text-anchor:top" coordsize="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LO8IA&#10;AADdAAAADwAAAGRycy9kb3ducmV2LnhtbESPQYvCMBCF7wv+hzCCtzXVgizVKCoKXjzY1fvYjG2x&#10;mdQm2vrvjSB4m+G9782b2aIzlXhQ40rLCkbDCARxZnXJuYLj//b3D4TzyBory6TgSQ4W897PDBNt&#10;Wz7QI/W5CCHsElRQeF8nUrqsIINuaGvioF1sY9CHtcmlbrAN4aaS4yiaSIMlhwsF1rQuKLumdxNq&#10;HI7luUr9Xl9at15tbnjKJCo16HfLKQhPnf+aP/ROBy6OY3h/E0a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As7wgAAAN0AAAAPAAAAAAAAAAAAAAAAAJgCAABkcnMvZG93&#10;bnJldi54bWxQSwUGAAAAAAQABAD1AAAAhwMAAAAA&#10;" path="m,66r19,8l36,3,15,,,66e" filled="f">
                    <v:path arrowok="t" o:connecttype="custom" o:connectlocs="0,11;4,12;7,0;3,0;0,11" o:connectangles="0,0,0,0,0"/>
                  </v:shape>
                  <v:line id="Line 974" o:spid="_x0000_s1555" style="position:absolute;visibility:visible;mso-wrap-style:square;v-text-anchor:top" from="1689,672" to="16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clcQA&#10;AADdAAAADwAAAGRycy9kb3ducmV2LnhtbERPTWvCQBC9F/wPyxS8iNloSilpVhFroAcv1RavQ3aa&#10;hGZnY3abpP56Vyh4m8f7nGw9mkb01LnasoJFFIMgLqyuuVTwecznLyCcR9bYWCYFf+RgvZo8ZJhq&#10;O/AH9QdfihDCLkUFlfdtKqUrKjLoItsSB+7bdgZ9gF0pdYdDCDeNXMbxszRYc2iosKVtRcXP4dco&#10;cPkXnfPLrJjFp6S0tDy/7Xeo1PRx3LyC8DT6u/jf/a7D/CR5gt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1XJXEAAAA3QAAAA8AAAAAAAAAAAAAAAAAmAIAAGRycy9k&#10;b3ducmV2LnhtbFBLBQYAAAAABAAEAPUAAACJAwAAAAA=&#10;"/>
                  <v:shape id="Freeform 975" o:spid="_x0000_s1556" style="position:absolute;left:1689;top:648;width:7;height:24;visibility:visible;mso-wrap-style:square;v-text-anchor:top" coordsize="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AsMA&#10;AADdAAAADwAAAGRycy9kb3ducmV2LnhtbERPS4vCMBC+C/6HMIKXZU2tD6RrFBUXPGp1YY9DM7bF&#10;ZlKaqHV/vREWvM3H95z5sjWVuFHjSssKhoMIBHFmdcm5gtPx+3MGwnlkjZVlUvAgB8tFtzPHRNs7&#10;H+iW+lyEEHYJKii8rxMpXVaQQTewNXHgzrYx6ANscqkbvIdwU8k4iqbSYMmhocCaNgVll/RqFKzH&#10;u180rdl/+ONfGv084tl1GyvV77WrLxCeWv8W/7t3OswfjSb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LsAsMAAADdAAAADwAAAAAAAAAAAAAAAACYAgAAZHJzL2Rv&#10;d25yZXYueG1sUEsFBgAAAAAEAAQA9QAAAIgDAAAAAA==&#10;" path="m,141r21,3l32,73,11,71,,141r11,1l11,71r21,2l35,,14,,11,71e" filled="f">
                    <v:path arrowok="t" o:connecttype="custom" o:connectlocs="0,24;4,24;6,12;2,12;0,24;2,24;2,12;6,12;7,0;3,0;2,12" o:connectangles="0,0,0,0,0,0,0,0,0,0,0"/>
                  </v:shape>
                  <v:line id="Line 976" o:spid="_x0000_s1557" style="position:absolute;visibility:visible;mso-wrap-style:square;v-text-anchor:top" from="1694,660" to="169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necMA&#10;AADdAAAADwAAAGRycy9kb3ducmV2LnhtbERPS4vCMBC+C/sfwix4kW2qBVmqURa14MGLj2WvQzO2&#10;ZZtJbaJWf70RBG/z8T1nOu9MLS7UusqygmEUgyDOra64UHDYZ1/fIJxH1lhbJgU3cjCfffSmmGp7&#10;5S1ddr4QIYRdigpK75tUSpeXZNBFtiEO3NG2Bn2AbSF1i9cQbmo5iuOxNFhxaCixoUVJ+f/ubBS4&#10;7JdO2X2QD+K/pLA0Oi03K1Sq/9n9TEB46vxb/HKvdZifJG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tnecMAAADdAAAADwAAAAAAAAAAAAAAAACYAgAAZHJzL2Rv&#10;d25yZXYueG1sUEsFBgAAAAAEAAQA9QAAAIgDAAAAAA==&#10;"/>
                  <v:shape id="Freeform 977" o:spid="_x0000_s1558" style="position:absolute;left:1694;top:648;width:237;height:12;visibility:visible;mso-wrap-style:square;v-text-anchor:top" coordsize="11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48MA&#10;AADdAAAADwAAAGRycy9kb3ducmV2LnhtbERP20rDQBB9F/yHZYS+2U2Npm3stkhBFBWhlw8YsmMS&#10;mp1Nd6dt/HtXEHybw7nOYjW4Tp0pxNazgck4A0VcedtybWC/e76dgYqCbLHzTAa+KcJqeX21wNL6&#10;C2/ovJVapRCOJRpoRPpS61g15DCOfU+cuC8fHEqCodY24CWFu07fZVmhHbacGhrsad1QddienIGP&#10;Tzm+vdh3OdLDvMjvQ6HXFRozuhmeHkEJDfIv/nO/2jQ/z6f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I48MAAADdAAAADwAAAAAAAAAAAAAAAACYAgAAZHJzL2Rv&#10;d25yZXYueG1sUEsFBgAAAAAEAAQA9QAAAIgDAAAAAA==&#10;" path="m3,73l3,,,,1185,e" filled="f">
                    <v:path arrowok="t" o:connecttype="custom" o:connectlocs="1,12;1,0;0,0;237,0" o:connectangles="0,0,0,0"/>
                  </v:shape>
                  <v:line id="Line 978" o:spid="_x0000_s1559" style="position:absolute;visibility:visible;mso-wrap-style:square;v-text-anchor:top" from="1822,648" to="182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WkMUA&#10;AADdAAAADwAAAGRycy9kb3ducmV2LnhtbESPQWvCQBCF7wX/wzJCL6IbDRSJriJqoIdetBWvQ3ZM&#10;gtnZmN1q2l/vHAq9zfDevPfNct27Rt2pC7VnA9NJAoq48Lbm0sDXZz6egwoR2WLjmQz8UID1avCy&#10;xMz6Bx/ofoylkhAOGRqoYmwzrUNRkcMw8S2xaBffOYyydqW2HT4k3DV6liRv2mHN0lBhS9uKiuvx&#10;2xkI+Ylu+e+oGCXntPQ0u+0+9mjM67DfLEBF6uO/+e/63Qp+mgqufCMj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FaQxQAAAN0AAAAPAAAAAAAAAAAAAAAAAJgCAABkcnMv&#10;ZG93bnJldi54bWxQSwUGAAAAAAQABAD1AAAAigMAAAAA&#10;"/>
                  <v:shape id="Freeform 979" o:spid="_x0000_s1560" style="position:absolute;left:1770;top:632;width:52;height:32;visibility:visible;mso-wrap-style:square;v-text-anchor:top" coordsize="2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1jcQA&#10;AADdAAAADwAAAGRycy9kb3ducmV2LnhtbERP22rCQBB9F/yHZYS+mY0GpE1dxQuCUBCaquDbkJ0m&#10;wexs2F01/ftuoeDbHM515svetOJOzjeWFUySFARxaXXDlYLj1278CsIHZI2tZVLwQx6Wi+Fgjrm2&#10;D/6kexEqEUPY56igDqHLpfRlTQZ9YjviyH1bZzBE6CqpHT5iuGnlNE1n0mDDsaHGjjY1ldfiZhRk&#10;l+3OFYf1x1rf9v1perrOzoejUi+jfvUOIlAfnuJ/917H+Vn2B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NY3EAAAA3QAAAA8AAAAAAAAAAAAAAAAAmAIAAGRycy9k&#10;b3ducmV2LnhtbFBLBQYAAAAABAAEAPUAAACJAwAAAAA=&#10;" path="m263,95r,l,191,,,263,95e" filled="f">
                    <v:path arrowok="t" o:connecttype="custom" o:connectlocs="52,16;52,16;0,32;0,0;52,16" o:connectangles="0,0,0,0,0"/>
                  </v:shape>
                  <v:line id="Line 980" o:spid="_x0000_s1561" style="position:absolute;visibility:visible;mso-wrap-style:square;v-text-anchor:top" from="1818,650" to="181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p68YA&#10;AADdAAAADwAAAGRycy9kb3ducmV2LnhtbESPQWvCQBCF74X+h2UKXkQ31VIkupHSGuihl1rF65Ad&#10;k2B2NmbXGPvrO4eCtxnem/e+Wa0H16ieulB7NvA8TUARF97WXBrY/eSTBagQkS02nsnAjQKss8eH&#10;FabWX/mb+m0slYRwSNFAFWObah2KihyGqW+JRTv6zmGUtSu17fAq4a7RsyR51Q5rloYKW3qvqDht&#10;L85AyPd0zn/HxTg5zEtPs/PH1waNGT0Nb0tQkYZ4N/9ff1rBn78I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gp68YAAADdAAAADwAAAAAAAAAAAAAAAACYAgAAZHJz&#10;L2Rvd25yZXYueG1sUEsFBgAAAAAEAAQA9QAAAIsDAAAAAA==&#10;"/>
                  <v:shape id="Freeform 981" o:spid="_x0000_s1562" style="position:absolute;left:1770;top:650;width:48;height:10;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HsQA&#10;AADdAAAADwAAAGRycy9kb3ducmV2LnhtbERPTWvCQBC9C/0PyxS86cZapETXEKSCF0ubKuhtyE6T&#10;0Oxs2F1N7K/vFgre5vE+Z5UNphVXcr6xrGA2TUAQl1Y3XCk4fG4nLyB8QNbYWiYFN/KQrR9GK0y1&#10;7fmDrkWoRAxhn6KCOoQuldKXNRn0U9sRR+7LOoMhQldJ7bCP4aaVT0mykAYbjg01drSpqfwuLkaB&#10;k/3rj928+dOxOl4Wxfs+N2et1PhxyJcgAg3hLv5373ScP3+e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rh7EAAAA3QAAAA8AAAAAAAAAAAAAAAAAmAIAAGRycy9k&#10;b3ducmV2LnhtbFBLBQYAAAAABAAEAPUAAACJAwAAAAA=&#10;" path="m240,l,,,20r183,l125,42,,42,,62r68,e" filled="f">
                    <v:path arrowok="t" o:connecttype="custom" o:connectlocs="48,0;0,0;0,3;37,3;25,7;0,7;0,10;14,10" o:connectangles="0,0,0,0,0,0,0,0"/>
                  </v:shape>
                  <v:line id="Line 982" o:spid="_x0000_s1563" style="position:absolute;visibility:visible;mso-wrap-style:square;v-text-anchor:top" from="1780,636" to="178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SB8IA&#10;AADdAAAADwAAAGRycy9kb3ducmV2LnhtbERPS4vCMBC+C/6HMIIX0XSriFSjyK6FPXjxhdehGdti&#10;M6lNVrv76zeC4G0+vucsVq2pxJ0aV1pW8DGKQBBnVpecKzge0uEMhPPIGivLpOCXHKyW3c4CE20f&#10;vKP73ucihLBLUEHhfZ1I6bKCDLqRrYkDd7GNQR9gk0vd4COEm0rGUTSVBksODQXW9FlQdt3/GAUu&#10;PdEt/Rtkg+g8zi3Ft6/tBpXq99r1HISn1r/FL/e3DvPHk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hIHwgAAAN0AAAAPAAAAAAAAAAAAAAAAAJgCAABkcnMvZG93&#10;bnJldi54bWxQSwUGAAAAAAQABAD1AAAAhwMAAAAA&#10;"/>
                  <v:shape id="Freeform 983" o:spid="_x0000_s1564" style="position:absolute;left:1770;top:636;width:45;height:10;visibility:visible;mso-wrap-style:square;v-text-anchor:top" coordsize="2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M2sIA&#10;AADdAAAADwAAAGRycy9kb3ducmV2LnhtbERP32vCMBB+F/Y/hBv4pummiOuMUgZT9yLYDfZ6a25t&#10;WXIpTbTxv18Ewbf7+H7eahOtEWfqfetYwdM0A0FcOd1yreDr832yBOEDskbjmBRcyMNm/TBaYa7d&#10;wEc6l6EWKYR9jgqaELpcSl81ZNFPXUecuF/XWwwJ9rXUPQ4p3Br5nGULabHl1NBgR28NVX/lySoY&#10;Il5+jh87O5iX78KbaIsDbZUaP8biFUSgGO7im3uv0/zZfAbX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8zawgAAAN0AAAAPAAAAAAAAAAAAAAAAAJgCAABkcnMvZG93&#10;bnJldi54bWxQSwUGAAAAAAQABAD1AAAAhwMAAAAA&#10;" path="m52,l,,,21r111,l169,42,,42,,62r228,e" filled="f">
                    <v:path arrowok="t" o:connecttype="custom" o:connectlocs="10,0;0,0;0,3;22,3;33,7;0,7;0,10;45,10" o:connectangles="0,0,0,0,0,0,0,0"/>
                  </v:shape>
                  <v:line id="Line 984" o:spid="_x0000_s1565" style="position:absolute;visibility:visible;mso-wrap-style:square;v-text-anchor:top" from="1622,648" to="162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v6MQA&#10;AADdAAAADwAAAGRycy9kb3ducmV2LnhtbERPTWvCQBC9C/6HZQQvYjY1UiTNKmIb6KEXbUuvQ3aa&#10;hGZnY3abxP76riB4m8f7nGw3mkb01LnasoKHKAZBXFhdc6ng4z1fbkA4j6yxsUwKLuRgt51OMky1&#10;HfhI/cmXIoSwS1FB5X2bSumKigy6yLbEgfu2nUEfYFdK3eEQwk0jV3H8KA3WHBoqbOlQUfFz+jUK&#10;XP5J5/xvUSzir6S0tDo/v72gUvPZuH8C4Wn0d/HN/arD/GS9hu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L+jEAAAA3QAAAA8AAAAAAAAAAAAAAAAAmAIAAGRycy9k&#10;b3ducmV2LnhtbFBLBQYAAAAABAAEAPUAAACJAwAAAAA=&#10;"/>
                  <v:line id="Line 985" o:spid="_x0000_s1566" style="position:absolute;flip:x;visibility:visible;mso-wrap-style:square;v-text-anchor:top" from="1553,648" to="162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vUsMA&#10;AADdAAAADwAAAGRycy9kb3ducmV2LnhtbERP22rCQBB9L/gPywh9qxtvpUY3QaSVgiBoU5/H7JgE&#10;s7Mhu43p37tCoW9zONdZpb2pRUetqywrGI8iEMS51RUXCrKvj5c3EM4ja6wtk4JfcpAmg6cVxtre&#10;+EDd0RcihLCLUUHpfRNL6fKSDLqRbYgDd7GtQR9gW0jd4i2Em1pOouhVGqw4NJTY0Kak/Hr8MQrW&#10;p937dN+dja31osi+tcmi7USp52G/XoLw1Pt/8Z/7U4f509kcHt+EE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9vUsMAAADdAAAADwAAAAAAAAAAAAAAAACYAgAAZHJzL2Rv&#10;d25yZXYueG1sUEsFBgAAAAAEAAQA9QAAAIgDAAAAAA==&#10;"/>
                  <v:line id="Line 986" o:spid="_x0000_s1567" style="position:absolute;visibility:visible;mso-wrap-style:square;v-text-anchor:top" from="1587,614" to="158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UBMQA&#10;AADdAAAADwAAAGRycy9kb3ducmV2LnhtbERPTWvCQBC9F/wPywi9iNnUFJGYVaQ20EMvjYrXITsm&#10;wexszK6a9td3CwVv83ifk60H04ob9a6xrOAlikEQl1Y3XCnY7/LpAoTzyBpby6TgmxysV6OnDFNt&#10;7/xFt8JXIoSwS1FB7X2XSunKmgy6yHbEgTvZ3qAPsK+k7vEewk0rZ3E8lwYbDg01dvRWU3kurkaB&#10;yw90yX8m5SQ+JpWl2WX7+Y5KPY+HzRKEp8E/xP/uDx3mJ69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FATEAAAA3QAAAA8AAAAAAAAAAAAAAAAAmAIAAGRycy9k&#10;b3ducmV2LnhtbFBLBQYAAAAABAAEAPUAAACJAwAAAAA=&#10;"/>
                  <v:line id="Line 987" o:spid="_x0000_s1568" style="position:absolute;visibility:visible;mso-wrap-style:square;v-text-anchor:top" from="1587,614" to="158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xn8QA&#10;AADdAAAADwAAAGRycy9kb3ducmV2LnhtbERPS2vCQBC+F/wPywi9iG7UoiV1DdIa6KEXH6XXITsm&#10;wexssrvV2F/fLRS8zcf3nFXWm0ZcyPnasoLpJAFBXFhdc6ngeMjHzyB8QNbYWCYFN/KQrQcPK0y1&#10;vfKOLvtQihjCPkUFVQhtKqUvKjLoJ7YljtzJOoMhQldK7fAaw00jZ0mykAZrjg0VtvRaUXHefxsF&#10;Pv+kLv8ZFaPka15amnVvH1tU6nHYb15ABOrDXfzvftdx/vxpCX/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sZ/EAAAA3QAAAA8AAAAAAAAAAAAAAAAAmAIAAGRycy9k&#10;b3ducmV2LnhtbFBLBQYAAAAABAAEAPUAAACJAwAAAAA=&#10;"/>
                  <v:line id="Line 988" o:spid="_x0000_s1569" style="position:absolute;visibility:visible;mso-wrap-style:square;v-text-anchor:top" from="1587,542" to="158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l7cYA&#10;AADdAAAADwAAAGRycy9kb3ducmV2LnhtbESPQWvCQBCF74X+h2UKXkQ31VIkupHSGuihl1rF65Ad&#10;k2B2NmbXGPvrO4eCtxnem/e+Wa0H16ieulB7NvA8TUARF97WXBrY/eSTBagQkS02nsnAjQKss8eH&#10;FabWX/mb+m0slYRwSNFAFWObah2KihyGqW+JRTv6zmGUtSu17fAq4a7RsyR51Q5rloYKW3qvqDht&#10;L85AyPd0zn/HxTg5zEtPs/PH1waNGT0Nb0tQkYZ4N/9ff1rBn78I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4l7cYAAADdAAAADwAAAAAAAAAAAAAAAACYAgAAZHJz&#10;L2Rvd25yZXYueG1sUEsFBgAAAAAEAAQA9QAAAIsDAAAAAA==&#10;"/>
                  <v:line id="Line 989" o:spid="_x0000_s1570" style="position:absolute;flip:y;visibility:visible;mso-wrap-style:square;v-text-anchor:top" from="1587,358" to="158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lV8IA&#10;AADdAAAADwAAAGRycy9kb3ducmV2LnhtbERP24rCMBB9X/Afwgj7pqkXFq1GEXFFEBbU6vPYjG2x&#10;mZQm1u7fbwRh3+ZwrjNftqYUDdWusKxg0I9AEKdWF5wpSE7fvQkI55E1lpZJwS85WC46H3OMtX3y&#10;gZqjz0QIYRejgtz7KpbSpTkZdH1bEQfuZmuDPsA6k7rGZwg3pRxG0Zc0WHBoyLGidU7p/fgwClaX&#10;/Wb001yNLfU0S87aJNF2qNRnt13NQHhq/b/47d7pMH80nsLr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mVXwgAAAN0AAAAPAAAAAAAAAAAAAAAAAJgCAABkcnMvZG93&#10;bnJldi54bWxQSwUGAAAAAAQABAD1AAAAhwMAAAAA&#10;"/>
                  <v:line id="Line 990" o:spid="_x0000_s1571" style="position:absolute;visibility:visible;mso-wrap-style:square;v-text-anchor:top" from="1580,352" to="15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NsYA&#10;AADdAAAADwAAAGRycy9kb3ducmV2LnhtbESPQWvCQBCF74X+h2UKXkQ3VVokupHSGuihl1rF65Ad&#10;k2B2NmbXGPvrO4eCtxnem/e+Wa0H16ieulB7NvA8TUARF97WXBrY/eSTBagQkS02nsnAjQKss8eH&#10;FabWX/mb+m0slYRwSNFAFWObah2KihyGqW+JRTv6zmGUtSu17fAq4a7RsyR51Q5rloYKW3qvqDht&#10;L85AyPd0zn/HxTg5zEtPs/PH1waNGT0Nb0tQkYZ4N/9ff1rBn78I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G/NsYAAADdAAAADwAAAAAAAAAAAAAAAACYAgAAZHJz&#10;L2Rvd25yZXYueG1sUEsFBgAAAAAEAAQA9QAAAIsDAAAAAA==&#10;"/>
                  <v:shape id="Freeform 991" o:spid="_x0000_s1572" style="position:absolute;left:1580;top:352;width:17;height:6;visibility:visible;mso-wrap-style:square;v-text-anchor:top" coordsize="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0V8UA&#10;AADdAAAADwAAAGRycy9kb3ducmV2LnhtbERPTWvCQBC9F/wPyxS81U0sLTa6CaEgSFFKrNXrmJ0m&#10;wexsyK4a/323IPQ2j/c5i2wwrbhQ7xrLCuJJBIK4tLrhSsHua/k0A+E8ssbWMim4kYMsHT0sMNH2&#10;ygVdtr4SIYRdggpq77tESlfWZNBNbEccuB/bG/QB9pXUPV5DuGnlNIpepcGGQ0ONHb3XVJ62Z6Pg&#10;+H1Yr3dvxWfOxcd0sxzsbN+tlBo/DvkchKfB/4vv7pUO859fYv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3RXxQAAAN0AAAAPAAAAAAAAAAAAAAAAAJgCAABkcnMv&#10;ZG93bnJldi54bWxQSwUGAAAAAAQABAD1AAAAigMAAAAA&#10;" path="m,l84,,82,,,,82,r,2l,2r82,l82,5,,5r82,l,5,2,6r80,l2,6r78,l80,8,2,8r78,l80,11,2,11r78,l4,11r,2l79,13,4,13r75,l79,14,4,14r1,l79,14r-2,3l5,17r72,l5,17r2,2l77,19r-2,l7,19r68,l75,21,7,21r2,l73,21,9,21r,2l73,23r-62,l11,25r61,l11,25r1,l70,25r,2l12,27r2,l70,27r-2,l14,27r2,3l68,30r-2,l16,30r2,1l66,31r-1,l18,31r1,l65,31r-2,2l19,33r2,l61,33r-38,l23,36r36,l58,36r-33,l26,38r30,l54,38r-26,l32,38r20,l49,39r-16,e" filled="f">
                    <v:path arrowok="t" o:connecttype="custom" o:connectlocs="17,0;0,0;17,0;17,0;0,1;0,1;17,1;16,1;0,1;16,2;16,2;1,2;1,2;16,2;1,2;16,3;16,3;1,3;15,3;15,3;1,3;15,3;2,4;2,4;15,4;2,4;14,4;3,4;14,4;3,5;13,5;4,5;13,5;4,5;13,5;4,5;5,5;12,6;5,6;11,6;6,6;11,6;7,6" o:connectangles="0,0,0,0,0,0,0,0,0,0,0,0,0,0,0,0,0,0,0,0,0,0,0,0,0,0,0,0,0,0,0,0,0,0,0,0,0,0,0,0,0,0,0"/>
                  </v:shape>
                  <v:line id="Line 992" o:spid="_x0000_s1573" style="position:absolute;visibility:visible;mso-wrap-style:square;v-text-anchor:top" from="1587,358" to="158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2sIA&#10;AADdAAAADwAAAGRycy9kb3ducmV2LnhtbERPS4vCMBC+C/6HMIIX0XQrilSjyK6FPXjxhdehGdti&#10;M6lNVrv76zeC4G0+vucsVq2pxJ0aV1pW8DGKQBBnVpecKzge0uEMhPPIGivLpOCXHKyW3c4CE20f&#10;vKP73ucihLBLUEHhfZ1I6bKCDLqRrYkDd7GNQR9gk0vd4COEm0rGUTSVBksODQXW9FlQdt3/GAUu&#10;PdEt/Rtkg+g8zi3Ft6/tBpXq99r1HISn1r/FL/e3DvPHk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4TawgAAAN0AAAAPAAAAAAAAAAAAAAAAAJgCAABkcnMvZG93&#10;bnJldi54bWxQSwUGAAAAAAQABAD1AAAAhwMAAAAA&#10;"/>
                  <v:shape id="Freeform 993" o:spid="_x0000_s1574" style="position:absolute;left:1587;top:358;width:2;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UVMIA&#10;AADdAAAADwAAAGRycy9kb3ducmV2LnhtbERPS4vCMBC+L/gfwgheiqY+VqQaxV0Q96oreB2asS1t&#10;JiVJa/33m4WFvc3H95zdYTCN6Mn5yrKC+SwFQZxbXXGh4PZ9mm5A+ICssbFMCl7k4bAfve0w0/bJ&#10;F+qvoRAxhH2GCsoQ2kxKn5dk0M9sSxy5h3UGQ4SukNrhM4abRi7SdC0NVhwbSmzps6S8vnZGQZd8&#10;JJeq6wsp6/q8cavzKhnuSk3Gw3ELItAQ/sV/7i8d5y/fl/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ZRUwgAAAN0AAAAPAAAAAAAAAAAAAAAAAJgCAABkcnMvZG93&#10;bnJldi54bWxQSwUGAAAAAAQABAD1AAAAhwMAAAAA&#10;" path="m,l7,,9,e" filled="f">
                    <v:path arrowok="t" o:connecttype="custom" o:connectlocs="0,0;2,0;2,0" o:connectangles="0,0,0"/>
                  </v:shape>
                  <v:line id="Line 994" o:spid="_x0000_s1575" style="position:absolute;visibility:visible;mso-wrap-style:square;v-text-anchor:top" from="1580,351" to="158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NcQA&#10;AADdAAAADwAAAGRycy9kb3ducmV2LnhtbERPS2vCQBC+F/wPywi9iG7UKiV1DdIa6KEXH6XXITsm&#10;wexssrvV2F/fLRS8zcf3nFXWm0ZcyPnasoLpJAFBXFhdc6ngeMjHzyB8QNbYWCYFN/KQrQcPK0y1&#10;vfKOLvtQihjCPkUFVQhtKqUvKjLoJ7YljtzJOoMhQldK7fAaw00jZ0mylAZrjg0VtvRaUXHefxsF&#10;Pv+kLv8ZFaPka15amnVvH1tU6nHYb15ABOrDXfzvftdx/nzx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uTXEAAAA3QAAAA8AAAAAAAAAAAAAAAAAmAIAAGRycy9k&#10;b3ducmV2LnhtbFBLBQYAAAAABAAEAPUAAACJAwAAAAA=&#10;"/>
                  <v:shape id="Freeform 995" o:spid="_x0000_s1576" style="position:absolute;left:1580;top:341;width:17;height:10;visibility:visible;mso-wrap-style:square;v-text-anchor:top" coordsize="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ExcQA&#10;AADdAAAADwAAAGRycy9kb3ducmV2LnhtbERPTWvCQBC9F/wPywi91Y0tSomuQQvSHmrBqGBuQ3bM&#10;hmRnQ3ar6b/vCoXe5vE+Z5kNthVX6n3tWMF0koAgLp2uuVJwPGyfXkH4gKyxdUwKfshDtho9LDHV&#10;7sZ7uuahEjGEfYoKTAhdKqUvDVn0E9cRR+7ieoshwr6SusdbDLetfE6SubRYc2ww2NGbobLJv60C&#10;t/sqim1BHJrTOd9/njbz99wo9Tge1gsQgYbwL/5zf+g4/2U2g/s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RMXEAAAA3QAAAA8AAAAAAAAAAAAAAAAAmAIAAGRycy9k&#10;b3ducmV2LnhtbFBLBQYAAAAABAAEAPUAAACJAwAAAAA=&#10;" path="m2,60r84,l2,60r84,l86,59,,59r86,l,59,,57r86,l,57,,54r86,l,54r86,l86,52,,52r86,l,52,,51r86,l,51,,48r86,l,48r86,l86,46,,46r86,l,46,,45r86,l,45,2,42r84,l2,42r84,l86,40,2,40r82,l2,40r,-2l84,38,2,38r82,l84,36,2,36r82,l84,34,4,34r80,l82,34,4,34r,-2l82,32,4,32r78,l82,29,4,29r2,l82,29,81,28,6,28r75,l6,28r,-2l81,26,7,26r72,l79,23,7,23r72,l79,21,9,21r68,l9,21r,-1l77,20r-2,l11,20r64,l75,17r-64,l13,17r62,l74,17r-61,l13,15r61,l72,15r-58,l14,12r58,l16,12r54,l70,11r-52,l68,11r-48,l20,9r47,l21,9r,-3l65,6r-2,l23,6r2,l63,6,61,4,25,4r2,l60,4r-2,l28,4,30,3r26,l54,3,34,3,35,,51,,44,,42,e" filled="f">
                    <v:path arrowok="t" o:connecttype="custom" o:connectlocs="17,10;17,10;0,10;0,10;17,10;0,9;0,9;17,9;17,9;0,9;0,9;17,8;17,8;0,8;0,8;17,8;0,7;0,7;17,7;17,7;0,6;0,6;17,6;17,6;1,6;16,6;1,5;1,5;16,5;1,5;16,5;16,5;1,4;1,4;16,4;16,4;2,4;2,4;15,3;2,3;15,3;3,3;15,3;3,3;14,3;3,2;3,2;14,2;13,2;4,2;4,2;13,1;5,1;12,1;5,1;12,1;6,1;11,1;7,1;10,0;8,0" o:connectangles="0,0,0,0,0,0,0,0,0,0,0,0,0,0,0,0,0,0,0,0,0,0,0,0,0,0,0,0,0,0,0,0,0,0,0,0,0,0,0,0,0,0,0,0,0,0,0,0,0,0,0,0,0,0,0,0,0,0,0,0,0"/>
                  </v:shape>
                  <v:line id="Line 996" o:spid="_x0000_s1577" style="position:absolute;visibility:visible;mso-wrap-style:square;v-text-anchor:top" from="1590,391" to="159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C2cQA&#10;AADdAAAADwAAAGRycy9kb3ducmV2LnhtbERPTWvCQBC9F/wPywi9iNnUUJGYVaQ20EMvjYrXITsm&#10;wexszK6a9td3CwVv83ifk60H04ob9a6xrOAlikEQl1Y3XCnY7/LpAoTzyBpby6TgmxysV6OnDFNt&#10;7/xFt8JXIoSwS1FB7X2XSunKmgy6yHbEgTvZ3qAPsK+k7vEewk0rZ3E8lwYbDg01dvRWU3kurkaB&#10;yw90yX8m5SQ+JpWl2WX7+Y5KPY+HzRKEp8E/xP/uDx3mJ69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0gtnEAAAA3QAAAA8AAAAAAAAAAAAAAAAAmAIAAGRycy9k&#10;b3ducmV2LnhtbFBLBQYAAAAABAAEAPUAAACJAwAAAAA=&#10;"/>
                  <v:shape id="Freeform 997" o:spid="_x0000_s1578" style="position:absolute;left:1573;top:391;width:29;height:47;visibility:visible;mso-wrap-style:square;v-text-anchor:top" coordsize="14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rocMA&#10;AADdAAAADwAAAGRycy9kb3ducmV2LnhtbERPTWsCMRC9F/wPYYTeatZKV1mNIgVtD+3BrQjehs24&#10;WdxMliS623/fFAq9zeN9zmoz2FbcyYfGsYLpJANBXDndcK3g+LV7WoAIEVlj65gUfFOAzXr0sMJC&#10;u54PdC9jLVIIhwIVmBi7QspQGbIYJq4jTtzFeYsxQV9L7bFP4baVz1mWS4sNpwaDHb0aqq7lzSo4&#10;9KfMLD7PoZ/vP9iXnOf6LVfqcTxslyAiDfFf/Od+12n+7G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rocMAAADdAAAADwAAAAAAAAAAAAAAAACYAgAAZHJzL2Rv&#10;d25yZXYueG1sUEsFBgAAAAAEAAQA9QAAAIgDAAAAAA==&#10;" path="m83,l66,r,262l48,194,48,,31,r,124l14,56,14,,,,71,284r,l143,,,e" filled="f">
                    <v:path arrowok="t" o:connecttype="custom" o:connectlocs="17,0;13,0;13,43;10,32;10,0;6,0;6,21;3,9;3,0;0,0;14,47;14,47;29,0;0,0" o:connectangles="0,0,0,0,0,0,0,0,0,0,0,0,0,0"/>
                  </v:shape>
                  <v:line id="Line 998" o:spid="_x0000_s1579" style="position:absolute;visibility:visible;mso-wrap-style:square;v-text-anchor:top" from="1590,391" to="159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zMMYA&#10;AADdAAAADwAAAGRycy9kb3ducmV2LnhtbESPQWvCQBCF74X+h2UKXkQ3VVokupHSGuihl1rF65Ad&#10;k2B2NmbXGPvrO4eCtxnem/e+Wa0H16ieulB7NvA8TUARF97WXBrY/eSTBagQkS02nsnAjQKss8eH&#10;FabWX/mb+m0slYRwSNFAFWObah2KihyGqW+JRTv6zmGUtSu17fAq4a7RsyR51Q5rloYKW3qvqDht&#10;L85AyPd0zn/HxTg5zEtPs/PH1waNGT0Nb0tQkYZ4N/9ff1rBn78I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ezMMYAAADdAAAADwAAAAAAAAAAAAAAAACYAgAAZHJz&#10;L2Rvd25yZXYueG1sUEsFBgAAAAAEAAQA9QAAAIsDAAAAAA==&#10;"/>
                  <v:shape id="Freeform 999" o:spid="_x0000_s1580" style="position:absolute;left:1590;top:391;width:7;height:39;visibility:visible;mso-wrap-style:square;v-text-anchor:top" coordsize="3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pdMQA&#10;AADdAAAADwAAAGRycy9kb3ducmV2LnhtbERP32vCMBB+F/Y/hBvsbU11KtoZRSaKAxGsgq+35taW&#10;NZeSZFr31y+DgW/38f282aIzjbiQ87VlBf0kBUFcWF1zqeB0XD9PQPiArLGxTApu5GExf+jNMNP2&#10;yge65KEUMYR9hgqqENpMSl9UZNAntiWO3Kd1BkOErpTa4TWGm0YO0nQsDdYcGyps6a2i4iv/Ngry&#10;2542H02+cqOf83t/6HerEr1ST4/d8hVEoC7cxf/urY7zX0ZT+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KXTEAAAA3QAAAA8AAAAAAAAAAAAAAAAAmAIAAGRycy9k&#10;b3ducmV2LnhtbFBLBQYAAAAABAAEAPUAAACJAwAAAAA=&#10;" path="m,l,236,18,166,18,,35,r,96e" filled="f">
                    <v:path arrowok="t" o:connecttype="custom" o:connectlocs="0,0;0,39;4,27;4,0;7,0;7,16" o:connectangles="0,0,0,0,0,0"/>
                  </v:shape>
                  <v:line id="Line 1000" o:spid="_x0000_s1581" style="position:absolute;visibility:visible;mso-wrap-style:square;v-text-anchor:top" from="1509,573" to="150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1i8YA&#10;AADdAAAADwAAAGRycy9kb3ducmV2LnhtbESPQWvCQBCF70L/wzIFL9JsVJCSZiOlGvDgpdrS65Cd&#10;JqHZ2ZhdNe2vdw4FbzO8N+99k69H16kLDaH1bGCepKCIK29brg18HMunZ1AhIlvsPJOBXwqwLh4m&#10;OWbWX/mdLodYKwnhkKGBJsY+0zpUDTkMie+JRfv2g8Mo61BrO+BVwl2nF2m60g5bloYGe3prqPo5&#10;nJ2BUH7SqfybVbP0a1l7Wpw2+y0aM30cX19ARRrj3fx/vbOCv1wJv3wjI+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11i8YAAADdAAAADwAAAAAAAAAAAAAAAACYAgAAZHJz&#10;L2Rvd25yZXYueG1sUEsFBgAAAAAEAAQA9QAAAIsDAAAAAA==&#10;"/>
                  <v:line id="Line 1001" o:spid="_x0000_s1582" style="position:absolute;visibility:visible;mso-wrap-style:square;v-text-anchor:top" from="1509,573" to="150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QEMEA&#10;AADdAAAADwAAAGRycy9kb3ducmV2LnhtbERPy6rCMBDdC/5DGMGNaKqCSDWKeG/Bxd34wu3QjG2x&#10;mdQmar1fbwTB3RzOc+bLxpTiTrUrLCsYDiIQxKnVBWcKDvukPwXhPLLG0jIpeJKD5aLdmmOs7YO3&#10;dN/5TIQQdjEqyL2vYildmpNBN7AVceDOtjboA6wzqWt8hHBTylEUTaTBgkNDjhWtc0ovu5tR4JIj&#10;XZP/XtqLTuPM0uj68/eLSnU7zWoGwlPjv+KPe6PD/PFkC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x0BDBAAAA3QAAAA8AAAAAAAAAAAAAAAAAmAIAAGRycy9kb3du&#10;cmV2LnhtbFBLBQYAAAAABAAEAPUAAACGAwAAAAA=&#10;"/>
                  <v:line id="Line 1002" o:spid="_x0000_s1583" style="position:absolute;visibility:visible;mso-wrap-style:square;v-text-anchor:top" from="1431,577" to="143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OZ8QA&#10;AADdAAAADwAAAGRycy9kb3ducmV2LnhtbERPTWvCQBC9F/wPywheQt00gkjMRoo20EMvppVeh+yY&#10;hGZnY3bVtL/eFYTe5vE+J9uMphMXGlxrWcHLPAZBXFndcq3g67N4XoFwHlljZ5kU/JKDTT55yjDV&#10;9sp7upS+FiGEXYoKGu/7VEpXNWTQzW1PHLijHQz6AIda6gGvIdx0MonjpTTYcmhosKdtQ9VPeTYK&#10;XHGgU/EXVVH8vagtJafdxxsqNZuOr2sQnkb/L36433WYv1gm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TmfEAAAA3QAAAA8AAAAAAAAAAAAAAAAAmAIAAGRycy9k&#10;b3ducmV2LnhtbFBLBQYAAAAABAAEAPUAAACJAwAAAAA=&#10;"/>
                  <v:shape id="Freeform 1003" o:spid="_x0000_s1584" style="position:absolute;left:1417;top:577;width:14;height:29;visibility:visible;mso-wrap-style:square;v-text-anchor:top" coordsize="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TsMA&#10;AADdAAAADwAAAGRycy9kb3ducmV2LnhtbERP32vCMBB+H/g/hBP2NlMnlFGNIoowYTBXFV+P5kyr&#10;zaU0Ubv/3giCb/fx/bzJrLO1uFLrK8cKhoMEBHHhdMVGwW67+vgC4QOyxtoxKfgnD7Np722CmXY3&#10;/qNrHoyIIewzVFCG0GRS+qIki37gGuLIHV1rMUTYGqlbvMVwW8vPJEmlxYpjQ4kNLUoqzvnFKlib&#10;aln87H/zZHtY7nK/Oe1Tc1Lqvd/NxyACdeElfrq/dZw/Skf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8TsMAAADdAAAADwAAAAAAAAAAAAAAAACYAgAAZHJzL2Rv&#10;d25yZXYueG1sUEsFBgAAAAAEAAQA9QAAAIgDAAAAAA==&#10;" path="m70,l59,62,40,110,19,144,,170e" filled="f">
                    <v:path arrowok="t" o:connecttype="custom" o:connectlocs="14,0;12,11;8,19;4,25;0,29" o:connectangles="0,0,0,0,0"/>
                  </v:shape>
                  <v:line id="Line 1004" o:spid="_x0000_s1585" style="position:absolute;visibility:visible;mso-wrap-style:square;v-text-anchor:top" from="1407,592" to="14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ziMQA&#10;AADdAAAADwAAAGRycy9kb3ducmV2LnhtbERPTWvCQBC9F/wPywi9iNnUFJGYVaQ20EMvjYrXITsm&#10;wexszK6a9td3CwVv83ifk60H04ob9a6xrOAlikEQl1Y3XCnY7/LpAoTzyBpby6TgmxysV6OnDFNt&#10;7/xFt8JXIoSwS1FB7X2XSunKmgy6yHbEgTvZ3qAPsK+k7vEewk0rZ3E8lwYbDg01dvRWU3kurkaB&#10;yw90yX8m5SQ+JpWl2WX7+Y5KPY+HzRKEp8E/xP/uDx3mJ/NX+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Gc4jEAAAA3QAAAA8AAAAAAAAAAAAAAAAAmAIAAGRycy9k&#10;b3ducmV2LnhtbFBLBQYAAAAABAAEAPUAAACJAwAAAAA=&#10;"/>
                  <v:shape id="Freeform 1005" o:spid="_x0000_s1586" style="position:absolute;left:1397;top:550;width:10;height:42;visibility:visible;mso-wrap-style:square;v-text-anchor:top" coordsize="5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d1sIA&#10;AADdAAAADwAAAGRycy9kb3ducmV2LnhtbERPS2sCMRC+F/ofwgjeatYWF9kaRdoKIl580euwGTeL&#10;m8k2SXX990YQvM3H95zJrLONOJMPtWMFw0EGgrh0uuZKwX63eBuDCBFZY+OYFFwpwGz6+jLBQrsL&#10;b+i8jZVIIRwKVGBibAspQ2nIYhi4ljhxR+ctxgR9JbXHSwq3jXzPslxarDk1GGzpy1B52v5bBceV&#10;5FFtm9+N0Ws/3v0tvvOfg1L9Xjf/BBGpi0/xw73Uaf5HPoL7N+kE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N3WwgAAAN0AAAAPAAAAAAAAAAAAAAAAAJgCAABkcnMvZG93&#10;bnJldi54bWxQSwUGAAAAAAQABAD1AAAAhwMAAAAA&#10;" path="m52,253r-21,l10,240,,204,,e" filled="f">
                    <v:path arrowok="t" o:connecttype="custom" o:connectlocs="10,42;6,42;2,40;0,34;0,0" o:connectangles="0,0,0,0,0"/>
                  </v:shape>
                  <v:line id="Line 1006" o:spid="_x0000_s1587" style="position:absolute;visibility:visible;mso-wrap-style:square;v-text-anchor:top" from="1391,563" to="139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IZMMA&#10;AADdAAAADwAAAGRycy9kb3ducmV2LnhtbERPS4vCMBC+C/sfwix4kW2qQlmqURa14MGLj2WvQzO2&#10;ZZtJbaJWf70RBG/z8T1nOu9MLS7UusqygmEUgyDOra64UHDYZ1/fIJxH1lhbJgU3cjCfffSmmGp7&#10;5S1ddr4QIYRdigpK75tUSpeXZNBFtiEO3NG2Bn2AbSF1i9cQbmo5iuNEGqw4NJTY0KKk/H93Ngpc&#10;9kun7D7IB/HfuLA0Oi03K1Sq/9n9TEB46vxb/HKvdZg/ThJ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hIZMMAAADdAAAADwAAAAAAAAAAAAAAAACYAgAAZHJzL2Rv&#10;d25yZXYueG1sUEsFBgAAAAAEAAQA9QAAAIgDAAAAAA==&#10;"/>
                  <v:line id="Line 1007" o:spid="_x0000_s1588" style="position:absolute;visibility:visible;mso-wrap-style:square;v-text-anchor:top" from="1391,563" to="140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t/8QA&#10;AADdAAAADwAAAGRycy9kb3ducmV2LnhtbERPTWvCQBC9C/6HZQQvYjY1YCXNKmIb6KEXbUuvQ3aa&#10;hGZnY3abxP76riB4m8f7nGw3mkb01LnasoKHKAZBXFhdc6ng4z1fbkA4j6yxsUwKLuRgt51OMky1&#10;HfhI/cmXIoSwS1FB5X2bSumKigy6yLbEgfu2nUEfYFdK3eEQwk0jV3G8lgZrDg0VtnSoqPg5/RoF&#10;Lv+kc/63KBbxV1JaWp2f315Qqfls3D+B8DT6u/jmftVhfrJ+hO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U7f/EAAAA3QAAAA8AAAAAAAAAAAAAAAAAmAIAAGRycy9k&#10;b3ducmV2LnhtbFBLBQYAAAAABAAEAPUAAACJAwAAAAA=&#10;"/>
                  <v:line id="Line 1008" o:spid="_x0000_s1589" style="position:absolute;visibility:visible;mso-wrap-style:square;v-text-anchor:top" from="1429,560" to="142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5jcYA&#10;AADdAAAADwAAAGRycy9kb3ducmV2LnhtbESPQWvCQBCF70L/wzIFL9JsVJCSZiOlGvDgpdrS65Cd&#10;JqHZ2ZhdNe2vdw4FbzO8N+99k69H16kLDaH1bGCepKCIK29brg18HMunZ1AhIlvsPJOBXwqwLh4m&#10;OWbWX/mdLodYKwnhkKGBJsY+0zpUDTkMie+JRfv2g8Mo61BrO+BVwl2nF2m60g5bloYGe3prqPo5&#10;nJ2BUH7SqfybVbP0a1l7Wpw2+y0aM30cX19ARRrj3fx/vbOCv1wJrnwjI+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5jcYAAADdAAAADwAAAAAAAAAAAAAAAACYAgAAZHJz&#10;L2Rvd25yZXYueG1sUEsFBgAAAAAEAAQA9QAAAIsDAAAAAA==&#10;"/>
                  <v:shape id="Freeform 1009" o:spid="_x0000_s1590" style="position:absolute;left:1429;top:560;width:2;height:17;visibility:visible;mso-wrap-style:square;v-text-anchor:top" coordsize="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68MQA&#10;AADdAAAADwAAAGRycy9kb3ducmV2LnhtbERPS2vCQBC+F/wPywje6kZLNUZXCYWAvbT4uHgbsmMS&#10;zM6G7ObR/vpuodDbfHzP2R1GU4ueWldZVrCYRyCIc6srLhRcL9lzDMJ5ZI21ZVLwRQ4O+8nTDhNt&#10;Bz5Rf/aFCCHsElRQet8kUrq8JINubhviwN1ta9AH2BZStziEcFPLZRStpMGKQ0OJDb2VlD/OnVGw&#10;vo2DfbzHr59Z3XynH3FB3WJQajYd0y0IT6P/F/+5jzrMf1lt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uvDEAAAA3QAAAA8AAAAAAAAAAAAAAAAAmAIAAGRycy9k&#10;b3ducmV2LnhtbFBLBQYAAAAABAAEAPUAAACJAwAAAAA=&#10;" path="m,l11,58r,48e" filled="f">
                    <v:path arrowok="t" o:connecttype="custom" o:connectlocs="0,0;2,9;2,17" o:connectangles="0,0,0"/>
                  </v:shape>
                  <v:line id="Line 1010" o:spid="_x0000_s1591" style="position:absolute;visibility:visible;mso-wrap-style:square;v-text-anchor:top" from="1429,560" to="142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jVsYA&#10;AADdAAAADwAAAGRycy9kb3ducmV2LnhtbESPQWvCQBCF74X+h2UKXkQ3VWglupHSGuihl1rF65Ad&#10;k2B2NmbXGPvrO4eCtxnem/e+Wa0H16ieulB7NvA8TUARF97WXBrY/eSTBagQkS02nsnAjQKss8eH&#10;FabWX/mb+m0slYRwSNFAFWObah2KihyGqW+JRTv6zmGUtSu17fAq4a7RsyR50Q5rloYKW3qvqDht&#10;L85AyPd0zn/HxTg5zEtPs/PH1waNGT0Nb0tQkYZ4N/9ff1rBn78K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jVsYAAADdAAAADwAAAAAAAAAAAAAAAACYAgAAZHJz&#10;L2Rvd25yZXYueG1sUEsFBgAAAAAEAAQA9QAAAIsDAAAAAA==&#10;"/>
                  <v:shape id="Freeform 1011" o:spid="_x0000_s1592" style="position:absolute;left:1417;top:541;width:12;height:19;visibility:visible;mso-wrap-style:square;v-text-anchor:top" coordsize="5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te8QA&#10;AADdAAAADwAAAGRycy9kb3ducmV2LnhtbERPTWvCQBC9C/0PyxS8iG6iYGzqGtqCwVupSu1xyI5J&#10;MDubZlcT/323UOhtHu9z1tlgGnGjztWWFcSzCARxYXXNpYLjYTtdgXAeWWNjmRTcyUG2eRitMdW2&#10;5w+67X0pQgi7FBVU3replK6oyKCb2ZY4cGfbGfQBdqXUHfYh3DRyHkVLabDm0FBhS28VFZf91Sho&#10;XTI5Lb+JTu/R0/01T8znl8uVGj8OL88gPA3+X/zn3ukwf5HE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bXvEAAAA3QAAAA8AAAAAAAAAAAAAAAAAmAIAAGRycy9k&#10;b3ducmV2LnhtbFBLBQYAAAAABAAEAPUAAACJAwAAAAA=&#10;" path="m59,110l40,62,19,26,,e" filled="f">
                    <v:path arrowok="t" o:connecttype="custom" o:connectlocs="12,19;8,11;4,4;0,0" o:connectangles="0,0,0,0"/>
                  </v:shape>
                  <v:line id="Line 1012" o:spid="_x0000_s1593" style="position:absolute;visibility:visible;mso-wrap-style:square;v-text-anchor:top" from="1381,541" to="138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YusIA&#10;AADdAAAADwAAAGRycy9kb3ducmV2LnhtbERPS4vCMBC+C/6HMIIX0XQrqFSjyK6FPXjxhdehGdti&#10;M6lNVrv76zeC4G0+vucsVq2pxJ0aV1pW8DGKQBBnVpecKzge0uEMhPPIGivLpOCXHKyW3c4CE20f&#10;vKP73ucihLBLUEHhfZ1I6bKCDLqRrYkDd7GNQR9gk0vd4COEm0rGUTSRBksODQXW9FlQdt3/GAUu&#10;PdEt/Rtkg+g8zi3Ft6/tBpXq99r1HISn1r/FL/e3DvPH0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i6wgAAAN0AAAAPAAAAAAAAAAAAAAAAAJgCAABkcnMvZG93&#10;bnJldi54bWxQSwUGAAAAAAQABAD1AAAAhwMAAAAA&#10;"/>
                  <v:shape id="Freeform 1013" o:spid="_x0000_s1594" style="position:absolute;left:1367;top:541;width:14;height:65;visibility:visible;mso-wrap-style:square;v-text-anchor:top" coordsize="7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NsUA&#10;AADdAAAADwAAAGRycy9kb3ducmV2LnhtbERPS2vCQBC+F/wPywi91Y2x9RFdRQqlhSJq1IO3ITsm&#10;wexsyG5N2l/fLQi9zcf3nMWqM5W4UeNKywqGgwgEcWZ1ybmC4+HtaQrCeWSNlWVS8E0OVsvewwIT&#10;bVve0y31uQgh7BJUUHhfJ1K6rCCDbmBr4sBdbGPQB9jkUjfYhnBTyTiKxtJgyaGhwJpeC8qu6ZdR&#10;kJqdfHYv59l7vNmWJzfOP3/iVqnHfreeg/DU+X/x3f2hw/zRZAR/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8g2xQAAAN0AAAAPAAAAAAAAAAAAAAAAAJgCAABkcnMv&#10;ZG93bnJldi54bWxQSwUGAAAAAAQABAD1AAAAigMAAAAA&#10;" path="m70,l51,26,30,62,11,110,,168r,48l11,278r19,48l51,360r19,26e" filled="f">
                    <v:path arrowok="t" o:connecttype="custom" o:connectlocs="14,0;10,4;6,10;2,19;0,28;0,36;2,47;6,55;10,61;14,65" o:connectangles="0,0,0,0,0,0,0,0,0,0"/>
                  </v:shape>
                  <v:line id="Line 1014" o:spid="_x0000_s1595" style="position:absolute;visibility:visible;mso-wrap-style:square;v-text-anchor:top" from="1348,609" to="1348,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VcQA&#10;AADdAAAADwAAAGRycy9kb3ducmV2LnhtbERPS2vCQBC+F/wPywi9iG7UoiV1DdIa6KEXH6XXITsm&#10;wexssrvV2F/fLRS8zcf3nFXWm0ZcyPnasoLpJAFBXFhdc6ngeMjHzyB8QNbYWCYFN/KQrQcPK0y1&#10;vfKOLvtQihjCPkUFVQhtKqUvKjLoJ7YljtzJOoMhQldK7fAaw00jZ0mykAZrjg0VtvRaUXHefxsF&#10;Pv+kLv8ZFaPka15amnVvH1tU6nHYb15ABOrDXfzvftdx/nz5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5VXEAAAA3QAAAA8AAAAAAAAAAAAAAAAAmAIAAGRycy9k&#10;b3ducmV2LnhtbFBLBQYAAAAABAAEAPUAAACJAwAAAAA=&#10;"/>
                  <v:shape id="Freeform 1015" o:spid="_x0000_s1596" style="position:absolute;left:1324;top:587;width:24;height:28;visibility:visible;mso-wrap-style:square;v-text-anchor:top" coordsize="12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VzcYA&#10;AADdAAAADwAAAGRycy9kb3ducmV2LnhtbESPQWvCQBCF70L/wzJCb7qxRS3RjUih1IMIUaEeh+w0&#10;G5qdTbPbmPrrXUHwNsN78743y1Vva9FR6yvHCibjBARx4XTFpYLj4WP0BsIHZI21Y1LwTx5W2dNg&#10;ial2Z86p24dSxBD2KSowITSplL4wZNGPXUMctW/XWgxxbUupWzzHcFvLlySZSYsVR4LBht4NFT/7&#10;Pxu5eXGxp+PG6Fx+TT935nfdb2dKPQ/79QJEoD48zPfrjY71X+dTuH0TR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TVzcYAAADdAAAADwAAAAAAAAAAAAAAAACYAgAAZHJz&#10;L2Rvd25yZXYueG1sUEsFBgAAAAAEAAQA9QAAAIsDAAAAAA==&#10;" path="m120,132r-19,25l80,169r-30,l31,157,10,132,,96,,73,10,35,31,12,50,,80,r21,12l120,35e" filled="f">
                    <v:path arrowok="t" o:connecttype="custom" o:connectlocs="24,22;20,26;16,28;10,28;6,26;2,22;0,16;0,12;2,6;6,2;10,0;16,0;20,2;24,6" o:connectangles="0,0,0,0,0,0,0,0,0,0,0,0,0,0"/>
                  </v:shape>
                  <v:line id="Line 1016" o:spid="_x0000_s1597" style="position:absolute;visibility:visible;mso-wrap-style:square;v-text-anchor:top" from="1302,601" to="130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eucQA&#10;AADdAAAADwAAAGRycy9kb3ducmV2LnhtbERPTWvCQBC9C/6HZQQvYjY1YCXNKmIb6KEXbUuvQ3aa&#10;hGZnY3abxP76riB4m8f7nGw3mkb01LnasoKHKAZBXFhdc6ng4z1fbkA4j6yxsUwKLuRgt51OMky1&#10;HfhI/cmXIoSwS1FB5X2bSumKigy6yLbEgfu2nUEfYFdK3eEQwk0jV3G8lgZrDg0VtnSoqPg5/RoF&#10;Lv+kc/63KBbxV1JaWp2f315Qqfls3D+B8DT6u/jmftVhfvK4hu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3rnEAAAA3QAAAA8AAAAAAAAAAAAAAAAAmAIAAGRycy9k&#10;b3ducmV2LnhtbFBLBQYAAAAABAAEAPUAAACJAwAAAAA=&#10;"/>
                  <v:line id="Line 1017" o:spid="_x0000_s1598" style="position:absolute;flip:x y;visibility:visible;mso-wrap-style:square;v-text-anchor:top" from="1285,555" to="130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MLMIA&#10;AADdAAAADwAAAGRycy9kb3ducmV2LnhtbESPQYvCMBCF74L/IYywN01dYVuqUUQQ9qq7iMehGZti&#10;MqlNtPXfbwRhbzO8N+97s9oMzooHdaHxrGA+y0AQV143XCv4/dlPCxAhImu0nknBkwJs1uPRCkvt&#10;ez7Q4xhrkUI4lKjAxNiWUobKkMMw8y1x0i6+cxjT2tVSd9incGflZ5Z9SYcNJ4LBlnaGquvx7hTY&#10;Iitup13enw86UfYnazifK/UxGbZLEJGG+G9+X3/rVH+R5/D6Jo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cwswgAAAN0AAAAPAAAAAAAAAAAAAAAAAJgCAABkcnMvZG93&#10;bnJldi54bWxQSwUGAAAAAAQABAD1AAAAhwMAAAAA&#10;"/>
                  <v:line id="Line 1018" o:spid="_x0000_s1599" style="position:absolute;visibility:visible;mso-wrap-style:square;v-text-anchor:top" from="1320,555" to="13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vUMYA&#10;AADdAAAADwAAAGRycy9kb3ducmV2LnhtbESPQWvCQBCF74X+h2UKXkQ3VWglupHSGuihl1rF65Ad&#10;k2B2NmbXGPvrO4eCtxnem/e+Wa0H16ieulB7NvA8TUARF97WXBrY/eSTBagQkS02nsnAjQKss8eH&#10;FabWX/mb+m0slYRwSNFAFWObah2KihyGqW+JRTv6zmGUtSu17fAq4a7RsyR50Q5rloYKW3qvqDht&#10;L85AyPd0zn/HxTg5zEtPs/PH1waNGT0Nb0tQkYZ4N/9ff1rBn78K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vUMYAAADdAAAADwAAAAAAAAAAAAAAAACYAgAAZHJz&#10;L2Rvd25yZXYueG1sUEsFBgAAAAAEAAQA9QAAAIsDAAAAAA==&#10;"/>
                  <v:line id="Line 1019" o:spid="_x0000_s1600" style="position:absolute;flip:x;visibility:visible;mso-wrap-style:square;v-text-anchor:top" from="1302,555" to="132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v6sIA&#10;AADdAAAADwAAAGRycy9kb3ducmV2LnhtbERPTYvCMBC9L/gfwgh701QFV6tRRFwRhAW1eh6bsS02&#10;k9LE2v33G0HY2zze58yXrSlFQ7UrLCsY9CMQxKnVBWcKktN3bwLCeWSNpWVS8EsOlovOxxxjbZ98&#10;oOboMxFC2MWoIPe+iqV0aU4GXd9WxIG72dqgD7DOpK7xGcJNKYdRNJYGCw4NOVa0zim9Hx9Gweqy&#10;34x+mquxpZ5myVmbJNoOlfrstqsZCE+t/xe/3Tsd5o++pvD6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q/qwgAAAN0AAAAPAAAAAAAAAAAAAAAAAJgCAABkcnMvZG93&#10;bnJldi54bWxQSwUGAAAAAAQABAD1AAAAhwMAAAAA&#10;"/>
                  <v:line id="Line 1020" o:spid="_x0000_s1601" style="position:absolute;visibility:visible;mso-wrap-style:square;v-text-anchor:top" from="1070,644" to="107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TccYA&#10;AADdAAAADwAAAGRycy9kb3ducmV2LnhtbESPQWvCQBCF70L/wzIFL1I3KoikrlJaAx68VFt6HbLT&#10;JDQ7m2TXGP31nYPgbYb35r1v1tvB1aqnLlSeDcymCSji3NuKCwNfp+xlBSpEZIu1ZzJwpQDbzdNo&#10;jan1F/6k/hgLJSEcUjRQxtikWoe8JIdh6hti0X595zDK2hXadniRcFfreZIstcOKpaHEht5Lyv+O&#10;Z2cgZN/UZrdJPkl+FoWneftx2KEx4+fh7RVUpCE+zPfrvRX8xUr4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GTccYAAADdAAAADwAAAAAAAAAAAAAAAACYAgAAZHJz&#10;L2Rvd25yZXYueG1sUEsFBgAAAAAEAAQA9QAAAIsDAAAAAA==&#10;"/>
                  <v:line id="Line 1021" o:spid="_x0000_s1602" style="position:absolute;visibility:visible;mso-wrap-style:square;v-text-anchor:top" from="1070,644" to="107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26sEA&#10;AADdAAAADwAAAGRycy9kb3ducmV2LnhtbERPy6rCMBDdX/AfwghuRFMVLlKNImrBhRtfuB2asS02&#10;k9pErX69ES7c3RzOc6bzxpTiQbUrLCsY9CMQxKnVBWcKjoekNwbhPLLG0jIpeJGD+az1M8VY2yfv&#10;6LH3mQgh7GJUkHtfxVK6NCeDrm8r4sBdbG3QB1hnUtf4DOGmlMMo+pUGCw4NOVa0zCm97u9GgUtO&#10;dEve3bQbnUeZpeFttV2jUp12s5iA8NT4f/Gfe6PD/NF4A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9NurBAAAA3QAAAA8AAAAAAAAAAAAAAAAAmAIAAGRycy9kb3du&#10;cmV2LnhtbFBLBQYAAAAABAAEAPUAAACGAwAAAAA=&#10;"/>
                  <v:line id="Line 1022" o:spid="_x0000_s1603" style="position:absolute;visibility:visible;mso-wrap-style:square;v-text-anchor:top" from="1070,680" to="107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ncIA&#10;AADdAAAADwAAAGRycy9kb3ducmV2LnhtbERPS4vCMBC+L/gfwgh7EU23gkg1irgW9uDFF16HZmyL&#10;zaQ2Uau/3gjC3ubje8503ppK3KhxpWUFP4MIBHFmdcm5gv0u7Y9BOI+ssbJMCh7kYD7rfE0x0fbO&#10;G7ptfS5CCLsEFRTe14mULivIoBvYmjhwJ9sY9AE2udQN3kO4qWQcRSNpsOTQUGBNy4Ky8/ZqFLj0&#10;QJf02ct60XGYW4ovv+sVKvXdbRcTEJ5a/y/+uP90mD8cx/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6idwgAAAN0AAAAPAAAAAAAAAAAAAAAAAJgCAABkcnMvZG93&#10;bnJldi54bWxQSwUGAAAAAAQABAD1AAAAhwMAAAAA&#10;"/>
                  <v:shape id="Freeform 1023" o:spid="_x0000_s1604" style="position:absolute;left:1046;top:658;width:24;height:28;visibility:visible;mso-wrap-style:square;v-text-anchor:top" coordsize="12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YBcUA&#10;AADdAAAADwAAAGRycy9kb3ducmV2LnhtbESPQYvCMBCF74L/IYywN01dUaQaRYRlPchCVdDj0IxN&#10;sZl0m6zW/fVGELzN8N6878182dpKXKnxpWMFw0ECgjh3uuRCwWH/1Z+C8AFZY+WYFNzJw3LR7cwx&#10;1e7GGV13oRAxhH2KCkwIdSqlzw1Z9ANXE0ft7BqLIa5NIXWDtxhuK/mZJBNpseRIMFjT2lB+2f3Z&#10;yM3yf3s6bIzO5HH8/WN+V+12otRHr13NQARqw9v8ut7oWH80HcHzmziC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JgFxQAAAN0AAAAPAAAAAAAAAAAAAAAAAJgCAABkcnMv&#10;ZG93bnJldi54bWxQSwUGAAAAAAQABAD1AAAAigMAAAAA&#10;" path="m120,134l99,157,80,169r-29,l30,157,11,134,,96,,73,11,37,30,12,51,,80,,99,12r21,25e" filled="f">
                    <v:path arrowok="t" o:connecttype="custom" o:connectlocs="24,22;20,26;16,28;10,28;6,26;2,22;0,16;0,12;2,6;6,2;10,0;16,0;20,2;24,6" o:connectangles="0,0,0,0,0,0,0,0,0,0,0,0,0,0"/>
                  </v:shape>
                  <v:line id="Line 1024" o:spid="_x0000_s1605" style="position:absolute;visibility:visible;mso-wrap-style:square;v-text-anchor:top" from="1031,672" to="10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VcsMA&#10;AADdAAAADwAAAGRycy9kb3ducmV2LnhtbERPS4vCMBC+C/6HMIIX0dQHS+kaRVwLHrzo7uJ1aGbb&#10;YjOpTVarv94Igrf5+J4zX7amEhdqXGlZwXgUgSDOrC45V/DznQ5jEM4ja6wsk4IbOVguup05Jtpe&#10;eU+Xg89FCGGXoILC+zqR0mUFGXQjWxMH7s82Bn2ATS51g9cQbio5iaIPabDk0FBgTeuCstPh3yhw&#10;6S+d0/sgG0THaW5pcv7abVCpfq9dfYLw1Pq3+OXe6jB/Gs/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qVcsMAAADdAAAADwAAAAAAAAAAAAAAAACYAgAAZHJzL2Rv&#10;d25yZXYueG1sUEsFBgAAAAAEAAQA9QAAAIgDAAAAAA==&#10;"/>
                  <v:line id="Line 1025" o:spid="_x0000_s1606" style="position:absolute;flip:x y;visibility:visible;mso-wrap-style:square;v-text-anchor:top" from="1012,645" to="10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H58QA&#10;AADdAAAADwAAAGRycy9kb3ducmV2LnhtbESPQWvDMAyF74P9B6NBb6uTlq0hq1tKoNBrslF2FLEW&#10;h9lyGrtN+u/nwWA3iff0vqftfnZW3GgMvWcF+TIDQdx63XOn4OP9+FyACBFZo/VMCu4UYL97fNhi&#10;qf3ENd2a2IkUwqFEBSbGoZQytIYchqUfiJP25UeHMa1jJ/WIUwp3Vq6y7FU67DkRDA5UGWq/m6tT&#10;YIusuJyrzfRZ60Q5nq3hTa7U4mk+vIGINMd/89/1Saf66+IFfr9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h+fEAAAA3QAAAA8AAAAAAAAAAAAAAAAAmAIAAGRycy9k&#10;b3ducmV2LnhtbFBLBQYAAAAABAAEAPUAAACJAwAAAAA=&#10;"/>
                  <v:line id="Line 1026" o:spid="_x0000_s1607" style="position:absolute;visibility:visible;mso-wrap-style:square;v-text-anchor:top" from="1000,657" to="100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unsEA&#10;AADdAAAADwAAAGRycy9kb3ducmV2LnhtbERPy6rCMBDdC/5DGMGNaHoVRKpRRG/BhRtfuB2asS02&#10;k9pErX69uXDB3RzOc2aLxpTiQbUrLCv4GUQgiFOrC84UHA9JfwLCeWSNpWVS8CIHi3m7NcNY2yfv&#10;6LH3mQgh7GJUkHtfxVK6NCeDbmAr4sBdbG3QB1hnUtf4DOGmlMMoGkuDBYeGHCta5ZRe93ejwCUn&#10;uiXvXtqLzqPM0vC23v6iUt1Os5yC8NT4r/jfvdFh/mgyhr9vwgl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Urp7BAAAA3QAAAA8AAAAAAAAAAAAAAAAAmAIAAGRycy9kb3du&#10;cmV2LnhtbFBLBQYAAAAABAAEAPUAAACGAwAAAAA=&#10;"/>
                  <v:line id="Line 1027" o:spid="_x0000_s1608" style="position:absolute;flip:y;visibility:visible;mso-wrap-style:square;v-text-anchor:top" from="1000,626" to="10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uJMIA&#10;AADdAAAADwAAAGRycy9kb3ducmV2LnhtbERPTYvCMBC9L/gfwgje1lQFV6tRRFQEYWG1eh6bsS02&#10;k9LEWv+9WVjY2zze58yXrSlFQ7UrLCsY9CMQxKnVBWcKktP2cwLCeWSNpWVS8CIHy0XnY46xtk/+&#10;oeboMxFC2MWoIPe+iqV0aU4GXd9WxIG72dqgD7DOpK7xGcJNKYdRNJYGCw4NOVa0zim9Hx9Gwepy&#10;2Iy+m6uxpZ5myVmbJNoNlep129UMhKfW/4v/3Hsd5o8mX/D7TThB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O4kwgAAAN0AAAAPAAAAAAAAAAAAAAAAAJgCAABkcnMvZG93&#10;bnJldi54bWxQSwUGAAAAAAQABAD1AAAAhwMAAAAA&#10;"/>
                  <v:line id="Line 1028" o:spid="_x0000_s1609" style="position:absolute;visibility:visible;mso-wrap-style:square;v-text-anchor:top" from="1000,626" to="100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fd8YA&#10;AADdAAAADwAAAGRycy9kb3ducmV2LnhtbESPQWvCQBCF70L/wzIFL1I3KoikrlJaAx68VFt6HbLT&#10;JDQ7m2TXGP31nYPgbYb35r1v1tvB1aqnLlSeDcymCSji3NuKCwNfp+xlBSpEZIu1ZzJwpQDbzdNo&#10;jan1F/6k/hgLJSEcUjRQxtikWoe8JIdh6hti0X595zDK2hXadniRcFfreZIstcOKpaHEht5Lyv+O&#10;Z2cgZN/UZrdJPkl+FoWneftx2KEx4+fh7RVUpCE+zPfrvRX8xUpw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efd8YAAADdAAAADwAAAAAAAAAAAAAAAACYAgAAZHJz&#10;L2Rvd25yZXYueG1sUEsFBgAAAAAEAAQA9QAAAIsDAAAAAA==&#10;"/>
                  <v:line id="Line 1029" o:spid="_x0000_s1610" style="position:absolute;visibility:visible;mso-wrap-style:square;v-text-anchor:top" from="1000,626" to="100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67MQA&#10;AADdAAAADwAAAGRycy9kb3ducmV2LnhtbERPTWvCQBC9F/wPywi9iNnUQNGYVaQ20EMvjYrXITsm&#10;wexszK6a9td3CwVv83ifk60H04ob9a6xrOAlikEQl1Y3XCnY7/LpHITzyBpby6TgmxysV6OnDFNt&#10;7/xFt8JXIoSwS1FB7X2XSunKmgy6yHbEgTvZ3qAPsK+k7vEewk0rZ3H8Kg02HBpq7OitpvJcXI0C&#10;lx/okv9Mykl8TCpLs8v28x2Veh4PmyUIT4N/iP/dHzrMT+YL+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OuzEAAAA3QAAAA8AAAAAAAAAAAAAAAAAmAIAAGRycy9k&#10;b3ducmV2LnhtbFBLBQYAAAAABAAEAPUAAACJAwAAAAA=&#10;"/>
                  <v:line id="Line 1030" o:spid="_x0000_s1611" style="position:absolute;visibility:visible;mso-wrap-style:square;v-text-anchor:top" from="963,338" to="96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FrMYA&#10;AADdAAAADwAAAGRycy9kb3ducmV2LnhtbESPQWvCQBCF74X+h2UKXkQ3VSg1upHSGuihl1rF65Ad&#10;k2B2NmbXGPvrO4eCtxnem/e+Wa0H16ieulB7NvA8TUARF97WXBrY/eSTV1AhIltsPJOBGwVYZ48P&#10;K0ytv/I39dtYKgnhkKKBKsY21ToUFTkMU98Si3b0ncMoa1dq2+FVwl2jZ0nyoh3WLA0VtvReUXHa&#10;XpyBkO/pnP+Oi3FymJeeZuePrw0aM3oa3pagIg3xbv6//rSCP18I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gFrMYAAADdAAAADwAAAAAAAAAAAAAAAACYAgAAZHJz&#10;L2Rvd25yZXYueG1sUEsFBgAAAAAEAAQA9QAAAIsDAAAAAA==&#10;"/>
                  <v:shape id="Freeform 1031" o:spid="_x0000_s1612" style="position:absolute;left:930;top:284;width:44;height:57;visibility:visible;mso-wrap-style:square;v-text-anchor:top" coordsize="21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lLMUA&#10;AADdAAAADwAAAGRycy9kb3ducmV2LnhtbERPS2vCQBC+C/0PyxR6010rFBvdhFoo2EvBR2m9jdkx&#10;CWZnQ3arSX+9Kwje5uN7zjzrbC1O1PrKsYbxSIEgzp2puNCw3XwMpyB8QDZYOyYNPXnI0ofBHBPj&#10;zryi0zoUIoawT1BDGUKTSOnzkiz6kWuII3dwrcUQYVtI0+I5httaPiv1Ii1WHBtKbOi9pPy4/rMa&#10;Vr9ovj7/1c8i3x/NYve97bFXWj89dm8zEIG6cBff3EsT509ex3D9Jp4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GUsxQAAAN0AAAAPAAAAAAAAAAAAAAAAAJgCAABkcnMv&#10;ZG93bnJldi54bWxQSwUGAAAAAAQABAD1AAAAigMAAAAA&#10;" path="m165,326r26,-31l205,261r14,-48l219,129,205,81,191,48,165,17,136,,82,,54,17,27,48,14,81,,129r,84l14,261r13,34l54,326r28,17l136,343r29,-17e" filled="f">
                    <v:path arrowok="t" o:connecttype="custom" o:connectlocs="33,54;38,49;41,43;44,35;44,21;41,13;38,8;33,3;27,0;16,0;11,3;5,8;3,13;0,21;0,35;3,43;5,49;11,54;16,57;27,57;33,54" o:connectangles="0,0,0,0,0,0,0,0,0,0,0,0,0,0,0,0,0,0,0,0,0"/>
                  </v:shape>
                  <v:line id="Line 1032" o:spid="_x0000_s1613" style="position:absolute;visibility:visible;mso-wrap-style:square;v-text-anchor:top" from="960,311" to="96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QMIA&#10;AADdAAAADwAAAGRycy9kb3ducmV2LnhtbERPS4vCMBC+C/6HMIIX0XQriFajyK6FPXjxhdehGdti&#10;M6lNVrv76zeC4G0+vucsVq2pxJ0aV1pW8DGKQBBnVpecKzge0uEUhPPIGivLpOCXHKyW3c4CE20f&#10;vKP73ucihLBLUEHhfZ1I6bKCDLqRrYkDd7GNQR9gk0vd4COEm0rGUTSRBksODQXW9FlQdt3/GAUu&#10;PdEt/Rtkg+g8zi3Ft6/tBpXq99r1HISn1r/FL/e3DvPHs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j5AwgAAAN0AAAAPAAAAAAAAAAAAAAAAAJgCAABkcnMvZG93&#10;bnJldi54bWxQSwUGAAAAAAQABAD1AAAAhwMAAAAA&#10;"/>
                  <v:line id="Line 1033" o:spid="_x0000_s1614" style="position:absolute;flip:x;visibility:visible;mso-wrap-style:square;v-text-anchor:top" from="944,311" to="96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sMA&#10;AADdAAAADwAAAGRycy9kb3ducmV2LnhtbERPTWvCQBC9C/0PyxR6M5smIE10FRFbCkKhGj2P2TEJ&#10;zc6G7DZJ/323UPA2j/c5q81kWjFQ7xrLCp6jGARxaXXDlYLi9Dp/AeE8ssbWMin4IQeb9cNshbm2&#10;I3/ScPSVCCHsclRQe9/lUrqyJoMush1x4G62N+gD7CupexxDuGllEscLabDh0FBjR7uayq/jt1Gw&#10;vRz26cdwNbbVWVWctSnit0Spp8dpuwThafJ38b/7XYf5aZb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p++sMAAADdAAAADwAAAAAAAAAAAAAAAACYAgAAZHJzL2Rv&#10;d25yZXYueG1sUEsFBgAAAAAEAAQA9QAAAIgDAAAAAA==&#10;"/>
                  <v:line id="Line 1034" o:spid="_x0000_s1615" style="position:absolute;visibility:visible;mso-wrap-style:square;v-text-anchor:top" from="1005,257" to="100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Dr8QA&#10;AADdAAAADwAAAGRycy9kb3ducmV2LnhtbERPS2vCQBC+F/wPywi9iG7UIjZ1DdIa6KEXH6XXITsm&#10;wexssrvV2F/fLRS8zcf3nFXWm0ZcyPnasoLpJAFBXFhdc6ngeMjHSxA+IGtsLJOCG3nI1oOHFaba&#10;XnlHl30oRQxhn6KCKoQ2ldIXFRn0E9sSR+5kncEQoSuldniN4aaRsyRZSIM1x4YKW3qtqDjvv40C&#10;n39Sl/+MilHyNS8tzbq3jy0q9TjsNy8gAvXhLv53v+s4f/78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A6/EAAAA3QAAAA8AAAAAAAAAAAAAAAAAmAIAAGRycy9k&#10;b3ducmV2LnhtbFBLBQYAAAAABAAEAPUAAACJAwAAAAA=&#10;"/>
                  <v:line id="Line 1035" o:spid="_x0000_s1616" style="position:absolute;flip:x;visibility:visible;mso-wrap-style:square;v-text-anchor:top" from="455,257" to="100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DFcIA&#10;AADdAAAADwAAAGRycy9kb3ducmV2LnhtbERPTYvCMBC9L/gfwgh701TFRatRRFwRhAW1eh6bsS02&#10;k9LE2v33G0HY2zze58yXrSlFQ7UrLCsY9CMQxKnVBWcKktN3bwLCeWSNpWVS8EsOlovOxxxjbZ98&#10;oOboMxFC2MWoIPe+iqV0aU4GXd9WxIG72dqgD7DOpK7xGcJNKYdR9CUNFhwacqxonVN6Pz6MgtVl&#10;vxn9NFdjSz3NkrM2SbQdKvXZbVczEJ5a/y9+u3c6zB9Nx/D6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MVwgAAAN0AAAAPAAAAAAAAAAAAAAAAAJgCAABkcnMvZG93&#10;bnJldi54bWxQSwUGAAAAAAQABAD1AAAAhwMAAAAA&#10;"/>
                  <v:line id="Line 1036" o:spid="_x0000_s1617" style="position:absolute;visibility:visible;mso-wrap-style:square;v-text-anchor:top" from="562,325" to="56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4Q8QA&#10;AADdAAAADwAAAGRycy9kb3ducmV2LnhtbERPTWvCQBC9C/6HZQQvYjY1IDXNKmIb6KEXbUuvQ3aa&#10;hGZnY3abxP76riB4m8f7nGw3mkb01LnasoKHKAZBXFhdc6ng4z1fPoJwHlljY5kUXMjBbjudZJhq&#10;O/CR+pMvRQhhl6KCyvs2ldIVFRl0kW2JA/dtO4M+wK6UusMhhJtGruJ4LQ3WHBoqbOlQUfFz+jUK&#10;XP5J5/xvUSzir6S0tDo/v72gUvPZuH8C4Wn0d/HN/arD/GSzhu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OEPEAAAA3QAAAA8AAAAAAAAAAAAAAAAAmAIAAGRycy9k&#10;b3ducmV2LnhtbFBLBQYAAAAABAAEAPUAAACJAwAAAAA=&#10;"/>
                  <v:line id="Line 1037" o:spid="_x0000_s1618" style="position:absolute;flip:y;visibility:visible;mso-wrap-style:square;v-text-anchor:top" from="562,35" to="88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4+cIA&#10;AADdAAAADwAAAGRycy9kb3ducmV2LnhtbERPTYvCMBC9L/gfwgh701QFV6tRRFwRhAW1eh6bsS02&#10;k9LE2v33G0HY2zze58yXrSlFQ7UrLCsY9CMQxKnVBWcKktN3bwLCeWSNpWVS8EsOlovOxxxjbZ98&#10;oOboMxFC2MWoIPe+iqV0aU4GXd9WxIG72dqgD7DOpK7xGcJNKYdRNJYGCw4NOVa0zim9Hx9Gweqy&#10;34x+mquxpZ5myVmbJNoOlfrstqsZCE+t/xe/3Tsd5o+mX/D6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Xj5wgAAAN0AAAAPAAAAAAAAAAAAAAAAAJgCAABkcnMvZG93&#10;bnJldi54bWxQSwUGAAAAAAQABAD1AAAAhwMAAAAA&#10;"/>
                  <v:line id="Line 1038" o:spid="_x0000_s1619" style="position:absolute;visibility:visible;mso-wrap-style:square;v-text-anchor:top" from="879,119" to="8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JqsYA&#10;AADdAAAADwAAAGRycy9kb3ducmV2LnhtbESPQWvCQBCF74X+h2UKXkQ3VSg1upHSGuihl1rF65Ad&#10;k2B2NmbXGPvrO4eCtxnem/e+Wa0H16ieulB7NvA8TUARF97WXBrY/eSTV1AhIltsPJOBGwVYZ48P&#10;K0ytv/I39dtYKgnhkKKBKsY21ToUFTkMU98Si3b0ncMoa1dq2+FVwl2jZ0nyoh3WLA0VtvReUXHa&#10;XpyBkO/pnP+Oi3FymJeeZuePrw0aM3oa3pagIg3xbv6//rSCP18I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4JqsYAAADdAAAADwAAAAAAAAAAAAAAAACYAgAAZHJz&#10;L2Rvd25yZXYueG1sUEsFBgAAAAAEAAQA9QAAAIsDAAAAAA==&#10;"/>
                  <v:line id="Line 1039" o:spid="_x0000_s1620" style="position:absolute;visibility:visible;mso-wrap-style:square;v-text-anchor:top" from="879,119" to="8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sMcMA&#10;AADdAAAADwAAAGRycy9kb3ducmV2LnhtbERPTYvCMBC9C/6HMIIX0VQF2XaNIq4FD150d/E6NLNt&#10;sZnUJqvVX28Ewds83ufMl62pxIUaV1pWMB5FIIgzq0vOFfx8p8MPEM4ja6wsk4IbOVguup05Jtpe&#10;eU+Xg89FCGGXoILC+zqR0mUFGXQjWxMH7s82Bn2ATS51g9cQbio5iaKZNFhyaCiwpnVB2enwbxS4&#10;9JfO6X2QDaLjNLc0OX/tNqhUv9euPkF4av1b/HJvdZg/jW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KsMcMAAADdAAAADwAAAAAAAAAAAAAAAACYAgAAZHJzL2Rv&#10;d25yZXYueG1sUEsFBgAAAAAEAAQA9QAAAIgDAAAAAA==&#10;"/>
                  <v:line id="Line 1040" o:spid="_x0000_s1621" style="position:absolute;visibility:visible;mso-wrap-style:square;v-text-anchor:top" from="879,150" to="87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dTscA&#10;AADdAAAADwAAAGRycy9kb3ducmV2LnhtbESPT2vCQBDF74LfYZlCL6K7tSISXUXaBnropf7B65Ad&#10;k9DsbMxuNe2n7xwK3mZ4b977zWrT+0ZdqYt1YAtPEwOKuAiu5tLCYZ+PF6BiQnbYBCYLPxRhsx4O&#10;Vpi5cONPuu5SqSSEY4YWqpTaTOtYVOQxTkJLLNo5dB6TrF2pXYc3CfeNnhoz1x5rloYKW3qpqPja&#10;fXsLMT/SJf8dFSNzei4DTS+vH29o7eNDv12CStSnu/n/+t0J/sw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U7HAAAA3QAAAA8AAAAAAAAAAAAAAAAAmAIAAGRy&#10;cy9kb3ducmV2LnhtbFBLBQYAAAAABAAEAPUAAACMAwAAAAA=&#10;"/>
                  <v:line id="Line 1041" o:spid="_x0000_s1622" style="position:absolute;flip:y;visibility:visible;mso-wrap-style:square;v-text-anchor:top" from="879,119" to="91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d9MIA&#10;AADdAAAADwAAAGRycy9kb3ducmV2LnhtbERP32vCMBB+F/wfwg18m4k6xlaNIqIyEAa6zuezOduy&#10;5lKaWOt/b4SBb/fx/bzZorOVaKnxpWMNo6ECQZw5U3KuIf3ZvH6A8AHZYOWYNNzIw2Le780wMe7K&#10;e2oPIRcxhH2CGooQ6kRKnxVk0Q9dTRy5s2sshgibXJoGrzHcVnKs1Lu0WHJsKLCmVUHZ3+FiNSyP&#10;u/Xkuz1ZV5nPPP01NlXbsdaDl245BRGoC0/xv/vLxPlvagS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B30wgAAAN0AAAAPAAAAAAAAAAAAAAAAAJgCAABkcnMvZG93&#10;bnJldi54bWxQSwUGAAAAAAQABAD1AAAAhwMAAAAA&#10;"/>
                  <v:line id="Line 1042" o:spid="_x0000_s1623" style="position:absolute;visibility:visible;mso-wrap-style:square;v-text-anchor:top" from="890,139" to="89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mosMA&#10;AADdAAAADwAAAGRycy9kb3ducmV2LnhtbERPTWvCQBC9F/wPywheRHcbS5HUVcQ24MGLVul1yE6T&#10;0OxszG41+utdQfA2j/c5s0Vna3Gi1leONbyOFQji3JmKCw3772w0BeEDssHaMWm4kIfFvPcyw9S4&#10;M2/ptAuFiCHsU9RQhtCkUvq8JIt+7BriyP261mKIsC2kafEcw20tE6XepcWKY0OJDa1Kyv92/1aD&#10;zw50zK7DfKh+JoWj5Pi5+UKtB/1u+QEiUBee4od7beL8N5X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mosMAAADdAAAADwAAAAAAAAAAAAAAAACYAgAAZHJzL2Rv&#10;d25yZXYueG1sUEsFBgAAAAAEAAQA9QAAAIgDAAAAAA==&#10;"/>
                  <v:line id="Line 1043" o:spid="_x0000_s1624" style="position:absolute;visibility:visible;mso-wrap-style:square;v-text-anchor:top" from="890,139" to="91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DOcQA&#10;AADdAAAADwAAAGRycy9kb3ducmV2LnhtbERPTWvCQBC9F/wPyxR6EbOrFpHUNYhtwEMvWsXrkJ0m&#10;odnZmN3G2F/fLQi9zeN9ziobbCN66nztWMM0USCIC2dqLjUcP/LJEoQPyAYbx6ThRh6y9ehhhalx&#10;V95TfwiliCHsU9RQhdCmUvqiIos+cS1x5D5dZzFE2JXSdHiN4baRM6UW0mLNsaHClrYVFV+Hb6vB&#10;5ye65D/jYqzO89LR7PL6/oZaPz0OmxcQgYbwL767dybOf1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awznEAAAA3QAAAA8AAAAAAAAAAAAAAAAAmAIAAGRycy9k&#10;b3ducmV2LnhtbFBLBQYAAAAABAAEAPUAAACJAwAAAAA=&#10;"/>
                  <v:line id="Line 1044" o:spid="_x0000_s1625" style="position:absolute;visibility:visible;mso-wrap-style:square;v-text-anchor:top" from="925,167" to="92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bTcMA&#10;AADdAAAADwAAAGRycy9kb3ducmV2LnhtbERPS2vCQBC+F/wPywhexOzWikh0FWkN9NBLfeB1yI5J&#10;MDsbs1tN++u7guBtPr7nLFadrcWVWl851vCaKBDEuTMVFxr2u2w0A+EDssHaMWn4JQ+rZe9lgalx&#10;N/6m6zYUIoawT1FDGUKTSunzkiz6xDXEkTu51mKIsC2kafEWw20tx0pNpcWKY0OJDb2XlJ+3P1aD&#10;zw50yf6G+VAd3wpH48vH1wa1HvS79RxEoC48xQ/3p4nzJ2o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bTcMAAADdAAAADwAAAAAAAAAAAAAAAACYAgAAZHJzL2Rv&#10;d25yZXYueG1sUEsFBgAAAAAEAAQA9QAAAIgDAAAAAA==&#10;"/>
                  <v:shape id="Freeform 1045" o:spid="_x0000_s1626" style="position:absolute;left:925;top:167;width:24;height:12;visibility:visible;mso-wrap-style:square;v-text-anchor:top" coordsize="1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8/8QA&#10;AADdAAAADwAAAGRycy9kb3ducmV2LnhtbERPPW/CMBDdK/EfrEPqVuwi0qIUgyJUVBg6FFi6neKr&#10;ExGfQ+xC8u8xUqVu9/Q+b7HqXSMu1IXas4bniQJBXHpTs9VwPGye5iBCRDbYeCYNAwVYLUcPC8yN&#10;v/IXXfbRihTCIUcNVYxtLmUoK3IYJr4lTtyP7xzGBDsrTYfXFO4aOVXqRTqsOTVU2NK6ovK0/3Ua&#10;bME0P79+74o++zhnp0EN9vNd68dxX7yBiNTHf/Gfe2vS/JnK4P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fP/EAAAA3QAAAA8AAAAAAAAAAAAAAAAAmAIAAGRycy9k&#10;b3ducmV2LnhtbFBLBQYAAAAABAAEAPUAAACJAwAAAAA=&#10;" path="m,l11,36,30,61,51,73r29,l101,61,120,36e" filled="f">
                    <v:path arrowok="t" o:connecttype="custom" o:connectlocs="0,0;2,6;6,10;10,12;16,12;20,10;24,6" o:connectangles="0,0,0,0,0,0,0"/>
                  </v:shape>
                  <v:line id="Line 1046" o:spid="_x0000_s1627" style="position:absolute;visibility:visible;mso-wrap-style:square;v-text-anchor:top" from="949,179" to="94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gocMA&#10;AADdAAAADwAAAGRycy9kb3ducmV2LnhtbERPS4vCMBC+C/6HMIIXWRMfyFKNImrBw17WVbwOzWxb&#10;tpnUJmr115uFhb3Nx/ecxaq1lbhR40vHGkZDBYI4c6bkXMPxK317B+EDssHKMWl4kIfVsttZYGLc&#10;nT/pdgi5iCHsE9RQhFAnUvqsIIt+6GriyH27xmKIsMmlafAew20lx0rNpMWSY0OBNW0Kyn4OV6vB&#10;pye6pM9BNlDnSe5ofNl+7FDrfq9dz0EEasO/+M+9N3H+VM3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1gocMAAADdAAAADwAAAAAAAAAAAAAAAACYAgAAZHJzL2Rv&#10;d25yZXYueG1sUEsFBgAAAAAEAAQA9QAAAIgDAAAAAA==&#10;"/>
                  <v:line id="Line 1047" o:spid="_x0000_s1628" style="position:absolute;flip:y;visibility:visible;mso-wrap-style:square;v-text-anchor:top" from="949,137" to="94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gG8MA&#10;AADdAAAADwAAAGRycy9kb3ducmV2LnhtbERP32vCMBB+F/Y/hBv4NpPpcNoZRUTHYCCsVp/P5taW&#10;NZfSxNr994sw8O0+vp+3WPW2Fh21vnKs4XmkQBDnzlRcaMgOu6cZCB+QDdaOScMveVgtHwYLTIy7&#10;8hd1aShEDGGfoIYyhCaR0uclWfQj1xBH7tu1FkOEbSFNi9cYbms5VmoqLVYcG0psaFNS/pNerIb1&#10;6XM72Xdn62ozL7KjsZl6H2s9fOzXbyAC9eEu/nd/mDj/Rb3C7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EgG8MAAADdAAAADwAAAAAAAAAAAAAAAACYAgAAZHJzL2Rv&#10;d25yZXYueG1sUEsFBgAAAAAEAAQA9QAAAIgDAAAAAA==&#10;"/>
                  <v:line id="Line 1048" o:spid="_x0000_s1629" style="position:absolute;visibility:visible;mso-wrap-style:square;v-text-anchor:top" from="945,153" to="94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RSMcA&#10;AADdAAAADwAAAGRycy9kb3ducmV2LnhtbESPT2vCQBDF74LfYZlCL6K7tSISXUXaBnropf7B65Ad&#10;k9DsbMxuNe2n7xwK3mZ4b977zWrT+0ZdqYt1YAtPEwOKuAiu5tLCYZ+PF6BiQnbYBCYLPxRhsx4O&#10;Vpi5cONPuu5SqSSEY4YWqpTaTOtYVOQxTkJLLNo5dB6TrF2pXYc3CfeNnhoz1x5rloYKW3qpqPja&#10;fXsLMT/SJf8dFSNzei4DTS+vH29o7eNDv12CStSnu/n/+t0J/sw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UjHAAAA3QAAAA8AAAAAAAAAAAAAAAAAmAIAAGRy&#10;cy9kb3ducmV2LnhtbFBLBQYAAAAABAAEAPUAAACMAwAAAAA=&#10;"/>
                  <v:shape id="Freeform 1049" o:spid="_x0000_s1630" style="position:absolute;left:925;top:151;width:20;height:1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asIA&#10;AADdAAAADwAAAGRycy9kb3ducmV2LnhtbERPTYvCMBC9C/6HMII3TRVZ1q5RrCC6F8G6B49DM7al&#10;zaQkUeu/NwsLe5vH+5zVpjeteJDztWUFs2kCgriwuuZSwc9lP/kE4QOyxtYyKXiRh816OFhhqu2T&#10;z/TIQyliCPsUFVQhdKmUvqjIoJ/ajjhyN+sMhghdKbXDZww3rZwnyYc0WHNsqLCjXUVFk9+Ngu/L&#10;aVecznw8bJt7dnXXbLlvMqXGo377BSJQH/7Ff+6jjvMXyRJ+v4kn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ARqwgAAAN0AAAAPAAAAAAAAAAAAAAAAAJgCAABkcnMvZG93&#10;bnJldi54bWxQSwUGAAAAAAQABAD1AAAAhwMAAAAA&#10;" path="m101,13l80,,51,,30,13,11,37,,73,,96e" filled="f">
                    <v:path arrowok="t" o:connecttype="custom" o:connectlocs="20,2;16,0;10,0;6,2;2,6;0,12;0,16" o:connectangles="0,0,0,0,0,0,0"/>
                  </v:shape>
                </v:group>
                <v:line id="Line 1051" o:spid="_x0000_s1631" style="position:absolute;visibility:visible;mso-wrap-style:square;v-text-anchor:top" from="949,157" to="94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Lk8cA&#10;AADdAAAADwAAAGRycy9kb3ducmV2LnhtbESPT2vCQBDF70K/wzKFXkQ3/qFI6iaUtgEPvWhbeh2y&#10;YxLMzsbsVqOfvnMQvM3w3rz3m3U+uFadqA+NZwOzaQKKuPS24crA91cxWYEKEdli65kMXChAnj2M&#10;1phaf+YtnXaxUhLCIUUDdYxdqnUoa3IYpr4jFm3ve4dR1r7StsezhLtWz5PkWTtsWBpq7OitpvKw&#10;+3MGQvFDx+I6LsfJ76LyND++f36gMU+Pw+sLqEhDvJtv1xsr+MuZ8Ms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y5PHAAAA3QAAAA8AAAAAAAAAAAAAAAAAmAIAAGRy&#10;cy9kb3ducmV2LnhtbFBLBQYAAAAABAAEAPUAAACMAwAAAAA=&#10;"/>
                <v:line id="Line 1052" o:spid="_x0000_s1632" style="position:absolute;flip:x y;visibility:visible;mso-wrap-style:square;v-text-anchor:top" from="945,153" to="94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ZBsIA&#10;AADdAAAADwAAAGRycy9kb3ducmV2LnhtbESPQYvCMBCF74L/IYywN027yFqqUUQQ9qq7iMehGZti&#10;MqlNtPXfbwRhbzO8N+97s9oMzooHdaHxrCCfZSCIK68brhX8/uynBYgQkTVaz6TgSQE26/FohaX2&#10;PR/ocYy1SCEcSlRgYmxLKUNlyGGY+ZY4aRffOYxp7WqpO+xTuLPyM8u+pMOGE8FgSztD1fV4dwps&#10;kRW3027Rnw86UfYna3iRK/UxGbZLEJGG+G9+X3/rVH+e5/D6Jo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dkGwgAAAN0AAAAPAAAAAAAAAAAAAAAAAJgCAABkcnMvZG93&#10;bnJldi54bWxQSwUGAAAAAAQABAD1AAAAhwMAAAAA&#10;"/>
                <v:line id="Line 1053" o:spid="_x0000_s1633" style="position:absolute;visibility:visible;mso-wrap-style:square;v-text-anchor:top" from="709,193" to="70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f8QA&#10;AADdAAAADwAAAGRycy9kb3ducmV2LnhtbERPTWvCQBC9F/wPyxS8iNkYSylpVhFtwEMv2havQ3aa&#10;hGZnY3abRH+9WxB6m8f7nGw9mkb01LnasoJFFIMgLqyuuVTw+ZHPX0A4j6yxsUwKLuRgvZo8ZJhq&#10;O/CB+qMvRQhhl6KCyvs2ldIVFRl0kW2JA/dtO4M+wK6UusMhhJtGJnH8LA3WHBoqbGlbUfFz/DUK&#10;XP5F5/w6K2bxaVlaSs679zdUavo4bl5BeBr9v/ju3usw/2mR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8H/EAAAA3QAAAA8AAAAAAAAAAAAAAAAAmAIAAGRycy9k&#10;b3ducmV2LnhtbFBLBQYAAAAABAAEAPUAAACJAwAAAAA=&#10;"/>
                <v:shape id="Freeform 1054" o:spid="_x0000_s1634" style="position:absolute;left:695;top:189;width:14;height:4;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Pj8MA&#10;AADdAAAADwAAAGRycy9kb3ducmV2LnhtbERPzWqDQBC+F/IOywR6a9b80ASTVZISi4cc2iQPMLgT&#10;Fd1Zcbdq375bKPQ2H9/vHNLJtGKg3tWWFSwXEQjiwuqaSwX3W/ayA+E8ssbWMin4JgdpMns6YKzt&#10;yJ80XH0pQgi7GBVU3nexlK6oyKBb2I44cA/bG/QB9qXUPY4h3LRyFUWv0mDNoaHCjt4qKprrl1Ew&#10;uNOQbzK+NO9Z4y7bfPw4d0elnufTcQ/C0+T/xX/uXIf5m+Uafr8JJ8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NPj8MAAADdAAAADwAAAAAAAAAAAAAAAACYAgAAZHJzL2Rv&#10;d25yZXYueG1sUEsFBgAAAAAEAAQA9QAAAIgDAAAAAA==&#10;" path="m70,22l,22r68,l,22,,19r68,l66,19,2,19r,-2l66,17,2,17r2,l65,17r,-3l4,14r61,l63,14,5,14r,-1l63,13,7,13r,-2l61,11,9,11r50,l59,8,11,8r47,l12,8r,-2l56,6r-2,l14,6,16,5r38,l52,5,16,5r2,l51,5,49,2,19,2r2,l47,2r-1,l25,2,26,,42,,35,,33,e" filled="f">
                  <v:path arrowok="t" o:connecttype="custom" o:connectlocs="14,4;0,4;14,4;0,4;0,3;14,3;13,3;0,3;0,3;13,3;0,3;1,3;13,3;13,3;1,3;13,3;13,3;1,3;1,2;13,2;1,2;1,2;12,2;2,2;12,2;12,1;2,1;12,1;2,1;2,1;11,1;11,1;3,1;3,1;11,1;10,1;3,1;4,1;10,1;10,0;4,0;4,0;9,0;9,0;5,0;5,0;8,0;7,0;7,0" o:connectangles="0,0,0,0,0,0,0,0,0,0,0,0,0,0,0,0,0,0,0,0,0,0,0,0,0,0,0,0,0,0,0,0,0,0,0,0,0,0,0,0,0,0,0,0,0,0,0,0,0"/>
                </v:shape>
                <v:line id="Line 1055" o:spid="_x0000_s1635" style="position:absolute;visibility:visible;mso-wrap-style:square;v-text-anchor:top" from="695,193" to="695,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NkMQA&#10;AADdAAAADwAAAGRycy9kb3ducmV2LnhtbERPTWvCQBC9F/wPywi9iNlog0jqKmIb6KGXRqXXITtN&#10;QrOzcXeraX99VxC8zeN9zmozmE6cyfnWsoJZkoIgrqxuuVZw2BfTJQgfkDV2lknBL3nYrEcPK8y1&#10;vfAHnctQixjCPkcFTQh9LqWvGjLoE9sTR+7LOoMhQldL7fASw00n52m6kAZbjg0N9rRrqPouf4wC&#10;XxzpVPxNqkn6+VRbmp9e3l9RqcfxsH0GEWgId/HN/abj/Gy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zZDEAAAA3QAAAA8AAAAAAAAAAAAAAAAAmAIAAGRycy9k&#10;b3ducmV2LnhtbFBLBQYAAAAABAAEAPUAAACJAwAAAAA=&#10;"/>
                <v:shape id="Freeform 1056" o:spid="_x0000_s1636" style="position:absolute;left:693;top:193;width:18;height:13;visibility:visible;mso-wrap-style:square;v-text-anchor:top" coordsize="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cS8cA&#10;AADdAAAADwAAAGRycy9kb3ducmV2LnhtbESPT2vCQBDF74V+h2UKvTWbpK1K6hpKRSqIB6MHj0N2&#10;8odmZ0N2jfHbdwsFbzP83rz3ZplPphMjDa61rCCJYhDEpdUt1wpOx83LAoTzyBo7y6TgRg7y1ePD&#10;EjNtr3ygsfC1CCbsMlTQeN9nUrqyIYMusj1xYJUdDPqwDrXUA16DuelkGsczabDlkNBgT18NlT/F&#10;xShYj69FEsj+W6bnfVXt5tux2Cn1/DR9foDwNPm7+P96q0P9t+Qd/r4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XEvHAAAA3QAAAA8AAAAAAAAAAAAAAAAAmAIAAGRy&#10;cy9kb3ducmV2LnhtbFBLBQYAAAAABAAEAPUAAACMAwAAAAA=&#10;" path="m7,l79,,7,,79,r2,2l6,2r75,l7,2,6,5r75,l6,5r,2l82,7,4,7r78,l82,8,4,8r78,l4,8r,3l84,11,4,11,2,13r82,l2,13r82,l84,15,2,15r82,l2,15r,2l84,17,2,17r,2l86,19,2,19,,19r86,l86,21,,21r86,l,21r,2l86,23,,23r86,l86,25,,25r86,l86,27,,27r86,l,27r,3l86,30,,30r86,l86,31,,31r86,l86,33,,33r86,l,33r,3l86,36,,36r86,l86,38,2,38r84,l84,39,2,39r82,l2,39r,3l84,42,2,42r82,l84,44,2,44r82,l4,44r,3l84,47r-2,l4,47r,1l82,48,4,48r78,l82,50,4,50r2,l82,50r-1,l6,50r,3l81,53,6,53r,2l81,55,7,55r72,l79,56,7,56r72,l9,56r,3l77,59,9,59r,2l77,61r-2,l11,61r64,l75,63r-64,l13,63r61,l13,63r,2l74,65r-2,l14,65r58,l72,67r-56,l70,67r,2l18,69r50,l20,69r,3l67,72r-46,l65,72r-2,1l23,73r2,l63,73r-2,2l25,75r2,l60,75r-2,l28,75r2,3l56,78r-1,l34,78r1,l51,78r-7,2l42,80e" filled="f">
                  <v:path arrowok="t" o:connecttype="custom" o:connectlocs="1,0;1,0;1,1;1,1;17,1;17,1;18,2;18,2;18,2;0,2;0,3;0,3;18,3;0,3;0,4;0,4;0,4;0,5;18,5;18,5;18,5;18,6;18,6;18,6;0,6;0,7;0,7;1,8;1,8;1,8;1,8;17,8;17,9;17,9;17,9;2,9;2,10;16,10;16,10;15,10;15,11;15,11;15,11;14,11;14,12;13,12;13,12;6,12;6,12;12,13;11,13" o:connectangles="0,0,0,0,0,0,0,0,0,0,0,0,0,0,0,0,0,0,0,0,0,0,0,0,0,0,0,0,0,0,0,0,0,0,0,0,0,0,0,0,0,0,0,0,0,0,0,0,0,0,0"/>
                </v:shape>
                <v:line id="Line 1057" o:spid="_x0000_s1637" style="position:absolute;visibility:visible;mso-wrap-style:square;v-text-anchor:top" from="703,198" to="70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2fMQA&#10;AADdAAAADwAAAGRycy9kb3ducmV2LnhtbERPTWvCQBC9F/oflil4EbPRllDSrFLUQA+9NFq8Dtlp&#10;EpqdjdnVRH+9Wyh4m8f7nGw1mlacqXeNZQXzKAZBXFrdcKVgv8tnryCcR9bYWiYFF3KwWj4+ZJhq&#10;O/AXnQtfiRDCLkUFtfddKqUrazLoItsRB+7H9gZ9gH0ldY9DCDetXMRxIg02HBpq7GhdU/lbnIwC&#10;l3/TMb9Oy2l8eK4sLY6bzy0qNXka399AeBr9Xfzv/tBh/ss8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09nzEAAAA3QAAAA8AAAAAAAAAAAAAAAAAmAIAAGRycy9k&#10;b3ducmV2LnhtbFBLBQYAAAAABAAEAPUAAACJAwAAAAA=&#10;"/>
                <v:line id="Line 1058" o:spid="_x0000_s1638" style="position:absolute;visibility:visible;mso-wrap-style:square;v-text-anchor:top" from="703,198" to="83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T58QA&#10;AADdAAAADwAAAGRycy9kb3ducmV2LnhtbERPTWvCQBC9F/wPywi9iNloi5Y0q4htoAcvRkuvQ3ZM&#10;gtnZmN2atL++WxC8zeN9TroeTCOu1LnasoJZFIMgLqyuuVRwPGTTFxDOI2tsLJOCH3KwXo0eUky0&#10;7XlP19yXIoSwS1BB5X2bSOmKigy6yLbEgTvZzqAPsCul7rAP4aaR8zheSIM1h4YKW9pWVJzzb6PA&#10;ZZ90yX4nxST+eiotzS9vu3dU6nE8bF5BeBr8XXxzf+gw/3m2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U+fEAAAA3QAAAA8AAAAAAAAAAAAAAAAAmAIAAGRycy9k&#10;b3ducmV2LnhtbFBLBQYAAAAABAAEAPUAAACJAwAAAAA=&#10;"/>
                <v:line id="Line 1059" o:spid="_x0000_s1639" style="position:absolute;visibility:visible;mso-wrap-style:square;v-text-anchor:top" from="831,157" to="8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HlccA&#10;AADdAAAADwAAAGRycy9kb3ducmV2LnhtbESPT2vCQBDF70K/wzKFXkQ3/qFI6iaUtgEPvWhbeh2y&#10;YxLMzsbsVqOfvnMQvM3w3rz3m3U+uFadqA+NZwOzaQKKuPS24crA91cxWYEKEdli65kMXChAnj2M&#10;1phaf+YtnXaxUhLCIUUDdYxdqnUoa3IYpr4jFm3ve4dR1r7StsezhLtWz5PkWTtsWBpq7OitpvKw&#10;+3MGQvFDx+I6LsfJ76LyND++f36gMU+Pw+sLqEhDvJtv1xsr+MuZ4Mo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x5XHAAAA3QAAAA8AAAAAAAAAAAAAAAAAmAIAAGRy&#10;cy9kb3ducmV2LnhtbFBLBQYAAAAABAAEAPUAAACMAwAAAAA=&#10;"/>
                <v:shape id="Freeform 1060" o:spid="_x0000_s1640" style="position:absolute;left:782;top:157;width:49;height:8;visibility:visible;mso-wrap-style:square;v-text-anchor:top" coordsize="2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BvMAA&#10;AADdAAAADwAAAGRycy9kb3ducmV2LnhtbERPTYvCMBC9C/6HMMLeNK26q1ajiLjgdbvF89CMbbWZ&#10;lCbW7r/fCIK3ebzP2ex6U4uOWldZVhBPIhDEudUVFwqy3+/xEoTzyBpry6TgjxzstsPBBhNtH/xD&#10;XeoLEULYJaig9L5JpHR5SQbdxDbEgbvY1qAPsC2kbvERwk0tp1H0JQ1WHBpKbOhQUn5L70bBKj5X&#10;n3c5k/O4O04b9MfrIsuU+hj1+zUIT71/i1/ukw7z5/EKnt+EE+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dBvMAAAADdAAAADwAAAAAAAAAAAAAAAACYAgAAZHJzL2Rvd25y&#10;ZXYueG1sUEsFBgAAAAAEAAQA9QAAAIUDAAAAAA==&#10;" path="m243,l200,1,141,14,84,35,80,26r4,22l,48e" filled="f">
                  <v:path arrowok="t" o:connecttype="custom" o:connectlocs="49,0;40,0;28,2;17,6;16,4;17,8;0,8" o:connectangles="0,0,0,0,0,0,0"/>
                </v:shape>
                <v:line id="Line 1061" o:spid="_x0000_s1641" style="position:absolute;visibility:visible;mso-wrap-style:square;v-text-anchor:top" from="779,167" to="77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BLsYA&#10;AADdAAAADwAAAGRycy9kb3ducmV2LnhtbESPQWvCQBCF7wX/wzIFL9JsjEVK6iqiBnroRWvpdchO&#10;k9DsbMyumvrrOwehtxnem/e+WawG16oL9aHxbGCapKCIS28brgwcP4qnF1AhIltsPZOBXwqwWo4e&#10;Fphbf+U9XQ6xUhLCIUcDdYxdrnUoa3IYEt8Ri/bte4dR1r7StserhLtWZ2k61w4bloYaO9rUVP4c&#10;zs5AKD7pVNwm5ST9mlWestP2fYfGjB+H9SuoSEP8N9+v36zgP2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BLsYAAADdAAAADwAAAAAAAAAAAAAAAACYAgAAZHJz&#10;L2Rvd25yZXYueG1sUEsFBgAAAAAEAAQA9QAAAIsDAAAAAA==&#10;"/>
                <v:shape id="Freeform 1062" o:spid="_x0000_s1642" style="position:absolute;left:779;top:157;width:21;height:12;visibility:visible;mso-wrap-style:square;v-text-anchor:top" coordsize="1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uNsYA&#10;AADdAAAADwAAAGRycy9kb3ducmV2LnhtbESPQWvCQBCF70L/wzKF3nQTKVKjq0ip0ktFo+h1yI5J&#10;MDsbdldN/fXdguBthvfmfW+m88404krO15YVpIMEBHFhdc2lgv1u2f8A4QOyxsYyKfglD/PZS2+K&#10;mbY33tI1D6WIIewzVFCF0GZS+qIig35gW+KonawzGOLqSqkd3mK4aeQwSUbSYM2RUGFLnxUV5/xi&#10;Ivfg7sf7Jnw1o1Oar9ab9fhnRUq9vXaLCYhAXXiaH9ffOtZ/H6bw/00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1uNsYAAADdAAAADwAAAAAAAAAAAAAAAACYAgAAZHJz&#10;L2Rvd25yZXYueG1sUEsFBgAAAAAEAAQA9QAAAIsDAAAAAA==&#10;" path="m,60r,l106,73,96,,,60e" filled="f">
                  <v:path arrowok="t" o:connecttype="custom" o:connectlocs="0,10;0,10;21,12;19,0;0,10" o:connectangles="0,0,0,0,0"/>
                </v:shape>
                <v:line id="Line 1063" o:spid="_x0000_s1643" style="position:absolute;visibility:visible;mso-wrap-style:square;v-text-anchor:top" from="789,161" to="78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wsQA&#10;AADdAAAADwAAAGRycy9kb3ducmV2LnhtbERPTWvCQBC9C/6HZYRexGxMpUiaVUQb6KGXpkqvQ3aa&#10;hGZnY3ZrUn+9Wyh4m8f7nGw7mlZcqHeNZQXLKAZBXFrdcKXg+JEv1iCcR9bYWiYFv+Rgu5lOMky1&#10;HfidLoWvRAhhl6KC2vsuldKVNRl0ke2IA/dle4M+wL6SuschhJtWJnH8JA02HBpq7GhfU/ld/BgF&#10;Lj/ROb/Oy3n8+VhZSs6HtxdU6mE27p5BeBr9XfzvftVh/ipJ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OsLEAAAA3QAAAA8AAAAAAAAAAAAAAAAAmAIAAGRycy9k&#10;b3ducmV2LnhtbFBLBQYAAAAABAAEAPUAAACJAwAAAAA=&#10;"/>
                <v:line id="Line 1064" o:spid="_x0000_s1644" style="position:absolute;visibility:visible;mso-wrap-style:square;v-text-anchor:top" from="789,161" to="79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WcIA&#10;AADdAAAADwAAAGRycy9kb3ducmV2LnhtbERPS4vCMBC+C/6HMIIX0XSriFSjyK6FPXjxhdehGdti&#10;M6lNVrv76zeC4G0+vucsVq2pxJ0aV1pW8DGKQBBnVpecKzge0uEMhPPIGivLpOCXHKyW3c4CE20f&#10;vKP73ucihLBLUEHhfZ1I6bKCDLqRrYkDd7GNQR9gk0vd4COEm0rGUTSVBksODQXW9FlQdt3/GAUu&#10;PdEt/Rtkg+g8zi3Ft6/tBpXq99r1HISn1r/FL/e3DvMn8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59ZwgAAAN0AAAAPAAAAAAAAAAAAAAAAAJgCAABkcnMvZG93&#10;bnJldi54bWxQSwUGAAAAAAQABAD1AAAAhwMAAAAA&#10;"/>
                <v:line id="Line 1065" o:spid="_x0000_s1645" style="position:absolute;visibility:visible;mso-wrap-style:square;v-text-anchor:top" from="831,157" to="8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HLcIA&#10;AADdAAAADwAAAGRycy9kb3ducmV2LnhtbERPTYvCMBC9C/6HMMJeRFO7IlKNIu4WPHjRVbwOzdgW&#10;m0ltslr31xtB2Ns83ufMl62pxI0aV1pWMBpGIIgzq0vOFRx+0sEUhPPIGivLpOBBDpaLbmeOibZ3&#10;3tFt73MRQtglqKDwvk6kdFlBBt3Q1sSBO9vGoA+wyaVu8B7CTSXjKJpIgyWHhgJrWheUXfa/RoFL&#10;j3RN//pZPzp95pbi69f2G5X66LWrGQhPrf8Xv90bHeaP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gctwgAAAN0AAAAPAAAAAAAAAAAAAAAAAJgCAABkcnMvZG93&#10;bnJldi54bWxQSwUGAAAAAAQABAD1AAAAhwMAAAAA&#10;"/>
                <v:shape id="Freeform 1066" o:spid="_x0000_s1646" style="position:absolute;left:831;top:157;width:18;height: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IacUA&#10;AADdAAAADwAAAGRycy9kb3ducmV2LnhtbERPTWvCQBC9F/wPywheim4aqmh0FVEKhR6KUcHjkB2T&#10;YHY2za5J2l/fLRS8zeN9zmrTm0q01LjSsoKXSQSCOLO65FzB6fg2noNwHlljZZkUfJODzXrwtMJE&#10;244P1KY+FyGEXYIKCu/rREqXFWTQTWxNHLirbQz6AJtc6ga7EG4qGUfRTBosOTQUWNOuoOyW3o2C&#10;y8fiq+t3P6bNp+f4ebY4pvfPvVKjYb9dgvDU+4f43/2uw/zXeAp/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4hpxQAAAN0AAAAPAAAAAAAAAAAAAAAAAJgCAABkcnMv&#10;ZG93bnJldi54bWxQSwUGAAAAAAQABAD1AAAAigMAAAAA&#10;" path="m,l44,4,89,14e" filled="f">
                  <v:path arrowok="t" o:connecttype="custom" o:connectlocs="0,0;9,1;18,2" o:connectangles="0,0,0"/>
                </v:shape>
                <v:line id="Line 1067" o:spid="_x0000_s1647" style="position:absolute;visibility:visible;mso-wrap-style:square;v-text-anchor:top" from="745,160" to="7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8wcQA&#10;AADdAAAADwAAAGRycy9kb3ducmV2LnhtbERPTWvCQBC9C/0PyxR6CWbTKEFSVyltAx68mCq9Dtlp&#10;Epqdjdmtpv56VxB6m8f7nOV6NJ040eBaywqe4wQEcWV1y7WC/WcxXYBwHlljZ5kU/JGD9ephssRc&#10;2zPv6FT6WoQQdjkqaLzvcyld1ZBBF9ueOHDfdjDoAxxqqQc8h3DTyTRJMmmw5dDQYE9vDVU/5a9R&#10;4IoDHYtLVEXJ16y2lB7ftx+o1NPj+PoCwtPo/8V390aH+fM0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PMHEAAAA3QAAAA8AAAAAAAAAAAAAAAAAmAIAAGRycy9k&#10;b3ducmV2LnhtbFBLBQYAAAAABAAEAPUAAACJAwAAAAA=&#10;"/>
                <v:shape id="Freeform 1068" o:spid="_x0000_s1648" style="position:absolute;left:745;top:160;width:14;height:38;visibility:visible;mso-wrap-style:square;v-text-anchor:top" coordsize="7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V8QA&#10;AADdAAAADwAAAGRycy9kb3ducmV2LnhtbERP22rCQBB9L/gPywh9qxtNvBBdxQiFQimiLfg6ZqdJ&#10;aHY2ZLe5/H23UOjbHM51dofB1KKj1lWWFcxnEQji3OqKCwUf789PGxDOI2usLZOCkRwc9pOHHaba&#10;9nyh7uoLEULYpaig9L5JpXR5SQbdzDbEgfu0rUEfYFtI3WIfwk0tF1G0kgYrDg0lNnQqKf+6fhsF&#10;MS7jft3Zt+PynNyK6p6N9Wum1ON0OG5BeBr8v/jP/aLD/GSxh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b1fEAAAA3QAAAA8AAAAAAAAAAAAAAAAAmAIAAGRycy9k&#10;b3ducmV2LnhtbFBLBQYAAAAABAAEAPUAAACJAwAAAAA=&#10;" path="m,l26,39,47,83r14,46l71,180r2,49e" filled="f">
                  <v:path arrowok="t" o:connecttype="custom" o:connectlocs="0,0;5,6;9,14;12,21;14,30;14,38" o:connectangles="0,0,0,0,0,0"/>
                </v:shape>
                <v:line id="Line 1069" o:spid="_x0000_s1649" style="position:absolute;visibility:visible;mso-wrap-style:square;v-text-anchor:top" from="675,195" to="6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NKMYA&#10;AADdAAAADwAAAGRycy9kb3ducmV2LnhtbESPQWvCQBCF7wX/wzIFL9JsjEVK6iqiBnroRWvpdchO&#10;k9DsbMyumvrrOwehtxnem/e+WawG16oL9aHxbGCapKCIS28brgwcP4qnF1AhIltsPZOBXwqwWo4e&#10;Fphbf+U9XQ6xUhLCIUcDdYxdrnUoa3IYEt8Ri/bte4dR1r7StserhLtWZ2k61w4bloYaO9rUVP4c&#10;zs5AKD7pVNwm5ST9mlWestP2fYfGjB+H9SuoSEP8N9+v36zgP2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NKMYAAADdAAAADwAAAAAAAAAAAAAAAACYAgAAZHJz&#10;L2Rvd25yZXYueG1sUEsFBgAAAAAEAAQA9QAAAIsDAAAAAA==&#10;"/>
                <v:shape id="Freeform 1070" o:spid="_x0000_s1650" style="position:absolute;left:649;top:179;width:26;height:28;visibility:visible;mso-wrap-style:square;v-text-anchor:top" coordsize="13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9FcQA&#10;AADdAAAADwAAAGRycy9kb3ducmV2LnhtbERPTWvCQBC9F/wPywheim4aREzqKiJIC8UStdTrkJ0m&#10;wexsyK4m/nu3IHibx/ucxao3tbhS6yrLCt4mEQji3OqKCwU/x+14DsJ5ZI21ZVJwIwer5eBlgam2&#10;He/pevCFCCHsUlRQet+kUrq8JINuYhviwP3Z1qAPsC2kbrEL4aaWcRTNpMGKQ0OJDW1Kys+Hi1GA&#10;SZclH1+nuDp/69Pv67YwuyxTajTs1+8gPPX+KX64P3WYP40T+P8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RXEAAAA3QAAAA8AAAAAAAAAAAAAAAAAmAIAAGRycy9k&#10;b3ducmV2LnhtbFBLBQYAAAAABAAEAPUAAACJAwAAAAA=&#10;" path="m132,96r,-25l121,35,100,12,81,,51,,30,12,11,35,,71,,96r11,35l30,155r21,12l81,167r19,-12l121,131,132,96e" filled="f">
                  <v:path arrowok="t" o:connecttype="custom" o:connectlocs="26,16;26,12;24,6;20,2;16,0;10,0;6,2;2,6;0,12;0,16;2,22;6,26;10,28;16,28;20,26;24,22;26,16" o:connectangles="0,0,0,0,0,0,0,0,0,0,0,0,0,0,0,0,0"/>
                </v:shape>
                <v:line id="Line 1071" o:spid="_x0000_s1651" style="position:absolute;visibility:visible;mso-wrap-style:square;v-text-anchor:top" from="637,201" to="63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X88YA&#10;AADdAAAADwAAAGRycy9kb3ducmV2LnhtbESPQWvCQBCF74X+h2UKXkQ31VIkupHSGuihl1rF65Ad&#10;k2B2NmbXGPvrO4eCtxnem/e+Wa0H16ieulB7NvA8TUARF97WXBrY/eSTBagQkS02nsnAjQKss8eH&#10;FabWX/mb+m0slYRwSNFAFWObah2KihyGqW+JRTv6zmGUtSu17fAq4a7RsyR51Q5rloYKW3qvqDht&#10;L85AyPd0zn/HxTg5zEtPs/PH1waNGT0Nb0tQkYZ4N/9ff1rBf5kL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X88YAAADdAAAADwAAAAAAAAAAAAAAAACYAgAAZHJz&#10;L2Rvd25yZXYueG1sUEsFBgAAAAAEAAQA9QAAAIsDAAAAAA==&#10;"/>
                <v:shape id="Freeform 1072" o:spid="_x0000_s1652" style="position:absolute;left:613;top:179;width:24;height:28;visibility:visible;mso-wrap-style:square;v-text-anchor:top" coordsize="11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bHcIA&#10;AADdAAAADwAAAGRycy9kb3ducmV2LnhtbERPzWrCQBC+F/oOywheRDexWiV1lVAR7M1YH2DMTjfB&#10;7GzIrhrfvisUepuP73dWm9424kadrx0rSCcJCOLS6ZqNgtP3brwE4QOyxsYxKXiQh8369WWFmXZ3&#10;Luh2DEbEEPYZKqhCaDMpfVmRRT9xLXHkflxnMUTYGak7vMdw28hpkrxLizXHhgpb+qyovByvVsFi&#10;tDBmW+y+MMz5nKdXU+T1QanhoM8/QATqw7/4z73Xcf7sLYXn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lsdwgAAAN0AAAAPAAAAAAAAAAAAAAAAAJgCAABkcnMvZG93&#10;bnJldi54bWxQSwUGAAAAAAQABAD1AAAAhwMAAAAA&#10;" path="m118,131l99,155,80,167r-32,l29,155,8,131,,96,,71,8,35,29,12,48,,80,,99,12r19,23e" filled="f">
                  <v:path arrowok="t" o:connecttype="custom" o:connectlocs="24,22;20,26;16,28;10,28;6,26;2,22;0,16;0,12;2,6;6,2;10,0;16,0;20,2;24,6" o:connectangles="0,0,0,0,0,0,0,0,0,0,0,0,0,0"/>
                </v:shape>
                <v:line id="Line 1073" o:spid="_x0000_s1653" style="position:absolute;visibility:visible;mso-wrap-style:square;v-text-anchor:top" from="596,191" to="5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sH8IA&#10;AADdAAAADwAAAGRycy9kb3ducmV2LnhtbERPS4vCMBC+C/6HMIIX0XSriFSjyK6FPXjxhdehGdti&#10;M6lNVrv76zeC4G0+vucsVq2pxJ0aV1pW8DGKQBBnVpecKzge0uEMhPPIGivLpOCXHKyW3c4CE20f&#10;vKP73ucihLBLUEHhfZ1I6bKCDLqRrYkDd7GNQR9gk0vd4COEm0rGUTSVBksODQXW9FlQdt3/GAUu&#10;PdEt/Rtkg+g8zi3Ft6/tBpXq99r1HISn1r/FL/e3DvMn4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wfwgAAAN0AAAAPAAAAAAAAAAAAAAAAAJgCAABkcnMvZG93&#10;bnJldi54bWxQSwUGAAAAAAQABAD1AAAAhwMAAAAA&#10;"/>
                <v:line id="Line 1074" o:spid="_x0000_s1654" style="position:absolute;flip:x y;visibility:visible;mso-wrap-style:square;v-text-anchor:top" from="578,145" to="5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isMA&#10;AADdAAAADwAAAGRycy9kb3ducmV2LnhtbESPT4vCMBDF7wt+hzCCtzX1D2upRhFB2KvuIh6HZmyK&#10;yaQ2WVu/vRGEvc3w3rzfm9Wmd1bcqQ21ZwWTcQaCuPS65krB78/+MwcRIrJG65kUPCjAZj34WGGh&#10;fccHuh9jJVIIhwIVmBibQspQGnIYxr4hTtrFtw5jWttK6ha7FO6snGbZl3RYcyIYbGhnqLwe/5wC&#10;m2f57bRbdOeDTpT9yRpeTJQaDfvtEkSkPv6b39ffOtWfz2bw+ia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a+isMAAADdAAAADwAAAAAAAAAAAAAAAACYAgAAZHJzL2Rv&#10;d25yZXYueG1sUEsFBgAAAAAEAAQA9QAAAIgDAAAAAA==&#10;"/>
                <v:line id="Line 1075" o:spid="_x0000_s1655" style="position:absolute;visibility:visible;mso-wrap-style:square;v-text-anchor:top" from="613,145" to="61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8MQA&#10;AADdAAAADwAAAGRycy9kb3ducmV2LnhtbERPTWvCQBC9C/6HZQQvYjY1UiTNKmIb6KEXbUuvQ3aa&#10;hGZnY3abxP76riB4m8f7nGw3mkb01LnasoKHKAZBXFhdc6ng4z1fbkA4j6yxsUwKLuRgt51OMky1&#10;HfhI/cmXIoSwS1FB5X2bSumKigy6yLbEgfu2nUEfYFdK3eEQwk0jV3H8KA3WHBoqbOlQUfFz+jUK&#10;XP5J5/xvUSzir6S0tDo/v72gUvPZuH8C4Wn0d/HN/arD/HWyhu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kfDEAAAA3QAAAA8AAAAAAAAAAAAAAAAAmAIAAGRycy9k&#10;b3ducmV2LnhtbFBLBQYAAAAABAAEAPUAAACJAwAAAAA=&#10;"/>
                <v:line id="Line 1076" o:spid="_x0000_s1656" style="position:absolute;flip:x;visibility:visible;mso-wrap-style:square;v-text-anchor:top" from="596,145" to="6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RSsMA&#10;AADdAAAADwAAAGRycy9kb3ducmV2LnhtbERP22rCQBB9L/gPywh9qxtvpUY3QaSVgiBoU5/H7JgE&#10;s7Mhu43p37tCoW9zONdZpb2pRUetqywrGI8iEMS51RUXCrKvj5c3EM4ja6wtk4JfcpAmg6cVxtre&#10;+EDd0RcihLCLUUHpfRNL6fKSDLqRbYgDd7GtQR9gW0jd4i2Em1pOouhVGqw4NJTY0Kak/Hr8MQrW&#10;p937dN+dja31osi+tcmi7USp52G/XoLw1Pt/8Z/7U4f5s+kcHt+EE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PRSsMAAADdAAAADwAAAAAAAAAAAAAAAACYAgAAZHJzL2Rv&#10;d25yZXYueG1sUEsFBgAAAAAEAAQA9QAAAIgDAAAAAA==&#10;"/>
                <v:line id="Line 1077" o:spid="_x0000_s1657" style="position:absolute;visibility:visible;mso-wrap-style:square;v-text-anchor:top" from="610,65" to="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qHMQA&#10;AADdAAAADwAAAGRycy9kb3ducmV2LnhtbERPTWvCQBC9F/wPywi9iNnUFJGYVaQ20EMvjYrXITsm&#10;wexszK6a9td3CwVv83ifk60H04ob9a6xrOAlikEQl1Y3XCnY7/LpAoTzyBpby6TgmxysV6OnDFNt&#10;7/xFt8JXIoSwS1FB7X2XSunKmgy6yHbEgTvZ3qAPsK+k7vEewk0rZ3E8lwYbDg01dvRWU3kurkaB&#10;yw90yX8m5SQ+JpWl2WX7+Y5KPY+HzRKEp8E/xP/uDx3mvyZ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qhzEAAAA3QAAAA8AAAAAAAAAAAAAAAAAmAIAAGRycy9k&#10;b3ducmV2LnhtbFBLBQYAAAAABAAEAPUAAACJAwAAAAA=&#10;"/>
                <v:line id="Line 1078" o:spid="_x0000_s1658" style="position:absolute;flip:x y;visibility:visible;mso-wrap-style:square;v-text-anchor:top" from="593,19" to="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4icQA&#10;AADdAAAADwAAAGRycy9kb3ducmV2LnhtbESPzWrDMBCE74W+g9hCbo2cJtTGiRJKIJBrfjA5LtbG&#10;MpFWrqXGzttXhUBvu8zsfLOrzeisuFMfWs8KZtMMBHHtdcuNgvNp916ACBFZo/VMCh4UYLN+fVlh&#10;qf3AB7ofYyNSCIcSFZgYu1LKUBtyGKa+I07a1fcOY1r7RuoehxTurPzIsk/psOVEMNjR1lB9O/44&#10;BbbIiu9qmw+Xg06UXWUN5zOlJm/j1xJEpDH+m5/Xe53qL+Y5/H2TR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uInEAAAA3QAAAA8AAAAAAAAAAAAAAAAAmAIAAGRycy9k&#10;b3ducmV2LnhtbFBLBQYAAAAABAAEAPUAAACJAwAAAAA=&#10;"/>
                <v:line id="Line 1079" o:spid="_x0000_s1659" style="position:absolute;visibility:visible;mso-wrap-style:square;v-text-anchor:top" from="627,19" to="6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b9cYA&#10;AADdAAAADwAAAGRycy9kb3ducmV2LnhtbESPQWvCQBCF74X+h2UKXkQ31VIkupHSGuihl1rF65Ad&#10;k2B2NmbXGPvrO4eCtxnem/e+Wa0H16ieulB7NvA8TUARF97WXBrY/eSTBagQkS02nsnAjQKss8eH&#10;FabWX/mb+m0slYRwSNFAFWObah2KihyGqW+JRTv6zmGUtSu17fAq4a7RsyR51Q5rloYKW3qvqDht&#10;L85AyPd0zn/HxTg5zEtPs/PH1waNGT0Nb0tQkYZ4N/9ff1rBf5kL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Kb9cYAAADdAAAADwAAAAAAAAAAAAAAAACYAgAAZHJz&#10;L2Rvd25yZXYueG1sUEsFBgAAAAAEAAQA9QAAAIsDAAAAAA==&#10;"/>
                <v:line id="Line 1080" o:spid="_x0000_s1660" style="position:absolute;flip:x;visibility:visible;mso-wrap-style:square;v-text-anchor:top" from="610,19" to="6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bT8IA&#10;AADdAAAADwAAAGRycy9kb3ducmV2LnhtbERP24rCMBB9X/Afwgj7pqkXFq1GEXFFEBbU6vPYjG2x&#10;mZQm1u7fbwRh3+ZwrjNftqYUDdWusKxg0I9AEKdWF5wpSE7fvQkI55E1lpZJwS85WC46H3OMtX3y&#10;gZqjz0QIYRejgtz7KpbSpTkZdH1bEQfuZmuDPsA6k7rGZwg3pRxG0Zc0WHBoyLGidU7p/fgwClaX&#10;/Wb001yNLfU0S87aJNF2qNRnt13NQHhq/b/47d7pMH88msLr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ttPwgAAAN0AAAAPAAAAAAAAAAAAAAAAAJgCAABkcnMvZG93&#10;bnJldi54bWxQSwUGAAAAAAQABAD1AAAAhwMAAAAA&#10;"/>
                <v:line id="Line 1081" o:spid="_x0000_s1661" style="position:absolute;visibility:visible;mso-wrap-style:square;v-text-anchor:top" from="631,63" to="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kjsYA&#10;AADdAAAADwAAAGRycy9kb3ducmV2LnhtbESPQWvCQBCF74L/YRnBi9RNVUpJ3QSxDXjoRdvS65Cd&#10;JqHZ2ZjdavTXO4eCtxnem/e+WeeDa9WJ+tB4NvA4T0ARl942XBn4/CgenkGFiGyx9UwGLhQgz8aj&#10;NabWn3lPp0OslIRwSNFAHWOXah3KmhyGue+IRfvxvcMoa19p2+NZwl2rF0nypB02LA01drStqfw9&#10;/DkDofiiY3GdlbPke1l5Whxf39/QmOlk2LyAijTEu/n/emcFf7USfv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LkjsYAAADdAAAADwAAAAAAAAAAAAAAAACYAgAAZHJz&#10;L2Rvd25yZXYueG1sUEsFBgAAAAAEAAQA9QAAAIsDAAAAAA==&#10;"/>
                <v:shape id="Freeform 1082" o:spid="_x0000_s1662" style="position:absolute;left:631;top:63;width:24;height:16;visibility:visible;mso-wrap-style:square;v-text-anchor:top" coordsize="1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oMQA&#10;AADdAAAADwAAAGRycy9kb3ducmV2LnhtbERPTWsCMRC9C/6HMEIvUrMWkbIapbQUehCprlCP42bc&#10;XbqZpEnqrv++EYTe5vE+Z7nuTSsu5ENjWcF0koEgLq1uuFJwKN4fn0GEiKyxtUwKrhRgvRoOlphr&#10;2/GOLvtYiRTCIUcFdYwulzKUNRkME+uIE3e23mBM0FdSe+xSuGnlU5bNpcGGU0ONjl5rKr/3v0bB&#10;+PC29W68+fwqaOOO1M3b4vSj1MOof1mAiNTHf/Hd/aHT/NlsCr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s6DEAAAA3QAAAA8AAAAAAAAAAAAAAAAAmAIAAGRycy9k&#10;b3ducmV2LnhtbFBLBQYAAAAABAAEAPUAAACJAwAAAAA=&#10;" path="m,l,25,11,60,30,85,51,96r29,l101,85,120,60e" filled="f">
                  <v:path arrowok="t" o:connecttype="custom" o:connectlocs="0,0;0,4;2,10;6,14;10,16;16,16;20,14;24,10" o:connectangles="0,0,0,0,0,0,0,0"/>
                </v:shape>
                <v:line id="Line 1083" o:spid="_x0000_s1663" style="position:absolute;visibility:visible;mso-wrap-style:square;v-text-anchor:top" from="655,57" to="6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fYsIA&#10;AADdAAAADwAAAGRycy9kb3ducmV2LnhtbERPTYvCMBC9C/6HMMJeRFO7IlKNIu4WPHjRVbwOzdgW&#10;m0ltslr31xtB2Ns83ufMl62pxI0aV1pWMBpGIIgzq0vOFRx+0sEUhPPIGivLpOBBDpaLbmeOibZ3&#10;3tFt73MRQtglqKDwvk6kdFlBBt3Q1sSBO9vGoA+wyaVu8B7CTSXjKJpIgyWHhgJrWheUXfa/RoFL&#10;j3RN//pZPzp95pbi69f2G5X66LWrGQhPrf8Xv90bHeaPx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N9iwgAAAN0AAAAPAAAAAAAAAAAAAAAAAJgCAABkcnMvZG93&#10;bnJldi54bWxQSwUGAAAAAAQABAD1AAAAhwMAAAAA&#10;"/>
                <v:shape id="Freeform 1084" o:spid="_x0000_s1664" style="position:absolute;left:631;top:51;width:24;height:12;visibility:visible;mso-wrap-style:square;v-text-anchor:top" coordsize="1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m5MMA&#10;AADdAAAADwAAAGRycy9kb3ducmV2LnhtbERPTWvCQBC9F/oflhF6qxvbECS6igilUjxYFfE4ZMck&#10;mJ0N2amm/fWuUPA2j/c503nvGnWhLtSeDYyGCSjiwtuaSwP73cfrGFQQZIuNZzLwSwHms+enKebW&#10;X/mbLlspVQzhkKOBSqTNtQ5FRQ7D0LfEkTv5zqFE2JXadniN4a7Rb0mSaYc1x4YKW1pWVJy3P85A&#10;dvjc/0l2zJYb0V9laFZr0qkxL4N+MQEl1MtD/O9e2Tg/Td/h/k08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6m5MMAAADdAAAADwAAAAAAAAAAAAAAAACYAgAAZHJzL2Rv&#10;d25yZXYueG1sUEsFBgAAAAAEAAQA9QAAAIgDAAAAAA==&#10;" path="m120,35l101,12,80,,51,,30,12,11,35,,71e" filled="f">
                  <v:path arrowok="t" o:connecttype="custom" o:connectlocs="24,6;20,2;16,0;10,0;6,2;2,6;0,12" o:connectangles="0,0,0,0,0,0,0"/>
                </v:shape>
                <v:line id="Line 1085" o:spid="_x0000_s1665" style="position:absolute;visibility:visible;mso-wrap-style:square;v-text-anchor:top" from="688,60" to="6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ijcQA&#10;AADdAAAADwAAAGRycy9kb3ducmV2LnhtbERPTWvCQBC9F/wPywhegm5qg0h0FWkN9NBLU8XrkB2T&#10;YHY2ZrdJ2l/fLRR6m8f7nO1+NI3oqXO1ZQWPixgEcWF1zaWC00c2X4NwHlljY5kUfJGD/W7ysMVU&#10;24Hfqc99KUIIuxQVVN63qZSuqMigW9iWOHBX2xn0AXal1B0OIdw0chnHK2mw5tBQYUvPFRW3/NMo&#10;cNmZ7tl3VETx5am0tLy/vB1Rqdl0PGxAeBr9v/jP/arD/CRJ4Pebc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4o3EAAAA3QAAAA8AAAAAAAAAAAAAAAAAmAIAAGRycy9k&#10;b3ducmV2LnhtbFBLBQYAAAAABAAEAPUAAACJAwAAAAA=&#10;"/>
                <v:shape id="Freeform 1086" o:spid="_x0000_s1666" style="position:absolute;left:688;top:13;width:29;height:47;visibility:visible;mso-wrap-style:square;v-text-anchor:top" coordsize="14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L9cMA&#10;AADdAAAADwAAAGRycy9kb3ducmV2LnhtbERPTWsCMRC9F/ofwhR6q9mKbmU1igi2HtqDqwjehs24&#10;WbqZLEnqrv/eFAq9zeN9zmI12FZcyYfGsYLXUQaCuHK64VrB8bB9mYEIEVlj65gU3CjAavn4sMBC&#10;u573dC1jLVIIhwIVmBi7QspQGbIYRq4jTtzFeYsxQV9L7bFP4baV4yzLpcWGU4PBjjaGqu/yxyrY&#10;96fMzL7OoX97/2Rfcp7rj1yp56dhPQcRaYj/4j/3Tqf5k8kUfr9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ML9cMAAADdAAAADwAAAAAAAAAAAAAAAACYAgAAZHJzL2Rv&#10;d25yZXYueG1sUEsFBgAAAAAEAAQA9QAAAIgDAAAAAA==&#10;" path="m,284l71,r,l143,284,,284e" filled="f">
                  <v:path arrowok="t" o:connecttype="custom" o:connectlocs="0,47;14,0;14,0;29,47;0,47" o:connectangles="0,0,0,0,0"/>
                </v:shape>
                <v:line id="Line 1087" o:spid="_x0000_s1667" style="position:absolute;visibility:visible;mso-wrap-style:square;v-text-anchor:top" from="692,60" to="6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ZYcMA&#10;AADdAAAADwAAAGRycy9kb3ducmV2LnhtbERPS4vCMBC+C/sfwix4EU19UJauURa14MGLj8Xr0My2&#10;ZZtJbaJWf70RBG/z8T1nOm9NJS7UuNKyguEgAkGcWV1yruCwT/tfIJxH1lhZJgU3cjCffXSmmGh7&#10;5S1ddj4XIYRdggoK7+tESpcVZNANbE0cuD/bGPQBNrnUDV5DuKnkKIpiabDk0FBgTYuCsv/d2Shw&#10;6S+d0nsv60XHcW5pdFpuVqhU97P9+QbhqfVv8cu91mH+ZBL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ZYcMAAADdAAAADwAAAAAAAAAAAAAAAACYAgAAZHJzL2Rv&#10;d25yZXYueG1sUEsFBgAAAAAEAAQA9QAAAIgDAAAAAA==&#10;"/>
                <v:shape id="Freeform 1088" o:spid="_x0000_s1668" style="position:absolute;left:692;top:22;width:7;height:38;visibility:visible;mso-wrap-style:square;v-text-anchor:top" coordsize="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AesQA&#10;AADdAAAADwAAAGRycy9kb3ducmV2LnhtbERPS2vCQBC+F/wPyxR6001LfJC6ipYWPIj4QultujtN&#10;gtnZkN3G9N93BaG3+fieM513thItNb50rOB5kIAg1s6UnCs4Hj76ExA+IBusHJOCX/Iwn/UeppgZ&#10;d+UdtfuQixjCPkMFRQh1JqXXBVn0A1cTR+7bNRZDhE0uTYPXGG4r+ZIkI2mx5NhQYE1vBenL/scq&#10;0O/r7XDTpjQa+vNSn7rw+UVGqafHbvEKIlAX/sV398rE+Wk6ht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gHrEAAAA3QAAAA8AAAAAAAAAAAAAAAAAmAIAAGRycy9k&#10;b3ducmV2LnhtbFBLBQYAAAAABAAEAPUAAACJAwAAAAA=&#10;" path="m,228l,138,18,69r,159l35,228,35,e" filled="f">
                  <v:path arrowok="t" o:connecttype="custom" o:connectlocs="0,38;0,23;4,12;4,38;7,38;7,0" o:connectangles="0,0,0,0,0,0"/>
                </v:shape>
                <v:line id="Line 1089" o:spid="_x0000_s1669" style="position:absolute;visibility:visible;mso-wrap-style:square;v-text-anchor:top" from="703,15" to="7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oiMYA&#10;AADdAAAADwAAAGRycy9kb3ducmV2LnhtbESPQWvCQBCF74L/YRnBi9RNVUpJ3QSxDXjoRdvS65Cd&#10;JqHZ2ZjdavTXO4eCtxnem/e+WeeDa9WJ+tB4NvA4T0ARl942XBn4/CgenkGFiGyx9UwGLhQgz8aj&#10;NabWn3lPp0OslIRwSNFAHWOXah3KmhyGue+IRfvxvcMoa19p2+NZwl2rF0nypB02LA01drStqfw9&#10;/DkDofiiY3GdlbPke1l5Whxf39/QmOlk2LyAijTEu/n/emcFf7USXP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ToiMYAAADdAAAADwAAAAAAAAAAAAAAAACYAgAAZHJz&#10;L2Rvd25yZXYueG1sUEsFBgAAAAAEAAQA9QAAAIsDAAAAAA==&#10;"/>
                <v:shape id="Freeform 1090" o:spid="_x0000_s1670" style="position:absolute;left:703;top:15;width:10;height:45;visibility:visible;mso-wrap-style:square;v-text-anchor:top" coordsize="5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xqMMA&#10;AADdAAAADwAAAGRycy9kb3ducmV2LnhtbERPTWvCQBC9C/6HZYRepG60WjRmldJS7bWxUI9DdkxC&#10;srMxu8b033cFwds83uck297UoqPWlZYVTCcRCOLM6pJzBT+Hz+clCOeRNdaWScEfOdhuhoMEY22v&#10;/E1d6nMRQtjFqKDwvomldFlBBt3ENsSBO9nWoA+wzaVu8RrCTS1nUfQqDZYcGgps6L2grEovRgF+&#10;vFTeYHccL2bcn3e7/fSS/ir1NOrf1iA89f4hvru/dJg/n6/g9k04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xqMMAAADdAAAADwAAAAAAAAAAAAAAAACYAgAAZHJzL2Rv&#10;d25yZXYueG1sUEsFBgAAAAAEAAQA9QAAAIgDAAAAAA==&#10;" path="m,l,270r17,l17,70r17,68l34,270r18,l52,208e" filled="f">
                  <v:path arrowok="t" o:connecttype="custom" o:connectlocs="0,0;0,45;3,45;3,12;7,23;7,45;10,45;10,35" o:connectangles="0,0,0,0,0,0,0,0"/>
                </v:shape>
                <v:line id="Line 1091" o:spid="_x0000_s1671" style="position:absolute;visibility:visible;mso-wrap-style:square;v-text-anchor:top" from="702,60" to="7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U8cA&#10;AADdAAAADwAAAGRycy9kb3ducmV2LnhtbESPQWvCQBCF74L/YZlCL1I31Vokuoq0DfTgxdjidciO&#10;SWh2Nma3GvvrnUPB2wzvzXvfLNe9a9SZulB7NvA8TkARF97WXBr42mdPc1AhIltsPJOBKwVYr4aD&#10;JabWX3hH5zyWSkI4pGigirFNtQ5FRQ7D2LfEoh195zDK2pXadniRcNfoSZK8aoc1S0OFLb1VVPzk&#10;v85AyL7plP2NilFymJaeJqf37Qca8/jQbxagIvXxbv6//rSC/zIT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7clPHAAAA3QAAAA8AAAAAAAAAAAAAAAAAmAIAAGRy&#10;cy9kb3ducmV2LnhtbFBLBQYAAAAABAAEAPUAAACMAwAAAAA=&#10;"/>
                <v:line id="Line 1092" o:spid="_x0000_s1672" style="position:absolute;visibility:visible;mso-wrap-style:square;v-text-anchor:top" from="702,60" to="70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XyMQA&#10;AADdAAAADwAAAGRycy9kb3ducmV2LnhtbERPTWvCQBC9F/wPywi9iNloq5Q0q4htoAcvRkuvQ3ZM&#10;gtnZmN2atL++WxC8zeN9TroeTCOu1LnasoJZFIMgLqyuuVRwPGTTFxDOI2tsLJOCH3KwXo0eUky0&#10;7XlP19yXIoSwS1BB5X2bSOmKigy6yLbEgTvZzqAPsCul7rAP4aaR8zheSoM1h4YKW9pWVJzzb6PA&#10;ZZ90yX4nxST+eiotzS9vu3dU6nE8bF5BeBr8XXxzf+gw/3kxg/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18jEAAAA3QAAAA8AAAAAAAAAAAAAAAAAmAIAAGRycy9k&#10;b3ducmV2LnhtbFBLBQYAAAAABAAEAPUAAACJAwAAAAA=&#10;"/>
                <v:line id="Line 1093" o:spid="_x0000_s1673" style="position:absolute;visibility:visible;mso-wrap-style:square;v-text-anchor:top" from="996,351" to="99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v8QA&#10;AADdAAAADwAAAGRycy9kb3ducmV2LnhtbERPTWvCQBC9C/6HZQq9iNkYbSmpaxDbgAcvtZVeh+w0&#10;Cc3OJtmtRn+9Kwi9zeN9zjIbTCOO1LvasoJZFIMgLqyuuVTw9ZlPX0A4j6yxsUwKzuQgW41HS0y1&#10;PfEHHfe+FCGEXYoKKu/bVEpXVGTQRbYlDtyP7Q36APtS6h5PIdw0MonjZ2mw5tBQYUubiorf/Z9R&#10;4PIDdfllUkzi73lpKenedu+o1OPDsH4F4Wnw/+K7e6vD/MVT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Sb/EAAAA3QAAAA8AAAAAAAAAAAAAAAAAmAIAAGRycy9k&#10;b3ducmV2LnhtbFBLBQYAAAAABAAEAPUAAACJAwAAAAA=&#10;"/>
                <v:shape id="Freeform 1094" o:spid="_x0000_s1674" style="position:absolute;left:996;top:347;width:18;height:6;visibility:visible;mso-wrap-style:square;v-text-anchor:top" coordsize="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DbsUA&#10;AADdAAAADwAAAGRycy9kb3ducmV2LnhtbERPTWvCQBC9C/6HZQQvUje1KhJdRQqlreJBqwdvQ3ZM&#10;gtnZNLuN0V/fFQRv83ifM1s0phA1VS63rOC1H4EgTqzOOVWw//l4mYBwHlljYZkUXMnBYt5uzTDW&#10;9sJbqnc+FSGEXYwKMu/LWEqXZGTQ9W1JHLiTrQz6AKtU6govIdwUchBFY2kw59CQYUnvGSXn3Z9R&#10;8L1B7H3+jg54SGoe35Yrc1yvlOp2muUUhKfGP8UP95cO84ejN7h/E0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0NuxQAAAN0AAAAPAAAAAAAAAAAAAAAAAJgCAABkcnMv&#10;ZG93bnJldi54bWxQSwUGAAAAAAQABAD1AAAAigMAAAAA&#10;" path="m,24l21,35r30,l70,24,91,e" filled="f">
                  <v:path arrowok="t" o:connecttype="custom" o:connectlocs="0,4;4,6;10,6;14,4;18,0" o:connectangles="0,0,0,0,0"/>
                </v:shape>
                <v:line id="Line 1095" o:spid="_x0000_s1675" style="position:absolute;visibility:visible;mso-wrap-style:square;v-text-anchor:top" from="1014,337" to="10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0UMUA&#10;AADdAAAADwAAAGRycy9kb3ducmV2LnhtbERPS2vCQBC+F/oflil4Ed3UWimpm1C0gR568VF6HbJj&#10;EszOxuyaRH+9WxB6m4/vOct0MLXoqHWVZQXP0wgEcW51xYWC/S6bvIFwHlljbZkUXMhBmjw+LDHW&#10;tucNdVtfiBDCLkYFpfdNLKXLSzLoprYhDtzBtgZ9gG0hdYt9CDe1nEXRQhqsODSU2NCqpPy4PRsF&#10;LvuhU3Yd5+Po96WwNDutvz9RqdHT8PEOwtPg/8V395cO8+ev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HRQxQAAAN0AAAAPAAAAAAAAAAAAAAAAAJgCAABkcnMv&#10;ZG93bnJldi54bWxQSwUGAAAAAAQABAD1AAAAigMAAAAA&#10;"/>
                <v:shape id="Freeform 1096" o:spid="_x0000_s1676" style="position:absolute;left:990;top:325;width:24;height:26;visibility:visible;mso-wrap-style:square;v-text-anchor:top" coordsize="1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6g8IA&#10;AADdAAAADwAAAGRycy9kb3ducmV2LnhtbERPzYrCMBC+L/gOYQRva6roItUookiFPW30AcZmbIvN&#10;pDbR1n36zcLC3ubj+53Vpre1eFLrK8cKJuMEBHHuTMWFgvPp8L4A4QOywdoxKXiRh8168LbC1LiO&#10;v+ipQyFiCPsUFZQhNKmUPi/Joh+7hjhyV9daDBG2hTQtdjHc1nKaJB/SYsWxocSGdiXlN/2wCurD&#10;TXf7T31Z7Len73vmM32hTKnRsN8uQQTqw7/4z300cf5sPof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nqDwgAAAN0AAAAPAAAAAAAAAAAAAAAAAJgCAABkcnMvZG93&#10;bnJldi54bWxQSwUGAAAAAAQABAD1AAAAhwMAAAAA&#10;" path="m121,71r,-23l110,23,100,12,81,,51,,30,12,11,35,,71,,96r11,36l30,156e" filled="f">
                  <v:path arrowok="t" o:connecttype="custom" o:connectlocs="24,12;24,8;22,4;20,2;16,0;10,0;6,2;2,6;0,12;0,16;2,22;6,26" o:connectangles="0,0,0,0,0,0,0,0,0,0,0,0"/>
                </v:shape>
                <v:line id="Line 1097" o:spid="_x0000_s1677" style="position:absolute;visibility:visible;mso-wrap-style:square;v-text-anchor:top" from="990,337" to="99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PvMQA&#10;AADdAAAADwAAAGRycy9kb3ducmV2LnhtbERPTWvCQBC9F/wPywheRDdNW5HoKlIb6KEXo+J1yI5J&#10;MDsbs9sk7a/vFgq9zeN9zno7mFp01LrKsoLHeQSCOLe64kLB6ZjOliCcR9ZYWyYFX+Rguxk9rDHR&#10;tucDdZkvRAhhl6CC0vsmkdLlJRl0c9sQB+5qW4M+wLaQusU+hJtaxlG0kAYrDg0lNvRaUn7LPo0C&#10;l57pnn5P82l0eSosxff9xxsqNRkPuxUIT4P/F/+533WY//yygN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T7zEAAAA3QAAAA8AAAAAAAAAAAAAAAAAmAIAAGRycy9k&#10;b3ducmV2LnhtbFBLBQYAAAAABAAEAPUAAACJAwAAAAA=&#10;"/>
                <v:line id="Line 1098" o:spid="_x0000_s1678" style="position:absolute;visibility:visible;mso-wrap-style:square;v-text-anchor:top" from="990,337" to="10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qJ8QA&#10;AADdAAAADwAAAGRycy9kb3ducmV2LnhtbERPTWvCQBC9F/wPywheRDdqbSW6CaVtoAcvWovXITsm&#10;wexszK4a/fVuodDbPN7nrNLO1OJCrassK5iMIxDEudUVFwp239loAcJ5ZI21ZVJwIwdp0ntaYazt&#10;lTd02fpChBB2MSoovW9iKV1ekkE3tg1x4A62NegDbAupW7yGcFPLaRS9SIMVh4YSG3ovKT9uz0aB&#10;y37olN2H+TDazwpL09PH+hOVGvS7tyUIT53/F/+5v3SY/zx/hd9vwgk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6ifEAAAA3QAAAA8AAAAAAAAAAAAAAAAAmAIAAGRycy9k&#10;b3ducmV2LnhtbFBLBQYAAAAABAAEAPUAAACJAwAAAAA=&#10;"/>
                <v:line id="Line 1099" o:spid="_x0000_s1679" style="position:absolute;visibility:visible;mso-wrap-style:square;v-text-anchor:top" from="1005,272" to="100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VccA&#10;AADdAAAADwAAAGRycy9kb3ducmV2LnhtbESPQWvCQBCF74L/YZlCL1I31Vokuoq0DfTgxdjidciO&#10;SWh2Nma3GvvrnUPB2wzvzXvfLNe9a9SZulB7NvA8TkARF97WXBr42mdPc1AhIltsPJOBKwVYr4aD&#10;JabWX3hH5zyWSkI4pGigirFNtQ5FRQ7D2LfEoh195zDK2pXadniRcNfoSZK8aoc1S0OFLb1VVPzk&#10;v85AyL7plP2NilFymJaeJqf37Qca8/jQbxagIvXxbv6//rSC/zIT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flXHAAAA3QAAAA8AAAAAAAAAAAAAAAAAmAIAAGRy&#10;cy9kb3ducmV2LnhtbFBLBQYAAAAABAAEAPUAAACMAwAAAAA=&#10;"/>
                <v:shape id="Freeform 1100" o:spid="_x0000_s1680" style="position:absolute;left:1005;top:243;width:48;height:29;visibility:visible;mso-wrap-style:square;v-text-anchor:top" coordsize="23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isYA&#10;AADdAAAADwAAAGRycy9kb3ducmV2LnhtbERPTWvCQBC9C/0PyxR6MxtblZi6iliKRezB6MHjNDtN&#10;UrOzIbtq9Nd3C0Jv83ifM513phZnal1lWcEgikEQ51ZXXCjY7977CQjnkTXWlknBlRzMZw+9Kaba&#10;XnhL58wXIoSwS1FB6X2TSunykgy6yDbEgfu2rUEfYFtI3eIlhJtaPsfxWBqsODSU2NCypPyYnYwC&#10;M/76TNbLdbJ5W912Py+H62DFmVJPj93iFYSnzv+L7+4PHeYPRxP4+yac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isYAAADdAAAADwAAAAAAAAAAAAAAAACYAgAAZHJz&#10;L2Rvd25yZXYueG1sUEsFBgAAAAAEAAQA9QAAAIsDAAAAAA==&#10;" path="m,172l,,237,86r,l,172e" filled="f">
                  <v:path arrowok="t" o:connecttype="custom" o:connectlocs="0,29;0,0;48,15;48,15;0,29" o:connectangles="0,0,0,0,0"/>
                </v:shape>
                <v:line id="Line 1101" o:spid="_x0000_s1681" style="position:absolute;visibility:visible;mso-wrap-style:square;v-text-anchor:top" from="1005,266" to="100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47sYA&#10;AADdAAAADwAAAGRycy9kb3ducmV2LnhtbESPQWvCQBCF7wX/wzKCF6mbapESXUWqgR68VC29Dtkx&#10;CWZnY3bV1F/vHAreZnhv3vtmvuxcra7UhsqzgbdRAoo497biwsBhn71+gAoR2WLtmQz8UYDlovcy&#10;x9T6G3/TdRcLJSEcUjRQxtikWoe8JIdh5Bti0Y6+dRhlbQttW7xJuKv1OEmm2mHF0lBiQ58l5afd&#10;xRkI2Q+ds/swHya/k8LT+LzebtCYQb9bzUBF6uLT/H/9ZQX/fSr8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e47sYAAADdAAAADwAAAAAAAAAAAAAAAACYAgAAZHJz&#10;L2Rvd25yZXYueG1sUEsFBgAAAAAEAAQA9QAAAIsDAAAAAA==&#10;"/>
                <v:shape id="Freeform 1102" o:spid="_x0000_s1682" style="position:absolute;left:1005;top:249;width:42;height:17;visibility:visible;mso-wrap-style:square;v-text-anchor:top" coordsize="20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BVcEA&#10;AADdAAAADwAAAGRycy9kb3ducmV2LnhtbESPzarCMBCF9xd8hzCCu2taEa3VKCL4s7XqfmjGtthM&#10;ShO1vr0RBHcznHO+ObNYdaYWD2pdZVlBPIxAEOdWV1woOJ+2/wkI55E11pZJwYscrJa9vwWm2j75&#10;SI/MFyJA2KWooPS+SaV0eUkG3dA2xEG72tagD2tbSN3iM8BNLUdRNJEGKw4XSmxoU1J+y+4mULbj&#10;w/52meabfZwlNomz3WxdKTXod+s5CE+d/5m/6YMO9ceTGD7fhBH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FQVXBAAAA3QAAAA8AAAAAAAAAAAAAAAAAmAIAAGRycy9kb3du&#10;cmV2LnhtbFBLBQYAAAAABAAEAPUAAACGAwAAAAA=&#10;" path="m,104r93,l150,84,,84,,63r208,l208,42,,42,,21r150,l93,,,e" filled="f">
                  <v:path arrowok="t" o:connecttype="custom" o:connectlocs="0,17;19,17;30,14;0,14;0,10;42,10;42,7;0,7;0,3;30,3;19,0;0,0" o:connectangles="0,0,0,0,0,0,0,0,0,0,0,0"/>
                </v:shape>
                <v:line id="Line 1103" o:spid="_x0000_s1683" style="position:absolute;visibility:visible;mso-wrap-style:square;v-text-anchor:top" from="2067,281" to="206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DAsQA&#10;AADdAAAADwAAAGRycy9kb3ducmV2LnhtbERPTWvCQBC9C/0PyxR6CWbTKEFSVyltAx68mCq9Dtlp&#10;Epqdjdmtpv56VxB6m8f7nOV6NJ040eBaywqe4wQEcWV1y7WC/WcxXYBwHlljZ5kU/JGD9ephssRc&#10;2zPv6FT6WoQQdjkqaLzvcyld1ZBBF9ueOHDfdjDoAxxqqQc8h3DTyTRJMmmw5dDQYE9vDVU/5a9R&#10;4IoDHYtLVEXJ16y2lB7ftx+o1NPj+PoCwtPo/8V390aH+fMshd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gwLEAAAA3QAAAA8AAAAAAAAAAAAAAAAAmAIAAGRycy9k&#10;b3ducmV2LnhtbFBLBQYAAAAABAAEAPUAAACJAwAAAAA=&#10;"/>
                <v:line id="Line 1104" o:spid="_x0000_s1684" style="position:absolute;visibility:visible;mso-wrap-style:square;v-text-anchor:top" from="2067,281" to="261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mmcQA&#10;AADdAAAADwAAAGRycy9kb3ducmV2LnhtbERPTWvCQBC9F/wPywi9iNnUFJGYVaQ20EMvjYrXITsm&#10;wexszK6a9td3CwVv83ifk60H04ob9a6xrOAlikEQl1Y3XCnY7/LpAoTzyBpby6TgmxysV6OnDFNt&#10;7/xFt8JXIoSwS1FB7X2XSunKmgy6yHbEgTvZ3qAPsK+k7vEewk0rZ3E8lwYbDg01dvRWU3kurkaB&#10;yw90yX8m5SQ+JpWl2WX7+Y5KPY+HzRKEp8E/xP/uDx3mv84T+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JpnEAAAA3QAAAA8AAAAAAAAAAAAAAAAAmAIAAGRycy9k&#10;b3ducmV2LnhtbFBLBQYAAAAABAAEAPUAAACJAwAAAAA=&#10;"/>
                <v:line id="Line 1105" o:spid="_x0000_s1685" style="position:absolute;visibility:visible;mso-wrap-style:square;v-text-anchor:top" from="2526,224" to="252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7cMA&#10;AADdAAAADwAAAGRycy9kb3ducmV2LnhtbERPS4vCMBC+C/sfwix4EU19UJauURa14MGLj8Xr0My2&#10;ZZtJbaJWf70RBG/z8T1nOm9NJS7UuNKyguEgAkGcWV1yruCwT/tfIJxH1lhZJgU3cjCffXSmmGh7&#10;5S1ddj4XIYRdggoK7+tESpcVZNANbE0cuD/bGPQBNrnUDV5DuKnkKIpiabDk0FBgTYuCsv/d2Shw&#10;6S+d0nsv60XHcW5pdFpuVqhU97P9+QbhqfVv8cu91mH+JJ7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y+7cMAAADdAAAADwAAAAAAAAAAAAAAAACYAgAAZHJzL2Rv&#10;d25yZXYueG1sUEsFBgAAAAAEAAQA9QAAAIgDAAAAAA==&#10;"/>
                <v:line id="Line 1106" o:spid="_x0000_s1686" style="position:absolute;flip:x y;visibility:visible;mso-wrap-style:square;v-text-anchor:top" from="2506,198" to="252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seMMA&#10;AADdAAAADwAAAGRycy9kb3ducmV2LnhtbESPT4vCMBDF7wt+hzCCtzVVXC3VKCIIe/UP4nFoxqaY&#10;TGqTtd1vv1kQvM3w3rzfm9Wmd1Y8qQ21ZwWTcQaCuPS65krB+bT/zEGEiKzReiYFvxRgsx58rLDQ&#10;vuMDPY+xEimEQ4EKTIxNIWUoDTkMY98QJ+3mW4cxrW0ldYtdCndWTrNsLh3WnAgGG9oZKu/HH6fA&#10;5ln+uOwW3fWgE2V/sYYXE6VGw367BBGpj2/z6/pbp/qz+Rf8f5NG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seMMAAADdAAAADwAAAAAAAAAAAAAAAACYAgAAZHJzL2Rv&#10;d25yZXYueG1sUEsFBgAAAAAEAAQA9QAAAIgDAAAAAA==&#10;"/>
                <v:line id="Line 1107" o:spid="_x0000_s1687" style="position:absolute;visibility:visible;mso-wrap-style:square;v-text-anchor:top" from="2495,209" to="249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AcMA&#10;AADdAAAADwAAAGRycy9kb3ducmV2LnhtbERPS4vCMBC+L/gfwgh7EU3VpUg1iqgFD3tZH3gdmrEt&#10;NpPaRO36683Cgrf5+J4zW7SmEndqXGlZwXAQgSDOrC45V3DYp/0JCOeRNVaWScEvOVjMOx8zTLR9&#10;8A/ddz4XIYRdggoK7+tESpcVZNANbE0cuLNtDPoAm1zqBh8h3FRyFEWxNFhyaCiwplVB2WV3Mwpc&#10;eqRr+uxlveg0zi2NruvvDSr12W2XUxCeWv8W/7u3Osz/imP4+y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KFAcMAAADdAAAADwAAAAAAAAAAAAAAAACYAgAAZHJzL2Rv&#10;d25yZXYueG1sUEsFBgAAAAAEAAQA9QAAAIgDAAAAAA==&#10;"/>
                <v:line id="Line 1108" o:spid="_x0000_s1688" style="position:absolute;flip:y;visibility:visible;mso-wrap-style:square;v-text-anchor:top" from="2495,178" to="252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Fu8QA&#10;AADdAAAADwAAAGRycy9kb3ducmV2LnhtbERP22rCQBB9L/Qflin0TTdV8ZK6CVJUCgXBGH2eZqdJ&#10;aHY2ZLcx/n23IPRtDuc663Qwjeipc7VlBS/jCARxYXXNpYL8tBstQTiPrLGxTApu5CBNHh/WGGt7&#10;5SP1mS9FCGEXo4LK+zaW0hUVGXRj2xIH7st2Bn2AXSl1h9cQbho5iaK5NFhzaKiwpbeKiu/sxyjY&#10;XD6200P/aWyjV2V+1iaP9hOlnp+GzSsIT4P/F9/d7zrMn80X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bvEAAAA3QAAAA8AAAAAAAAAAAAAAAAAmAIAAGRycy9k&#10;b3ducmV2LnhtbFBLBQYAAAAABAAEAPUAAACJAwAAAAA=&#10;"/>
                <v:line id="Line 1109" o:spid="_x0000_s1689" style="position:absolute;visibility:visible;mso-wrap-style:square;v-text-anchor:top" from="2495,178" to="249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06MYA&#10;AADdAAAADwAAAGRycy9kb3ducmV2LnhtbESPQWvCQBCF7wX/wzKCF6mbapESXUWqgR68VC29Dtkx&#10;CWZnY3bV1F/vHAreZnhv3vtmvuxcra7UhsqzgbdRAoo497biwsBhn71+gAoR2WLtmQz8UYDlovcy&#10;x9T6G3/TdRcLJSEcUjRQxtikWoe8JIdh5Bti0Y6+dRhlbQttW7xJuKv1OEmm2mHF0lBiQ58l5afd&#10;xRkI2Q+ds/swHya/k8LT+LzebtCYQb9bzUBF6uLT/H/9ZQX/fSq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06MYAAADdAAAADwAAAAAAAAAAAAAAAACYAgAAZHJz&#10;L2Rvd25yZXYueG1sUEsFBgAAAAAEAAQA9QAAAIsDAAAAAA==&#10;"/>
                <v:line id="Line 1110" o:spid="_x0000_s1690" style="position:absolute;visibility:visible;mso-wrap-style:square;v-text-anchor:top" from="2495,178" to="249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Rc8MA&#10;AADdAAAADwAAAGRycy9kb3ducmV2LnhtbERPS4vCMBC+L/gfwgheRNPVRbQaRVYLHvbiC69DM7bF&#10;ZlKbqNVfv1lY8DYf33Nmi8aU4k61Kywr+OxHIIhTqwvOFBz2SW8MwnlkjaVlUvAkB4t562OGsbYP&#10;3tJ95zMRQtjFqCD3voqldGlOBl3fVsSBO9vaoA+wzqSu8RHCTSkHUTSSBgsODTlW9J1TetndjAKX&#10;HOmavLppNzoNM0uD6+pnjUp12s1yCsJT49/if/dGh/lfown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0Rc8MAAADdAAAADwAAAAAAAAAAAAAAAACYAgAAZHJzL2Rv&#10;d25yZXYueG1sUEsFBgAAAAAEAAQA9QAAAIgDAAAAAA==&#10;"/>
                <v:line id="Line 1111" o:spid="_x0000_s1691" style="position:absolute;visibility:visible;mso-wrap-style:square;v-text-anchor:top" from="2381,245" to="238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uM8cA&#10;AADdAAAADwAAAGRycy9kb3ducmV2LnhtbESPQWvCQBCF74L/YZlCL1I31WIluoq0DfTgxdjidciO&#10;SWh2Nma3GvvrnUPB2wzvzXvfLNe9a9SZulB7NvA8TkARF97WXBr42mdPc1AhIltsPJOBKwVYr4aD&#10;JabWX3hH5zyWSkI4pGigirFNtQ5FRQ7D2LfEoh195zDK2pXadniRcNfoSZLMtMOapaHClt4qKn7y&#10;X2cgZN90yv5GxSg5TEtPk9P79gONeXzoNwtQkfp4N/9ff1rBf3kV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OLjPHAAAA3QAAAA8AAAAAAAAAAAAAAAAAmAIAAGRy&#10;cy9kb3ducmV2LnhtbFBLBQYAAAAABAAEAPUAAACMAwAAAAA=&#10;"/>
                <v:shape id="Freeform 1112" o:spid="_x0000_s1692" style="position:absolute;left:2368;top:236;width:13;height:9;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uEMIA&#10;AADdAAAADwAAAGRycy9kb3ducmV2LnhtbERPTWvCQBC9F/oflil4q5uIWImuYosFPUlj63nITjbB&#10;7GzIbk38964geJvH+5zlerCNuFDna8cK0nECgrhwumaj4Pf4/T4H4QOyxsYxKbiSh/Xq9WWJmXY9&#10;/9AlD0bEEPYZKqhCaDMpfVGRRT92LXHkStdZDBF2RuoO+xhuGzlJkpm0WHNsqLClr4qKc/5vFWz3&#10;vTscSrM5h09z6os0Lbn+U2r0NmwWIAIN4Sl+uHc6zp9+pHD/Jp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m4QwgAAAN0AAAAPAAAAAAAAAAAAAAAAAJgCAABkcnMvZG93&#10;bnJldi54bWxQSwUGAAAAAAQABAD1AAAAhwMAAAAA&#10;" path="m65,55l33,25,,e" filled="f">
                  <v:path arrowok="t" o:connecttype="custom" o:connectlocs="13,9;7,4;0,0" o:connectangles="0,0,0"/>
                </v:shape>
                <v:line id="Line 1113" o:spid="_x0000_s1693" style="position:absolute;visibility:visible;mso-wrap-style:square;v-text-anchor:top" from="2381,245" to="238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V38QA&#10;AADdAAAADwAAAGRycy9kb3ducmV2LnhtbERPTWvCQBC9C/6HZQq9iNkYpS2paxDbgAcvtZVeh+w0&#10;Cc3OJtmtRn+9Kwi9zeN9zjIbTCOO1LvasoJZFIMgLqyuuVTw9ZlPX0A4j6yxsUwKzuQgW41HS0y1&#10;PfEHHfe+FCGEXYoKKu/bVEpXVGTQRbYlDtyP7Q36APtS6h5PIdw0MonjJ2mw5tBQYUubiorf/Z9R&#10;4PIDdfllUkzi73lpKenedu+o1OPDsH4F4Wnw/+K7e6vD/MVz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Fd/EAAAA3QAAAA8AAAAAAAAAAAAAAAAAmAIAAGRycy9k&#10;b3ducmV2LnhtbFBLBQYAAAAABAAEAPUAAACJAwAAAAA=&#10;"/>
                <v:shape id="Freeform 1114" o:spid="_x0000_s1694" style="position:absolute;left:2381;top:245;width:15;height:36;visibility:visible;mso-wrap-style:square;v-text-anchor:top" coordsize="7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dpcQA&#10;AADdAAAADwAAAGRycy9kb3ducmV2LnhtbERPS4vCMBC+C/sfwix4EU19sC5do4ggeBDB7rLqbWjG&#10;tthMShO1+uuNIHibj+85k1ljSnGh2hWWFfR7EQji1OqCMwV/v8vuNwjnkTWWlknBjRzMph+tCcba&#10;XnlLl8RnIoSwi1FB7n0VS+nSnAy6nq2IA3e0tUEfYJ1JXeM1hJtSDqLoSxosODTkWNEip/SUnI2C&#10;bbppNufh+u52PPrfDzrJ4RAVSrU/m/kPCE+Nf4tf7pUO80fjITy/CS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XaXEAAAA3QAAAA8AAAAAAAAAAAAAAAAAmAIAAGRycy9k&#10;b3ducmV2LnhtbFBLBQYAAAAABAAEAPUAAACJAwAAAAA=&#10;" path="m,l24,37,45,77r16,44l70,167r3,48e" filled="f">
                  <v:path arrowok="t" o:connecttype="custom" o:connectlocs="0,0;5,6;9,13;13,20;14,28;15,36" o:connectangles="0,0,0,0,0,0"/>
                </v:shape>
                <v:line id="Line 1115" o:spid="_x0000_s1695" style="position:absolute;visibility:visible;mso-wrap-style:square;v-text-anchor:top" from="2395,307" to="239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oMMUA&#10;AADdAAAADwAAAGRycy9kb3ducmV2LnhtbERPS2vCQBC+F/oflil4Ed3USi2pm1C0gR568VF6HbJj&#10;EszOxuyaRH+9WxB6m4/vOct0MLXoqHWVZQXP0wgEcW51xYWC/S6bvIFwHlljbZkUXMhBmjw+LDHW&#10;tucNdVtfiBDCLkYFpfdNLKXLSzLoprYhDtzBtgZ9gG0hdYt9CDe1nEXRqzRYcWgosaFVSflxezYK&#10;XPZDp+w6zsfR70thaXZaf3+iUqOn4eMdhKfB/4vv7i8d5s8X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SgwxQAAAN0AAAAPAAAAAAAAAAAAAAAAAJgCAABkcnMv&#10;ZG93bnJldi54bWxQSwUGAAAAAAQABAD1AAAAigMAAAAA&#10;"/>
                <v:shape id="Freeform 1116" o:spid="_x0000_s1696" style="position:absolute;left:2359;top:307;width:36;height:46;visibility:visible;mso-wrap-style:square;v-text-anchor:top" coordsize="1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3ycUA&#10;AADdAAAADwAAAGRycy9kb3ducmV2LnhtbERPTWsCMRC9F/wPYQRvNWvRtmyNIq2iYqHU9tLbsJnu&#10;Lm4m2yRm139vCoXe5vE+Z77sTSMiOV9bVjAZZyCIC6trLhV8fmxuH0H4gKyxsUwKLuRhuRjczDHX&#10;tuN3isdQihTCPkcFVQhtLqUvKjLox7YlTty3dQZDgq6U2mGXwk0j77LsXhqsOTVU2NJzRcXpeDYK&#10;ivh63h6m+6+fdhtx3bnYvazelBoN+9UTiEB9+Bf/uXc6zZ8+zOD3m3S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XfJxQAAAN0AAAAPAAAAAAAAAAAAAAAAAJgCAABkcnMv&#10;ZG93bnJldi54bWxQSwUGAAAAAAQABAD1AAAAigMAAAAA&#10;" path="m176,l87,276,,e" filled="f">
                  <v:path arrowok="t" o:connecttype="custom" o:connectlocs="36,0;18,46;0,0" o:connectangles="0,0,0"/>
                </v:shape>
                <v:line id="Line 1117" o:spid="_x0000_s1697" style="position:absolute;visibility:visible;mso-wrap-style:square;v-text-anchor:top" from="2354,282" to="235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T3MMA&#10;AADdAAAADwAAAGRycy9kb3ducmV2LnhtbERPS4vCMBC+L/gfwgheRNPVRaUaRVYLHvbiC69DM7bF&#10;ZlKbqNVfv1lY8DYf33Nmi8aU4k61Kywr+OxHIIhTqwvOFBz2SW8CwnlkjaVlUvAkB4t562OGsbYP&#10;3tJ95zMRQtjFqCD3voqldGlOBl3fVsSBO9vaoA+wzqSu8RHCTSkHUTSSBgsODTlW9J1TetndjAKX&#10;HOmavLppNzoNM0uD6+pnjUp12s1yCsJT49/if/dGh/lf4x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sT3MMAAADdAAAADwAAAAAAAAAAAAAAAACYAgAAZHJzL2Rv&#10;d25yZXYueG1sUEsFBgAAAAAEAAQA9QAAAIgDAAAAAA==&#10;"/>
                <v:shape id="Freeform 1118" o:spid="_x0000_s1698" style="position:absolute;left:2337;top:282;width:17;height: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ZjsMA&#10;AADdAAAADwAAAGRycy9kb3ducmV2LnhtbERPTWvCQBC9C/6HZYTedKOWqtFVSsGgl4JR9DpmxySa&#10;nQ3Zrab/3i0UvM3jfc5i1ZpK3KlxpWUFw0EEgjizuuRcwWG/7k9BOI+ssbJMCn7JwWrZ7Sww1vbB&#10;O7qnPhchhF2MCgrv61hKlxVk0A1sTRy4i20M+gCbXOoGHyHcVHIURR/SYMmhocCavgrKbumPUfCt&#10;N8lxex6PT6N0XeYJXhOc7ZV667WfcxCeWv8S/7s3Osx/n0zg7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wZjsMAAADdAAAADwAAAAAAAAAAAAAAAACYAgAAZHJzL2Rv&#10;d25yZXYueG1sUEsFBgAAAAAEAAQA9QAAAIgDAAAAAA==&#10;" path="m86,l,,86,,,,,1r86,l,1r86,l86,4,,4r86,l,4,,6r86,l,6,2,9r82,l2,9r82,l84,10,2,10r82,l2,10r,2l84,12,2,12r,3l84,15,2,15r2,l82,15r,2l4,17r78,l4,17r,1l82,18,4,18r2,3l81,21,6,21r75,l81,23,6,23r75,l79,23,7,23r,1l79,24,7,24r72,l79,27,9,27r68,l77,29,9,29r68,l75,29r-64,l11,31r64,l11,31r2,l74,31r,2l13,33r61,l72,35r-58,l72,35r-2,l16,35r,2l70,37r-54,l18,37r50,l68,40r-50,l20,40r47,l65,41r-44,l65,41r-2,l23,41r2,2l61,43r-36,l27,43r33,l58,46r-30,l30,46r26,l54,46r-20,l35,48r16,e" filled="f">
                  <v:path arrowok="t" o:connecttype="custom" o:connectlocs="0,0;0,0;17,0;17,0;0,1;0,1;17,1;0,2;0,2;17,2;17,2;0,2;0,2;17,3;1,3;16,3;16,3;1,3;1,3;16,4;16,4;1,4;16,4;1,4;1,4;16,5;15,5;2,5;15,5;2,5;2,5;15,5;3,6;14,6;14,6;3,6;14,6;4,6;13,7;4,7;13,7;13,7;5,7;12,7;5,7;11,8;6,8;11,8;7,8" o:connectangles="0,0,0,0,0,0,0,0,0,0,0,0,0,0,0,0,0,0,0,0,0,0,0,0,0,0,0,0,0,0,0,0,0,0,0,0,0,0,0,0,0,0,0,0,0,0,0,0,0"/>
                </v:shape>
                <v:line id="Line 1119" o:spid="_x0000_s1699" style="position:absolute;visibility:visible;mso-wrap-style:square;v-text-anchor:top" from="2347,290" to="234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iNccA&#10;AADdAAAADwAAAGRycy9kb3ducmV2LnhtbESPQWvCQBCF74L/YZlCL1I31WIluoq0DfTgxdjidciO&#10;SWh2Nma3GvvrnUPB2wzvzXvfLNe9a9SZulB7NvA8TkARF97WXBr42mdPc1AhIltsPJOBKwVYr4aD&#10;JabWX3hH5zyWSkI4pGigirFNtQ5FRQ7D2LfEoh195zDK2pXadniRcNfoSZLMtMOapaHClt4qKn7y&#10;X2cgZN90yv5GxSg5TEtPk9P79gONeXzoNwtQkfp4N/9ff1rBf3kV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4IjXHAAAA3QAAAA8AAAAAAAAAAAAAAAAAmAIAAGRy&#10;cy9kb3ducmV2LnhtbFBLBQYAAAAABAAEAPUAAACMAwAAAAA=&#10;"/>
                <v:shape id="Freeform 1120" o:spid="_x0000_s1700" style="position:absolute;left:2345;top:290;width:2;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yu8IA&#10;AADdAAAADwAAAGRycy9kb3ducmV2LnhtbERPS2vCQBC+F/wPywi9BN1UQtXoKlYo9uoDvA7ZMQnJ&#10;zobdTUz/fbdQ6G0+vuds96NpxUDO15YVvM1TEMSF1TWXCm7Xz9kKhA/IGlvLpOCbPOx3k5ct5to+&#10;+UzDJZQihrDPUUEVQpdL6YuKDPq57Ygj97DOYIjQlVI7fMZw08pFmr5LgzXHhgo7OlZUNJfeKOiT&#10;j+Rc90MpZdOcVi47Zcl4V+p1Oh42IAKN4V/85/7ScX62XMP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jK7wgAAAN0AAAAPAAAAAAAAAAAAAAAAAJgCAABkcnMvZG93&#10;bnJldi54bWxQSwUGAAAAAAQABAD1AAAAhwMAAAAA&#10;" path="m9,l2,,,e" filled="f">
                  <v:path arrowok="t" o:connecttype="custom" o:connectlocs="2,0;0,0;0,0" o:connectangles="0,0,0"/>
                </v:shape>
                <v:line id="Line 1121" o:spid="_x0000_s1701" style="position:absolute;visibility:visible;mso-wrap-style:square;v-text-anchor:top" from="2337,282" to="233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eFMYA&#10;AADdAAAADwAAAGRycy9kb3ducmV2LnhtbESPT2vCQBDF7wW/wzKCF6mbahFJXUWqgR681D/0OmSn&#10;STA7G7Orpn5651DwNsN7895v5svO1epKbag8G3gbJaCIc28rLgwc9tnrDFSIyBZrz2TgjwIsF72X&#10;OabW3/ibrrtYKAnhkKKBMsYm1TrkJTkMI98Qi/brW4dR1rbQtsWbhLtaj5Nkqh1WLA0lNvRZUn7a&#10;XZyBkB3pnN2H+TD5mRSexuf1doPGDPrd6gNUpC4+zf/XX1bw32fCL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eFMYAAADdAAAADwAAAAAAAAAAAAAAAACYAgAAZHJz&#10;L2Rvd25yZXYueG1sUEsFBgAAAAAEAAQA9QAAAIsDAAAAAA==&#10;"/>
                <v:shape id="Freeform 1122" o:spid="_x0000_s1702" style="position:absolute;left:2337;top:273;width:17;height:9;visibility:visible;mso-wrap-style:square;v-text-anchor:top" coordsize="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hV8YA&#10;AADdAAAADwAAAGRycy9kb3ducmV2LnhtbERP22oCMRB9F/yHMIJvmrWWIqtRSqFUFimtF/Bx3Iy7&#10;WzeTNUl1269vCoJvczjXmS1aU4sLOV9ZVjAaJiCIc6srLhRsN6+DCQgfkDXWlknBD3lYzLudGaba&#10;XvmTLutQiBjCPkUFZQhNKqXPSzLoh7YhjtzROoMhQldI7fAaw00tH5LkSRqsODaU2NBLSflp/W0U&#10;HFbn7Pjuvva7bPz2ka+Wp/NvlijV77XPUxCB2nAX39xLHec/Tkb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hhV8YAAADdAAAADwAAAAAAAAAAAAAAAACYAgAAZHJz&#10;L2Rvd25yZXYueG1sUEsFBgAAAAAEAAQA9QAAAIsDAAAAAA==&#10;" path="m,53r86,l,53,,50r86,l,50r86,l86,48,,48r86,l,48,,47r86,l,47,,44r86,l,44r86,l86,42,,42r2,l84,42,2,42r,-2l84,40,2,40r,-2l84,38,2,38r82,l84,36,2,36r82,l2,36,4,34r78,l4,34r78,l82,31,4,31r78,l82,30,4,30r2,l81,30,6,30r,-2l81,28,6,28r75,l79,25,7,25r72,l79,23,7,23r72,l9,23r,-1l77,22,9,22r68,l75,19r-64,l75,19r-64,l13,17r61,l13,17r,-3l74,14r-2,l14,14r58,l70,13r-54,l70,13r-54,l18,11r50,l18,11,20,8r47,l65,8,21,8r44,l63,6,23,6r2,l61,6,25,6,27,5r33,l58,5,28,5,30,2r26,l54,2,34,2r1,l51,2,44,,42,e" filled="f">
                  <v:path arrowok="t" o:connecttype="custom" o:connectlocs="17,9;0,8;0,8;17,8;17,8;0,8;0,8;17,7;17,7;0,7;17,7;0,7;0,7;17,6;17,6;0,6;0,6;16,6;16,6;1,5;16,5;1,5;1,5;16,5;16,5;1,4;16,4;16,4;2,4;2,4;15,3;15,3;3,3;3,3;15,2;3,2;14,2;14,2;4,2;4,2;13,1;4,1;12,1;5,1;5,1;12,1;6,1;11,0;7,0;10,0;8,0" o:connectangles="0,0,0,0,0,0,0,0,0,0,0,0,0,0,0,0,0,0,0,0,0,0,0,0,0,0,0,0,0,0,0,0,0,0,0,0,0,0,0,0,0,0,0,0,0,0,0,0,0,0,0"/>
                </v:shape>
                <v:line id="Line 1123" o:spid="_x0000_s1703" style="position:absolute;visibility:visible;mso-wrap-style:square;v-text-anchor:top" from="2413,250" to="24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l+MQA&#10;AADdAAAADwAAAGRycy9kb3ducmV2LnhtbERPTWvCQBC9C/6HZYRepG4apUh0DWIb8OBF2+J1yE6T&#10;0Oxskt0maX99VxB6m8f7nG06mlr01LnKsoKnRQSCOLe64kLB+1v2uAbhPLLG2jIp+CEH6W462WKi&#10;7cBn6i++ECGEXYIKSu+bREqXl2TQLWxDHLhP2xn0AXaF1B0OIdzUMo6iZ2mw4tBQYkOHkvKvy7dR&#10;4LIParPfeT6PrsvCUty+nF5RqYfZuN+A8DT6f/HdfdRh/modw+2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ZfjEAAAA3QAAAA8AAAAAAAAAAAAAAAAAmAIAAGRycy9k&#10;b3ducmV2LnhtbFBLBQYAAAAABAAEAPUAAACJAwAAAAA=&#10;"/>
                <v:shape id="Freeform 1124" o:spid="_x0000_s1704" style="position:absolute;left:2413;top:237;width:21;height:13;visibility:visible;mso-wrap-style:square;v-text-anchor:top" coordsize="1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DRMQA&#10;AADdAAAADwAAAGRycy9kb3ducmV2LnhtbERPTWvCQBC9C/6HZYTedKMtVqOriFBoqxej9Dxmp9nU&#10;7GzIbmPsr3cLhd7m8T5nue5sJVpqfOlYwXiUgCDOnS65UHA6vgxnIHxA1lg5JgU38rBe9XtLTLW7&#10;8oHaLBQihrBPUYEJoU6l9Lkhi37kauLIfbrGYoiwKaRu8BrDbSUnSTKVFkuODQZr2hrKL9m3VfC8&#10;n4/fb2+n89fxMG+D2X3sfoxV6mHQbRYgAnXhX/znftVx/tPsE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g0TEAAAA3QAAAA8AAAAAAAAAAAAAAAAAmAIAAGRycy9k&#10;b3ducmV2LnhtbFBLBQYAAAAABAAEAPUAAACJAwAAAAA=&#10;" path="m,75r,l88,r19,69l,75,7,69r100,e" filled="f">
                  <v:path arrowok="t" o:connecttype="custom" o:connectlocs="0,13;0,13;17,0;21,12;0,13;1,12;21,12" o:connectangles="0,0,0,0,0,0,0"/>
                </v:shape>
                <v:line id="Line 1125" o:spid="_x0000_s1705" style="position:absolute;visibility:visible;mso-wrap-style:square;v-text-anchor:top" from="2433,245" to="243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F8QA&#10;AADdAAAADwAAAGRycy9kb3ducmV2LnhtbERPTWvCQBC9F/wPywi9iNnUikiaVaQ24KGXaovXITtN&#10;gtnZmF2T2F/fFQRv83ifk64HU4uOWldZVvASxSCIc6srLhR8H7LpEoTzyBpry6TgSg7Wq9FTiom2&#10;PX9Rt/eFCCHsElRQet8kUrq8JIMusg1x4H5ta9AH2BZSt9iHcFPLWRwvpMGKQ0OJDb2XlJ/2F6PA&#10;ZT90zv4m+SQ+vhaWZuft5wcq9TweNm8gPA3+Ib67dzrMny/n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gWBfEAAAA3QAAAA8AAAAAAAAAAAAAAAAAmAIAAGRycy9k&#10;b3ducmV2LnhtbFBLBQYAAAAABAAEAPUAAACJAwAAAAA=&#10;"/>
                <v:shape id="Freeform 1126" o:spid="_x0000_s1706" style="position:absolute;left:2414;top:245;width:19;height:4;visibility:visible;mso-wrap-style:square;v-text-anchor:top" coordsize="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1KcEA&#10;AADdAAAADwAAAGRycy9kb3ducmV2LnhtbERPTWvCQBC9F/wPywje6sZixaauIgVpLz0YRTwO2Wk2&#10;NDsbslMT/31XELzN433OajP4Rl2oi3VgA7NpBoq4DLbmysDxsHtegoqCbLEJTAauFGGzHj2tMLeh&#10;5z1dCqlUCuGYowEn0uZax9KRxzgNLXHifkLnURLsKm077FO4b/RLli20x5pTg8OWPhyVv8WfNyC9&#10;s4vm8xR351icr77/ljcWYybjYfsOSmiQh/ju/rJp/nz5Crdv0gl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tSnBAAAA3QAAAA8AAAAAAAAAAAAAAAAAmAIAAGRycy9kb3du&#10;cmV2LnhtbFBLBQYAAAAABAAEAPUAAACGAwAAAAA=&#10;" path="m95,l25,,,21e" filled="f">
                  <v:path arrowok="t" o:connecttype="custom" o:connectlocs="19,0;5,0;0,4" o:connectangles="0,0,0"/>
                </v:shape>
                <v:line id="Line 1127" o:spid="_x0000_s1707" style="position:absolute;visibility:visible;mso-wrap-style:square;v-text-anchor:top" from="2424,242" to="242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j+8QA&#10;AADdAAAADwAAAGRycy9kb3ducmV2LnhtbERPTWvCQBC9F/oflin0ImZTLRKiq5TWgIdeGhWvQ3ZM&#10;gtnZmF1N6q93CwVv83ifs1gNphFX6lxtWcFbFIMgLqyuuVSw22bjBITzyBoby6Tglxysls9PC0y1&#10;7fmHrrkvRQhhl6KCyvs2ldIVFRl0kW2JA3e0nUEfYFdK3WEfwk0jJ3E8kwZrDg0VtvRZUXHKL0aB&#10;y/Z0zm6jYhQfpqWlyfnre41Kvb4MH3MQngb/EP+7NzrMf09m8Pd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vEAAAA3QAAAA8AAAAAAAAAAAAAAAAAmAIAAGRycy9k&#10;b3ducmV2LnhtbFBLBQYAAAAABAAEAPUAAACJAwAAAAA=&#10;"/>
                <v:shape id="Freeform 1128" o:spid="_x0000_s1708" style="position:absolute;left:2424;top:221;width:54;height:24;visibility:visible;mso-wrap-style:square;v-text-anchor:top" coordsize="26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sdMIA&#10;AADdAAAADwAAAGRycy9kb3ducmV2LnhtbERPyYoCMRC9C/MPoQbmIpqeQVxaowyK4G1wuxed6kU7&#10;lSaJbfv3ZkDwVo+31mLVmVq05HxlWcH3MAFBnFldcaHgdNwOpiB8QNZYWyYFD/KwWn70Fphqe+c9&#10;tYdQiBjCPkUFZQhNKqXPSjLoh7YhjlxuncEQoSukdniP4aaWP0kylgYrjg0lNrQuKbsebkaBT0aX&#10;yabIZ65/u+btY73d/DVnpb4+u985iEBdeItf7p2O80fTCfx/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Kx0wgAAAN0AAAAPAAAAAAAAAAAAAAAAAJgCAABkcnMvZG93&#10;bnJldi54bWxQSwUGAAAAAAQABAD1AAAAhwMAAAAA&#10;" path="m,122r39,l46,143,42,130r59,-17l158,90,196,65,233,36,268,e" filled="f">
                  <v:path arrowok="t" o:connecttype="custom" o:connectlocs="0,20;8,20;9,24;8,22;20,19;32,15;39,11;47,6;54,0" o:connectangles="0,0,0,0,0,0,0,0,0"/>
                </v:shape>
                <v:line id="Line 1129" o:spid="_x0000_s1709" style="position:absolute;visibility:visible;mso-wrap-style:square;v-text-anchor:top" from="2538,210" to="253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SEsYA&#10;AADdAAAADwAAAGRycy9kb3ducmV2LnhtbESPT2vCQBDF7wW/wzKCF6mbahFJXUWqgR681D/0OmSn&#10;STA7G7Orpn5651DwNsN7895v5svO1epKbag8G3gbJaCIc28rLgwc9tnrDFSIyBZrz2TgjwIsF72X&#10;OabW3/ibrrtYKAnhkKKBMsYm1TrkJTkMI98Qi/brW4dR1rbQtsWbhLtaj5Nkqh1WLA0lNvRZUn7a&#10;XZyBkB3pnN2H+TD5mRSexuf1doPGDPrd6gNUpC4+zf/XX1bw32eCK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1SEsYAAADdAAAADwAAAAAAAAAAAAAAAACYAgAAZHJz&#10;L2Rvd25yZXYueG1sUEsFBgAAAAAEAAQA9QAAAIsDAAAAAA==&#10;"/>
                <v:shape id="Freeform 1130" o:spid="_x0000_s1710" style="position:absolute;left:2538;top:210;width:25;height:28;visibility:visible;mso-wrap-style:square;v-text-anchor:top" coordsize="12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ul8IA&#10;AADdAAAADwAAAGRycy9kb3ducmV2LnhtbERPTWvCQBC9F/oflin0VjctIjF1lVJaCJiLUXoesmM2&#10;mp1Ns2sS/70rFHqbx/uc1WayrRio941jBa+zBARx5XTDtYLD/vslBeEDssbWMSm4kofN+vFhhZl2&#10;I+9oKEMtYgj7DBWYELpMSl8ZsuhnriOO3NH1FkOEfS11j2MMt618S5KFtNhwbDDY0aeh6lxerIKQ&#10;F8UJf+j3S255ftmfU8NYKPX8NH28gwg0hX/xnzvXcf48XcL9m3i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26XwgAAAN0AAAAPAAAAAAAAAAAAAAAAAJgCAABkcnMvZG93&#10;bnJldi54bWxQSwUGAAAAAAQABAD1AAAAhwMAAAAA&#10;" path="m,l60,169,121,e" filled="f">
                  <v:path arrowok="t" o:connecttype="custom" o:connectlocs="0,0;12,28;25,0" o:connectangles="0,0,0"/>
                </v:shape>
                <v:line id="Line 1131" o:spid="_x0000_s1711" style="position:absolute;visibility:visible;mso-wrap-style:square;v-text-anchor:top" from="2560,307" to="25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IyccA&#10;AADdAAAADwAAAGRycy9kb3ducmV2LnhtbESPQWvCQBCF74L/YZlCL1I31SI1uoq0DfTgxdjidciO&#10;SWh2Nma3GvvrnUPB2wzvzXvfLNe9a9SZulB7NvA8TkARF97WXBr42mdPr6BCRLbYeCYDVwqwXg0H&#10;S0ytv/COznkslYRwSNFAFWObah2KihyGsW+JRTv6zmGUtSu17fAi4a7RkySZaYc1S0OFLb1VVPzk&#10;v85AyL7plP2NilFymJaeJqf37Qca8/jQbxagIvXxbv6//rSC/zIX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yMnHAAAA3QAAAA8AAAAAAAAAAAAAAAAAmAIAAGRy&#10;cy9kb3ducmV2LnhtbFBLBQYAAAAABAAEAPUAAACMAwAAAAA=&#10;"/>
                <v:shape id="Freeform 1132" o:spid="_x0000_s1712" style="position:absolute;left:2560;top:307;width:36;height:46;visibility:visible;mso-wrap-style:square;v-text-anchor:top" coordsize="1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MEsUA&#10;AADdAAAADwAAAGRycy9kb3ducmV2LnhtbESPQWsCMRCF74X+hzBCb5q1VLuuRmkrFr1ZFc/DZkwW&#10;N5Nlk+r6701B6G2G9+Z9b2aLztXiQm2oPCsYDjIQxKXXFRsFh/2qn4MIEVlj7ZkU3CjAYv78NMNC&#10;+yv/0GUXjUghHApUYGNsCilDaclhGPiGOGkn3zqMaW2N1C1eU7ir5WuWjaXDihPBYkNflsrz7tcl&#10;yHFZfW+29pSbbvk+2lL4nJhcqZde9zEFEamL/+bH9Vqn+m+TIfx9k0a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EwSxQAAAN0AAAAPAAAAAAAAAAAAAAAAAJgCAABkcnMv&#10;ZG93bnJldi54bWxQSwUGAAAAAAQABAD1AAAAigMAAAAA&#10;" path="m,l89,276,177,e" filled="f">
                  <v:path arrowok="t" o:connecttype="custom" o:connectlocs="0,0;18,46;36,0" o:connectangles="0,0,0"/>
                </v:shape>
                <v:line id="Line 1133" o:spid="_x0000_s1713" style="position:absolute;visibility:visible;mso-wrap-style:square;v-text-anchor:top" from="2617,295" to="26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zJcQA&#10;AADdAAAADwAAAGRycy9kb3ducmV2LnhtbERPTWvCQBC9C/6HZQq9iNkYpbSpaxDbgAcvtZVeh+w0&#10;Cc3OJtmtRn+9Kwi9zeN9zjIbTCOO1LvasoJZFIMgLqyuuVTw9ZlPn0E4j6yxsUwKzuQgW41HS0y1&#10;PfEHHfe+FCGEXYoKKu/bVEpXVGTQRbYlDtyP7Q36APtS6h5PIdw0MonjJ2mw5tBQYUubiorf/Z9R&#10;4PIDdfllUkzi73lpKenedu+o1OPDsH4F4Wnw/+K7e6vD/MVL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8yXEAAAA3QAAAA8AAAAAAAAAAAAAAAAAmAIAAGRycy9k&#10;b3ducmV2LnhtbFBLBQYAAAAABAAEAPUAAACJAwAAAAA=&#10;"/>
                <v:shape id="Freeform 1134" o:spid="_x0000_s1714" style="position:absolute;left:2617;top:267;width:48;height:28;visibility:visible;mso-wrap-style:square;v-text-anchor:top" coordsize="23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tGsQA&#10;AADdAAAADwAAAGRycy9kb3ducmV2LnhtbERP22rCQBB9F/yHZQq+SN14QZrUVawXUCiClw8YstMk&#10;NTubZleNf+8KQt/mcK4zmTWmFFeqXWFZQb8XgSBOrS44U3A6rt8/QDiPrLG0TAru5GA2bbcmmGh7&#10;4z1dDz4TIYRdggpy76tESpfmZND1bEUcuB9bG/QB1pnUNd5CuCnlIIrG0mDBoSHHihY5pefDxSgY&#10;dqvl6q8Zx7Hb7pbn33n89V16pTpvzfwThKfG/4tf7o0O80fxEJ7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4rRrEAAAA3QAAAA8AAAAAAAAAAAAAAAAAmAIAAGRycy9k&#10;b3ducmV2LnhtbFBLBQYAAAAABAAEAPUAAACJAwAAAAA=&#10;" path="m,171l,,238,85r,l,171e" filled="f">
                  <v:path arrowok="t" o:connecttype="custom" o:connectlocs="0,28;0,0;48,14;48,14;0,28" o:connectangles="0,0,0,0,0"/>
                </v:shape>
                <v:line id="Line 1135" o:spid="_x0000_s1715" style="position:absolute;visibility:visible;mso-wrap-style:square;v-text-anchor:top" from="2617,290" to="261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OysUA&#10;AADdAAAADwAAAGRycy9kb3ducmV2LnhtbERPS2vCQBC+F/oflil4Ed3USrGpm1C0gR568VF6HbJj&#10;EszOxuyaRH+9WxB6m4/vOct0MLXoqHWVZQXP0wgEcW51xYWC/S6bLEA4j6yxtkwKLuQgTR4flhhr&#10;2/OGuq0vRAhhF6OC0vsmltLlJRl0U9sQB+5gW4M+wLaQusU+hJtazqLoVRqsODSU2NCqpPy4PRsF&#10;LvuhU3Yd5+Po96WwNDutvz9RqdHT8PEOwtPg/8V395cO8+dv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7KxQAAAN0AAAAPAAAAAAAAAAAAAAAAAJgCAABkcnMv&#10;ZG93bnJldi54bWxQSwUGAAAAAAQABAD1AAAAigMAAAAA&#10;"/>
                <v:shape id="Freeform 1136" o:spid="_x0000_s1716" style="position:absolute;left:2617;top:284;width:39;height:6;visibility:visible;mso-wrap-style:square;v-text-anchor:top" coordsize="1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9csQA&#10;AADdAAAADwAAAGRycy9kb3ducmV2LnhtbERPS2vCQBC+F/oflhG81Y1PNHUjbVEovTWK4m3ITrMh&#10;2dmQXTXtr+8WhN7m43vOetPbRlyp85VjBeNRAoK4cLriUsFhv3tagvABWWPjmBR8k4dN9viwxlS7&#10;G3/SNQ+liCHsU1RgQmhTKX1hyKIfuZY4cl+usxgi7EqpO7zFcNvISZIspMWKY4PBlt4MFXV+sQou&#10;izNvf3R++mhfp4WdmUl9OFqlhoP+5RlEoD78i+/udx3nz1Zz+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fXLEAAAA3QAAAA8AAAAAAAAAAAAAAAAAmAIAAGRycy9k&#10;b3ducmV2LnhtbFBLBQYAAAAABAAEAPUAAACJAwAAAAA=&#10;" path="m,40r81,l140,20,,20,,,197,e" filled="f">
                  <v:path arrowok="t" o:connecttype="custom" o:connectlocs="0,6;16,6;28,3;0,3;0,0;39,0" o:connectangles="0,0,0,0,0,0"/>
                </v:shape>
                <v:line id="Line 1137" o:spid="_x0000_s1717" style="position:absolute;visibility:visible;mso-wrap-style:square;v-text-anchor:top" from="2661,280" to="266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1JsMA&#10;AADdAAAADwAAAGRycy9kb3ducmV2LnhtbERPS4vCMBC+L/gfwgheRNPVRbQaRVYLHvbiC69DM7bF&#10;ZlKbqNVfv1lY8DYf33Nmi8aU4k61Kywr+OxHIIhTqwvOFBz2SW8MwnlkjaVlUvAkB4t562OGsbYP&#10;3tJ95zMRQtjFqCD3voqldGlOBl3fVsSBO9vaoA+wzqSu8RHCTSkHUTSSBgsODTlW9J1TetndjAKX&#10;HOmavLppNzoNM0uD6+pnjUp12s1yCsJT49/if/dGh/lfkx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f1JsMAAADdAAAADwAAAAAAAAAAAAAAAACYAgAAZHJzL2Rv&#10;d25yZXYueG1sUEsFBgAAAAAEAAQA9QAAAIgDAAAAAA==&#10;"/>
                <v:shape id="Freeform 1138" o:spid="_x0000_s1718" style="position:absolute;left:2617;top:270;width:44;height:10;visibility:visible;mso-wrap-style:square;v-text-anchor:top" coordsize="2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8YA&#10;AADdAAAADwAAAGRycy9kb3ducmV2LnhtbESPQWvCQBCF70L/wzIFb2ZTqbamrlIFQRDU2tLzkJ1u&#10;0mZn0+wa4793BcHbDO/N+95M552tREuNLx0reEpSEMS50yUbBV+fq8ErCB+QNVaOScGZPMxnD70p&#10;Ztqd+IPaQzAihrDPUEERQp1J6fOCLPrE1cRR+3GNxRDXxkjd4CmG20oO03QsLZYcCQXWtCwo/zsc&#10;bYSstFm0v9tyu1uOzvuJ+db/G6tU/7F7fwMRqAt38+16rWP958kLXL+JI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Y8YAAADdAAAADwAAAAAAAAAAAAAAAACYAgAAZHJz&#10;L2Rvd25yZXYueG1sUEsFBgAAAAAEAAQA9QAAAIsDAAAAAA==&#10;" path="m220,62l,62,,42r163,l105,20,,20,,,48,e" filled="f">
                  <v:path arrowok="t" o:connecttype="custom" o:connectlocs="44,10;0,10;0,7;33,7;21,3;0,3;0,0;10,0" o:connectangles="0,0,0,0,0,0,0,0"/>
                </v:shape>
                <v:line id="Line 1139" o:spid="_x0000_s1719" style="position:absolute;visibility:visible;mso-wrap-style:square;v-text-anchor:top" from="2617,341" to="261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z8cA&#10;AADdAAAADwAAAGRycy9kb3ducmV2LnhtbESPQWvCQBCF74L/YZlCL1I31SI1uoq0DfTgxdjidciO&#10;SWh2Nma3GvvrnUPB2wzvzXvfLNe9a9SZulB7NvA8TkARF97WXBr42mdPr6BCRLbYeCYDVwqwXg0H&#10;S0ytv/COznkslYRwSNFAFWObah2KihyGsW+JRTv6zmGUtSu17fAi4a7RkySZaYc1S0OFLb1VVPzk&#10;v85AyL7plP2NilFymJaeJqf37Qca8/jQbxagIvXxbv6//rSC/zIX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xM/HAAAA3QAAAA8AAAAAAAAAAAAAAAAAmAIAAGRy&#10;cy9kb3ducmV2LnhtbFBLBQYAAAAABAAEAPUAAACMAwAAAAA=&#10;"/>
                <v:shape id="Freeform 1140" o:spid="_x0000_s1720" style="position:absolute;left:2593;top:341;width:24;height:28;visibility:visible;mso-wrap-style:square;v-text-anchor:top" coordsize="12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yKcIA&#10;AADdAAAADwAAAGRycy9kb3ducmV2LnhtbERP24rCMBB9F/Yfwiz4pqkXRLtGWQRBFhRb9wOGZmzr&#10;NpPSRM3+vREE3+ZwrrNcB9OIG3WutqxgNExAEBdW11wq+D1tB3MQziNrbCyTgn9ysF599JaYanvn&#10;jG65L0UMYZeigsr7NpXSFRUZdEPbEkfubDuDPsKulLrDeww3jRwnyUwarDk2VNjSpqLiL78aBVqe&#10;wmFaH3eXn9FknDf7sE3yTKn+Z/j+AuEp+Lf45d7pOH+6WMD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vIpwgAAAN0AAAAPAAAAAAAAAAAAAAAAAJgCAABkcnMvZG93&#10;bnJldi54bWxQSwUGAAAAAAQABAD1AAAAhwMAAAAA&#10;" path="m120,l61,167,,e" filled="f">
                  <v:path arrowok="t" o:connecttype="custom" o:connectlocs="24,0;12,28;0,0" o:connectangles="0,0,0"/>
                </v:shape>
                <v:line id="Line 1141" o:spid="_x0000_s1721" style="position:absolute;visibility:visible;mso-wrap-style:square;v-text-anchor:top" from="2454,347" to="245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S08cA&#10;AADdAAAADwAAAGRycy9kb3ducmV2LnhtbESPT2vCQBDF74LfYZlCL6K7tSgSXUXaBnropf7B65Ad&#10;k9DsbMxuNe2n7xwK3mZ4b977zWrT+0ZdqYt1YAtPEwOKuAiu5tLCYZ+PF6BiQnbYBCYLPxRhsx4O&#10;Vpi5cONPuu5SqSSEY4YWqpTaTOtYVOQxTkJLLNo5dB6TrF2pXYc3CfeNnhoz1x5rloYKW3qpqPja&#10;fXsLMT/SJf8dFSNzei4DTS+vH29o7eNDv12CStSnu/n/+t0J/sw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pUtPHAAAA3QAAAA8AAAAAAAAAAAAAAAAAmAIAAGRy&#10;cy9kb3ducmV2LnhtbFBLBQYAAAAABAAEAPUAAACMAwAAAAA=&#10;"/>
                <v:shape id="Freeform 1142" o:spid="_x0000_s1722" style="position:absolute;left:2430;top:341;width:27;height:28;visibility:visible;mso-wrap-style:square;v-text-anchor:top" coordsize="13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i7sUA&#10;AADdAAAADwAAAGRycy9kb3ducmV2LnhtbERPTWvCQBC9F/wPywheSrMx0KKpq0hBKogl1dJch+yY&#10;BLOzIbsm6b93C4Xe5vE+Z7UZTSN66lxtWcE8ikEQF1bXXCr4Ou+eFiCcR9bYWCYFP+Rgs548rDDV&#10;duBP6k++FCGEXYoKKu/bVEpXVGTQRbYlDtzFdgZ9gF0pdYdDCDeNTOL4RRqsOTRU2NJbRcX1dDMK&#10;cDlky/dDntTXD51/P+5Kc8wypWbTcfsKwtPo/8V/7r0O85/jO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WLuxQAAAN0AAAAPAAAAAAAAAAAAAAAAAJgCAABkcnMv&#10;ZG93bnJldi54bWxQSwUGAAAAAAQABAD1AAAAigMAAAAA&#10;" path="m121,36l100,11,81,,51,,29,11,10,36,,71,,96r10,36l29,155r22,12l81,167r19,-12l121,132,132,96r,-25l121,36e" filled="f">
                  <v:path arrowok="t" o:connecttype="custom" o:connectlocs="25,6;20,2;17,0;10,0;6,2;2,6;0,12;0,16;2,22;6,26;10,28;17,28;20,26;25,22;27,16;27,12;25,6" o:connectangles="0,0,0,0,0,0,0,0,0,0,0,0,0,0,0,0,0"/>
                </v:shape>
                <v:line id="Line 1143" o:spid="_x0000_s1723" style="position:absolute;visibility:visible;mso-wrap-style:square;v-text-anchor:top" from="2418,347" to="241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pP8MA&#10;AADdAAAADwAAAGRycy9kb3ducmV2LnhtbERPTWvCQBC9F/wPywheRHcbaZHUVcQ24MGLVul1yE6T&#10;0OxszG41+utdQfA2j/c5s0Vna3Gi1leONbyOFQji3JmKCw3772w0BeEDssHaMWm4kIfFvPcyw9S4&#10;M2/ptAuFiCHsU9RQhtCkUvq8JIt+7BriyP261mKIsC2kafEcw20tE6XepcWKY0OJDa1Kyv92/1aD&#10;zw50zK7DfKh+JoWj5Pi5+UKtB/1u+QEiUBee4od7beL8N5X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pP8MAAADdAAAADwAAAAAAAAAAAAAAAACYAgAAZHJzL2Rv&#10;d25yZXYueG1sUEsFBgAAAAAEAAQA9QAAAIgDAAAAAA==&#10;"/>
                <v:shape id="Freeform 1144" o:spid="_x0000_s1724" style="position:absolute;left:2394;top:341;width:24;height:28;visibility:visible;mso-wrap-style:square;v-text-anchor:top" coordsize="1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WWcUA&#10;AADdAAAADwAAAGRycy9kb3ducmV2LnhtbESPQYvCMBCF78L+hzDC3jTVVZGuqciCoAii7gp7HJqx&#10;LW0mtYla/70RBG8zvDfvezObt6YSV2pcYVnBoB+BIE6tLjhT8Pe77E1BOI+ssbJMCu7kYJ58dGYY&#10;a3vjPV0PPhMhhF2MCnLv61hKl+Zk0PVtTRy0k20M+rA2mdQN3kK4qeQwiibSYMGBkGNNPzml5eFi&#10;ApeX94IX5bG+nFfrwWizHe/+t0p9dtvFNwhPrX+bX9crHeqPoy94fhNG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FZZxQAAAN0AAAAPAAAAAAAAAAAAAAAAAJgCAABkcnMv&#10;ZG93bnJldi54bWxQSwUGAAAAAAQABAD1AAAAigMAAAAA&#10;" path="m121,36l100,11,80,,49,,30,11,9,36,,71,,96r9,36l30,155r19,12l80,167r20,-12l121,132e" filled="f">
                  <v:path arrowok="t" o:connecttype="custom" o:connectlocs="24,6;20,2;16,0;10,0;6,2;2,6;0,12;0,16;2,22;6,26;10,28;16,28;20,26;24,22" o:connectangles="0,0,0,0,0,0,0,0,0,0,0,0,0,0"/>
                </v:shape>
                <v:line id="Line 1145" o:spid="_x0000_s1725" style="position:absolute;visibility:visible;mso-wrap-style:square;v-text-anchor:top" from="2421,545" to="242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U0MQA&#10;AADdAAAADwAAAGRycy9kb3ducmV2LnhtbERPS2vCQBC+F/wPyxR6Ed3VVimpmyDWQA9e6oNeh+w0&#10;Cc3OxuyqaX+9Kwi9zcf3nEXW20acqfO1Yw2TsQJBXDhTc6lhv8tHryB8QDbYOCYNv+QhSwcPC0yM&#10;u/AnnbehFDGEfYIaqhDaREpfVGTRj11LHLlv11kMEXalNB1eYrht5FSpubRYc2yosKVVRcXP9mQ1&#10;+PxAx/xvWAzV13PpaHp836xR66fHfvkGIlAf/sV394eJ82fq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VNDEAAAA3QAAAA8AAAAAAAAAAAAAAAAAmAIAAGRycy9k&#10;b3ducmV2LnhtbFBLBQYAAAAABAAEAPUAAACJAwAAAAA=&#10;"/>
                <v:shape id="Freeform 1146" o:spid="_x0000_s1726" style="position:absolute;left:2421;top:545;width:10;height:42;visibility:visible;mso-wrap-style:square;v-text-anchor:top" coordsize="4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PusQA&#10;AADdAAAADwAAAGRycy9kb3ducmV2LnhtbERPTWsCMRC9F/ofwhS8lJpVq8hqFFFaBE+uFnqcbsbd&#10;xc1kSaKu/nojFLzN433OdN6aWpzJ+cqygl43AUGcW11xoWC/+/oYg/ABWWNtmRRcycN89voyxVTb&#10;C2/pnIVCxBD2KSooQ2hSKX1ekkHftQ1x5A7WGQwRukJqh5cYbmrZT5KRNFhxbCixoWVJ+TE7GQXZ&#10;cf2+Woz649/bpxto+b3JTz9/SnXe2sUERKA2PMX/7rWO84fJEB7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z7rEAAAA3QAAAA8AAAAAAAAAAAAAAAAAmAIAAGRycy9k&#10;b3ducmV2LnhtbFBLBQYAAAAABAAEAPUAAACJAwAAAAA=&#10;" path="m,l,203r9,36l29,251r20,e" filled="f">
                  <v:path arrowok="t" o:connecttype="custom" o:connectlocs="0,0;0,34;2,40;6,42;10,42" o:connectangles="0,0,0,0,0"/>
                </v:shape>
                <v:line id="Line 1147" o:spid="_x0000_s1727" style="position:absolute;visibility:visible;mso-wrap-style:square;v-text-anchor:top" from="2449,591" to="244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vPMMA&#10;AADdAAAADwAAAGRycy9kb3ducmV2LnhtbERPTYvCMBC9C/6HMIIXWRMVZalGEbXgYS/rKl6HZrYt&#10;20xqE7X6683Cwt7m8T5nsWptJW7U+NKxhtFQgSDOnCk513D8St/eQfiAbLByTBoe5GG17HYWmBh3&#10;50+6HUIuYgj7BDUUIdSJlD4ryKIfupo4ct+usRgibHJpGrzHcFvJsVIzabHk2FBgTZuCsp/D1Wrw&#10;6Yku6XOQDdR5kjsaX7YfO9S632vXcxCB2vAv/nPvTZw/VT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xvPMMAAADdAAAADwAAAAAAAAAAAAAAAACYAgAAZHJzL2Rv&#10;d25yZXYueG1sUEsFBgAAAAAEAAQA9QAAAIgDAAAAAA==&#10;"/>
                <v:shape id="Freeform 1148" o:spid="_x0000_s1728" style="position:absolute;left:2441;top:591;width:8;height:10;visibility:visible;mso-wrap-style:square;v-text-anchor:top" coordsize="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6dMMA&#10;AADdAAAADwAAAGRycy9kb3ducmV2LnhtbERP3WrCMBS+H/gO4Qi7GZoqOLUaRYSBMAeb+gCnzbEp&#10;Nie1iba+/SIMdnc+vt+zXHe2EndqfOlYwWiYgCDOnS65UHA6fgxmIHxA1lg5JgUP8rBe9V6WmGrX&#10;8g/dD6EQMYR9igpMCHUqpc8NWfRDVxNH7uwaiyHCppC6wTaG20qOk+RdWiw5NhisaWsovxxuVsG3&#10;fjP0uH6V1/l2nO03XTZps0+lXvvdZgEiUBf+xX/unY7zJ8kUn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6dMMAAADdAAAADwAAAAAAAAAAAAAAAACYAgAAZHJzL2Rv&#10;d25yZXYueG1sUEsFBgAAAAAEAAQA9QAAAIgDAAAAAA==&#10;" path="m40,l21,36,,59e" filled="f">
                  <v:path arrowok="t" o:connecttype="custom" o:connectlocs="8,0;4,6;0,10" o:connectangles="0,0,0"/>
                </v:shape>
                <v:line id="Line 1149" o:spid="_x0000_s1729" style="position:absolute;visibility:visible;mso-wrap-style:square;v-text-anchor:top" from="2449,591" to="244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e1ccA&#10;AADdAAAADwAAAGRycy9kb3ducmV2LnhtbESPT2vCQBDF74LfYZlCL6K7tSgSXUXaBnropf7B65Ad&#10;k9DsbMxuNe2n7xwK3mZ4b977zWrT+0ZdqYt1YAtPEwOKuAiu5tLCYZ+PF6BiQnbYBCYLPxRhsx4O&#10;Vpi5cONPuu5SqSSEY4YWqpTaTOtYVOQxTkJLLNo5dB6TrF2pXYc3CfeNnhoz1x5rloYKW3qpqPja&#10;fXsLMT/SJf8dFSNzei4DTS+vH29o7eNDv12CStSnu/n/+t0J/sw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fXtXHAAAA3QAAAA8AAAAAAAAAAAAAAAAAmAIAAGRy&#10;cy9kb3ducmV2LnhtbFBLBQYAAAAABAAEAPUAAACMAwAAAAA=&#10;"/>
                <v:shape id="Freeform 1150" o:spid="_x0000_s1730" style="position:absolute;left:2449;top:547;width:6;height:44;visibility:visible;mso-wrap-style:square;v-text-anchor:top" coordsize="3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xH8MA&#10;AADdAAAADwAAAGRycy9kb3ducmV2LnhtbERPTWsCMRC9C/0PYQpeSs0qWOzWKK0iiHjRlfY6bKa7&#10;224mIYnr+u9NoeBtHu9z5svetKIjHxrLCsajDARxaXXDlYJTsXmegQgRWWNrmRRcKcBy8TCYY67t&#10;hQ/UHWMlUgiHHBXUMbpcylDWZDCMrCNO3Lf1BmOCvpLa4yWFm1ZOsuxFGmw4NdToaFVT+Xs8GwX6&#10;68e6Xdt9uo99sd4X3pRP2ig1fOzf30BE6uNd/O/e6jR/mr3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xH8MAAADdAAAADwAAAAAAAAAAAAAAAACYAgAAZHJzL2Rv&#10;d25yZXYueG1sUEsFBgAAAAAEAAQA9QAAAIgDAAAAAA==&#10;" path="m,265l19,217,30,156r,-48l19,48,,e" filled="f">
                  <v:path arrowok="t" o:connecttype="custom" o:connectlocs="0,44;4,36;6,26;6,18;4,8;0,0" o:connectangles="0,0,0,0,0,0"/>
                </v:shape>
                <v:line id="Line 1151" o:spid="_x0000_s1731" style="position:absolute;visibility:visible;mso-wrap-style:square;v-text-anchor:top" from="2449,547" to="244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EDsYA&#10;AADdAAAADwAAAGRycy9kb3ducmV2LnhtbESPQWvCQBCF70L/wzKFXkQ3KhZJ3YTSNuChF21Lr0N2&#10;TILZ2ZjdavTXdw6Ctxnem/e+WeeDa9WJ+tB4NjCbJqCIS28brgx8fxWTFagQkS22nsnAhQLk2cNo&#10;jan1Z97SaRcrJSEcUjRQx9ilWoeyJodh6jti0fa+dxhl7SttezxLuGv1PEmetcOGpaHGjt5qKg+7&#10;P2cgFD90LK7jcpz8LipP8+P75wca8/Q4vL6AijTEu/l2vbGCv5wJ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DEDsYAAADdAAAADwAAAAAAAAAAAAAAAACYAgAAZHJz&#10;L2Rvd25yZXYueG1sUEsFBgAAAAAEAAQA9QAAAIsDAAAAAA==&#10;"/>
                <v:shape id="Freeform 1152" o:spid="_x0000_s1732" style="position:absolute;left:2441;top:537;width:8;height:10;visibility:visible;mso-wrap-style:square;v-text-anchor:top" coordsize="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RsMA&#10;AADdAAAADwAAAGRycy9kb3ducmV2LnhtbERP3WrCMBS+F/YO4Qy8GZpWcMzOKCIMBBWc2wOcNmdN&#10;WXNSm2jr2xtB8O58fL9nvuxtLS7U+sqxgnScgCAunK64VPD78zX6AOEDssbaMSm4kofl4mUwx0y7&#10;jr/pcgyliCHsM1RgQmgyKX1hyKIfu4Y4cn+utRgibEupW+xiuK3lJEnepcWKY4PBhtaGiv/j2So4&#10;6DdD19O+Os3Wk3y36vNpl2+VGr72q08QgfrwFD/cGx3nT9MU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RRsMAAADdAAAADwAAAAAAAAAAAAAAAACYAgAAZHJzL2Rv&#10;d25yZXYueG1sUEsFBgAAAAAEAAQA9QAAAIgDAAAAAA==&#10;" path="m40,59l21,23,,e" filled="f">
                  <v:path arrowok="t" o:connecttype="custom" o:connectlocs="8,10;4,4;0,0" o:connectangles="0,0,0"/>
                </v:shape>
                <v:line id="Line 1153" o:spid="_x0000_s1733" style="position:absolute;visibility:visible;mso-wrap-style:square;v-text-anchor:top" from="2429,559" to="242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4sQA&#10;AADdAAAADwAAAGRycy9kb3ducmV2LnhtbERPTWvCQBC9F/wPyxS8iNkYaSlpVhFtwEMv2havQ3aa&#10;hGZnY3abRH+9WxB6m8f7nGw9mkb01LnasoJFFIMgLqyuuVTw+ZHPX0A4j6yxsUwKLuRgvZo8ZJhq&#10;O/CB+qMvRQhhl6KCyvs2ldIVFRl0kW2JA/dtO4M+wK6UusMhhJtGJnH8LA3WHBoqbGlbUfFz/DUK&#10;XP5F5/w6K2bxaVlaSs679zdUavo4bl5BeBr9v/ju3usw/2mR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LEAAAA3QAAAA8AAAAAAAAAAAAAAAAAmAIAAGRycy9k&#10;b3ducmV2LnhtbFBLBQYAAAAABAAEAPUAAACJAwAAAAA=&#10;"/>
                <v:line id="Line 1154" o:spid="_x0000_s1734" style="position:absolute;flip:x;visibility:visible;mso-wrap-style:square;v-text-anchor:top" from="2414,559" to="242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WMMA&#10;AADdAAAADwAAAGRycy9kb3ducmV2LnhtbERPTWvCQBC9F/wPywi96SaGFpu6BhErhUJBGz1Ps2MS&#10;zM6G7Jqk/75bEHqbx/ucVTaaRvTUudqygngegSAurK65VJB/vc2WIJxH1thYJgU/5CBbTx5WmGo7&#10;8IH6oy9FCGGXooLK+zaV0hUVGXRz2xIH7mI7gz7ArpS6wyGEm0YuouhZGqw5NFTY0rai4nq8GQWb&#10;88cu+ey/jW30S5mftMmj/UKpx+m4eQXhafT/4rv7XYf5T3EC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WMMAAADdAAAADwAAAAAAAAAAAAAAAACYAgAAZHJzL2Rv&#10;d25yZXYueG1sUEsFBgAAAAAEAAQA9QAAAIgDAAAAAA==&#10;"/>
                <v:line id="Line 1155" o:spid="_x0000_s1735" style="position:absolute;visibility:visible;mso-wrap-style:square;v-text-anchor:top" from="2393,555" to="239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CDcQA&#10;AADdAAAADwAAAGRycy9kb3ducmV2LnhtbERPTWvCQBC9F/wPywi9iNloq5Q0q4htoAcvRkuvQ3ZM&#10;gtnZmN2atL++WxC8zeN9TroeTCOu1LnasoJZFIMgLqyuuVRwPGTTFxDOI2tsLJOCH3KwXo0eUky0&#10;7XlP19yXIoSwS1BB5X2bSOmKigy6yLbEgTvZzqAPsCul7rAP4aaR8zheSoM1h4YKW9pWVJzzb6PA&#10;ZZ90yX4nxST+eiotzS9vu3dU6nE8bF5BeBr8XXxzf+gwfzF7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wg3EAAAA3QAAAA8AAAAAAAAAAAAAAAAAmAIAAGRycy9k&#10;b3ducmV2LnhtbFBLBQYAAAAABAAEAPUAAACJAwAAAAA=&#10;"/>
                <v:shape id="Freeform 1156" o:spid="_x0000_s1736" style="position:absolute;left:2390;top:555;width:15;height:46;visibility:visible;mso-wrap-style:square;v-text-anchor:top" coordsize="7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sS8QA&#10;AADdAAAADwAAAGRycy9kb3ducmV2LnhtbERPS2vCQBC+C/0PywjedKNokegqoVAabS++wOM0O02C&#10;2dmwu2raX98tFLzNx/ec5bozjbiR87VlBeNRAoK4sLrmUsHx8Dqcg/ABWWNjmRR8k4f16qm3xFTb&#10;O+/otg+liCHsU1RQhdCmUvqiIoN+ZFviyH1ZZzBE6EqpHd5juGnkJEmepcGaY0OFLb1UVFz2V6Pg&#10;fG3z92T69jnJNj8yZ7c9ZR+o1KDfZQsQgbrwEP+7cx3nz8Y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LEvEAAAA3QAAAA8AAAAAAAAAAAAAAAAAmAIAAGRycy9k&#10;b3ducmV2LnhtbFBLBQYAAAAABAAEAPUAAACJAwAAAAA=&#10;" path="m11,l,60r,48l11,169r21,48l51,253r21,23e" filled="f">
                  <v:path arrowok="t" o:connecttype="custom" o:connectlocs="2,0;0,10;0,18;2,28;7,36;11,42;15,46" o:connectangles="0,0,0,0,0,0,0"/>
                </v:shape>
                <v:line id="Line 1157" o:spid="_x0000_s1737" style="position:absolute;visibility:visible;mso-wrap-style:square;v-text-anchor:top" from="2393,555" to="239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4cQA&#10;AADdAAAADwAAAGRycy9kb3ducmV2LnhtbERPTWvCQBC9F/oflil4EbPR0lDSrFLUQA+9NFq8Dtlp&#10;EpqdjdnVRH+9Wyh4m8f7nGw1mlacqXeNZQXzKAZBXFrdcKVgv8tnryCcR9bYWiYFF3KwWj4+ZJhq&#10;O/AXnQtfiRDCLkUFtfddKqUrazLoItsRB+7H9gZ9gH0ldY9DCDetXMRxIg02HBpq7GhdU/lbnIwC&#10;l3/TMb9Oy2l8eK4sLY6bzy0qNXka399AeBr9Xfzv/tBh/ss8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eHEAAAA3QAAAA8AAAAAAAAAAAAAAAAAmAIAAGRycy9k&#10;b3ducmV2LnhtbFBLBQYAAAAABAAEAPUAAACJAwAAAAA=&#10;"/>
                <v:shape id="Freeform 1158" o:spid="_x0000_s1738" style="position:absolute;left:2393;top:537;width:12;height:18;visibility:visible;mso-wrap-style:square;v-text-anchor:top" coordsize="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qDMIA&#10;AADdAAAADwAAAGRycy9kb3ducmV2LnhtbERPzWoCMRC+F/oOYQq91cSW1rI1SlvcIqUXtQ8wbMbN&#10;YjJZNnF3fXsjCN7m4/ud+XL0TvTUxSawhulEgSCugmm41vC/K5/eQcSEbNAFJg0nirBc3N/NsTBh&#10;4A3121SLHMKxQA02pbaQMlaWPMZJaIkztw+dx5RhV0vT4ZDDvZPPSr1Jjw3nBostfVuqDtuj17D6&#10;Qtv+uMH97UI/ezGlKje/SuvHh/HzA0SiMd3EV/fa5Pmv0xlcvsknyM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qoMwgAAAN0AAAAPAAAAAAAAAAAAAAAAAJgCAABkcnMvZG93&#10;bnJldi54bWxQSwUGAAAAAAQABAD1AAAAhwMAAAAA&#10;" path="m,107l21,59,40,23,61,e" filled="f">
                  <v:path arrowok="t" o:connecttype="custom" o:connectlocs="0,18;4,10;8,4;12,0" o:connectangles="0,0,0,0"/>
                </v:shape>
                <v:line id="Line 1159" o:spid="_x0000_s1739" style="position:absolute;visibility:visible;mso-wrap-style:square;v-text-anchor:top" from="2254,460" to="225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ICMYA&#10;AADdAAAADwAAAGRycy9kb3ducmV2LnhtbESPQWvCQBCF70L/wzKFXkQ3KhZJ3YTSNuChF21Lr0N2&#10;TILZ2ZjdavTXdw6Ctxnem/e+WeeDa9WJ+tB4NjCbJqCIS28brgx8fxWTFagQkS22nsnAhQLk2cNo&#10;jan1Z97SaRcrJSEcUjRQx9ilWoeyJodh6jti0fa+dxhl7SttezxLuGv1PEmetcOGpaHGjt5qKg+7&#10;P2cgFD90LK7jcpz8LipP8+P75wca8/Q4vL6AijTEu/l2vbGCv5wJ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bICMYAAADdAAAADwAAAAAAAAAAAAAAAACYAgAAZHJz&#10;L2Rvd25yZXYueG1sUEsFBgAAAAAEAAQA9QAAAIsDAAAAAA==&#10;"/>
                <v:line id="Line 1160" o:spid="_x0000_s1740" style="position:absolute;flip:y;visibility:visible;mso-wrap-style:square;v-text-anchor:top" from="2254,75" to="24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IssMA&#10;AADdAAAADwAAAGRycy9kb3ducmV2LnhtbERPTWvCQBC9C/6HZQq91U1SlBpdJYgWoSDUpp7H7JiE&#10;ZmdDdpuk/75bKHibx/uc9XY0jeipc7VlBfEsAkFcWF1zqSD/ODy9gHAeWWNjmRT8kIPtZjpZY6rt&#10;wO/Un30pQgi7FBVU3replK6oyKCb2ZY4cDfbGfQBdqXUHQ4h3DQyiaKFNFhzaKiwpV1Fxdf52yjI&#10;Lm/751N/NbbRyzL/1CaPXhOlHh/GbAXC0+jv4n/3UYf583gJ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IssMAAADdAAAADwAAAAAAAAAAAAAAAACYAgAAZHJzL2Rv&#10;d25yZXYueG1sUEsFBgAAAAAEAAQA9QAAAIgDAAAAAA==&#10;"/>
                <v:line id="Line 1161" o:spid="_x0000_s1741" style="position:absolute;visibility:visible;mso-wrap-style:square;v-text-anchor:top" from="2178,84" to="21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s8YA&#10;AADdAAAADwAAAGRycy9kb3ducmV2LnhtbESPQWvCQBCF7wX/wzIFL9JsjFRK6iqiBnroRWvpdchO&#10;k9DsbMyumvrrOwehtxnem/e+WawG16oL9aHxbGCapKCIS28brgwcP4qnF1AhIltsPZOBXwqwWo4e&#10;Fphbf+U9XQ6xUhLCIUcDdYxdrnUoa3IYEt8Ri/bte4dR1r7StserhLtWZ2k61w4bloYaO9rUVP4c&#10;zs5AKD7pVNwm5ST9mlWestP2fYfGjB+H9SuoSEP8N9+v36zgP2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wOs8YAAADdAAAADwAAAAAAAAAAAAAAAACYAgAAZHJz&#10;L2Rvd25yZXYueG1sUEsFBgAAAAAEAAQA9QAAAIsDAAAAAA==&#10;"/>
                <v:shape id="Freeform 1162" o:spid="_x0000_s1742" style="position:absolute;left:2150;top:36;width:28;height:48;visibility:visible;mso-wrap-style:square;v-text-anchor:top" coordsize="1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Wy8MA&#10;AADdAAAADwAAAGRycy9kb3ducmV2LnhtbERPS2vCQBC+C/6HZQRvujFgKamboIJF8FDqA3ocstMk&#10;TXY27G5j/PfdQqG3+fiesylG04mBnG8sK1gtExDEpdUNVwqul8PiGYQPyBo7y6TgQR6KfDrZYKbt&#10;nd9pOIdKxBD2GSqoQ+gzKX1Zk0G/tD1x5D6tMxgidJXUDu8x3HQyTZInabDh2FBjT/uayvb8bRTY&#10;3enW+gO5dHtJxo+3dnh9fEml5rNx+wIi0Bj+xX/uo47z1+kK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hWy8MAAADdAAAADwAAAAAAAAAAAAAAAACYAgAAZHJzL2Rv&#10;d25yZXYueG1sUEsFBgAAAAAEAAQA9QAAAIgDAAAAAA==&#10;" path="m141,285l,285,70,r,l141,285e" filled="f">
                  <v:path arrowok="t" o:connecttype="custom" o:connectlocs="28,48;0,48;14,0;14,0;28,48" o:connectangles="0,0,0,0,0"/>
                </v:shape>
                <v:line id="Line 1163" o:spid="_x0000_s1743" style="position:absolute;visibility:visible;mso-wrap-style:square;v-text-anchor:top" from="2173,84" to="21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1X8QA&#10;AADdAAAADwAAAGRycy9kb3ducmV2LnhtbERPTWvCQBC9C/6HZYRexGxMsUiaVUQb6KGXpkqvQ3aa&#10;hGZnY3ZrUn+9Wyh4m8f7nGw7mlZcqHeNZQXLKAZBXFrdcKXg+JEv1iCcR9bYWiYFv+Rgu5lOMky1&#10;HfidLoWvRAhhl6KC2vsuldKVNRl0ke2IA/dle4M+wL6SuschhJtWJnH8JA02HBpq7GhfU/ld/BgF&#10;Lj/ROb/Oy3n8+VhZSs6HtxdU6mE27p5BeBr9XfzvftVh/ipJ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NV/EAAAA3QAAAA8AAAAAAAAAAAAAAAAAmAIAAGRycy9k&#10;b3ducmV2LnhtbFBLBQYAAAAABAAEAPUAAACJAwAAAAA=&#10;"/>
                <v:shape id="Freeform 1164" o:spid="_x0000_s1744" style="position:absolute;left:2155;top:42;width:18;height:42;visibility:visible;mso-wrap-style:square;v-text-anchor:top" coordsize="8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A08UA&#10;AADdAAAADwAAAGRycy9kb3ducmV2LnhtbERPTUsDMRC9C/6HMII3m23F1q5NiwiKglBatwdvYzLd&#10;rN1MliRu139vhEJv83ifs1gNrhU9hdh4VjAeFSCItTcN1wqqj+ebexAxIRtsPZOCX4qwWl5eLLA0&#10;/sgb6repFjmEY4kKbEpdKWXUlhzGke+IM7f3wWHKMNTSBDzmcNfKSVFMpcOGc4PFjp4s6cP2xynw&#10;n7P92upD/zKvvjfVux6/ha+dUtdXw+MDiERDOotP7leT599NbuH/m3y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wDTxQAAAN0AAAAPAAAAAAAAAAAAAAAAAJgCAABkcnMv&#10;ZG93bnJldi54bWxQSwUGAAAAAAQABAD1AAAAigMAAAAA&#10;" path="m87,250r,-112l70,70r,180l53,250,53,,35,r,250l18,250,18,72,,143,,250e" filled="f">
                  <v:path arrowok="t" o:connecttype="custom" o:connectlocs="18,42;18,23;14,12;14,42;11,42;11,0;7,0;7,42;4,42;4,12;0,24;0,42" o:connectangles="0,0,0,0,0,0,0,0,0,0,0,0"/>
                </v:shape>
                <v:line id="Line 1165" o:spid="_x0000_s1745" style="position:absolute;visibility:visible;mso-wrap-style:square;v-text-anchor:top" from="2164,84" to="21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IsMQA&#10;AADdAAAADwAAAGRycy9kb3ducmV2LnhtbERPTWvCQBC9C/6HZQq9iNkYbSmpaxDbgAcvtZVeh+w0&#10;Cc3OJtmtRn+9Kwi9zeN9zjIbTCOO1LvasoJZFIMgLqyuuVTw9ZlPX0A4j6yxsUwKzuQgW41HS0y1&#10;PfEHHfe+FCGEXYoKKu/bVEpXVGTQRbYlDtyP7Q36APtS6h5PIdw0MonjZ2mw5tBQYUubiorf/Z9R&#10;4PIDdfllUkzi73lpKenedu+o1OPDsH4F4Wnw/+K7e6vD/Kdk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CLDEAAAA3QAAAA8AAAAAAAAAAAAAAAAAmAIAAGRycy9k&#10;b3ducmV2LnhtbFBLBQYAAAAABAAEAPUAAACJAwAAAAA=&#10;"/>
                <v:line id="Line 1166" o:spid="_x0000_s1746" style="position:absolute;visibility:visible;mso-wrap-style:square;v-text-anchor:top" from="2164,84" to="216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tK8IA&#10;AADdAAAADwAAAGRycy9kb3ducmV2LnhtbERPTYvCMBC9C/6HMMJeRFO7KFKNIu4WPHjRVbwOzdgW&#10;m0ltslr31xtB2Ns83ufMl62pxI0aV1pWMBpGIIgzq0vOFRx+0sEUhPPIGivLpOBBDpaLbmeOibZ3&#10;3tFt73MRQtglqKDwvk6kdFlBBt3Q1sSBO9vGoA+wyaVu8B7CTSXjKJpIgyWHhgJrWheUXfa/RoFL&#10;j3RN//pZPzp95pbi69f2G5X66LWrGQhPrf8Xv90bHeaP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60rwgAAAN0AAAAPAAAAAAAAAAAAAAAAAJgCAABkcnMvZG93&#10;bnJldi54bWxQSwUGAAAAAAQABAD1AAAAhwMAAAAA&#10;"/>
                <v:line id="Line 1167" o:spid="_x0000_s1747" style="position:absolute;visibility:visible;mso-wrap-style:square;v-text-anchor:top" from="2110,702" to="211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zXMQA&#10;AADdAAAADwAAAGRycy9kb3ducmV2LnhtbERPTWvCQBC9C/0PyxR6CWbTiEFSVyltAx68mCq9Dtlp&#10;Epqdjdmtpv56VxB6m8f7nOV6NJ040eBaywqe4wQEcWV1y7WC/WcxXYBwHlljZ5kU/JGD9ephssRc&#10;2zPv6FT6WoQQdjkqaLzvcyld1ZBBF9ueOHDfdjDoAxxqqQc8h3DTyTRJMmmw5dDQYE9vDVU/5a9R&#10;4IoDHYtLVEXJ16y2lB7ftx+o1NPj+PoCwtPo/8V390aH+fM0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M1zEAAAA3QAAAA8AAAAAAAAAAAAAAAAAmAIAAGRycy9k&#10;b3ducmV2LnhtbFBLBQYAAAAABAAEAPUAAACJAwAAAAA=&#10;"/>
                <v:shape id="Freeform 1168" o:spid="_x0000_s1748" style="position:absolute;left:2086;top:702;width:24;height:28;visibility:visible;mso-wrap-style:square;v-text-anchor:top" coordsize="11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YscEA&#10;AADdAAAADwAAAGRycy9kb3ducmV2LnhtbERPS4vCMBC+C/6HMAvebLoFH1SjiKDu1Qeyx9lmbKvN&#10;pCRR67/fLCx4m4/vOfNlZxrxIOdrywo+kxQEcWF1zaWC03EznILwAVljY5kUvMjDctHvzTHX9sl7&#10;ehxCKWII+xwVVCG0uZS+qMigT2xLHLmLdQZDhK6U2uEzhptGZmk6lgZrjg0VtrSuqLgd7kZBh1hc&#10;t6uz2d2Pr+90lLnb5ccpNfjoVjMQgbrwFv+7v3ScP8om8PdNPEE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8GLHBAAAA3QAAAA8AAAAAAAAAAAAAAAAAmAIAAGRycy9kb3du&#10;cmV2LnhtbFBLBQYAAAAABAAEAPUAAACGAwAAAAA=&#10;" path="m118,l59,168,,e" filled="f">
                  <v:path arrowok="t" o:connecttype="custom" o:connectlocs="24,0;12,28;0,0" o:connectangles="0,0,0"/>
                </v:shape>
                <v:line id="Line 1169" o:spid="_x0000_s1749" style="position:absolute;visibility:visible;mso-wrap-style:square;v-text-anchor:top" from="2073,716" to="207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CtcYA&#10;AADdAAAADwAAAGRycy9kb3ducmV2LnhtbESPQWvCQBCF7wX/wzIFL9JsjFRK6iqiBnroRWvpdchO&#10;k9DsbMyumvrrOwehtxnem/e+WawG16oL9aHxbGCapKCIS28brgwcP4qnF1AhIltsPZOBXwqwWo4e&#10;Fphbf+U9XQ6xUhLCIUcDdYxdrnUoa3IYEt8Ri/bte4dR1r7StserhLtWZ2k61w4bloYaO9rUVP4c&#10;zs5AKD7pVNwm5ST9mlWestP2fYfGjB+H9SuoSEP8N9+v36zgP2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oCtcYAAADdAAAADwAAAAAAAAAAAAAAAACYAgAAZHJz&#10;L2Rvd25yZXYueG1sUEsFBgAAAAAEAAQA9QAAAIsDAAAAAA==&#10;"/>
                <v:line id="Line 1170" o:spid="_x0000_s1750" style="position:absolute;flip:x y;visibility:visible;mso-wrap-style:square;v-text-anchor:top" from="2054,690" to="207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QIMMA&#10;AADdAAAADwAAAGRycy9kb3ducmV2LnhtbESPT4vCMBDF78J+hzALe9NUYbV2jSKC4NU/iMehGZuy&#10;yaQ20Xa//UYQvM3w3rzfm8Wqd1Y8qA21ZwXjUQaCuPS65krB6bgd5iBCRNZoPZOCPwqwWn4MFlho&#10;3/GeHodYiRTCoUAFJsamkDKUhhyGkW+Ik3b1rcOY1raSusUuhTsrJ1k2lQ5rTgSDDW0Mlb+Hu1Ng&#10;8yy/nTez7rLXibI9W8OzsVJfn/36B0SkPr7Nr+udTvW/J3N4fpNG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QIMMAAADdAAAADwAAAAAAAAAAAAAAAACYAgAAZHJzL2Rv&#10;d25yZXYueG1sUEsFBgAAAAAEAAQA9QAAAIgDAAAAAA==&#10;"/>
                <v:line id="Line 1171" o:spid="_x0000_s1751" style="position:absolute;visibility:visible;mso-wrap-style:square;v-text-anchor:top" from="2043,700" to="20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YbsYA&#10;AADdAAAADwAAAGRycy9kb3ducmV2LnhtbESPQWvCQBCF74X+h2UKXkQ3VVokupHSGuihl1rF65Ad&#10;k2B2NmbXGPvrO4eCtxnem/e+Wa0H16ieulB7NvA8TUARF97WXBrY/eSTBagQkS02nsnAjQKss8eH&#10;FabWX/mb+m0slYRwSNFAFWObah2KihyGqW+JRTv6zmGUtSu17fAq4a7RsyR51Q5rloYKW3qvqDht&#10;L85AyPd0zn/HxTg5zEtPs/PH1waNGT0Nb0tQkYZ4N/9ff1rBf5kL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WYbsYAAADdAAAADwAAAAAAAAAAAAAAAACYAgAAZHJz&#10;L2Rvd25yZXYueG1sUEsFBgAAAAAEAAQA9QAAAIsDAAAAAA==&#10;"/>
                <v:line id="Line 1172" o:spid="_x0000_s1752" style="position:absolute;flip:y;visibility:visible;mso-wrap-style:square;v-text-anchor:top" from="2043,670" to="207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Y1MMA&#10;AADdAAAADwAAAGRycy9kb3ducmV2LnhtbERPTWvCQBC9F/wPywi96SaGFpu6BhErhUJBGz1Ps2MS&#10;zM6G7Jqk/75bEHqbx/ucVTaaRvTUudqygngegSAurK65VJB/vc2WIJxH1thYJgU/5CBbTx5WmGo7&#10;8IH6oy9FCGGXooLK+zaV0hUVGXRz2xIH7mI7gz7ArpS6wyGEm0YuouhZGqw5NFTY0rai4nq8GQWb&#10;88cu+ey/jW30S5mftMmj/UKpx+m4eQXhafT/4rv7XYf5T0k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Y1MMAAADdAAAADwAAAAAAAAAAAAAAAACYAgAAZHJzL2Rv&#10;d25yZXYueG1sUEsFBgAAAAAEAAQA9QAAAIgDAAAAAA==&#10;"/>
                <v:line id="Line 1173" o:spid="_x0000_s1753" style="position:absolute;visibility:visible;mso-wrap-style:square;v-text-anchor:top" from="2043,670" to="204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jgsIA&#10;AADdAAAADwAAAGRycy9kb3ducmV2LnhtbERPS4vCMBC+C/6HMIIX0XQrilSjyK6FPXjxhdehGdti&#10;M6lNVrv76zeC4G0+vucsVq2pxJ0aV1pW8DGKQBBnVpecKzge0uEMhPPIGivLpOCXHKyW3c4CE20f&#10;vKP73ucihLBLUEHhfZ1I6bKCDLqRrYkDd7GNQR9gk0vd4COEm0rGUTSVBksODQXW9FlQdt3/GAUu&#10;PdEt/Rtkg+g8zi3Ft6/tBpXq99r1HISn1r/FL/e3DvMn4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6OCwgAAAN0AAAAPAAAAAAAAAAAAAAAAAJgCAABkcnMvZG93&#10;bnJldi54bWxQSwUGAAAAAAQABAD1AAAAhwMAAAAA&#10;"/>
                <v:line id="Line 1174" o:spid="_x0000_s1754" style="position:absolute;visibility:visible;mso-wrap-style:square;v-text-anchor:top" from="2043,670" to="204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GGcQA&#10;AADdAAAADwAAAGRycy9kb3ducmV2LnhtbERPTWvCQBC9F/wPyxS8iNloaClpVhFroAcv1RavQ3aa&#10;hGZnY3abpP56Vyh4m8f7nGw9mkb01LnasoJFFIMgLqyuuVTwecznLyCcR9bYWCYFf+RgvZo8ZJhq&#10;O/AH9QdfihDCLkUFlfdtKqUrKjLoItsSB+7bdgZ9gF0pdYdDCDeNXMbxszRYc2iosKVtRcXP4dco&#10;cPkXnfPLrJjFp6S0tDy/7Xeo1PRx3LyC8DT6u/jf/a7D/Kckgd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BhnEAAAA3QAAAA8AAAAAAAAAAAAAAAAAmAIAAGRycy9k&#10;b3ducmV2LnhtbFBLBQYAAAAABAAEAPUAAACJAwAAAAA=&#10;"/>
                <v:line id="Line 1175" o:spid="_x0000_s1755" style="position:absolute;visibility:visible;mso-wrap-style:square;v-text-anchor:top" from="1872,601" to="187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ebcQA&#10;AADdAAAADwAAAGRycy9kb3ducmV2LnhtbERPS2vCQBC+F/wPywi9iG7UKiV1DdIa6KEXH6XXITsm&#10;wexssrvV2F/fLRS8zcf3nFXWm0ZcyPnasoLpJAFBXFhdc6ngeMjHzyB8QNbYWCYFN/KQrQcPK0y1&#10;vfKOLvtQihjCPkUFVQhtKqUvKjLoJ7YljtzJOoMhQldK7fAaw00jZ0mylAZrjg0VtvRaUXHefxsF&#10;Pv+kLv8ZFaPka15amnVvH1tU6nHYb15ABOrDXfzvftdx/mL+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m3EAAAA3QAAAA8AAAAAAAAAAAAAAAAAmAIAAGRycy9k&#10;b3ducmV2LnhtbFBLBQYAAAAABAAEAPUAAACJAwAAAAA=&#10;"/>
                <v:line id="Line 1176" o:spid="_x0000_s1756" style="position:absolute;flip:x;visibility:visible;mso-wrap-style:square;v-text-anchor:top" from="1868,601" to="187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e18MA&#10;AADdAAAADwAAAGRycy9kb3ducmV2LnhtbERP32vCMBB+F/wfwgl7W1MVxXVGEdExGAh21edbc2vL&#10;mktJstr998tg4Nt9fD9vvR1MK3pyvrGsYJqkIIhLqxuuFBTvx8cVCB+QNbaWScEPedhuxqM1Ztre&#10;+Ex9HioRQ9hnqKAOocuk9GVNBn1iO+LIfVpnMEToKqkd3mK4aeUsTZfSYMOxocaO9jWVX/m3UbC7&#10;vh3mp/7D2FY/VcVFmyJ9mSn1MBl2zyACDeEu/ne/6jh/MV/A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e18MAAADdAAAADwAAAAAAAAAAAAAAAACYAgAAZHJzL2Rv&#10;d25yZXYueG1sUEsFBgAAAAAEAAQA9QAAAIgDAAAAAA==&#10;"/>
                <v:line id="Line 1177" o:spid="_x0000_s1757" style="position:absolute;visibility:visible;mso-wrap-style:square;v-text-anchor:top" from="1872,601" to="187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gcQA&#10;AADdAAAADwAAAGRycy9kb3ducmV2LnhtbERPTWvCQBC9F/wPywi9iNnUUJGYVaQ20EMvjYrXITsm&#10;wexszK6a9td3CwVv83ifk60H04ob9a6xrOAlikEQl1Y3XCnY7/LpAoTzyBpby6TgmxysV6OnDFNt&#10;7/xFt8JXIoSwS1FB7X2XSunKmgy6yHbEgTvZ3qAPsK+k7vEewk0rZ3E8lwYbDg01dvRWU3kurkaB&#10;yw90yX8m5SQ+JpWl2WX7+Y5KPY+HzRKEp8E/xP/uDx3mvyZ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pYHEAAAA3QAAAA8AAAAAAAAAAAAAAAAAmAIAAGRycy9k&#10;b3ducmV2LnhtbFBLBQYAAAAABAAEAPUAAACJAwAAAAA=&#10;"/>
                <v:shape id="Freeform 1178" o:spid="_x0000_s1758" style="position:absolute;left:1868;top:541;width:15;height:60;visibility:visible;mso-wrap-style:square;v-text-anchor:top" coordsize="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3t8EA&#10;AADdAAAADwAAAGRycy9kb3ducmV2LnhtbERPTYvCMBC9C/6HMIIXWVMVXalGEcHV66qw7G1sxrbY&#10;TEoSteuvN8KCt3m8z5kvG1OJGzlfWlYw6CcgiDOrS84VHA+bjykIH5A1VpZJwR95WC7arTmm2t75&#10;m277kIsYwj5FBUUIdSqlzwoy6Pu2Jo7c2TqDIUKXS+3wHsNNJYdJMpEGS44NBda0Lii77K9GwRf/&#10;kLO/vd7D67U/NDjaDk5bpbqdZjUDEagJb/G/e6fj/PHoE1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dt7fBAAAA3QAAAA8AAAAAAAAAAAAAAAAAmAIAAGRycy9kb3du&#10;cmV2LnhtbFBLBQYAAAAABAAEAPUAAACGAwAAAAA=&#10;" path="m21,360l40,326,61,278,72,216r,-48l61,110,40,62,21,26,,e" filled="f">
                  <v:path arrowok="t" o:connecttype="custom" o:connectlocs="4,60;8,54;13,46;15,36;15,28;13,18;8,10;4,4;0,0" o:connectangles="0,0,0,0,0,0,0,0,0"/>
                </v:shape>
                <v:line id="Line 1179" o:spid="_x0000_s1759" style="position:absolute;visibility:visible;mso-wrap-style:square;v-text-anchor:top" from="1848,550" to="184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UaMYA&#10;AADdAAAADwAAAGRycy9kb3ducmV2LnhtbESPQWvCQBCF74X+h2UKXkQ3VVokupHSGuihl1rF65Ad&#10;k2B2NmbXGPvrO4eCtxnem/e+Wa0H16ieulB7NvA8TUARF97WXBrY/eSTBagQkS02nsnAjQKss8eH&#10;FabWX/mb+m0slYRwSNFAFWObah2KihyGqW+JRTv6zmGUtSu17fAq4a7RsyR51Q5rloYKW3qvqDht&#10;L85AyPd0zn/HxTg5zEtPs/PH1waNGT0Nb0tQkYZ4N/9ff1rBf5kL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UaMYAAADdAAAADwAAAAAAAAAAAAAAAACYAgAAZHJz&#10;L2Rvd25yZXYueG1sUEsFBgAAAAAEAAQA9QAAAIsDAAAAAA==&#10;"/>
                <v:shape id="Freeform 1180" o:spid="_x0000_s1760" style="position:absolute;left:1848;top:550;width:11;height:42;visibility:visible;mso-wrap-style:square;v-text-anchor:top" coordsize="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uv8QA&#10;AADdAAAADwAAAGRycy9kb3ducmV2LnhtbERPS2sCMRC+F/wPYQRvNWttfaxGqRahtAfxcfA4bMbN&#10;6maybOK6/vumUOhtPr7nzJetLUVDtS8cKxj0ExDEmdMF5wqOh83zBIQPyBpLx6TgQR6Wi87THFPt&#10;7ryjZh9yEUPYp6jAhFClUvrMkEXfdxVx5M6uthgirHOpa7zHcFvKlyQZSYsFxwaDFa0NZdf9zSo4&#10;+PHkw6z5VJnv6ddrvj1f3KpRqtdt32cgArXhX/zn/tRx/ttwCr/fx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br/EAAAA3QAAAA8AAAAAAAAAAAAAAAAAmAIAAGRycy9k&#10;b3ducmV2LnhtbFBLBQYAAAAABAAEAPUAAACJAwAAAAA=&#10;" path="m,l,204r10,36l30,253r21,e" filled="f">
                  <v:path arrowok="t" o:connecttype="custom" o:connectlocs="0,0;0,34;2,40;6,42;11,42" o:connectangles="0,0,0,0,0"/>
                </v:shape>
                <v:line id="Line 1181" o:spid="_x0000_s1761" style="position:absolute;visibility:visible;mso-wrap-style:square;v-text-anchor:top" from="1856,563" to="185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rE8cA&#10;AADdAAAADwAAAGRycy9kb3ducmV2LnhtbESPQWvCQBCF74L/YZlCL1I31Vokuoq0DfTgxdjidciO&#10;SWh2Nma3GvvrnUPB2wzvzXvfLNe9a9SZulB7NvA8TkARF97WXBr42mdPc1AhIltsPJOBKwVYr4aD&#10;JabWX3hH5zyWSkI4pGigirFNtQ5FRQ7D2LfEoh195zDK2pXadniRcNfoSZK8aoc1S0OFLb1VVPzk&#10;v85AyL7plP2NilFymJaeJqf37Qca8/jQbxagIvXxbv6//rSCP3sR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D6xPHAAAA3QAAAA8AAAAAAAAAAAAAAAAAmAIAAGRy&#10;cy9kb3ducmV2LnhtbFBLBQYAAAAABAAEAPUAAACMAwAAAAA=&#10;"/>
                <v:line id="Line 1182" o:spid="_x0000_s1762" style="position:absolute;flip:x;visibility:visible;mso-wrap-style:square;v-text-anchor:top" from="1842,563" to="185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qcMA&#10;AADdAAAADwAAAGRycy9kb3ducmV2LnhtbERP22rCQBB9L/gPywi+mY2XlhqzipQqhYKgTX0es2MS&#10;zM6G7BrTv+8WhL7N4VwnXfemFh21rrKsYBLFIIhzqysuFGRf2/ErCOeRNdaWScEPOVivBk8pJtre&#10;+UDd0RcihLBLUEHpfZNI6fKSDLrINsSBu9jWoA+wLaRu8R7CTS2ncfwiDVYcGkps6K2k/Hq8GQWb&#10;0+f7bN+dja31osi+tcni3VSp0bDfLEF46v2/+OH+0GH+83wC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rqcMAAADdAAAADwAAAAAAAAAAAAAAAACYAgAAZHJzL2Rv&#10;d25yZXYueG1sUEsFBgAAAAAEAAQA9QAAAIgDAAAAAA==&#10;"/>
                <v:line id="Line 1183" o:spid="_x0000_s1763" style="position:absolute;visibility:visible;mso-wrap-style:square;v-text-anchor:top" from="1820,560" to="18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Q/8QA&#10;AADdAAAADwAAAGRycy9kb3ducmV2LnhtbERPTWvCQBC9C/6HZQq9iNkYbSmpaxDbgAcvtZVeh+w0&#10;Cc3OJtmtRn+9Kwi9zeN9zjIbTCOO1LvasoJZFIMgLqyuuVTw9ZlPX0A4j6yxsUwKzuQgW41HS0y1&#10;PfEHHfe+FCGEXYoKKu/bVEpXVGTQRbYlDtyP7Q36APtS6h5PIdw0MonjZ2mw5tBQYUubiorf/Z9R&#10;4PIDdfllUkzi73lpKenedu+o1OPDsH4F4Wnw/+K7e6vD/KdF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0P/EAAAA3QAAAA8AAAAAAAAAAAAAAAAAmAIAAGRycy9k&#10;b3ducmV2LnhtbFBLBQYAAAAABAAEAPUAAACJAwAAAAA=&#10;"/>
                <v:shape id="Freeform 1184" o:spid="_x0000_s1764" style="position:absolute;left:1818;top:560;width:14;height:46;visibility:visible;mso-wrap-style:square;v-text-anchor:top" coordsize="7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OvMEA&#10;AADdAAAADwAAAGRycy9kb3ducmV2LnhtbERPTWvCQBC9F/wPywje6katwaZuRATBQz1o7X2anSYh&#10;2dmQWTX++26h0Ns83uesN4Nr1Y16qT0bmE0TUMSFtzWXBi4f++cVKAnIFlvPZOBBApt89LTGzPo7&#10;n+h2DqWKISwZGqhC6DKtpajIoUx9Rxy5b987DBH2pbY93mO4a/U8SVLtsObYUGFHu4qK5nx1Blbp&#10;5dh8uvB1Rc07/X6UVF7FmMl42L6BCjSEf/Gf+2Dj/OXLAn6/iSfo/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GjrzBAAAA3QAAAA8AAAAAAAAAAAAAAAAAmAIAAGRycy9kb3du&#10;cmV2LnhtbFBLBQYAAAAABAAEAPUAAACGAwAAAAA=&#10;" path="m11,l,58r,48l11,168r19,48l51,250r19,26e" filled="f">
                  <v:path arrowok="t" o:connecttype="custom" o:connectlocs="2,0;0,10;0,18;2,28;6,36;10,42;14,46" o:connectangles="0,0,0,0,0,0,0"/>
                </v:shape>
                <v:line id="Line 1185" o:spid="_x0000_s1765" style="position:absolute;visibility:visible;mso-wrap-style:square;v-text-anchor:top" from="1800,589" to="180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tEMUA&#10;AADdAAAADwAAAGRycy9kb3ducmV2LnhtbERPS2vCQBC+F/oflil4Ed3UWimpm1C0gR568VF6HbJj&#10;EszOxuyaRH+9WxB6m4/vOct0MLXoqHWVZQXP0wgEcW51xYWC/S6bvIFwHlljbZkUXMhBmjw+LDHW&#10;tucNdVtfiBDCLkYFpfdNLKXLSzLoprYhDtzBtgZ9gG0hdYt9CDe1nEXRQhqsODSU2NCqpPy4PRsF&#10;LvuhU3Yd5+Po96WwNDutvz9RqdHT8PEOwtPg/8V395cO81/n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O0QxQAAAN0AAAAPAAAAAAAAAAAAAAAAAJgCAABkcnMv&#10;ZG93bnJldi54bWxQSwUGAAAAAAQABAD1AAAAigMAAAAA&#10;"/>
                <v:shape id="Freeform 1186" o:spid="_x0000_s1766" style="position:absolute;left:1776;top:589;width:24;height:28;visibility:visible;mso-wrap-style:square;v-text-anchor:top" coordsize="12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9sEA&#10;AADdAAAADwAAAGRycy9kb3ducmV2LnhtbERP24rCMBB9F/yHMIJvmuqqSDWKCIIIu2j1A4ZmbKvN&#10;pDRZjX9vFhZ8m8O5znIdTC0e1LrKsoLRMAFBnFtdcaHgct4N5iCcR9ZYWyYFL3KwXnU7S0y1ffKJ&#10;HpkvRAxhl6KC0vsmldLlJRl0Q9sQR+5qW4M+wraQusVnDDe1HCfJTBqsODaU2NC2pPye/RoFWp7D&#10;z6Q67m+H0dc4q7/DLslOSvV7YbMA4Sn4j/jfvddx/nQyhb9v4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2/bBAAAA3QAAAA8AAAAAAAAAAAAAAAAAmAIAAGRycy9kb3du&#10;cmV2LnhtbFBLBQYAAAAABAAEAPUAAACGAwAAAAA=&#10;" path="m120,l59,167,,e" filled="f">
                  <v:path arrowok="t" o:connecttype="custom" o:connectlocs="24,0;12,28;0,0" o:connectangles="0,0,0"/>
                </v:shape>
                <v:line id="Line 1187" o:spid="_x0000_s1767" style="position:absolute;visibility:visible;mso-wrap-style:square;v-text-anchor:top" from="1754,601" to="175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MQA&#10;AADdAAAADwAAAGRycy9kb3ducmV2LnhtbERPTWvCQBC9F/wPywheRDdNW5HoKlIb6KEXo+J1yI5J&#10;MDsbs9sk7a/vFgq9zeN9zno7mFp01LrKsoLHeQSCOLe64kLB6ZjOliCcR9ZYWyYFX+Rguxk9rDHR&#10;tucDdZkvRAhhl6CC0vsmkdLlJRl0c9sQB+5qW4M+wLaQusU+hJtaxlG0kAYrDg0lNvRaUn7LPo0C&#10;l57pnn5P82l0eSosxff9xxsqNRkPuxUIT4P/F/+533WY//K8gN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vzEAAAA3QAAAA8AAAAAAAAAAAAAAAAAmAIAAGRycy9k&#10;b3ducmV2LnhtbFBLBQYAAAAABAAEAPUAAACJAwAAAAA=&#10;"/>
                <v:line id="Line 1188" o:spid="_x0000_s1768" style="position:absolute;flip:x y;visibility:visible;mso-wrap-style:square;v-text-anchor:top" from="1736,555" to="175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EacQA&#10;AADdAAAADwAAAGRycy9kb3ducmV2LnhtbESPzWrDMBCE74W+g9hCbo2cktTGiRJKIJBrfjA5LtbG&#10;MpFWrqXGzttXhUBvu8zsfLOrzeisuFMfWs8KZtMMBHHtdcuNgvNp916ACBFZo/VMCh4UYLN+fVlh&#10;qf3AB7ofYyNSCIcSFZgYu1LKUBtyGKa+I07a1fcOY1r7RuoehxTurPzIsk/psOVEMNjR1lB9O/44&#10;BbbIiu9qmw+Xg06UXWUN5zOlJm/j1xJEpDH+m5/Xe53qL+Y5/H2TR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xGnEAAAA3QAAAA8AAAAAAAAAAAAAAAAAmAIAAGRycy9k&#10;b3ducmV2LnhtbFBLBQYAAAAABAAEAPUAAACJAwAAAAA=&#10;"/>
                <v:line id="Line 1189" o:spid="_x0000_s1769" style="position:absolute;visibility:visible;mso-wrap-style:square;v-text-anchor:top" from="1771,555" to="177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nFccA&#10;AADdAAAADwAAAGRycy9kb3ducmV2LnhtbESPQWvCQBCF74L/YZlCL1I31Vokuoq0DfTgxdjidciO&#10;SWh2Nma3GvvrnUPB2wzvzXvfLNe9a9SZulB7NvA8TkARF97WXBr42mdPc1AhIltsPJOBKwVYr4aD&#10;JabWX3hH5zyWSkI4pGigirFNtQ5FRQ7D2LfEoh195zDK2pXadniRcNfoSZK8aoc1S0OFLb1VVPzk&#10;v85AyL7plP2NilFymJaeJqf37Qca8/jQbxagIvXxbv6//rSCP3sR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15xXHAAAA3QAAAA8AAAAAAAAAAAAAAAAAmAIAAGRy&#10;cy9kb3ducmV2LnhtbFBLBQYAAAAABAAEAPUAAACMAwAAAAA=&#10;"/>
                <v:line id="Line 1190" o:spid="_x0000_s1770" style="position:absolute;flip:x;visibility:visible;mso-wrap-style:square;v-text-anchor:top" from="1754,555" to="177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nr8MA&#10;AADdAAAADwAAAGRycy9kb3ducmV2LnhtbERPTWvCQBC9F/wPywje6kZtRaOriGgpFARj9DxmxySY&#10;nQ3ZNab/vlso9DaP9znLdWcq0VLjSssKRsMIBHFmdcm5gvS0f52BcB5ZY2WZFHyTg/Wq97LEWNsn&#10;H6lNfC5CCLsYFRTe17GULivIoBvamjhwN9sY9AE2udQNPkO4qeQ4iqbSYMmhocCatgVl9+RhFGwu&#10;X7vJob0aW+l5np61SaOPsVKDfrdZgPDU+X/xn/tTh/nvb3P4/Sa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mnr8MAAADdAAAADwAAAAAAAAAAAAAAAACYAgAAZHJzL2Rv&#10;d25yZXYueG1sUEsFBgAAAAAEAAQA9QAAAIgDAAAAAA==&#10;"/>
                <v:line id="Line 1191" o:spid="_x0000_s1771" style="position:absolute;visibility:visible;mso-wrap-style:square;v-text-anchor:top" from="1820,560" to="18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9zsYA&#10;AADdAAAADwAAAGRycy9kb3ducmV2LnhtbESPQWvCQBCF74L/YRnBi9RNFUtJ3QSxDXjoRdvS65Cd&#10;JqHZ2ZjdavTXO4eCtxnem/e+WeeDa9WJ+tB4NvA4T0ARl942XBn4/CgenkGFiGyx9UwGLhQgz8aj&#10;NabWn3lPp0OslIRwSNFAHWOXah3KmhyGue+IRfvxvcMoa19p2+NZwl2rF0nypB02LA01drStqfw9&#10;/DkDofiiY3GdlbPke1l5Whxf39/QmOlk2LyAijTEu/n/emcFf7USfv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p9zsYAAADdAAAADwAAAAAAAAAAAAAAAACYAgAAZHJz&#10;L2Rvd25yZXYueG1sUEsFBgAAAAAEAAQA9QAAAIsDAAAAAA==&#10;"/>
                <v:shape id="Freeform 1192" o:spid="_x0000_s1772" style="position:absolute;left:1820;top:541;width:12;height:19;visibility:visible;mso-wrap-style:square;v-text-anchor:top" coordsize="5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z48IA&#10;AADdAAAADwAAAGRycy9kb3ducmV2LnhtbERPS4vCMBC+L+x/CCN4WTRV8FWNsgqKN9EV9Tg0Y1ts&#10;JrWJWv+9EYS9zcf3nMmsNoW4U+Vyywo67QgEcWJ1zqmC/d+yNQThPLLGwjIpeJKD2fT7a4Kxtg/e&#10;0n3nUxFC2MWoIPO+jKV0SUYGXduWxIE728qgD7BKpa7wEcJNIbtR1JcGcw4NGZa0yCi57G5GQekG&#10;P8f+lei4iUbP+WpgDie3UqrZqH/HIDzV/l/8ca91mN/rdeD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jwgAAAN0AAAAPAAAAAAAAAAAAAAAAAJgCAABkcnMvZG93&#10;bnJldi54bWxQSwUGAAAAAAQABAD1AAAAhwMAAAAA&#10;" path="m,110l19,62,40,26,59,e" filled="f">
                  <v:path arrowok="t" o:connecttype="custom" o:connectlocs="0,19;4,11;8,4;12,0" o:connectangles="0,0,0,0"/>
                </v:shape>
                <v:line id="Line 1193" o:spid="_x0000_s1773" style="position:absolute;visibility:visible;mso-wrap-style:square;v-text-anchor:top" from="1646,294" to="164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GIsIA&#10;AADdAAAADwAAAGRycy9kb3ducmV2LnhtbERPTYvCMBC9C/6HMMJeRFO7KFKNIu4WPHjRVbwOzdgW&#10;m0ltslr31xtB2Ns83ufMl62pxI0aV1pWMBpGIIgzq0vOFRx+0sEUhPPIGivLpOBBDpaLbmeOibZ3&#10;3tFt73MRQtglqKDwvk6kdFlBBt3Q1sSBO9vGoA+wyaVu8B7CTSXjKJpIgyWHhgJrWheUXfa/RoFL&#10;j3RN//pZPzp95pbi69f2G5X66LWrGQhPrf8Xv90bHeaPx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EYiwgAAAN0AAAAPAAAAAAAAAAAAAAAAAJgCAABkcnMvZG93&#10;bnJldi54bWxQSwUGAAAAAAQABAD1AAAAhwMAAAAA&#10;"/>
                <v:line id="Line 1194" o:spid="_x0000_s1774" style="position:absolute;flip:x;visibility:visible;mso-wrap-style:square;v-text-anchor:top" from="1642,294" to="164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GmMMA&#10;AADdAAAADwAAAGRycy9kb3ducmV2LnhtbERP32vCMBB+F/wfwgl7W1MVxXVGEdExGAh21edbc2vL&#10;mktJstr998tg4Nt9fD9vvR1MK3pyvrGsYJqkIIhLqxuuFBTvx8cVCB+QNbaWScEPedhuxqM1Ztre&#10;+Ex9HioRQ9hnqKAOocuk9GVNBn1iO+LIfVpnMEToKqkd3mK4aeUsTZfSYMOxocaO9jWVX/m3UbC7&#10;vh3mp/7D2FY/VcVFmyJ9mSn1MBl2zyACDeEu/ne/6jh/sZjD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gGmMMAAADdAAAADwAAAAAAAAAAAAAAAACYAgAAZHJzL2Rv&#10;d25yZXYueG1sUEsFBgAAAAAEAAQA9QAAAIgDAAAAAA==&#10;"/>
                <v:line id="Line 1195" o:spid="_x0000_s1775" style="position:absolute;visibility:visible;mso-wrap-style:square;v-text-anchor:top" from="1646,294" to="164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7zcMA&#10;AADdAAAADwAAAGRycy9kb3ducmV2LnhtbERPS4vCMBC+L/gfwgheRNPVVaQaRVYLHvbiC69DM7bF&#10;ZlKbqNVfv1lY8DYf33Nmi8aU4k61Kywr+OxHIIhTqwvOFBz2SW8CwnlkjaVlUvAkB4t562OGsbYP&#10;3tJ95zMRQtjFqCD3voqldGlOBl3fVsSBO9vaoA+wzqSu8RHCTSkHUTSWBgsODTlW9J1TetndjAKX&#10;HOmavLppNzoNM0uD6+pnjUp12s1yCsJT49/if/dGh/mj0Rf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F7zcMAAADdAAAADwAAAAAAAAAAAAAAAACYAgAAZHJzL2Rv&#10;d25yZXYueG1sUEsFBgAAAAAEAAQA9QAAAIgDAAAAAA==&#10;"/>
                <v:shape id="Freeform 1196" o:spid="_x0000_s1776" style="position:absolute;left:1642;top:234;width:14;height:60;visibility:visible;mso-wrap-style:square;v-text-anchor:top" coordsize="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8MA&#10;AADdAAAADwAAAGRycy9kb3ducmV2LnhtbERPTWvCQBC9F/wPywi96UbrFomuolZLr40ieBuyYxLM&#10;zqbZVeO/7xaE3ubxPme+7GwtbtT6yrGG0TABQZw7U3Gh4bDfDaYgfEA2WDsmDQ/ysFz0XuaYGnfn&#10;b7ploRAxhH2KGsoQmlRKn5dk0Q9dQxy5s2sthgjbQpoW7zHc1nKcJO/SYsWxocSGNiXll+xqNXxk&#10;m5/J9nP/9riq3XGtzGlbTE5av/a71QxEoC78i5/uLxPnK6X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R8MAAADdAAAADwAAAAAAAAAAAAAAAACYAgAAZHJzL2Rv&#10;d25yZXYueG1sUEsFBgAAAAAEAAQA9QAAAIgDAAAAAA==&#10;" path="m21,360l40,324,61,276r9,-60l70,167,61,107,40,59,21,23,,e" filled="f">
                  <v:path arrowok="t" o:connecttype="custom" o:connectlocs="4,60;8,54;12,46;14,36;14,28;12,18;8,10;4,4;0,0" o:connectangles="0,0,0,0,0,0,0,0,0"/>
                </v:shape>
                <v:line id="Line 1197" o:spid="_x0000_s1777" style="position:absolute;visibility:visible;mso-wrap-style:square;v-text-anchor:top" from="1622,242" to="162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AIcMA&#10;AADdAAAADwAAAGRycy9kb3ducmV2LnhtbERPS4vCMBC+C/sfwix4EU1VLEvXKIta8ODFx+J1aGbb&#10;ss2kNlGrv94Igrf5+J4znbemEhdqXGlZwXAQgSDOrC45V3DYp/0vEM4ja6wsk4IbOZjPPjpTTLS9&#10;8pYuO5+LEMIuQQWF93UipcsKMugGtiYO3J9tDPoAm1zqBq8h3FRyFEWxNFhyaCiwpkVB2f/ubBS4&#10;9JdO6b2X9aLjOLc0Oi03K1Sq+9n+fIPw1Pq3+OVe6zB/Mon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9AIcMAAADdAAAADwAAAAAAAAAAAAAAAACYAgAAZHJzL2Rv&#10;d25yZXYueG1sUEsFBgAAAAAEAAQA9QAAAIgDAAAAAA==&#10;"/>
                <v:shape id="Freeform 1198" o:spid="_x0000_s1778" style="position:absolute;left:1622;top:242;width:9;height:42;visibility:visible;mso-wrap-style:square;v-text-anchor:top" coordsize="4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ucIA&#10;AADdAAAADwAAAGRycy9kb3ducmV2LnhtbERPS4vCMBC+C/6HMII3TRV1pRpFhcW9iPi4eBuasa02&#10;k9Jk2+6/N4Kwt/n4nrNct6YQNVUut6xgNIxAECdW55wquF6+B3MQziNrLCyTgj9ysF51O0uMtW34&#10;RPXZpyKEsItRQeZ9GUvpkowMuqEtiQN3t5VBH2CVSl1hE8JNIcdRNJMGcw4NGZa0yyh5nn+Ngt3m&#10;Mamj69bu94fj0ZtTOWvsTal+r90sQHhq/b/44/7RYf50+gXv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z+5wgAAAN0AAAAPAAAAAAAAAAAAAAAAAJgCAABkcnMvZG93&#10;bnJldi54bWxQSwUGAAAAAAQABAD1AAAAhwMAAAAA&#10;" path="m,l,203r8,36l29,251r19,e" filled="f">
                  <v:path arrowok="t" o:connecttype="custom" o:connectlocs="0,0;0,34;2,40;5,42;9,42" o:connectangles="0,0,0,0,0"/>
                </v:shape>
                <v:line id="Line 1199" o:spid="_x0000_s1779" style="position:absolute;visibility:visible;mso-wrap-style:square;v-text-anchor:top" from="1630,256" to="163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xyMYA&#10;AADdAAAADwAAAGRycy9kb3ducmV2LnhtbESPQWvCQBCF74L/YRnBi9RNFUtJ3QSxDXjoRdvS65Cd&#10;JqHZ2ZjdavTXO4eCtxnem/e+WeeDa9WJ+tB4NvA4T0ARl942XBn4/CgenkGFiGyx9UwGLhQgz8aj&#10;NabWn3lPp0OslIRwSNFAHWOXah3KmhyGue+IRfvxvcMoa19p2+NZwl2rF0nypB02LA01drStqfw9&#10;/DkDofiiY3GdlbPke1l5Whxf39/QmOlk2LyAijTEu/n/emcFf7USXP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xxyMYAAADdAAAADwAAAAAAAAAAAAAAAACYAgAAZHJz&#10;L2Rvd25yZXYueG1sUEsFBgAAAAAEAAQA9QAAAIsDAAAAAA==&#10;"/>
                <v:line id="Line 1200" o:spid="_x0000_s1780" style="position:absolute;flip:x;visibility:visible;mso-wrap-style:square;v-text-anchor:top" from="1616,256" to="163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xcsMA&#10;AADdAAAADwAAAGRycy9kb3ducmV2LnhtbERP32vCMBB+F/Y/hBv4pukUh+2MImOKMBjYdT6fza0t&#10;ay4libX775eB4Nt9fD9vtRlMK3pyvrGs4GmagCAurW64UlB87iZLED4ga2wtk4Jf8rBZP4xWmGl7&#10;5SP1eahEDGGfoYI6hC6T0pc1GfRT2xFH7ts6gyFCV0nt8BrDTStnSfIsDTYcG2rs6LWm8ie/GAXb&#10;0/vb/KM/G9vqtCq+tCmS/Uyp8eOwfQERaAh38c190HH+YpHC/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xcsMAAADdAAAADwAAAAAAAAAAAAAAAACYAgAAZHJzL2Rv&#10;d25yZXYueG1sUEsFBgAAAAAEAAQA9QAAAIgDAAAAAA==&#10;"/>
                <v:line id="Line 1201" o:spid="_x0000_s1781" style="position:absolute;visibility:visible;mso-wrap-style:square;v-text-anchor:top" from="1593,252" to="15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3c8YA&#10;AADdAAAADwAAAGRycy9kb3ducmV2LnhtbESPQWvCQBCF7wX/wzKCF6mbKpUSXUWqgR68VC29Dtkx&#10;CWZnY3bV1F/vHAreZnhv3vtmvuxcra7UhsqzgbdRAoo497biwsBhn71+gAoR2WLtmQz8UYDlovcy&#10;x9T6G3/TdRcLJSEcUjRQxtikWoe8JIdh5Bti0Y6+dRhlbQttW7xJuKv1OEmm2mHF0lBiQ58l5afd&#10;xRkI2Q+ds/swHya/k8LT+LzebtCYQb9bzUBF6uLT/H/9ZQX/fSr8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a3c8YAAADdAAAADwAAAAAAAAAAAAAAAACYAgAAZHJz&#10;L2Rvd25yZXYueG1sUEsFBgAAAAAEAAQA9QAAAIsDAAAAAA==&#10;"/>
                <v:shape id="Freeform 1202" o:spid="_x0000_s1782" style="position:absolute;left:1592;top:252;width:1;height:18;visibility:visible;mso-wrap-style:square;v-text-anchor:top" coordsize="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pqr8A&#10;AADdAAAADwAAAGRycy9kb3ducmV2LnhtbERPzYrCMBC+C/sOYRa8aaqi7lajrC6CV6sPMDRjW2wm&#10;3WbU7tsbQfA2H9/vLNedq9WN2lB5NjAaJqCIc28rLgycjrvBF6ggyBZrz2TgnwKsVx+9JabW3/lA&#10;t0wKFUM4pGigFGlSrUNeksMw9A1x5M6+dSgRtoW2Ld5juKv1OElm2mHFsaHEhrYl5Zfs6gxkk78M&#10;ZbPFXz8Xf6LxtzsHa0z/s/tZgBLq5C1+ufc2zp/ORvD8Jp6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BSmqvwAAAN0AAAAPAAAAAAAAAAAAAAAAAJgCAABkcnMvZG93bnJl&#10;di54bWxQSwUGAAAAAAQABAD1AAAAhAMAAAAA&#10;" path="m8,l,60r,49e" filled="f">
                  <v:path arrowok="t" o:connecttype="custom" o:connectlocs="1,0;0,10;0,18" o:connectangles="0,0,0"/>
                </v:shape>
                <v:line id="Line 1203" o:spid="_x0000_s1783" style="position:absolute;visibility:visible;mso-wrap-style:square;v-text-anchor:top" from="1592,270" to="159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Mn8QA&#10;AADdAAAADwAAAGRycy9kb3ducmV2LnhtbERPTWvCQBC9C/0PyxR6CWbTiEFSVyltAx68mCq9Dtlp&#10;Epqdjdmtpv56VxB6m8f7nOV6NJ040eBaywqe4wQEcWV1y7WC/WcxXYBwHlljZ5kU/JGD9ephssRc&#10;2zPv6FT6WoQQdjkqaLzvcyld1ZBBF9ueOHDfdjDoAxxqqQc8h3DTyTRJMmmw5dDQYE9vDVU/5a9R&#10;4IoDHYtLVEXJ16y2lB7ftx+o1NPj+PoCwtPo/8V390aH+fMshd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jJ/EAAAA3QAAAA8AAAAAAAAAAAAAAAAAmAIAAGRycy9k&#10;b3ducmV2LnhtbFBLBQYAAAAABAAEAPUAAACJAwAAAAA=&#10;"/>
                <v:shape id="Freeform 1204" o:spid="_x0000_s1784" style="position:absolute;left:1592;top:270;width:14;height:28;visibility:visible;mso-wrap-style:square;v-text-anchor:top" coordsize="6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gjsMA&#10;AADdAAAADwAAAGRycy9kb3ducmV2LnhtbERP30vDMBB+F/wfwgm+udSp26jLxhAEEcStU/DxaG5N&#10;sbmU5LbW/94Iwt7u4/t5y/XoO3WimNrABm4nBSjiOtiWGwMf++ebBagkyBa7wGTghxKsV5cXSyxt&#10;GHhHp0oalUM4lWjAifSl1ql25DFNQk+cuUOIHiXD2GgbccjhvtPTophpjy3nBoc9PTmqv6ujN/CW&#10;hneRxba/d/ND3L/Oj9XnFxlzfTVuHkEJjXIW/7tfbJ7/MLuDv2/y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6gjsMAAADdAAAADwAAAAAAAAAAAAAAAACYAgAAZHJzL2Rv&#10;d25yZXYueG1sUEsFBgAAAAAEAAQA9QAAAIgDAAAAAA==&#10;" path="m,l8,60r21,48l49,144r20,23e" filled="f">
                  <v:path arrowok="t" o:connecttype="custom" o:connectlocs="0,0;2,10;6,18;10,24;14,28" o:connectangles="0,0,0,0,0"/>
                </v:shape>
                <v:line id="Line 1205" o:spid="_x0000_s1785" style="position:absolute;visibility:visible;mso-wrap-style:square;v-text-anchor:top" from="1574,296" to="157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xcMQA&#10;AADdAAAADwAAAGRycy9kb3ducmV2LnhtbERPTWvCQBC9F/wPywheRDdNW5HoKlIb6KEXo+J1yI5J&#10;MDsbs9sk7a/vFgq9zeN9zno7mFp01LrKsoLHeQSCOLe64kLB6ZjOliCcR9ZYWyYFX+Rguxk9rDHR&#10;tucDdZkvRAhhl6CC0vsmkdLlJRl0c9sQB+5qW4M+wLaQusU+hJtaxlG0kAYrDg0lNvRaUn7LPo0C&#10;l57pnn5P82l0eSosxff9xxsqNRkPuxUIT4P/F/+533WY/7J4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sXDEAAAA3QAAAA8AAAAAAAAAAAAAAAAAmAIAAGRycy9k&#10;b3ducmV2LnhtbFBLBQYAAAAABAAEAPUAAACJAwAAAAA=&#10;"/>
                <v:shape id="Freeform 1206" o:spid="_x0000_s1786" style="position:absolute;left:1550;top:296;width:24;height:12;visibility:visible;mso-wrap-style:square;v-text-anchor:top" coordsize="1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rIMUA&#10;AADdAAAADwAAAGRycy9kb3ducmV2LnhtbERPyWrDMBC9F/IPYgq9NXILNsGJEopJoRAfmoWE3gZr&#10;vGBrZCw1dvv1UaDQ2zzeOqvNZDpxpcE1lhW8zCMQxIXVDVcKTsf35wUI55E1dpZJwQ852KxnDytM&#10;tR15T9eDr0QIYZeigtr7PpXSFTUZdHPbEweutINBH+BQST3gGMJNJ1+jKJEGGw4NNfaU1VS0h2+j&#10;YBfn+e7r3CbbvYnL0mXF5fN3odTT4/S2BOFp8v/iP/eHDvPjJIb7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CsgxQAAAN0AAAAPAAAAAAAAAAAAAAAAAJgCAABkcnMv&#10;ZG93bnJldi54bWxQSwUGAAAAAAQABAD1AAAAigMAAAAA&#10;" path="m122,r-9,35l92,57,73,71r-32,l22,57,,35e" filled="f">
                  <v:path arrowok="t" o:connecttype="custom" o:connectlocs="24,0;22,6;18,10;14,12;8,12;4,10;0,6" o:connectangles="0,0,0,0,0,0,0"/>
                </v:shape>
                <v:line id="Line 1207" o:spid="_x0000_s1787" style="position:absolute;visibility:visible;mso-wrap-style:square;v-text-anchor:top" from="1550,286" to="155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KnMMA&#10;AADdAAAADwAAAGRycy9kb3ducmV2LnhtbERPS4vCMBC+L/gfwgh7EU1Vtkg1iqgFD3tZH3gdmrEt&#10;NpPaRO36683Cgrf5+J4zW7SmEndqXGlZwXAQgSDOrC45V3DYp/0JCOeRNVaWScEvOVjMOx8zTLR9&#10;8A/ddz4XIYRdggoK7+tESpcVZNANbE0cuLNtDPoAm1zqBh8h3FRyFEWxNFhyaCiwplVB2WV3Mwpc&#10;eqRr+uxlveg0zi2NruvvDSr12W2XUxCeWv8W/7u3Osz/imP4+y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KnMMAAADdAAAADwAAAAAAAAAAAAAAAACYAgAAZHJzL2Rv&#10;d25yZXYueG1sUEsFBgAAAAAEAAQA9QAAAIgDAAAAAA==&#10;"/>
                <v:shape id="Freeform 1208" o:spid="_x0000_s1788" style="position:absolute;left:1550;top:280;width:24;height:16;visibility:visible;mso-wrap-style:square;v-text-anchor:top" coordsize="1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d8MA&#10;AADdAAAADwAAAGRycy9kb3ducmV2LnhtbERP22oCMRB9L/gPYQRfiibaVmXdKHVLoS+Ctw8YNrMX&#10;3EyWTequf98UCn2bw7lOuhtsI+7U+dqxhvlMgSDOnam51HC9fE7XIHxANtg4Jg0P8rDbjp5STIzr&#10;+UT3cyhFDGGfoIYqhDaR0ucVWfQz1xJHrnCdxRBhV0rTYR/DbSMXSi2lxZpjQ4UtZRXlt/O31bDP&#10;3Lp/ZIfiuHg9mhdVmo9nddB6Mh7eNyACDeFf/Of+MnH+23IF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A+d8MAAADdAAAADwAAAAAAAAAAAAAAAACYAgAAZHJzL2Rv&#10;d25yZXYueG1sUEsFBgAAAAAEAAQA9QAAAIgDAAAAAA==&#10;" path="m,36l22,10,41,,73,,92,10r21,26l122,72r,25e" filled="f">
                  <v:path arrowok="t" o:connecttype="custom" o:connectlocs="0,6;4,2;8,0;14,0;18,2;22,6;24,12;24,16" o:connectangles="0,0,0,0,0,0,0,0"/>
                </v:shape>
                <v:line id="Line 1209" o:spid="_x0000_s1789" style="position:absolute;visibility:visible;mso-wrap-style:square;v-text-anchor:top" from="1550,280" to="155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7dcYA&#10;AADdAAAADwAAAGRycy9kb3ducmV2LnhtbESPQWvCQBCF7wX/wzKCF6mbKpUSXUWqgR68VC29Dtkx&#10;CWZnY3bV1F/vHAreZnhv3vtmvuxcra7UhsqzgbdRAoo497biwsBhn71+gAoR2WLtmQz8UYDlovcy&#10;x9T6G3/TdRcLJSEcUjRQxtikWoe8JIdh5Bti0Y6+dRhlbQttW7xJuKv1OEmm2mHF0lBiQ58l5afd&#10;xRkI2Q+ds/swHya/k8LT+LzebtCYQb9bzUBF6uLT/H/9ZQX/fSq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C7dcYAAADdAAAADwAAAAAAAAAAAAAAAACYAgAAZHJz&#10;L2Rvd25yZXYueG1sUEsFBgAAAAAEAAQA9QAAAIsDAAAAAA==&#10;"/>
                <v:line id="Line 1210" o:spid="_x0000_s1790" style="position:absolute;visibility:visible;mso-wrap-style:square;v-text-anchor:top" from="1550,280" to="155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e7sMA&#10;AADdAAAADwAAAGRycy9kb3ducmV2LnhtbERPS4vCMBC+L/gfwgheRNNVVrQaRVYLHvbiC69DM7bF&#10;ZlKbqNVfv1lY8DYf33Nmi8aU4k61Kywr+OxHIIhTqwvOFBz2SW8MwnlkjaVlUvAkB4t562OGsbYP&#10;3tJ95zMRQtjFqCD3voqldGlOBl3fVsSBO9vaoA+wzqSu8RHCTSkHUTSSBgsODTlW9J1TetndjAKX&#10;HOmavLppNzoNM0uD6+pnjUp12s1yCsJT49/if/dGh/lfown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we7sMAAADdAAAADwAAAAAAAAAAAAAAAACYAgAAZHJzL2Rv&#10;d25yZXYueG1sUEsFBgAAAAAEAAQA9QAAAIgDAAAAAA==&#10;"/>
                <v:line id="Line 1211" o:spid="_x0000_s1791" style="position:absolute;visibility:visible;mso-wrap-style:square;v-text-anchor:top" from="1527,294" to="152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hrscA&#10;AADdAAAADwAAAGRycy9kb3ducmV2LnhtbESPQWvCQBCF74L/YZlCL1I3VWoluoq0DfTgxdjidciO&#10;SWh2Nma3GvvrnUPB2wzvzXvfLNe9a9SZulB7NvA8TkARF97WXBr42mdPc1AhIltsPJOBKwVYr4aD&#10;JabWX3hH5zyWSkI4pGigirFNtQ5FRQ7D2LfEoh195zDK2pXadniRcNfoSZLMtMOapaHClt4qKn7y&#10;X2cgZN90yv5GxSg5TEtPk9P79gONeXzoNwtQkfp4N/9ff1rBf3kV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Ia7HAAAA3QAAAA8AAAAAAAAAAAAAAAAAmAIAAGRy&#10;cy9kb3ducmV2LnhtbFBLBQYAAAAABAAEAPUAAACMAwAAAAA=&#10;"/>
                <v:line id="Line 1212" o:spid="_x0000_s1792" style="position:absolute;flip:x y;visibility:visible;mso-wrap-style:square;v-text-anchor:top" from="1509,248" to="152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zO8MA&#10;AADdAAAADwAAAGRycy9kb3ducmV2LnhtbESPQWvDMAyF74P+B6PBbouTwpaQ1g0jUOi13Sg9iliN&#10;w2w5i90m+/fzYLCbxHt639O2WZwVd5rC4FlBkeUgiDuvB+4VfLzvnysQISJrtJ5JwTcFaHarhy3W&#10;2s98pPsp9iKFcKhRgYlxrKUMnSGHIfMjcdKufnIY0zr1Uk84p3Bn5TrPX6XDgRPB4Eitoe7zdHMK&#10;bJVXX+e2nC9HnSj7szVcFko9PS5vGxCRlvhv/rs+6FT/pSzg95s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MzO8MAAADdAAAADwAAAAAAAAAAAAAAAACYAgAAZHJzL2Rv&#10;d25yZXYueG1sUEsFBgAAAAAEAAQA9QAAAIgDAAAAAA==&#10;"/>
                <v:line id="Line 1213" o:spid="_x0000_s1793" style="position:absolute;visibility:visible;mso-wrap-style:square;v-text-anchor:top" from="1544,248" to="154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aQsQA&#10;AADdAAAADwAAAGRycy9kb3ducmV2LnhtbERPTWvCQBC9C/6HZQq9iNkYsS2paxDbgAcvtZVeh+w0&#10;Cc3OJtmtRn+9Kwi9zeN9zjIbTCOO1LvasoJZFIMgLqyuuVTw9ZlPX0A4j6yxsUwKzuQgW41HS0y1&#10;PfEHHfe+FCGEXYoKKu/bVEpXVGTQRbYlDtyP7Q36APtS6h5PIdw0MonjJ2mw5tBQYUubiorf/Z9R&#10;4PIDdfllUkzi73lpKenedu+o1OPDsH4F4Wnw/+K7e6vD/MVz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GkLEAAAA3QAAAA8AAAAAAAAAAAAAAAAAmAIAAGRycy9k&#10;b3ducmV2LnhtbFBLBQYAAAAABAAEAPUAAACJAwAAAAA=&#10;"/>
                <v:line id="Line 1214" o:spid="_x0000_s1794" style="position:absolute;flip:x;visibility:visible;mso-wrap-style:square;v-text-anchor:top" from="1527,248" to="154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a+MMA&#10;AADdAAAADwAAAGRycy9kb3ducmV2LnhtbERPTWvCQBC9F/wPywi91Y2KtkY3QaSVgiBoU89jdkyC&#10;2dmQ3cb037tCobd5vM9Zpb2pRUetqywrGI8iEMS51RUXCrKvj5c3EM4ja6wtk4JfcpAmg6cVxtre&#10;+EDd0RcihLCLUUHpfRNL6fKSDLqRbYgDd7GtQR9gW0jd4i2Em1pOomguDVYcGkpsaFNSfj3+GAXr&#10;0+59uu/OxtZ6UWTf2mTRdqLU87BfL0F46v2/+M/9qcP82esUHt+EE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1a+MMAAADdAAAADwAAAAAAAAAAAAAAAACYAgAAZHJzL2Rv&#10;d25yZXYueG1sUEsFBgAAAAAEAAQA9QAAAIgDAAAAAA==&#10;"/>
                <v:line id="Line 1215" o:spid="_x0000_s1795" style="position:absolute;visibility:visible;mso-wrap-style:square;v-text-anchor:top" from="1593,252" to="15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rcQA&#10;AADdAAAADwAAAGRycy9kb3ducmV2LnhtbERPTWvCQBC9F/wPywheRDdqbSW6CaVtoAcvWovXITsm&#10;wexszK4a/fVuodDbPN7nrNLO1OJCrassK5iMIxDEudUVFwp239loAcJ5ZI21ZVJwIwdp0ntaYazt&#10;lTd02fpChBB2MSoovW9iKV1ekkE3tg1x4A62NegDbAupW7yGcFPLaRS9SIMVh4YSG3ovKT9uz0aB&#10;y37olN2H+TDazwpL09PH+hOVGvS7tyUIT53/F/+5v3SYP399ht9vwgk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UJ63EAAAA3QAAAA8AAAAAAAAAAAAAAAAAmAIAAGRycy9k&#10;b3ducmV2LnhtbFBLBQYAAAAABAAEAPUAAACJAwAAAAA=&#10;"/>
                <v:shape id="Freeform 1216" o:spid="_x0000_s1796" style="position:absolute;left:1593;top:234;width:13;height:18;visibility:visible;mso-wrap-style:square;v-text-anchor:top" coordsize="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0QMIA&#10;AADdAAAADwAAAGRycy9kb3ducmV2LnhtbERPzWoCMRC+F/oOYQq91aQtatkapS1dEelF7QMMm3Gz&#10;mEyWTbq7fXsjCN7m4/udxWr0TvTUxSawhueJAkFcBdNwreH3UD69gYgJ2aALTBr+KcJqeX+3wMKE&#10;gXfU71MtcgjHAjXYlNpCylhZ8hgnoSXO3DF0HlOGXS1Nh0MO906+KDWTHhvODRZb+rJUnfZ/XsP3&#10;J9p27Qb3cwj9/NWUqtxtldaPD+PHO4hEY7qJr+6NyfOn8ylcvsknyO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3RAwgAAAN0AAAAPAAAAAAAAAAAAAAAAAJgCAABkcnMvZG93&#10;bnJldi54bWxQSwUGAAAAAAQABAD1AAAAhwMAAAAA&#10;" path="m,107l21,59,41,23,61,e" filled="f">
                  <v:path arrowok="t" o:connecttype="custom" o:connectlocs="0,18;4,10;9,4;13,0" o:connectangles="0,0,0,0"/>
                </v:shape>
                <v:line id="Line 1217" o:spid="_x0000_s1797" style="position:absolute;visibility:visible;mso-wrap-style:square;v-text-anchor:top" from="2006,107" to="20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cQcMA&#10;AADdAAAADwAAAGRycy9kb3ducmV2LnhtbERPS4vCMBC+L/gfwgheRNNVVqUaRVYLHvbiC69DM7bF&#10;ZlKbqNVfv1lY8DYf33Nmi8aU4k61Kywr+OxHIIhTqwvOFBz2SW8CwnlkjaVlUvAkB4t562OGsbYP&#10;3tJ95zMRQtjFqCD3voqldGlOBl3fVsSBO9vaoA+wzqSu8RHCTSkHUTSSBgsODTlW9J1TetndjAKX&#10;HOmavLppNzoNM0uD6+pnjUp12s1yCsJT49/if/dGh/lf4x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ocQcMAAADdAAAADwAAAAAAAAAAAAAAAACYAgAAZHJzL2Rv&#10;d25yZXYueG1sUEsFBgAAAAAEAAQA9QAAAIgDAAAAAA==&#10;"/>
                <v:shape id="Freeform 1218" o:spid="_x0000_s1798" style="position:absolute;left:2006;top:54;width:43;height:53;visibility:visible;mso-wrap-style:square;v-text-anchor:top" coordsize="2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IsYA&#10;AADdAAAADwAAAGRycy9kb3ducmV2LnhtbERPS08CMRC+m/AfmjHxQqSLBoF1C9E1RqIXRS/cJtvZ&#10;B2ynZVvZ9d9bExJv8+V7TrYeTCtO1PnGsoLpJAFBXFjdcKXg6/P5egHCB2SNrWVS8EMe1qvRRYap&#10;tj1/0GkbKhFD2KeooA7BpVL6oiaDfmIdceRK2xkMEXaV1B32Mdy08iZJ7qTBhmNDjY7ymorD9tso&#10;OLrF+/K4z18f38Yvt4krd/1TPlPq6nJ4uAcRaAj/4rN7o+P82XwOf9/E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FIsYAAADdAAAADwAAAAAAAAAAAAAAAACYAgAAZHJz&#10;L2Rvd25yZXYueG1sUEsFBgAAAAAEAAQA9QAAAIsDAAAAAA==&#10;" path="m,317l110,,218,317,,317e" filled="f">
                  <v:path arrowok="t" o:connecttype="custom" o:connectlocs="0,53;22,0;43,53;0,53" o:connectangles="0,0,0,0"/>
                </v:shape>
                <v:line id="Line 1219" o:spid="_x0000_s1799" style="position:absolute;visibility:visible;mso-wrap-style:square;v-text-anchor:top" from="2061,105" to="206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tqMcA&#10;AADdAAAADwAAAGRycy9kb3ducmV2LnhtbESPQWvCQBCF74L/YZlCL1I3VWoluoq0DfTgxdjidciO&#10;SWh2Nma3GvvrnUPB2wzvzXvfLNe9a9SZulB7NvA8TkARF97WXBr42mdPc1AhIltsPJOBKwVYr4aD&#10;JabWX3hH5zyWSkI4pGigirFNtQ5FRQ7D2LfEoh195zDK2pXadniRcNfoSZLMtMOapaHClt4qKn7y&#10;X2cgZN90yv5GxSg5TEtPk9P79gONeXzoNwtQkfp4N/9ff1rBf3kV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ZLajHAAAA3QAAAA8AAAAAAAAAAAAAAAAAmAIAAGRy&#10;cy9kb3ducmV2LnhtbFBLBQYAAAAABAAEAPUAAACMAwAAAAA=&#10;"/>
                <v:shape id="Freeform 1220" o:spid="_x0000_s1800" style="position:absolute;left:2061;top:72;width:40;height:35;visibility:visible;mso-wrap-style:square;v-text-anchor:top" coordsize="20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Z1cIA&#10;AADdAAAADwAAAGRycy9kb3ducmV2LnhtbERPyWrDMBC9F/oPYgq9lERuS5rEiRLagkN6y3ofrIll&#10;Yo2MpXr5+yhQ6G0eb53lureVaKnxpWMFr+MEBHHudMmFgtMxG81A+ICssXJMCgbysF49Piwx1a7j&#10;PbWHUIgYwj5FBSaEOpXS54Ys+rGriSN3cY3FEGFTSN1gF8NtJd+S5ENaLDk2GKzp21B+PfxaBX02&#10;8bvs/QdPaM67dtMNL8NXqdTzU/+5ABGoD//iP/dWx/mT6Rz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5nVwgAAAN0AAAAPAAAAAAAAAAAAAAAAAJgCAABkcnMvZG93&#10;bnJldi54bWxQSwUGAAAAAAQABAD1AAAAhwMAAAAA&#10;" path="m,197r13,14l37,211,63,197,87,151r13,46l114,211r24,l162,197r27,-46l201,107r,-46l189,17,175,e" filled="f">
                  <v:path arrowok="t" o:connecttype="custom" o:connectlocs="0,33;3,35;7,35;13,33;17,25;20,33;23,35;27,35;32,33;38,25;40,18;40,10;38,3;35,0" o:connectangles="0,0,0,0,0,0,0,0,0,0,0,0,0,0"/>
                </v:shape>
                <v:line id="Line 1221" o:spid="_x0000_s1801" style="position:absolute;visibility:visible;mso-wrap-style:square;v-text-anchor:top" from="2071,72" to="20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RicYA&#10;AADdAAAADwAAAGRycy9kb3ducmV2LnhtbESPT2vCQBDF7wW/wzKCF6mbKhVJXUWqgR681D/0OmSn&#10;STA7G7Orpn5651DwNsN7895v5svO1epKbag8G3gbJaCIc28rLgwc9tnrDFSIyBZrz2TgjwIsF72X&#10;OabW3/ibrrtYKAnhkKKBMsYm1TrkJTkMI98Qi/brW4dR1rbQtsWbhLtaj5Nkqh1WLA0lNvRZUn7a&#10;XZyBkB3pnN2H+TD5mRSexuf1doPGDPrd6gNUpC4+zf/XX1bw32fCL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pRicYAAADdAAAADwAAAAAAAAAAAAAAAACYAgAAZHJz&#10;L2Rvd25yZXYueG1sUEsFBgAAAAAEAAQA9QAAAIsDAAAAAA==&#10;"/>
                <v:shape id="Freeform 1222" o:spid="_x0000_s1802" style="position:absolute;left:2059;top:72;width:12;height:33;visibility:visible;mso-wrap-style:square;v-text-anchor:top" coordsize="6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Sc8IA&#10;AADdAAAADwAAAGRycy9kb3ducmV2LnhtbERPS4vCMBC+L/gfwgh7W1NFV6lGUcGlVx+gx6EZ22Iz&#10;qUnU9t9vFoS9zcf3nMWqNbV4kvOVZQXDQQKCOLe64kLB6bj7moHwAVljbZkUdORhtex9LDDV9sV7&#10;eh5CIWII+xQVlCE0qZQ+L8mgH9iGOHJX6wyGCF0htcNXDDe1HCXJtzRYcWwosaFtSfnt8DAKsvNx&#10;uhlNfu4Xd7b5aXztskZ2Sn322/UcRKA2/Ivf7kzH+ZPZE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1JzwgAAAN0AAAAPAAAAAAAAAAAAAAAAAJgCAABkcnMvZG93&#10;bnJldi54bWxQSwUGAAAAAAQABAD1AAAAhwMAAAAA&#10;" path="m63,l37,17,12,61,,107r,44l12,197e" filled="f">
                  <v:path arrowok="t" o:connecttype="custom" o:connectlocs="12,0;7,3;2,10;0,18;0,25;2,33" o:connectangles="0,0,0,0,0,0"/>
                </v:shape>
                <v:line id="Line 1223" o:spid="_x0000_s1803" style="position:absolute;visibility:visible;mso-wrap-style:square;v-text-anchor:top" from="2079,97" to="20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qZcQA&#10;AADdAAAADwAAAGRycy9kb3ducmV2LnhtbERPTWvCQBC9C/6HZYRepG4asUh0DWIb8OBF2+J1yE6T&#10;0Oxskt0maX99VxB6m8f7nG06mlr01LnKsoKnRQSCOLe64kLB+1v2uAbhPLLG2jIp+CEH6W462WKi&#10;7cBn6i++ECGEXYIKSu+bREqXl2TQLWxDHLhP2xn0AXaF1B0OIdzUMo6iZ2mw4tBQYkOHkvKvy7dR&#10;4LIParPfeT6PrsvCUty+nF5RqYfZuN+A8DT6f/HdfdRh/modw+2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amXEAAAA3QAAAA8AAAAAAAAAAAAAAAAAmAIAAGRycy9k&#10;b3ducmV2LnhtbFBLBQYAAAAABAAEAPUAAACJAwAAAAA=&#10;"/>
                <v:line id="Line 1224" o:spid="_x0000_s1804" style="position:absolute;flip:y;visibility:visible;mso-wrap-style:square;v-text-anchor:top" from="2079,87" to="20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q38IA&#10;AADdAAAADwAAAGRycy9kb3ducmV2LnhtbERPTYvCMBC9L/gfwgje1lTFRatRRFQEYWG1eh6bsS02&#10;k9LEWv+9WVjY2zze58yXrSlFQ7UrLCsY9CMQxKnVBWcKktP2cwLCeWSNpWVS8CIHy0XnY46xtk/+&#10;oeboMxFC2MWoIPe+iqV0aU4GXd9WxIG72dqgD7DOpK7xGcJNKYdR9CUNFhwacqxonVN6Pz6MgtXl&#10;sBl9N1djSz3NkrM2SbQbKtXrtqsZCE+t/xf/ufc6zB9PRvD7TThB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CrfwgAAAN0AAAAPAAAAAAAAAAAAAAAAAJgCAABkcnMvZG93&#10;bnJldi54bWxQSwUGAAAAAAQABAD1AAAAhwMAAAAA&#10;"/>
                <v:line id="Line 1225" o:spid="_x0000_s1805" style="position:absolute;visibility:visible;mso-wrap-style:square;v-text-anchor:top" from="2113,92" to="2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XisQA&#10;AADdAAAADwAAAGRycy9kb3ducmV2LnhtbERPTWvCQBC9F/wPywheRDdNW5HoKlIb6KEXo+J1yI5J&#10;MDsbs9sk7a/vFgq9zeN9zno7mFp01LrKsoLHeQSCOLe64kLB6ZjOliCcR9ZYWyYFX+Rguxk9rDHR&#10;tucDdZkvRAhhl6CC0vsmkdLlJRl0c9sQB+5qW4M+wLaQusU+hJtaxlG0kAYrDg0lNvRaUn7LPo0C&#10;l57pnn5P82l0eSosxff9xxsqNRkPuxUIT4P/F/+533WY/7J8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V4rEAAAA3QAAAA8AAAAAAAAAAAAAAAAAmAIAAGRycy9k&#10;b3ducmV2LnhtbFBLBQYAAAAABAAEAPUAAACJAwAAAAA=&#10;"/>
                <v:shape id="Freeform 1226" o:spid="_x0000_s1806" style="position:absolute;left:2111;top:92;width:22;height:2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xE8cA&#10;AADdAAAADwAAAGRycy9kb3ducmV2LnhtbESPT2vCQBDF74V+h2UKvRTdNBCJ0VVEkPZSrH9Aj2N2&#10;mg3NzobsVuO3dwuCtxnem/d7M533thFn6nztWMH7MAFBXDpdc6Vgv1sNchA+IGtsHJOCK3mYz56f&#10;plhod+ENnbehEjGEfYEKTAhtIaUvDVn0Q9cSR+3HdRZDXLtK6g4vMdw2Mk2SkbRYcyQYbGlpqPzd&#10;/tnIffu6HtvD+PCRrVO9OtX22+SpUq8v/WICIlAfHub79aeO9bM8g/9v4gh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8RPHAAAA3QAAAA8AAAAAAAAAAAAAAAAAmAIAAGRy&#10;cy9kb3ducmV2LnhtbFBLBQYAAAAABAAEAPUAAACMAwAAAAA=&#10;" path="m10,l,24,10,48,29,60,80,73,99,83r11,25l110,121,99,144,70,156r-30,l10,144,,121e" filled="f">
                  <v:path arrowok="t" o:connecttype="custom" o:connectlocs="2,0;0,4;2,8;6,10;16,12;20,14;22,18;22,20;20,24;14,26;8,26;2,24;0,20" o:connectangles="0,0,0,0,0,0,0,0,0,0,0,0,0"/>
                </v:shape>
                <v:line id="Line 1227" o:spid="_x0000_s1807" style="position:absolute;visibility:visible;mso-wrap-style:square;v-text-anchor:top" from="2113,92" to="2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sZsQA&#10;AADdAAAADwAAAGRycy9kb3ducmV2LnhtbERPTWvCQBC9F/oflin0ImZTpRKiq5TWgIdeGhWvQ3ZM&#10;gtnZmF1N6q93CwVv83ifs1gNphFX6lxtWcFbFIMgLqyuuVSw22bjBITzyBoby6Tglxysls9PC0y1&#10;7fmHrrkvRQhhl6KCyvs2ldIVFRl0kW2JA3e0nUEfYFdK3WEfwk0jJ3E8kwZrDg0VtvRZUXHKL0aB&#10;y/Z0zm6jYhQfpqWlyfnre41Kvb4MH3MQngb/EP+7NzrMf09m8Pd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bGbEAAAA3QAAAA8AAAAAAAAAAAAAAAAAmAIAAGRycy9k&#10;b3ducmV2LnhtbFBLBQYAAAAABAAEAPUAAACJAwAAAAA=&#10;"/>
                <v:shape id="Freeform 1228" o:spid="_x0000_s1808" style="position:absolute;left:2113;top:90;width:20;height:6;visibility:visible;mso-wrap-style:square;v-text-anchor:top" coordsize="1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JVsQA&#10;AADdAAAADwAAAGRycy9kb3ducmV2LnhtbERPS2sCMRC+F/ofwgi9lJptqdauRpGi4EEPPkCPw2a6&#10;WdxMliS66783QqG3+fieM5l1thZX8qFyrOC9n4EgLpyuuFRw2C/fRiBCRNZYOyYFNwowmz4/TTDX&#10;ruUtXXexFCmEQ44KTIxNLmUoDFkMfdcQJ+7XeYsxQV9K7bFN4baWH1k2lBYrTg0GG/oxVJx3F6vA&#10;vy5P8yKETfu94KO5HM+ftF4o9dLr5mMQkbr4L/5zr3SaPxh9weObd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yVbEAAAA3QAAAA8AAAAAAAAAAAAAAAAAmAIAAGRycy9k&#10;b3ducmV2LnhtbFBLBQYAAAAABAAEAPUAAACJAwAAAAA=&#10;" path="m,13l30,,60,,89,13r11,24e" filled="f">
                  <v:path arrowok="t" o:connecttype="custom" o:connectlocs="0,2;6,0;12,0;18,2;20,6" o:connectangles="0,0,0,0,0"/>
                </v:shape>
                <v:line id="Line 1229" o:spid="_x0000_s1809" style="position:absolute;visibility:visible;mso-wrap-style:square;v-text-anchor:top" from="2276,543" to="227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dj8YA&#10;AADdAAAADwAAAGRycy9kb3ducmV2LnhtbESPT2vCQBDF7wW/wzKCF6mbKhVJXUWqgR681D/0OmSn&#10;STA7G7Orpn5651DwNsN7895v5svO1epKbag8G3gbJaCIc28rLgwc9tnrDFSIyBZrz2TgjwIsF72X&#10;OabW3/ibrrtYKAnhkKKBMsYm1TrkJTkMI98Qi/brW4dR1rbQtsWbhLtaj5Nkqh1WLA0lNvRZUn7a&#10;XZyBkB3pnN2H+TD5mRSexuf1doPGDPrd6gNUpC4+zf/XX1bw32eCK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dj8YAAADdAAAADwAAAAAAAAAAAAAAAACYAgAAZHJz&#10;L2Rvd25yZXYueG1sUEsFBgAAAAAEAAQA9QAAAIsDAAAAAA==&#10;"/>
                <v:shape id="Freeform 1230" o:spid="_x0000_s1810" style="position:absolute;left:2254;top:543;width:43;height:53;visibility:visible;mso-wrap-style:square;v-text-anchor:top" coordsize="21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ncAA&#10;AADdAAAADwAAAGRycy9kb3ducmV2LnhtbERPTWsCMRC9F/wPYYTeutkKFbs1SmkRvVZtz9PNuFma&#10;TEISdf33jSB4m8f7nPlycFacKKbes4LnqgZB3Hrdc6dgv1s9zUCkjKzReiYFF0qwXIwe5thof+Yv&#10;Om1zJ0oIpwYVmJxDI2VqDTlMlQ/EhTv46DAXGDupI55LuLNyUtdT6bDn0mAw0Ieh9m97dAp2Jq3J&#10;9mu5+vmUofuuf8PBRqUex8P7G4hMQ76Lb+6NLvNfZq9w/aa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UncAAAADdAAAADwAAAAAAAAAAAAAAAACYAgAAZHJzL2Rvd25y&#10;ZXYueG1sUEsFBgAAAAAEAAQA9QAAAIUDAAAAAA==&#10;" path="m111,l219,318,,318,111,e" filled="f">
                  <v:path arrowok="t" o:connecttype="custom" o:connectlocs="22,0;43,53;0,53;22,0" o:connectangles="0,0,0,0"/>
                </v:shape>
                <v:line id="Line 1231" o:spid="_x0000_s1811" style="position:absolute;visibility:visible;mso-wrap-style:square;v-text-anchor:top" from="2314,564" to="231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HVMcA&#10;AADdAAAADwAAAGRycy9kb3ducmV2LnhtbESPQWvCQBCF74L/YZlCL1I3VSo1uoq0DfTgxdjidciO&#10;SWh2Nma3GvvrnUPB2wzvzXvfLNe9a9SZulB7NvA8TkARF97WXBr42mdPr6BCRLbYeCYDVwqwXg0H&#10;S0ytv/COznkslYRwSNFAFWObah2KihyGsW+JRTv6zmGUtSu17fAi4a7RkySZaYc1S0OFLb1VVPzk&#10;v85AyL7plP2NilFymJaeJqf37Qca8/jQbxagIvXxbv6//rSC/zIX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jx1THAAAA3QAAAA8AAAAAAAAAAAAAAAAAmAIAAGRy&#10;cy9kb3ducmV2LnhtbFBLBQYAAAAABAAEAPUAAACMAwAAAAA=&#10;"/>
                <v:shape id="Freeform 1232" o:spid="_x0000_s1812" style="position:absolute;left:2307;top:561;width:42;height:35;visibility:visible;mso-wrap-style:square;v-text-anchor:top" coordsize="21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9gMUA&#10;AADdAAAADwAAAGRycy9kb3ducmV2LnhtbERPS0vDQBC+C/6HZQQvYjfpQ2zabbGBhpZ6MYrQ25Cd&#10;ZoPZ2ZBd2/jv3YLgbT6+5yzXg23FmXrfOFaQjhIQxJXTDdcKPt63j88gfEDW2DomBT/kYb26vVli&#10;pt2F3+hchlrEEPYZKjAhdJmUvjJk0Y9cRxy5k+sthgj7WuoeLzHctnKcJE/SYsOxwWBHuaHqq/y2&#10;CorpgfKHiSnzz+NU7tu02LwWVqn7u+FlASLQEP7Ff+6djvNn8xSu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z2AxQAAAN0AAAAPAAAAAAAAAAAAAAAAAJgCAABkcnMv&#10;ZG93bnJldi54bWxQSwUGAAAAAAQABAD1AAAAigMAAAAA&#10;" path="m38,17l14,61,,107r,44l14,197r12,14l50,211,75,197r26,-46l113,197r12,14l151,211r25,-14l200,151r12,-44l212,61,200,17,188,e" filled="f">
                  <v:path arrowok="t" o:connecttype="custom" o:connectlocs="8,3;3,10;0,18;0,25;3,33;5,35;10,35;15,33;20,25;22,33;25,35;30,35;35,33;40,25;42,18;42,10;40,3;37,0" o:connectangles="0,0,0,0,0,0,0,0,0,0,0,0,0,0,0,0,0,0"/>
                </v:shape>
                <v:line id="Line 1233" o:spid="_x0000_s1813" style="position:absolute;visibility:visible;mso-wrap-style:square;v-text-anchor:top" from="2319,561" to="231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38uMQA&#10;AADdAAAADwAAAGRycy9kb3ducmV2LnhtbERPTWvCQBC9C/6HZQq9iNkYsbSpaxDbgAcvtZVeh+w0&#10;Cc3OJtmtRn+9Kwi9zeN9zjIbTCOO1LvasoJZFIMgLqyuuVTw9ZlPn0E4j6yxsUwKzuQgW41HS0y1&#10;PfEHHfe+FCGEXYoKKu/bVEpXVGTQRbYlDtyP7Q36APtS6h5PIdw0MonjJ2mw5tBQYUubiorf/Z9R&#10;4PIDdfllUkzi73lpKenedu+o1OPDsH4F4Wnw/+K7e6vD/MVL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9/LjEAAAA3QAAAA8AAAAAAAAAAAAAAAAAmAIAAGRycy9k&#10;b3ducmV2LnhtbFBLBQYAAAAABAAEAPUAAACJAwAAAAA=&#10;"/>
                <v:line id="Line 1234" o:spid="_x0000_s1814" style="position:absolute;flip:x;visibility:visible;mso-wrap-style:square;v-text-anchor:top" from="2314,561" to="231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8AsIA&#10;AADdAAAADwAAAGRycy9kb3ducmV2LnhtbERPTYvCMBC9L/gfwgh701TFRatRRFwRhAW1eh6bsS02&#10;k9LE2v33G0HY2zze58yXrSlFQ7UrLCsY9CMQxKnVBWcKktN3bwLCeWSNpWVS8EsOlovOxxxjbZ98&#10;oOboMxFC2MWoIPe+iqV0aU4GXd9WxIG72dqgD7DOpK7xGcJNKYdR9CUNFhwacqxonVN6Pz6MgtVl&#10;vxn9NFdjSz3NkrM2SbQdKvXZbVczEJ5a/y9+u3c6zB9PR/D6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bwCwgAAAN0AAAAPAAAAAAAAAAAAAAAAAJgCAABkcnMvZG93&#10;bnJldi54bWxQSwUGAAAAAAQABAD1AAAAhwMAAAAA&#10;"/>
                <v:line id="Line 1235" o:spid="_x0000_s1815" style="position:absolute;visibility:visible;mso-wrap-style:square;v-text-anchor:top" from="2329,576" to="23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BV8QA&#10;AADdAAAADwAAAGRycy9kb3ducmV2LnhtbERPTWvCQBC9F/wPywheRDdqLTW6CaVtoAcvWovXITsm&#10;wexszK4a/fVuodDbPN7nrNLO1OJCrassK5iMIxDEudUVFwp239noFYTzyBpry6TgRg7SpPe0wljb&#10;K2/osvWFCCHsYlRQet/EUrq8JINubBviwB1sa9AH2BZSt3gN4aaW0yh6kQYrDg0lNvReUn7cno0C&#10;l/3QKbsP82G0nxWWpqeP9ScqNeh3b0sQnjr/L/5zf+kwf754ht9vwgk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wVfEAAAA3QAAAA8AAAAAAAAAAAAAAAAAmAIAAGRycy9k&#10;b3ducmV2LnhtbFBLBQYAAAAABAAEAPUAAACJAwAAAAA=&#10;"/>
                <v:line id="Line 1236" o:spid="_x0000_s1816" style="position:absolute;flip:x;visibility:visible;mso-wrap-style:square;v-text-anchor:top" from="2327,576" to="232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7cMA&#10;AADdAAAADwAAAGRycy9kb3ducmV2LnhtbERP32vCMBB+F/Y/hBv4pukUh+2MImOKMBjYdT6fza0t&#10;ay4libX775eB4Nt9fD9vtRlMK3pyvrGs4GmagCAurW64UlB87iZLED4ga2wtk4Jf8rBZP4xWmGl7&#10;5SP1eahEDGGfoYI6hC6T0pc1GfRT2xFH7ts6gyFCV0nt8BrDTStnSfIsDTYcG2rs6LWm8ie/GAXb&#10;0/vb/KM/G9vqtCq+tCmS/Uyp8eOwfQERaAh38c190HH+Il3A/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SB7cMAAADdAAAADwAAAAAAAAAAAAAAAACYAgAAZHJzL2Rv&#10;d25yZXYueG1sUEsFBgAAAAAEAAQA9QAAAIgDAAAAAA==&#10;"/>
                <v:line id="Line 1237" o:spid="_x0000_s1817" style="position:absolute;visibility:visible;mso-wrap-style:square;v-text-anchor:top" from="2359,585" to="235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6u8MA&#10;AADdAAAADwAAAGRycy9kb3ducmV2LnhtbERPS4vCMBC+L/gfwgheRNNVVrQaRVYLHvbiC69DM7bF&#10;ZlKbqNVfv1lY8DYf33Nmi8aU4k61Kywr+OxHIIhTqwvOFBz2SW8MwnlkjaVlUvAkB4t562OGsbYP&#10;3tJ95zMRQtjFqCD3voqldGlOBl3fVsSBO9vaoA+wzqSu8RHCTSkHUTSSBgsODTlW9J1TetndjAKX&#10;HOmavLppNzoNM0uD6+pnjUp12s1yCsJT49/if/dGh/lfkx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b6u8MAAADdAAAADwAAAAAAAAAAAAAAAACYAgAAZHJzL2Rv&#10;d25yZXYueG1sUEsFBgAAAAAEAAQA9QAAAIgDAAAAAA==&#10;"/>
                <v:shape id="Freeform 1238" o:spid="_x0000_s1818" style="position:absolute;left:2359;top:585;width:22;height:22;visibility:visible;mso-wrap-style:square;v-text-anchor:top" coordsize="11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mhMQA&#10;AADdAAAADwAAAGRycy9kb3ducmV2LnhtbERPTWvCQBC9F/wPywi91Y1CtaauIkKpHjzUtgdvY3aa&#10;BLMzIbtNUn+9WxC8zeN9zmLVu0q11PhS2MB4lIAizsSWnBv4+nx7egHlA7LFSpgM/JGH1XLwsMDU&#10;Sscf1B5CrmII+xQNFCHUqdY+K8ihH0lNHLkfaRyGCJtc2wa7GO4qPUmSqXZYcmwosKZNQdn58OsM&#10;nJOL7Lo+tNuTfq9JjsfvveyMeRz261dQgfpwF9/cWxvnP89n8P9NPEE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ZoTEAAAA3QAAAA8AAAAAAAAAAAAAAAAAmAIAAGRycy9k&#10;b3ducmV2LnhtbFBLBQYAAAAABAAEAPUAAACJAwAAAAA=&#10;" path="m,l9,23,30,36,80,48r20,11l110,84r,12l100,119,70,132r-30,l9,119,,96e" filled="f">
                  <v:path arrowok="t" o:connecttype="custom" o:connectlocs="0,0;2,4;6,6;16,8;20,10;22,14;22,16;20,20;14,22;8,22;2,20;0,16" o:connectangles="0,0,0,0,0,0,0,0,0,0,0,0"/>
                </v:shape>
                <v:line id="Line 1239" o:spid="_x0000_s1819" style="position:absolute;visibility:visible;mso-wrap-style:square;v-text-anchor:top" from="2359,585" to="235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LUscA&#10;AADdAAAADwAAAGRycy9kb3ducmV2LnhtbESPQWvCQBCF74L/YZlCL1I3VSo1uoq0DfTgxdjidciO&#10;SWh2Nma3GvvrnUPB2wzvzXvfLNe9a9SZulB7NvA8TkARF97WXBr42mdPr6BCRLbYeCYDVwqwXg0H&#10;S0ytv/COznkslYRwSNFAFWObah2KihyGsW+JRTv6zmGUtSu17fAi4a7RkySZaYc1S0OFLb1VVPzk&#10;v85AyL7plP2NilFymJaeJqf37Qca8/jQbxagIvXxbv6//rSC/zIX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Vy1LHAAAA3QAAAA8AAAAAAAAAAAAAAAAAmAIAAGRy&#10;cy9kb3ducmV2LnhtbFBLBQYAAAAABAAEAPUAAACMAwAAAAA=&#10;"/>
                <v:shape id="Freeform 1240" o:spid="_x0000_s1820" style="position:absolute;left:2359;top:579;width:22;height:6;visibility:visible;mso-wrap-style:square;v-text-anchor:top" coordsize="1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A8EA&#10;AADdAAAADwAAAGRycy9kb3ducmV2LnhtbERPTYvCMBC9L/gfwgje1lRxRbtGEVFQPFnLnmeb2bbY&#10;TEoTNf77jSB4m8f7nMUqmEbcqHO1ZQWjYQKCuLC65lJBft59zkA4j6yxsUwKHuRgtex9LDDV9s4n&#10;umW+FDGEXYoKKu/bVEpXVGTQDW1LHLk/2xn0EXal1B3eY7hp5DhJptJgzbGhwpY2FRWX7GoUXHw+&#10;SQyFsD0Ze/zNd4cfOz0oNeiH9TcIT8G/xS/3Xsf5X/M5PL+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EQPBAAAA3QAAAA8AAAAAAAAAAAAAAAAAmAIAAGRycy9kb3du&#10;cmV2LnhtbFBLBQYAAAAABAAEAPUAAACGAwAAAAA=&#10;" path="m,37l9,12,40,,70,r30,12l110,37e" filled="f">
                  <v:path arrowok="t" o:connecttype="custom" o:connectlocs="0,6;2,2;8,0;14,0;20,2;22,6" o:connectangles="0,0,0,0,0,0"/>
                </v:shape>
                <w10:anchorlock/>
              </v:group>
            </w:pict>
          </mc:Fallback>
        </mc:AlternateContent>
      </w:r>
    </w:p>
    <w:p w14:paraId="4EC8210B" w14:textId="77777777" w:rsidR="00666828" w:rsidRDefault="00666828"/>
    <w:p w14:paraId="6EA893C3" w14:textId="14F68BE3" w:rsidR="00E51D3D" w:rsidRDefault="00E51D3D">
      <w:pPr>
        <w:pStyle w:val="Descripcin"/>
        <w:rPr>
          <w:noProof/>
        </w:rPr>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2</w:t>
      </w:r>
      <w:r w:rsidR="00F12DB9">
        <w:rPr>
          <w:noProof/>
        </w:rPr>
        <w:fldChar w:fldCharType="end"/>
      </w:r>
      <w:r>
        <w:rPr>
          <w:noProof/>
        </w:rPr>
        <w:t xml:space="preserve">  Diagrama de bloques del PLL con sumador</w:t>
      </w:r>
    </w:p>
    <w:tbl>
      <w:tblPr>
        <w:tblW w:w="0" w:type="auto"/>
        <w:tblLayout w:type="fixed"/>
        <w:tblCellMar>
          <w:left w:w="70" w:type="dxa"/>
          <w:right w:w="70" w:type="dxa"/>
        </w:tblCellMar>
        <w:tblLook w:val="0000" w:firstRow="0" w:lastRow="0" w:firstColumn="0" w:lastColumn="0" w:noHBand="0" w:noVBand="0"/>
      </w:tblPr>
      <w:tblGrid>
        <w:gridCol w:w="5032"/>
        <w:gridCol w:w="4128"/>
      </w:tblGrid>
      <w:tr w:rsidR="00E51D3D" w14:paraId="44B4A891" w14:textId="77777777">
        <w:tc>
          <w:tcPr>
            <w:tcW w:w="5032" w:type="dxa"/>
          </w:tcPr>
          <w:p w14:paraId="543987D7" w14:textId="77777777" w:rsidR="00E51D3D" w:rsidRDefault="00E51D3D">
            <w:r>
              <w:lastRenderedPageBreak/>
              <w:t>Obsérvese que tras el transitorio se establece una diferencia de fases entre la señal del VCO y la de referencia para mantener el enganche en frecuencia, diferencia que sería muy  pequeña si entre el detector y el sumador se situara un amplificador de gran ganancia. También puede verse que si la señal V</w:t>
            </w:r>
            <w:r>
              <w:rPr>
                <w:position w:val="-6"/>
              </w:rPr>
              <w:t>p</w:t>
            </w:r>
            <w:r>
              <w:t xml:space="preserve">(t) fuese periódica </w:t>
            </w:r>
            <w:r w:rsidR="00A42EAF">
              <w:t xml:space="preserve">se tendría un </w:t>
            </w:r>
            <w:r w:rsidR="00A42EAF" w:rsidRPr="00A42EAF">
              <w:rPr>
                <w:b/>
              </w:rPr>
              <w:t>modulador de fase</w:t>
            </w:r>
            <w:r>
              <w:t>; es decir, la fase de la señal de salida variaría proporcionalmente con V</w:t>
            </w:r>
            <w:r>
              <w:rPr>
                <w:position w:val="-6"/>
              </w:rPr>
              <w:t>p</w:t>
            </w:r>
            <w:r>
              <w:t>(t).</w:t>
            </w:r>
          </w:p>
          <w:p w14:paraId="3E1D2171" w14:textId="77777777" w:rsidR="00E51D3D" w:rsidRDefault="00E51D3D">
            <w:r>
              <w:t xml:space="preserve">De lo visto en el ejemplo se concluye que el sistema está enganchado mientras la frecuencia de la señal de salida sea capaz de "seguir" a la de la señal de entrada de forma que el valor medio de </w:t>
            </w:r>
            <w:r w:rsidRPr="00B5570F">
              <w:rPr>
                <w:sz w:val="24"/>
              </w:rPr>
              <w:sym w:font="Symbol" w:char="F044"/>
            </w:r>
            <w:r w:rsidRPr="00B5570F">
              <w:rPr>
                <w:sz w:val="24"/>
              </w:rPr>
              <w:sym w:font="Symbol" w:char="F077"/>
            </w:r>
            <w:r w:rsidRPr="00B5570F">
              <w:rPr>
                <w:sz w:val="24"/>
                <w:vertAlign w:val="subscript"/>
              </w:rPr>
              <w:t>s</w:t>
            </w:r>
            <w:r w:rsidRPr="00B5570F">
              <w:rPr>
                <w:sz w:val="24"/>
              </w:rPr>
              <w:t>(t)</w:t>
            </w:r>
            <w:r>
              <w:t xml:space="preserve"> sea nulo; o bien, la media de la frecuencia de la señal de salida iguale a la de la señal de entrada. Este criterio, lógicamente, resulta más amplio que el visto inicialmente englobando los casos en que el PLL se utiliza como modulador, demodulador, seguimiento, etc. Este hecho se puede ver en el ejemplo anterior si se hace que la duración de la perturbación sea tal que el PLL no tenga tiempo de compensarla.</w:t>
            </w:r>
          </w:p>
        </w:tc>
        <w:tc>
          <w:tcPr>
            <w:tcW w:w="4128" w:type="dxa"/>
          </w:tcPr>
          <w:p w14:paraId="7E98B9D3" w14:textId="77777777" w:rsidR="00E51D3D" w:rsidRPr="00396F2B" w:rsidRDefault="00396F2B">
            <w:pPr>
              <w:keepNext/>
              <w:jc w:val="right"/>
            </w:pPr>
            <w:r>
              <w:rPr>
                <w:noProof/>
                <w:lang w:val="es-ES"/>
              </w:rPr>
              <w:drawing>
                <wp:inline distT="0" distB="0" distL="0" distR="0" wp14:anchorId="54A0C462" wp14:editId="369AB606">
                  <wp:extent cx="2280285" cy="5255260"/>
                  <wp:effectExtent l="0" t="0" r="571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285" cy="5255260"/>
                          </a:xfrm>
                          <a:prstGeom prst="rect">
                            <a:avLst/>
                          </a:prstGeom>
                          <a:noFill/>
                        </pic:spPr>
                      </pic:pic>
                    </a:graphicData>
                  </a:graphic>
                </wp:inline>
              </w:drawing>
            </w:r>
          </w:p>
          <w:p w14:paraId="441DC252" w14:textId="6AA4F39C"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3</w:t>
            </w:r>
            <w:r w:rsidR="00F12DB9">
              <w:rPr>
                <w:noProof/>
              </w:rPr>
              <w:fldChar w:fldCharType="end"/>
            </w:r>
            <w:r>
              <w:rPr>
                <w:noProof/>
              </w:rPr>
              <w:t xml:space="preserve"> Respuesta del PLL ante una perturbación V</w:t>
            </w:r>
            <w:r>
              <w:rPr>
                <w:noProof/>
                <w:vertAlign w:val="subscript"/>
              </w:rPr>
              <w:t>p</w:t>
            </w:r>
            <w:r>
              <w:rPr>
                <w:noProof/>
              </w:rPr>
              <w:t>(t)</w:t>
            </w:r>
          </w:p>
        </w:tc>
      </w:tr>
    </w:tbl>
    <w:p w14:paraId="61B3A847" w14:textId="77777777" w:rsidR="00E51D3D" w:rsidRDefault="00E51D3D"/>
    <w:p w14:paraId="444B9152" w14:textId="77777777" w:rsidR="00E51D3D" w:rsidRDefault="00E51D3D">
      <w:pPr>
        <w:pStyle w:val="Ttulo2"/>
      </w:pPr>
      <w:bookmarkStart w:id="3" w:name="_Toc194388122"/>
      <w:r>
        <w:t>DETECTORES DE FASE Y OSCILADORES CONTROLADOS POR TENSIÓN (VCOS)</w:t>
      </w:r>
      <w:bookmarkEnd w:id="3"/>
    </w:p>
    <w:p w14:paraId="2212D55A" w14:textId="77777777" w:rsidR="00E51D3D" w:rsidRDefault="00E51D3D">
      <w:pPr>
        <w:rPr>
          <w:lang w:val="es-ES"/>
        </w:rPr>
      </w:pPr>
      <w:r>
        <w:t>Como se ha visto el detector de fases y el VCO son los componentes básicos del PLL. A estos hay que añadir el filtro de lazo que se sitúa entre aquellos y que se analizará más adelante.</w:t>
      </w:r>
    </w:p>
    <w:p w14:paraId="478F9A03" w14:textId="77777777" w:rsidR="00801F3D" w:rsidRPr="00801F3D" w:rsidRDefault="00801F3D">
      <w:pPr>
        <w:rPr>
          <w:lang w:val="es-ES"/>
        </w:rPr>
      </w:pPr>
    </w:p>
    <w:p w14:paraId="6B144765" w14:textId="77777777" w:rsidR="00801F3D" w:rsidRPr="00801F3D" w:rsidRDefault="00801F3D">
      <w:pPr>
        <w:rPr>
          <w:u w:val="single"/>
          <w:lang w:val="es-ES"/>
        </w:rPr>
      </w:pPr>
      <w:r w:rsidRPr="00801F3D">
        <w:rPr>
          <w:u w:val="single"/>
          <w:lang w:val="es-ES"/>
        </w:rPr>
        <w:t>Detectores de fase</w:t>
      </w:r>
    </w:p>
    <w:p w14:paraId="0403D386" w14:textId="77777777" w:rsidR="00E51D3D" w:rsidRDefault="00801F3D">
      <w:r w:rsidRPr="00801F3D">
        <w:t>El detector de fase</w:t>
      </w:r>
      <w:r w:rsidR="00E51D3D">
        <w:t xml:space="preserve"> genera una tensión a su salida proporcional a la diferencia de fases entre las señales a su entrada:</w:t>
      </w:r>
    </w:p>
    <w:p w14:paraId="21D66977" w14:textId="77777777" w:rsidR="00E51D3D" w:rsidRPr="00DA36A3" w:rsidRDefault="00E51D3D" w:rsidP="002F6804">
      <w:pPr>
        <w:spacing w:before="120" w:after="120" w:line="240" w:lineRule="auto"/>
        <w:jc w:val="center"/>
        <w:rPr>
          <w:lang w:val="en-US"/>
        </w:rPr>
      </w:pPr>
      <w:proofErr w:type="spellStart"/>
      <w:r w:rsidRPr="00B5570F">
        <w:rPr>
          <w:sz w:val="24"/>
          <w:lang w:val="en-US"/>
        </w:rPr>
        <w:t>V</w:t>
      </w:r>
      <w:r w:rsidRPr="00B5570F">
        <w:rPr>
          <w:sz w:val="24"/>
          <w:vertAlign w:val="subscript"/>
          <w:lang w:val="en-US"/>
        </w:rPr>
        <w:t>c</w:t>
      </w:r>
      <w:proofErr w:type="spellEnd"/>
      <w:r w:rsidRPr="00B5570F">
        <w:rPr>
          <w:sz w:val="24"/>
          <w:lang w:val="en-US"/>
        </w:rPr>
        <w:t xml:space="preserve"> (t) = </w:t>
      </w:r>
      <w:proofErr w:type="spellStart"/>
      <w:r w:rsidRPr="00B5570F">
        <w:rPr>
          <w:sz w:val="24"/>
          <w:lang w:val="en-US"/>
        </w:rPr>
        <w:t>V</w:t>
      </w:r>
      <w:r w:rsidRPr="00B5570F">
        <w:rPr>
          <w:sz w:val="24"/>
          <w:vertAlign w:val="subscript"/>
          <w:lang w:val="en-US"/>
        </w:rPr>
        <w:t>co</w:t>
      </w:r>
      <w:proofErr w:type="spellEnd"/>
      <w:r w:rsidRPr="00B5570F">
        <w:rPr>
          <w:sz w:val="24"/>
          <w:lang w:val="en-US"/>
        </w:rPr>
        <w:t xml:space="preserve"> + </w:t>
      </w:r>
      <w:proofErr w:type="spellStart"/>
      <w:r w:rsidRPr="00B5570F">
        <w:rPr>
          <w:sz w:val="24"/>
          <w:lang w:val="en-US"/>
        </w:rPr>
        <w:t>K</w:t>
      </w:r>
      <w:r w:rsidRPr="00B5570F">
        <w:rPr>
          <w:sz w:val="24"/>
          <w:vertAlign w:val="subscript"/>
          <w:lang w:val="en-US"/>
        </w:rPr>
        <w:t>d</w:t>
      </w:r>
      <w:proofErr w:type="spellEnd"/>
      <w:r w:rsidRPr="00B5570F">
        <w:rPr>
          <w:sz w:val="24"/>
          <w:lang w:val="en-US"/>
        </w:rPr>
        <w:t xml:space="preserve"> [</w:t>
      </w:r>
      <w:r w:rsidRPr="00B5570F">
        <w:rPr>
          <w:sz w:val="24"/>
        </w:rPr>
        <w:sym w:font="Symbol" w:char="F071"/>
      </w:r>
      <w:proofErr w:type="spellStart"/>
      <w:r w:rsidRPr="00B5570F">
        <w:rPr>
          <w:sz w:val="24"/>
          <w:vertAlign w:val="subscript"/>
          <w:lang w:val="en-US"/>
        </w:rPr>
        <w:t>i</w:t>
      </w:r>
      <w:proofErr w:type="spellEnd"/>
      <w:r w:rsidRPr="00B5570F">
        <w:rPr>
          <w:sz w:val="24"/>
          <w:lang w:val="en-US"/>
        </w:rPr>
        <w:t xml:space="preserve"> (t) - </w:t>
      </w:r>
      <w:r w:rsidRPr="00B5570F">
        <w:rPr>
          <w:sz w:val="24"/>
        </w:rPr>
        <w:sym w:font="Symbol" w:char="F071"/>
      </w:r>
      <w:r w:rsidRPr="00B5570F">
        <w:rPr>
          <w:sz w:val="24"/>
          <w:vertAlign w:val="subscript"/>
          <w:lang w:val="en-US"/>
        </w:rPr>
        <w:t>s</w:t>
      </w:r>
      <w:r w:rsidRPr="00B5570F">
        <w:rPr>
          <w:sz w:val="24"/>
          <w:lang w:val="en-US"/>
        </w:rPr>
        <w:t xml:space="preserve"> (t)] = </w:t>
      </w:r>
      <w:proofErr w:type="spellStart"/>
      <w:r w:rsidRPr="00B5570F">
        <w:rPr>
          <w:sz w:val="24"/>
          <w:lang w:val="en-US"/>
        </w:rPr>
        <w:t>V</w:t>
      </w:r>
      <w:r w:rsidRPr="00B5570F">
        <w:rPr>
          <w:sz w:val="24"/>
          <w:vertAlign w:val="subscript"/>
          <w:lang w:val="en-US"/>
        </w:rPr>
        <w:t>co</w:t>
      </w:r>
      <w:proofErr w:type="spellEnd"/>
      <w:r w:rsidRPr="00B5570F">
        <w:rPr>
          <w:sz w:val="24"/>
          <w:lang w:val="en-US"/>
        </w:rPr>
        <w:t xml:space="preserve"> + </w:t>
      </w:r>
      <w:proofErr w:type="spellStart"/>
      <w:r w:rsidRPr="00B5570F">
        <w:rPr>
          <w:sz w:val="24"/>
          <w:lang w:val="en-US"/>
        </w:rPr>
        <w:t>K</w:t>
      </w:r>
      <w:r w:rsidRPr="00B5570F">
        <w:rPr>
          <w:sz w:val="24"/>
          <w:vertAlign w:val="subscript"/>
          <w:lang w:val="en-US"/>
        </w:rPr>
        <w:t>d</w:t>
      </w:r>
      <w:proofErr w:type="spellEnd"/>
      <w:r w:rsidRPr="00B5570F">
        <w:rPr>
          <w:position w:val="-6"/>
          <w:sz w:val="24"/>
          <w:lang w:val="fr-FR"/>
        </w:rPr>
        <w:t xml:space="preserve"> </w:t>
      </w:r>
      <w:r w:rsidRPr="00B5570F">
        <w:rPr>
          <w:sz w:val="24"/>
        </w:rPr>
        <w:sym w:font="Symbol" w:char="F071"/>
      </w:r>
      <w:r w:rsidRPr="00B5570F">
        <w:rPr>
          <w:sz w:val="24"/>
          <w:vertAlign w:val="subscript"/>
          <w:lang w:val="en-US"/>
        </w:rPr>
        <w:t>e</w:t>
      </w:r>
      <w:r w:rsidRPr="00B5570F">
        <w:rPr>
          <w:sz w:val="24"/>
          <w:lang w:val="en-US"/>
        </w:rPr>
        <w:t xml:space="preserve"> (t)</w:t>
      </w:r>
    </w:p>
    <w:p w14:paraId="3998AD08" w14:textId="77777777" w:rsidR="00E51D3D" w:rsidRDefault="00E51D3D">
      <w:r>
        <w:lastRenderedPageBreak/>
        <w:t>donde el término de continua,</w:t>
      </w:r>
      <w:r w:rsidRPr="00B5570F">
        <w:rPr>
          <w:sz w:val="24"/>
        </w:rPr>
        <w:t xml:space="preserve"> </w:t>
      </w:r>
      <w:proofErr w:type="spellStart"/>
      <w:r w:rsidRPr="00B5570F">
        <w:rPr>
          <w:sz w:val="24"/>
        </w:rPr>
        <w:t>V</w:t>
      </w:r>
      <w:r w:rsidRPr="00B5570F">
        <w:rPr>
          <w:sz w:val="24"/>
          <w:vertAlign w:val="subscript"/>
        </w:rPr>
        <w:t>co</w:t>
      </w:r>
      <w:proofErr w:type="spellEnd"/>
      <w:r>
        <w:t xml:space="preserve">, puede existir o no dependiendo del detector y </w:t>
      </w:r>
      <w:proofErr w:type="spellStart"/>
      <w:r>
        <w:t>K</w:t>
      </w:r>
      <w:r>
        <w:rPr>
          <w:vertAlign w:val="subscript"/>
        </w:rPr>
        <w:t>d</w:t>
      </w:r>
      <w:proofErr w:type="spellEnd"/>
      <w:r>
        <w:t xml:space="preserve"> (V/rad) es su constante. En la figura 1.4 se muestran los detectores más típicos junto con sus características. El primero de ellos, el </w:t>
      </w:r>
      <w:r>
        <w:rPr>
          <w:b/>
        </w:rPr>
        <w:t>multiplicador analógico</w:t>
      </w:r>
      <w:r>
        <w:t xml:space="preserve"> (tipo 1 en la figura), es muy utilizado en baja y alta frecuencia por introducir poco ruido. Su funcionamiento es como sigue. Supóngase que en sus entradas se tienen las señales:</w:t>
      </w:r>
    </w:p>
    <w:p w14:paraId="3132EB97" w14:textId="77777777" w:rsidR="00E51D3D" w:rsidRPr="00DA36A3" w:rsidRDefault="00E51D3D" w:rsidP="002F6804">
      <w:pPr>
        <w:spacing w:before="120" w:after="120" w:line="240" w:lineRule="auto"/>
        <w:jc w:val="center"/>
        <w:rPr>
          <w:lang w:val="en-US"/>
        </w:rPr>
      </w:pPr>
      <w:proofErr w:type="spellStart"/>
      <w:r w:rsidRPr="00B5570F">
        <w:rPr>
          <w:sz w:val="24"/>
          <w:lang w:val="en-US"/>
        </w:rPr>
        <w:t>Acos</w:t>
      </w:r>
      <w:proofErr w:type="spellEnd"/>
      <w:r w:rsidRPr="00B5570F">
        <w:rPr>
          <w:sz w:val="24"/>
          <w:lang w:val="en-US"/>
        </w:rPr>
        <w:t xml:space="preserve"> </w:t>
      </w:r>
      <w:r w:rsidRPr="00B5570F">
        <w:rPr>
          <w:sz w:val="24"/>
        </w:rPr>
        <w:sym w:font="Symbol" w:char="F077"/>
      </w:r>
      <w:r w:rsidRPr="00B5570F">
        <w:rPr>
          <w:sz w:val="24"/>
          <w:vertAlign w:val="subscript"/>
          <w:lang w:val="en-US"/>
        </w:rPr>
        <w:t>i</w:t>
      </w:r>
      <w:r w:rsidRPr="00B5570F">
        <w:rPr>
          <w:sz w:val="24"/>
          <w:lang w:val="en-US"/>
        </w:rPr>
        <w:t xml:space="preserve">t </w:t>
      </w:r>
      <w:r w:rsidRPr="00DA36A3">
        <w:rPr>
          <w:lang w:val="en-US"/>
        </w:rPr>
        <w:tab/>
      </w:r>
      <w:r w:rsidRPr="00DA36A3">
        <w:rPr>
          <w:lang w:val="en-US"/>
        </w:rPr>
        <w:tab/>
        <w:t>y</w:t>
      </w:r>
      <w:r w:rsidRPr="00DA36A3">
        <w:rPr>
          <w:lang w:val="en-US"/>
        </w:rPr>
        <w:tab/>
      </w:r>
      <w:r w:rsidRPr="00DA36A3">
        <w:rPr>
          <w:lang w:val="en-US"/>
        </w:rPr>
        <w:tab/>
        <w:t xml:space="preserve"> </w:t>
      </w:r>
      <w:proofErr w:type="spellStart"/>
      <w:proofErr w:type="gramStart"/>
      <w:r w:rsidRPr="00B5570F">
        <w:rPr>
          <w:sz w:val="24"/>
          <w:lang w:val="en-US"/>
        </w:rPr>
        <w:t>Bcos</w:t>
      </w:r>
      <w:proofErr w:type="spellEnd"/>
      <w:r w:rsidRPr="00B5570F">
        <w:rPr>
          <w:sz w:val="24"/>
          <w:lang w:val="en-US"/>
        </w:rPr>
        <w:t>[</w:t>
      </w:r>
      <w:proofErr w:type="gramEnd"/>
      <w:r w:rsidRPr="00B5570F">
        <w:rPr>
          <w:sz w:val="24"/>
        </w:rPr>
        <w:sym w:font="Symbol" w:char="F077"/>
      </w:r>
      <w:r w:rsidRPr="00B5570F">
        <w:rPr>
          <w:sz w:val="24"/>
          <w:vertAlign w:val="subscript"/>
          <w:lang w:val="en-US"/>
        </w:rPr>
        <w:t>i</w:t>
      </w:r>
      <w:r w:rsidRPr="00B5570F">
        <w:rPr>
          <w:sz w:val="24"/>
          <w:lang w:val="en-US"/>
        </w:rPr>
        <w:t xml:space="preserve">t + </w:t>
      </w:r>
      <w:r w:rsidRPr="00B5570F">
        <w:rPr>
          <w:sz w:val="24"/>
        </w:rPr>
        <w:sym w:font="Symbol" w:char="F071"/>
      </w:r>
      <w:r w:rsidRPr="00B5570F">
        <w:rPr>
          <w:sz w:val="24"/>
          <w:vertAlign w:val="subscript"/>
          <w:lang w:val="en-US"/>
        </w:rPr>
        <w:t>so</w:t>
      </w:r>
      <w:r w:rsidRPr="00B5570F">
        <w:rPr>
          <w:sz w:val="24"/>
          <w:lang w:val="en-US"/>
        </w:rPr>
        <w:t>(t)]</w:t>
      </w:r>
    </w:p>
    <w:p w14:paraId="0984D7FA" w14:textId="77777777" w:rsidR="00E51D3D" w:rsidRDefault="00E51D3D">
      <w:r>
        <w:t>Si se multiplican, a la salida del detector obtenemos:</w:t>
      </w:r>
    </w:p>
    <w:p w14:paraId="485E364F" w14:textId="77777777" w:rsidR="00E51D3D" w:rsidRPr="00D77287" w:rsidRDefault="00E51D3D" w:rsidP="002F6804">
      <w:pPr>
        <w:spacing w:before="120" w:after="120" w:line="240" w:lineRule="auto"/>
        <w:jc w:val="center"/>
        <w:rPr>
          <w:lang w:val="en-GB"/>
        </w:rPr>
      </w:pPr>
      <w:r w:rsidRPr="00B5570F">
        <w:rPr>
          <w:sz w:val="24"/>
          <w:lang w:val="en-US"/>
        </w:rPr>
        <w:t xml:space="preserve">s(t)=AB/2cos </w:t>
      </w:r>
      <w:r w:rsidRPr="00B5570F">
        <w:rPr>
          <w:sz w:val="24"/>
        </w:rPr>
        <w:sym w:font="Symbol" w:char="F071"/>
      </w:r>
      <w:r w:rsidRPr="00B5570F">
        <w:rPr>
          <w:sz w:val="24"/>
          <w:vertAlign w:val="subscript"/>
          <w:lang w:val="en-US"/>
        </w:rPr>
        <w:t>so</w:t>
      </w:r>
      <w:r w:rsidRPr="00B5570F">
        <w:rPr>
          <w:sz w:val="24"/>
          <w:lang w:val="en-US"/>
        </w:rPr>
        <w:t>(t) + AB/2</w:t>
      </w:r>
      <w:proofErr w:type="gramStart"/>
      <w:r w:rsidRPr="00B5570F">
        <w:rPr>
          <w:sz w:val="24"/>
          <w:lang w:val="en-US"/>
        </w:rPr>
        <w:t>cos[</w:t>
      </w:r>
      <w:proofErr w:type="gramEnd"/>
      <w:r w:rsidRPr="00B5570F">
        <w:rPr>
          <w:sz w:val="24"/>
          <w:lang w:val="en-US"/>
        </w:rPr>
        <w:t>2</w:t>
      </w:r>
      <w:r w:rsidRPr="00B5570F">
        <w:rPr>
          <w:sz w:val="24"/>
        </w:rPr>
        <w:sym w:font="Symbol" w:char="F077"/>
      </w:r>
      <w:r w:rsidRPr="00B5570F">
        <w:rPr>
          <w:sz w:val="24"/>
          <w:vertAlign w:val="subscript"/>
          <w:lang w:val="en-US"/>
        </w:rPr>
        <w:t>i</w:t>
      </w:r>
      <w:r w:rsidRPr="00B5570F">
        <w:rPr>
          <w:sz w:val="24"/>
          <w:lang w:val="en-US"/>
        </w:rPr>
        <w:t xml:space="preserve">t +  </w:t>
      </w:r>
      <w:r w:rsidRPr="00B5570F">
        <w:rPr>
          <w:sz w:val="24"/>
        </w:rPr>
        <w:sym w:font="Symbol" w:char="F071"/>
      </w:r>
      <w:r w:rsidRPr="00B5570F">
        <w:rPr>
          <w:sz w:val="24"/>
          <w:vertAlign w:val="subscript"/>
          <w:lang w:val="en-US"/>
        </w:rPr>
        <w:t>so</w:t>
      </w:r>
      <w:r w:rsidRPr="00B5570F">
        <w:rPr>
          <w:sz w:val="24"/>
          <w:lang w:val="en-US"/>
        </w:rPr>
        <w:t>(t)</w:t>
      </w:r>
      <w:r w:rsidRPr="00B5570F">
        <w:rPr>
          <w:sz w:val="24"/>
          <w:lang w:val="en-GB"/>
        </w:rPr>
        <w:t>]</w:t>
      </w:r>
      <w:r w:rsidRPr="00D77287">
        <w:rPr>
          <w:lang w:val="en-GB"/>
        </w:rPr>
        <w:t xml:space="preserve"> </w:t>
      </w:r>
    </w:p>
    <w:p w14:paraId="61566025" w14:textId="77777777" w:rsidR="00E51D3D" w:rsidRDefault="00E51D3D">
      <w:r>
        <w:t xml:space="preserve">que consiste en una </w:t>
      </w:r>
      <w:r w:rsidRPr="00A631AA">
        <w:rPr>
          <w:b/>
        </w:rPr>
        <w:t>señal de frecuencia doble</w:t>
      </w:r>
      <w:r>
        <w:t xml:space="preserve"> 2</w:t>
      </w:r>
      <w:r>
        <w:sym w:font="Symbol" w:char="F077"/>
      </w:r>
      <w:proofErr w:type="spellStart"/>
      <w:r>
        <w:rPr>
          <w:vertAlign w:val="subscript"/>
        </w:rPr>
        <w:t>i</w:t>
      </w:r>
      <w:r>
        <w:t>t</w:t>
      </w:r>
      <w:proofErr w:type="spellEnd"/>
      <w:r>
        <w:t xml:space="preserve"> </w:t>
      </w:r>
      <w:r w:rsidRPr="00A631AA">
        <w:rPr>
          <w:b/>
        </w:rPr>
        <w:t xml:space="preserve">superpuesta a otra que varía con </w:t>
      </w:r>
      <w:r w:rsidRPr="00A631AA">
        <w:rPr>
          <w:b/>
        </w:rPr>
        <w:sym w:font="Symbol" w:char="F071"/>
      </w:r>
      <w:r w:rsidRPr="00A631AA">
        <w:rPr>
          <w:b/>
          <w:vertAlign w:val="subscript"/>
        </w:rPr>
        <w:t>so</w:t>
      </w:r>
      <w:r w:rsidRPr="00A631AA">
        <w:rPr>
          <w:b/>
        </w:rPr>
        <w:t>(t)</w:t>
      </w:r>
      <w:r>
        <w:t>; es decir, el valor medio de la señal de frecuencia doble varía con cos</w:t>
      </w:r>
      <w:r>
        <w:sym w:font="Symbol" w:char="F071"/>
      </w:r>
      <w:r>
        <w:rPr>
          <w:vertAlign w:val="subscript"/>
        </w:rPr>
        <w:t>so</w:t>
      </w:r>
      <w:r>
        <w:t xml:space="preserve">(t). </w:t>
      </w:r>
      <w:r w:rsidRPr="00A631AA">
        <w:rPr>
          <w:b/>
        </w:rPr>
        <w:t>Si con un filtro paso bajo se rechaza la componente de frecuencia doble</w:t>
      </w:r>
      <w:r>
        <w:t xml:space="preserve"> obtenemos la señal V</w:t>
      </w:r>
      <w:r>
        <w:rPr>
          <w:position w:val="-6"/>
        </w:rPr>
        <w:t>c</w:t>
      </w:r>
      <w:r>
        <w:t>(t) que atacará al VCO, es decir:</w:t>
      </w:r>
    </w:p>
    <w:p w14:paraId="49B3576A" w14:textId="77777777" w:rsidR="00E51D3D" w:rsidRPr="00D53564" w:rsidRDefault="00E51D3D">
      <w:pPr>
        <w:jc w:val="center"/>
        <w:rPr>
          <w:lang w:val="en-US"/>
        </w:rPr>
      </w:pPr>
      <w:proofErr w:type="spellStart"/>
      <w:r w:rsidRPr="00B5570F">
        <w:rPr>
          <w:sz w:val="24"/>
          <w:lang w:val="en-US"/>
        </w:rPr>
        <w:t>V</w:t>
      </w:r>
      <w:r w:rsidRPr="00B5570F">
        <w:rPr>
          <w:sz w:val="24"/>
          <w:vertAlign w:val="subscript"/>
          <w:lang w:val="en-US"/>
        </w:rPr>
        <w:t>c</w:t>
      </w:r>
      <w:proofErr w:type="spellEnd"/>
      <w:r w:rsidRPr="00B5570F">
        <w:rPr>
          <w:sz w:val="24"/>
          <w:lang w:val="fr-FR"/>
        </w:rPr>
        <w:t xml:space="preserve"> (t)=AB/2cos </w:t>
      </w:r>
      <w:r w:rsidRPr="00B5570F">
        <w:rPr>
          <w:sz w:val="24"/>
        </w:rPr>
        <w:sym w:font="Symbol" w:char="F071"/>
      </w:r>
      <w:r w:rsidRPr="00B5570F">
        <w:rPr>
          <w:sz w:val="24"/>
          <w:vertAlign w:val="subscript"/>
          <w:lang w:val="en-US"/>
        </w:rPr>
        <w:t>so</w:t>
      </w:r>
      <w:r w:rsidRPr="00B5570F">
        <w:rPr>
          <w:sz w:val="24"/>
          <w:lang w:val="en-US"/>
        </w:rPr>
        <w:t>(t)</w:t>
      </w:r>
    </w:p>
    <w:p w14:paraId="002D4D89" w14:textId="77777777" w:rsidR="00666828" w:rsidRPr="00D53564" w:rsidRDefault="00666828">
      <w:pPr>
        <w:jc w:val="center"/>
        <w:rPr>
          <w:lang w:val="en-US"/>
        </w:rPr>
      </w:pPr>
    </w:p>
    <w:p w14:paraId="650433F2" w14:textId="77777777" w:rsidR="00E51D3D" w:rsidRDefault="00830258">
      <w:pPr>
        <w:jc w:val="center"/>
      </w:pPr>
      <w:r>
        <w:rPr>
          <w:noProof/>
          <w:lang w:val="es-ES"/>
        </w:rPr>
        <w:drawing>
          <wp:inline distT="0" distB="0" distL="0" distR="0" wp14:anchorId="6845D686" wp14:editId="5A43C46B">
            <wp:extent cx="5084445" cy="3934460"/>
            <wp:effectExtent l="0" t="0" r="1905" b="8890"/>
            <wp:docPr id="4" name="Imagen 4" descr="det_fas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_fase3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4445" cy="3934460"/>
                    </a:xfrm>
                    <a:prstGeom prst="rect">
                      <a:avLst/>
                    </a:prstGeom>
                    <a:noFill/>
                    <a:ln>
                      <a:noFill/>
                    </a:ln>
                  </pic:spPr>
                </pic:pic>
              </a:graphicData>
            </a:graphic>
          </wp:inline>
        </w:drawing>
      </w:r>
    </w:p>
    <w:p w14:paraId="6D49A713" w14:textId="3E336935"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4</w:t>
      </w:r>
      <w:r w:rsidR="00F12DB9">
        <w:rPr>
          <w:noProof/>
        </w:rPr>
        <w:fldChar w:fldCharType="end"/>
      </w:r>
      <w:r>
        <w:t xml:space="preserve"> Características de detectores de fase típicos</w:t>
      </w:r>
    </w:p>
    <w:p w14:paraId="3D9B7C2A" w14:textId="77777777" w:rsidR="00E51D3D" w:rsidRDefault="00E51D3D">
      <w:r>
        <w:t xml:space="preserve">Obsérvese que la característica de este comparador es cosenoidal y por tanto, periódica y no </w:t>
      </w:r>
      <w:r>
        <w:lastRenderedPageBreak/>
        <w:t>lineal. Por ello se utiliza para desfases en torno a ±</w:t>
      </w:r>
      <w:r>
        <w:sym w:font="Symbol" w:char="F070"/>
      </w:r>
      <w:r>
        <w:t>/2 en donde resulta más lineal (se suele considerar un margen de ±</w:t>
      </w:r>
      <w:r>
        <w:sym w:font="Symbol" w:char="F070"/>
      </w:r>
      <w:r>
        <w:t>/6  en torno a ±</w:t>
      </w:r>
      <w:r>
        <w:sym w:font="Symbol" w:char="F070"/>
      </w:r>
      <w:r>
        <w:t>/2). En tal caso, la constante K</w:t>
      </w:r>
      <w:r>
        <w:rPr>
          <w:position w:val="-6"/>
        </w:rPr>
        <w:t>d</w:t>
      </w:r>
      <w:r>
        <w:t xml:space="preserve"> sería la pendiente en el punto de trabajo; es decir:</w:t>
      </w:r>
    </w:p>
    <w:p w14:paraId="10F71F44" w14:textId="77777777" w:rsidR="00E51D3D" w:rsidRDefault="00E51D3D">
      <w:pPr>
        <w:jc w:val="center"/>
      </w:pPr>
      <w:r>
        <w:t>K</w:t>
      </w:r>
      <w:r>
        <w:rPr>
          <w:position w:val="-6"/>
        </w:rPr>
        <w:t>d</w:t>
      </w:r>
      <w:r>
        <w:t>= AB/2 V/rad</w:t>
      </w:r>
    </w:p>
    <w:p w14:paraId="73773C88" w14:textId="77777777" w:rsidR="00E51D3D" w:rsidRDefault="00E51D3D">
      <w:r>
        <w:t>Otras características son:</w:t>
      </w:r>
    </w:p>
    <w:p w14:paraId="405A1C86" w14:textId="77777777" w:rsidR="00E51D3D" w:rsidRDefault="00E51D3D">
      <w:pPr>
        <w:numPr>
          <w:ilvl w:val="0"/>
          <w:numId w:val="2"/>
        </w:numPr>
      </w:pPr>
      <w:r>
        <w:t>banda de frecuencias de trabajo grande (KHz-GHz)</w:t>
      </w:r>
    </w:p>
    <w:p w14:paraId="5C0528E7" w14:textId="77777777" w:rsidR="00E51D3D" w:rsidRDefault="00E51D3D">
      <w:pPr>
        <w:numPr>
          <w:ilvl w:val="0"/>
          <w:numId w:val="2"/>
        </w:numPr>
      </w:pPr>
      <w:r>
        <w:t>margen de fases: ±</w:t>
      </w:r>
      <w:r>
        <w:sym w:font="Symbol" w:char="F070"/>
      </w:r>
      <w:r>
        <w:t>/2  (se incluye toda la característica del detector)</w:t>
      </w:r>
    </w:p>
    <w:p w14:paraId="4CFF1928" w14:textId="77777777" w:rsidR="00E51D3D" w:rsidRDefault="00E51D3D">
      <w:pPr>
        <w:numPr>
          <w:ilvl w:val="0"/>
          <w:numId w:val="2"/>
        </w:numPr>
      </w:pPr>
      <w:r>
        <w:t>K</w:t>
      </w:r>
      <w:r>
        <w:rPr>
          <w:position w:val="-6"/>
        </w:rPr>
        <w:t>d</w:t>
      </w:r>
      <w:r>
        <w:t xml:space="preserve"> pequeña (unos 0.2 v/rad) y dependiente de las amplitudes de las señales a su entrada</w:t>
      </w:r>
    </w:p>
    <w:p w14:paraId="7174FB4E" w14:textId="77777777" w:rsidR="00E51D3D" w:rsidRDefault="00E51D3D">
      <w:pPr>
        <w:numPr>
          <w:ilvl w:val="0"/>
          <w:numId w:val="2"/>
        </w:numPr>
      </w:pPr>
      <w:r>
        <w:t>margen lineal pequeño: ±</w:t>
      </w:r>
      <w:r>
        <w:sym w:font="Symbol" w:char="F070"/>
      </w:r>
      <w:r>
        <w:t xml:space="preserve">/6 </w:t>
      </w:r>
    </w:p>
    <w:p w14:paraId="2FD9CF21" w14:textId="77777777" w:rsidR="00E51D3D" w:rsidRDefault="00E51D3D">
      <w:pPr>
        <w:numPr>
          <w:ilvl w:val="0"/>
          <w:numId w:val="2"/>
        </w:numPr>
      </w:pPr>
      <w:r>
        <w:t>niveles de salida bajos: ±1V.</w:t>
      </w:r>
    </w:p>
    <w:p w14:paraId="51EBFF20" w14:textId="77777777" w:rsidR="00E51D3D" w:rsidRDefault="00E51D3D">
      <w:pPr>
        <w:numPr>
          <w:ilvl w:val="0"/>
          <w:numId w:val="2"/>
        </w:numPr>
      </w:pPr>
      <w:r>
        <w:t>comportamiento similar con señales analógicas y digitales (</w:t>
      </w:r>
      <w:proofErr w:type="spellStart"/>
      <w:r>
        <w:t>TTL,etc</w:t>
      </w:r>
      <w:proofErr w:type="spellEnd"/>
      <w:r>
        <w:t>)</w:t>
      </w:r>
    </w:p>
    <w:p w14:paraId="65A75C2B" w14:textId="77777777" w:rsidR="00E51D3D" w:rsidRDefault="00E51D3D"/>
    <w:p w14:paraId="6087CCE3" w14:textId="77777777" w:rsidR="00E51D3D" w:rsidRDefault="00E51D3D">
      <w:r>
        <w:t xml:space="preserve">Otro detector típico es el realizado con una puerta </w:t>
      </w:r>
      <w:r>
        <w:rPr>
          <w:b/>
        </w:rPr>
        <w:t>OR-EXCLUSIVE</w:t>
      </w:r>
      <w:r>
        <w:t xml:space="preserve">. Como el multiplicador, a </w:t>
      </w:r>
      <w:r w:rsidRPr="00A631AA">
        <w:rPr>
          <w:b/>
        </w:rPr>
        <w:t>su salida se genera una señal de frecuencia doble de la de las señales de entrada cuyo ciclo de trabajo varía con el desfase entre aquellas</w:t>
      </w:r>
      <w:r>
        <w:t xml:space="preserve">. Una vez </w:t>
      </w:r>
      <w:r w:rsidRPr="00A631AA">
        <w:rPr>
          <w:b/>
        </w:rPr>
        <w:t>filtrada</w:t>
      </w:r>
      <w:r>
        <w:t xml:space="preserve">, la tensión </w:t>
      </w:r>
      <w:proofErr w:type="spellStart"/>
      <w:r>
        <w:t>V</w:t>
      </w:r>
      <w:r>
        <w:rPr>
          <w:vertAlign w:val="subscript"/>
        </w:rPr>
        <w:t>c</w:t>
      </w:r>
      <w:proofErr w:type="spellEnd"/>
      <w:r>
        <w:t>(t) varía linealmente con la diferencia de fase entre dichas señales (ver tipo 2 en la figura 1.4). Para su correcto funcionamiento las señales han de tener un ciclo de trabajo del 50%. Otras características de este detector son:</w:t>
      </w:r>
    </w:p>
    <w:p w14:paraId="54CC168D" w14:textId="77777777" w:rsidR="00E51D3D" w:rsidRDefault="00E51D3D">
      <w:pPr>
        <w:numPr>
          <w:ilvl w:val="0"/>
          <w:numId w:val="2"/>
        </w:numPr>
      </w:pPr>
      <w:r>
        <w:t>banda de frecuencia: la propia de los circuitos digitales (DC-</w:t>
      </w:r>
      <w:r w:rsidR="005024C3">
        <w:rPr>
          <w:lang w:val="es-ES"/>
        </w:rPr>
        <w:t xml:space="preserve"> decenas de </w:t>
      </w:r>
      <w:r>
        <w:t>MHz)</w:t>
      </w:r>
    </w:p>
    <w:p w14:paraId="348A0341" w14:textId="77777777" w:rsidR="00E51D3D" w:rsidRDefault="00E51D3D">
      <w:pPr>
        <w:numPr>
          <w:ilvl w:val="0"/>
          <w:numId w:val="2"/>
        </w:numPr>
      </w:pPr>
      <w:r>
        <w:t xml:space="preserve">margen de fases = margen lineal: ± </w:t>
      </w:r>
      <w:r>
        <w:sym w:font="Symbol" w:char="F070"/>
      </w:r>
      <w:r>
        <w:t>/2</w:t>
      </w:r>
    </w:p>
    <w:p w14:paraId="2DAB9AE6" w14:textId="77777777" w:rsidR="00E51D3D" w:rsidRDefault="00E51D3D">
      <w:pPr>
        <w:numPr>
          <w:ilvl w:val="0"/>
          <w:numId w:val="2"/>
        </w:numPr>
      </w:pPr>
      <w:r>
        <w:t>K</w:t>
      </w:r>
      <w:r>
        <w:rPr>
          <w:position w:val="-6"/>
        </w:rPr>
        <w:t>d</w:t>
      </w:r>
      <w:r>
        <w:t xml:space="preserve"> grande (unos 1.5 V/rad) y poco dependiente de las amplitudes de las señales a su entrada</w:t>
      </w:r>
    </w:p>
    <w:p w14:paraId="2B622B91" w14:textId="77777777" w:rsidR="00E51D3D" w:rsidRDefault="00E51D3D">
      <w:pPr>
        <w:numPr>
          <w:ilvl w:val="0"/>
          <w:numId w:val="2"/>
        </w:numPr>
      </w:pPr>
      <w:r>
        <w:t>niveles de salida altos: 0-5v. (TTL).</w:t>
      </w:r>
    </w:p>
    <w:p w14:paraId="702E347C" w14:textId="77777777" w:rsidR="00E51D3D" w:rsidRDefault="00E51D3D">
      <w:pPr>
        <w:numPr>
          <w:ilvl w:val="0"/>
          <w:numId w:val="2"/>
        </w:numPr>
      </w:pPr>
      <w:r>
        <w:t>mejor comportamiento con señales digitales que con analógicas</w:t>
      </w:r>
    </w:p>
    <w:p w14:paraId="37A07EF2" w14:textId="77777777" w:rsidR="00E51D3D" w:rsidRDefault="00E51D3D"/>
    <w:p w14:paraId="2332D42C" w14:textId="77777777" w:rsidR="00E51D3D" w:rsidRDefault="00E51D3D">
      <w:r>
        <w:t xml:space="preserve">Los </w:t>
      </w:r>
      <w:r>
        <w:rPr>
          <w:b/>
        </w:rPr>
        <w:t>biestables</w:t>
      </w:r>
      <w:r>
        <w:t xml:space="preserve"> (tipo 3 en la figura 1.4) evitan la limitación en el ciclo de trabajo de la puerta OR ya que se pueden activar por flanco. Las demás características son similares salvo las siguientes:</w:t>
      </w:r>
    </w:p>
    <w:p w14:paraId="70024FAF" w14:textId="77777777" w:rsidR="00E51D3D" w:rsidRDefault="00E51D3D">
      <w:pPr>
        <w:numPr>
          <w:ilvl w:val="0"/>
          <w:numId w:val="2"/>
        </w:numPr>
      </w:pPr>
      <w:r>
        <w:t>mayor margen de fases: ±</w:t>
      </w:r>
      <w:r>
        <w:sym w:font="Symbol" w:char="F070"/>
      </w:r>
      <w:r>
        <w:t xml:space="preserve"> </w:t>
      </w:r>
    </w:p>
    <w:p w14:paraId="23B7D327" w14:textId="77777777" w:rsidR="00E51D3D" w:rsidRDefault="00E51D3D">
      <w:pPr>
        <w:numPr>
          <w:ilvl w:val="0"/>
          <w:numId w:val="2"/>
        </w:numPr>
      </w:pPr>
      <w:r>
        <w:t>K</w:t>
      </w:r>
      <w:r>
        <w:rPr>
          <w:position w:val="-6"/>
        </w:rPr>
        <w:t>d</w:t>
      </w:r>
      <w:r>
        <w:t xml:space="preserve"> medio (unos 0.5 V/rad) </w:t>
      </w:r>
    </w:p>
    <w:p w14:paraId="5E2C4C45" w14:textId="77777777" w:rsidR="00E51D3D" w:rsidRDefault="00E51D3D">
      <w:r>
        <w:t xml:space="preserve">Otra ventaja de los biestables es que cuando la diferencia en frecuencia de las señales a su entrada es grande generan pulsos que facilitan el enganche. Este hecho, junto con la </w:t>
      </w:r>
      <w:r>
        <w:lastRenderedPageBreak/>
        <w:t xml:space="preserve">característica </w:t>
      </w:r>
      <w:proofErr w:type="spellStart"/>
      <w:r>
        <w:t>V</w:t>
      </w:r>
      <w:r>
        <w:rPr>
          <w:vertAlign w:val="subscript"/>
        </w:rPr>
        <w:t>c</w:t>
      </w:r>
      <w:proofErr w:type="spellEnd"/>
      <w:r>
        <w:t xml:space="preserve"> (t)-diferencia de fase, que es en diente de sierra, obliga a una determinada forma de conectar el detector en el PLL; es decir, tienen "polaridad".</w:t>
      </w:r>
    </w:p>
    <w:p w14:paraId="6476C962" w14:textId="77777777" w:rsidR="00E51D3D" w:rsidRDefault="00E51D3D"/>
    <w:p w14:paraId="3C189808" w14:textId="77777777" w:rsidR="00E51D3D" w:rsidRDefault="00E51D3D">
      <w:r>
        <w:t xml:space="preserve">Por último hay detectores específicos </w:t>
      </w:r>
      <w:r>
        <w:rPr>
          <w:b/>
        </w:rPr>
        <w:t>fase-frecuencia</w:t>
      </w:r>
      <w:r>
        <w:t xml:space="preserve"> (tipo 4 en figura 1.4) realizados también con biestables que mejoran algunas características de éstos:</w:t>
      </w:r>
    </w:p>
    <w:p w14:paraId="168D462C" w14:textId="77777777" w:rsidR="00E51D3D" w:rsidRDefault="00E51D3D">
      <w:pPr>
        <w:numPr>
          <w:ilvl w:val="0"/>
          <w:numId w:val="2"/>
        </w:numPr>
      </w:pPr>
      <w:r>
        <w:t>mayor margen de fases: ±2</w:t>
      </w:r>
      <w:r>
        <w:sym w:font="Symbol" w:char="F070"/>
      </w:r>
      <w:r>
        <w:t xml:space="preserve"> </w:t>
      </w:r>
    </w:p>
    <w:p w14:paraId="44C9C29A" w14:textId="77777777" w:rsidR="00E51D3D" w:rsidRPr="00A631AA" w:rsidRDefault="00E51D3D">
      <w:pPr>
        <w:numPr>
          <w:ilvl w:val="0"/>
          <w:numId w:val="2"/>
        </w:numPr>
      </w:pPr>
      <w:r>
        <w:t>funcionan como detectores de frecuencia para cualquier diferencia en frecuencia entre las señales a su entrada.</w:t>
      </w:r>
    </w:p>
    <w:p w14:paraId="0B3B65C4" w14:textId="77777777" w:rsidR="00A631AA" w:rsidRDefault="00A631AA">
      <w:pPr>
        <w:numPr>
          <w:ilvl w:val="0"/>
          <w:numId w:val="2"/>
        </w:numPr>
      </w:pPr>
      <w:r>
        <w:rPr>
          <w:lang w:val="es-ES"/>
        </w:rPr>
        <w:t xml:space="preserve">La salida es una señal de alterna de </w:t>
      </w:r>
      <w:r w:rsidRPr="00A631AA">
        <w:rPr>
          <w:b/>
          <w:lang w:val="es-ES"/>
        </w:rPr>
        <w:t>frecuencia igual a la de entrada</w:t>
      </w:r>
      <w:r>
        <w:rPr>
          <w:lang w:val="es-ES"/>
        </w:rPr>
        <w:t xml:space="preserve"> (que deberá ser filtrada) superpuesta al término proporcional a la diferencia de fase</w:t>
      </w:r>
    </w:p>
    <w:p w14:paraId="00BBBF30" w14:textId="77777777" w:rsidR="00E51D3D" w:rsidRDefault="00E51D3D"/>
    <w:p w14:paraId="3DA243A5" w14:textId="77777777" w:rsidR="00E51D3D" w:rsidRDefault="00E51D3D">
      <w:r>
        <w:t xml:space="preserve">Una vez más hay que recalcar que </w:t>
      </w:r>
      <w:r w:rsidRPr="00F166E6">
        <w:rPr>
          <w:b/>
        </w:rPr>
        <w:t xml:space="preserve">las características </w:t>
      </w:r>
      <w:proofErr w:type="spellStart"/>
      <w:r w:rsidRPr="00F166E6">
        <w:rPr>
          <w:b/>
        </w:rPr>
        <w:t>V</w:t>
      </w:r>
      <w:r w:rsidRPr="00F166E6">
        <w:rPr>
          <w:b/>
          <w:vertAlign w:val="subscript"/>
        </w:rPr>
        <w:t>c</w:t>
      </w:r>
      <w:proofErr w:type="spellEnd"/>
      <w:r w:rsidRPr="00F166E6">
        <w:rPr>
          <w:b/>
        </w:rPr>
        <w:t xml:space="preserve">(t)-diferencia de fase están obtenidas una vez eliminada la componente de RF; es decir, </w:t>
      </w:r>
      <w:proofErr w:type="spellStart"/>
      <w:r w:rsidRPr="00F166E6">
        <w:rPr>
          <w:b/>
        </w:rPr>
        <w:t>V</w:t>
      </w:r>
      <w:r w:rsidRPr="00F166E6">
        <w:rPr>
          <w:b/>
          <w:vertAlign w:val="subscript"/>
        </w:rPr>
        <w:t>c</w:t>
      </w:r>
      <w:proofErr w:type="spellEnd"/>
      <w:r w:rsidRPr="00F166E6">
        <w:rPr>
          <w:b/>
        </w:rPr>
        <w:t>(t) es el valor medio de ésta</w:t>
      </w:r>
      <w:r>
        <w:t>. Dicho filtrado ha de realizarse con un filtro que debe incluirse en el PLL tras el detector.</w:t>
      </w:r>
    </w:p>
    <w:p w14:paraId="1509D50E" w14:textId="77777777" w:rsidR="00E51D3D" w:rsidRDefault="00E51D3D">
      <w:pPr>
        <w:rPr>
          <w:lang w:val="es-ES"/>
        </w:rPr>
      </w:pPr>
      <w:r>
        <w:t xml:space="preserve">Por último, la medida más usual de los detectores se realiza introduciendo dos señales de igual frecuencia a sus entradas y variando la diferencia de fases entre ellas. La salida se filtra y se obtiene la característica deseada. </w:t>
      </w:r>
    </w:p>
    <w:p w14:paraId="353F3D4C" w14:textId="77777777" w:rsidR="00801F3D" w:rsidRPr="00801F3D" w:rsidRDefault="00801F3D">
      <w:pPr>
        <w:rPr>
          <w:lang w:val="es-ES"/>
        </w:rPr>
      </w:pPr>
    </w:p>
    <w:p w14:paraId="561F63D3" w14:textId="77777777" w:rsidR="00E51D3D" w:rsidRPr="00801F3D" w:rsidRDefault="00E51D3D" w:rsidP="00801F3D">
      <w:pPr>
        <w:rPr>
          <w:u w:val="single"/>
        </w:rPr>
      </w:pPr>
      <w:r w:rsidRPr="00801F3D">
        <w:rPr>
          <w:u w:val="single"/>
        </w:rPr>
        <w:t>Osciladores controlados por tensión (</w:t>
      </w:r>
      <w:proofErr w:type="spellStart"/>
      <w:r w:rsidRPr="00801F3D">
        <w:rPr>
          <w:u w:val="single"/>
        </w:rPr>
        <w:t>VCOs</w:t>
      </w:r>
      <w:proofErr w:type="spellEnd"/>
      <w:r w:rsidRPr="00801F3D">
        <w:rPr>
          <w:u w:val="single"/>
        </w:rPr>
        <w:t>)</w:t>
      </w:r>
    </w:p>
    <w:p w14:paraId="0D457FFB" w14:textId="77777777" w:rsidR="00E51D3D" w:rsidRPr="00F166E6" w:rsidRDefault="00E51D3D">
      <w:pPr>
        <w:rPr>
          <w:lang w:val="es-ES"/>
        </w:rPr>
      </w:pPr>
      <w:r>
        <w:t xml:space="preserve">Los </w:t>
      </w:r>
      <w:proofErr w:type="spellStart"/>
      <w:r>
        <w:t>VCOs</w:t>
      </w:r>
      <w:proofErr w:type="spellEnd"/>
      <w:r>
        <w:t xml:space="preserve"> son un tipo de osciladores en los que se puede variar la frecuencia de la señal generada mediante una tensión de control:</w:t>
      </w:r>
    </w:p>
    <w:p w14:paraId="3E4B69FE" w14:textId="77777777" w:rsidR="00E51D3D" w:rsidRPr="00B5570F" w:rsidRDefault="00E51D3D" w:rsidP="00F166E6">
      <w:pPr>
        <w:jc w:val="center"/>
        <w:rPr>
          <w:sz w:val="24"/>
          <w:lang w:val="en-US"/>
        </w:rPr>
      </w:pPr>
      <w:r w:rsidRPr="00B5570F">
        <w:rPr>
          <w:sz w:val="24"/>
          <w:lang w:val="en-US"/>
        </w:rPr>
        <w:t>f</w:t>
      </w:r>
      <w:r w:rsidRPr="00B5570F">
        <w:rPr>
          <w:sz w:val="24"/>
          <w:vertAlign w:val="subscript"/>
          <w:lang w:val="en-US"/>
        </w:rPr>
        <w:t>s</w:t>
      </w:r>
      <w:r w:rsidRPr="00B5570F">
        <w:rPr>
          <w:sz w:val="24"/>
          <w:lang w:val="en-US"/>
        </w:rPr>
        <w:t xml:space="preserve"> (t) = f</w:t>
      </w:r>
      <w:r w:rsidRPr="00B5570F">
        <w:rPr>
          <w:sz w:val="24"/>
          <w:vertAlign w:val="subscript"/>
          <w:lang w:val="en-US"/>
        </w:rPr>
        <w:t>i</w:t>
      </w:r>
      <w:r w:rsidRPr="00B5570F">
        <w:rPr>
          <w:sz w:val="24"/>
          <w:lang w:val="en-US"/>
        </w:rPr>
        <w:t xml:space="preserve">+ </w:t>
      </w:r>
      <w:proofErr w:type="spellStart"/>
      <w:r w:rsidRPr="00B5570F">
        <w:rPr>
          <w:sz w:val="24"/>
          <w:lang w:val="en-US"/>
        </w:rPr>
        <w:t>k</w:t>
      </w:r>
      <w:r w:rsidRPr="00B5570F">
        <w:rPr>
          <w:sz w:val="24"/>
          <w:vertAlign w:val="subscript"/>
          <w:lang w:val="en-US"/>
        </w:rPr>
        <w:t>v</w:t>
      </w:r>
      <w:proofErr w:type="spellEnd"/>
      <w:r w:rsidRPr="00B5570F">
        <w:rPr>
          <w:sz w:val="24"/>
          <w:lang w:val="fr-FR"/>
        </w:rPr>
        <w:t xml:space="preserve"> [</w:t>
      </w:r>
      <w:proofErr w:type="spellStart"/>
      <w:r w:rsidRPr="00B5570F">
        <w:rPr>
          <w:sz w:val="24"/>
          <w:lang w:val="fr-FR"/>
        </w:rPr>
        <w:t>V</w:t>
      </w:r>
      <w:r w:rsidRPr="00B5570F">
        <w:rPr>
          <w:sz w:val="24"/>
          <w:vertAlign w:val="subscript"/>
          <w:lang w:val="fr-FR"/>
        </w:rPr>
        <w:t>v</w:t>
      </w:r>
      <w:proofErr w:type="spellEnd"/>
      <w:r w:rsidRPr="00B5570F">
        <w:rPr>
          <w:sz w:val="24"/>
          <w:lang w:val="en-US"/>
        </w:rPr>
        <w:t xml:space="preserve"> (t)-V</w:t>
      </w:r>
      <w:r w:rsidR="00990DBA" w:rsidRPr="00B5570F">
        <w:rPr>
          <w:sz w:val="24"/>
          <w:vertAlign w:val="subscript"/>
          <w:lang w:val="en-US"/>
        </w:rPr>
        <w:t>CO</w:t>
      </w:r>
      <w:r w:rsidRPr="00B5570F">
        <w:rPr>
          <w:sz w:val="24"/>
          <w:lang w:val="en-US"/>
        </w:rPr>
        <w:t>]</w:t>
      </w:r>
    </w:p>
    <w:p w14:paraId="6E2E1CBF" w14:textId="77777777" w:rsidR="00E51D3D" w:rsidRDefault="00E51D3D">
      <w:r>
        <w:t>Aquí K</w:t>
      </w:r>
      <w:r>
        <w:rPr>
          <w:vertAlign w:val="subscript"/>
        </w:rPr>
        <w:t>v</w:t>
      </w:r>
      <w:r>
        <w:t>, constante del detector, viene dada en Hz/V.</w:t>
      </w:r>
      <w:r w:rsidR="00F166E6">
        <w:t xml:space="preserve"> </w:t>
      </w:r>
      <w:r>
        <w:t>En la figura 1.5 se muestra una característica típica.</w:t>
      </w:r>
    </w:p>
    <w:p w14:paraId="7A11C5AB" w14:textId="77777777" w:rsidR="00E51D3D" w:rsidRDefault="00E51D3D"/>
    <w:p w14:paraId="16D91BBF" w14:textId="77777777" w:rsidR="00E51D3D" w:rsidRDefault="00990DBA">
      <w:pPr>
        <w:keepNext/>
        <w:jc w:val="center"/>
      </w:pPr>
      <w:r>
        <w:rPr>
          <w:noProof/>
          <w:lang w:val="es-ES"/>
        </w:rPr>
        <w:drawing>
          <wp:inline distT="0" distB="0" distL="0" distR="0" wp14:anchorId="74D332BB" wp14:editId="654E256B">
            <wp:extent cx="1999615" cy="1713230"/>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9615" cy="1713230"/>
                    </a:xfrm>
                    <a:prstGeom prst="rect">
                      <a:avLst/>
                    </a:prstGeom>
                    <a:noFill/>
                  </pic:spPr>
                </pic:pic>
              </a:graphicData>
            </a:graphic>
          </wp:inline>
        </w:drawing>
      </w:r>
    </w:p>
    <w:p w14:paraId="220A3426" w14:textId="24062410"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5</w:t>
      </w:r>
      <w:r w:rsidR="00F12DB9">
        <w:rPr>
          <w:noProof/>
        </w:rPr>
        <w:fldChar w:fldCharType="end"/>
      </w:r>
      <w:r>
        <w:t xml:space="preserve"> Relación típica frecuencia-tensión de un VCO</w:t>
      </w:r>
    </w:p>
    <w:p w14:paraId="7C7F4D66" w14:textId="77777777" w:rsidR="00E51D3D" w:rsidRPr="00F166E6" w:rsidRDefault="00E51D3D">
      <w:r w:rsidRPr="00F166E6">
        <w:t xml:space="preserve">Existen distintos tipos de </w:t>
      </w:r>
      <w:proofErr w:type="spellStart"/>
      <w:r w:rsidRPr="00F166E6">
        <w:t>VCOs</w:t>
      </w:r>
      <w:proofErr w:type="spellEnd"/>
      <w:r w:rsidRPr="00F166E6">
        <w:t xml:space="preserve"> según la tecnología utilizada:</w:t>
      </w:r>
    </w:p>
    <w:p w14:paraId="3AC939B7" w14:textId="77777777" w:rsidR="00E51D3D" w:rsidRPr="00F166E6" w:rsidRDefault="00E51D3D" w:rsidP="00F166E6">
      <w:pPr>
        <w:numPr>
          <w:ilvl w:val="0"/>
          <w:numId w:val="2"/>
        </w:numPr>
      </w:pPr>
      <w:r w:rsidRPr="00F166E6">
        <w:rPr>
          <w:u w:val="single"/>
        </w:rPr>
        <w:lastRenderedPageBreak/>
        <w:t>Oscilador LC con varactor</w:t>
      </w:r>
      <w:r w:rsidRPr="00F166E6">
        <w:t>. Se trata del oscilador clásico (</w:t>
      </w:r>
      <w:proofErr w:type="spellStart"/>
      <w:r w:rsidRPr="00F166E6">
        <w:t>Colpitts</w:t>
      </w:r>
      <w:proofErr w:type="spellEnd"/>
      <w:r w:rsidRPr="00F166E6">
        <w:t xml:space="preserve">, </w:t>
      </w:r>
      <w:proofErr w:type="spellStart"/>
      <w:r w:rsidRPr="00F166E6">
        <w:t>Hartley</w:t>
      </w:r>
      <w:proofErr w:type="spellEnd"/>
      <w:r w:rsidRPr="00F166E6">
        <w:t xml:space="preserve">, </w:t>
      </w:r>
      <w:proofErr w:type="spellStart"/>
      <w:r w:rsidRPr="00F166E6">
        <w:t>etc</w:t>
      </w:r>
      <w:proofErr w:type="spellEnd"/>
      <w:r w:rsidRPr="00F166E6">
        <w:t>) realizado con un transistor y un circuito resonante con bobina y condensador de capacidad variable por tensión (varactor). Se utilizan el baja y alta frecuencia.</w:t>
      </w:r>
    </w:p>
    <w:p w14:paraId="54B7FE77" w14:textId="77777777" w:rsidR="00E51D3D" w:rsidRPr="00F166E6" w:rsidRDefault="00E51D3D" w:rsidP="00F166E6">
      <w:pPr>
        <w:numPr>
          <w:ilvl w:val="0"/>
          <w:numId w:val="2"/>
        </w:numPr>
      </w:pPr>
      <w:r w:rsidRPr="00F166E6">
        <w:t>Oscilador con cristal (VCXO). Se trata de un oscilador a cristal en el que se ha añadido un varactor para controlar la frecuencia. Es muy estable pero su margen de frecuencias es muy pequeño.</w:t>
      </w:r>
    </w:p>
    <w:p w14:paraId="31AA0508" w14:textId="77777777" w:rsidR="00E51D3D" w:rsidRPr="00F166E6" w:rsidRDefault="00E51D3D" w:rsidP="00F166E6">
      <w:pPr>
        <w:numPr>
          <w:ilvl w:val="0"/>
          <w:numId w:val="2"/>
        </w:numPr>
      </w:pPr>
      <w:r w:rsidRPr="00F166E6">
        <w:t>Oscilador con YIG. Es un oscilador típico de microondas. Permite un gran margen de sintonía mediante el control de un campo magnético.</w:t>
      </w:r>
    </w:p>
    <w:p w14:paraId="628FC9AA" w14:textId="77777777" w:rsidR="00E51D3D" w:rsidRPr="00E45CFE" w:rsidRDefault="00E51D3D">
      <w:pPr>
        <w:numPr>
          <w:ilvl w:val="0"/>
          <w:numId w:val="2"/>
        </w:numPr>
        <w:rPr>
          <w:color w:val="FF0000"/>
        </w:rPr>
      </w:pPr>
      <w:r w:rsidRPr="00F166E6">
        <w:t xml:space="preserve">Multivibradores. Son osciladores </w:t>
      </w:r>
      <w:proofErr w:type="spellStart"/>
      <w:r w:rsidRPr="00F166E6">
        <w:t>aestables</w:t>
      </w:r>
      <w:proofErr w:type="spellEnd"/>
      <w:r w:rsidRPr="00F166E6">
        <w:t>, típicamente digitales, en los que la frecuencia se puede variar directamente o con varactores.</w:t>
      </w:r>
      <w:r w:rsidRPr="00E45CFE">
        <w:rPr>
          <w:color w:val="FF0000"/>
        </w:rPr>
        <w:t xml:space="preserve"> </w:t>
      </w:r>
    </w:p>
    <w:p w14:paraId="41385CB8" w14:textId="77777777" w:rsidR="00E51D3D" w:rsidRDefault="00E51D3D"/>
    <w:p w14:paraId="2A49D025" w14:textId="77777777" w:rsidR="00E51D3D" w:rsidRDefault="00E51D3D">
      <w:r>
        <w:t>Los parámetros más importantes del VCO son: margen de frecuencias, ruido, constante K</w:t>
      </w:r>
      <w:r>
        <w:rPr>
          <w:position w:val="-6"/>
        </w:rPr>
        <w:t>v</w:t>
      </w:r>
      <w:r>
        <w:t>, linealidad y tiempo de establecimiento. La linealidad determina la forma de la característica frecuencia-tensión del VCO. Obsérvese que la mostrada en la figura 1.5 no es lineal por lo que la constante K</w:t>
      </w:r>
      <w:r>
        <w:rPr>
          <w:position w:val="-6"/>
        </w:rPr>
        <w:t>v</w:t>
      </w:r>
      <w:r>
        <w:t xml:space="preserve"> será la pendiente en el punto de trabajo.</w:t>
      </w:r>
      <w:r w:rsidR="00F166E6">
        <w:t xml:space="preserve"> </w:t>
      </w:r>
      <w:r>
        <w:t>La curva característica del VCO se obtiene midiendo la frecuencia de la señal a su salida según se varía la señal de control (DC) a su entrada.</w:t>
      </w:r>
    </w:p>
    <w:p w14:paraId="6CC2D1FD" w14:textId="77777777" w:rsidR="00E51D3D" w:rsidRDefault="00E51D3D">
      <w:pPr>
        <w:pStyle w:val="Ttulo2"/>
      </w:pPr>
      <w:bookmarkStart w:id="4" w:name="_Toc194388123"/>
      <w:r>
        <w:t>ESTUDIO DEL PLL EN ALTERNA</w:t>
      </w:r>
      <w:bookmarkEnd w:id="4"/>
    </w:p>
    <w:p w14:paraId="08FEB9BF" w14:textId="77777777" w:rsidR="00E51D3D" w:rsidRDefault="00E51D3D">
      <w:pPr>
        <w:pStyle w:val="Ttulo3"/>
      </w:pPr>
      <w:bookmarkStart w:id="5" w:name="_Toc194388124"/>
      <w:r>
        <w:t>Ecuación d</w:t>
      </w:r>
      <w:r w:rsidR="00D53564">
        <w:t>e</w:t>
      </w:r>
      <w:r>
        <w:t>l sistema</w:t>
      </w:r>
      <w:bookmarkEnd w:id="5"/>
    </w:p>
    <w:p w14:paraId="2F2877FB" w14:textId="77777777" w:rsidR="00E51D3D" w:rsidRPr="00F166E6" w:rsidRDefault="00E51D3D">
      <w:r w:rsidRPr="00F166E6">
        <w:t>Teniendo en cuenta las relaciones entrada-salida de los bloques de la figura 1.6 (se omiten las componentes de continua) el sistema está regido por la siguiente ecuación diferencial:</w:t>
      </w:r>
    </w:p>
    <w:p w14:paraId="3E8F9660" w14:textId="77777777" w:rsidR="00E51D3D" w:rsidRPr="00B5570F" w:rsidRDefault="00E51D3D" w:rsidP="00F166E6">
      <w:pPr>
        <w:spacing w:before="120" w:after="120"/>
        <w:jc w:val="center"/>
        <w:rPr>
          <w:sz w:val="24"/>
          <w:lang w:val="en-US"/>
        </w:rPr>
      </w:pPr>
      <w:r w:rsidRPr="00B5570F">
        <w:rPr>
          <w:sz w:val="24"/>
          <w:lang w:val="en-US"/>
        </w:rPr>
        <w:t>d</w:t>
      </w:r>
      <w:r w:rsidRPr="00B5570F">
        <w:rPr>
          <w:sz w:val="24"/>
        </w:rPr>
        <w:sym w:font="Symbol" w:char="F071"/>
      </w:r>
      <w:r w:rsidRPr="00B5570F">
        <w:rPr>
          <w:sz w:val="24"/>
          <w:vertAlign w:val="subscript"/>
          <w:lang w:val="en-US"/>
        </w:rPr>
        <w:t>so</w:t>
      </w:r>
      <w:r w:rsidRPr="00B5570F">
        <w:rPr>
          <w:sz w:val="24"/>
          <w:lang w:val="en-US"/>
        </w:rPr>
        <w:t xml:space="preserve">(t)/dt + </w:t>
      </w:r>
      <w:proofErr w:type="spellStart"/>
      <w:r w:rsidRPr="00B5570F">
        <w:rPr>
          <w:sz w:val="24"/>
          <w:lang w:val="en-US"/>
        </w:rPr>
        <w:t>K</w:t>
      </w:r>
      <w:r w:rsidRPr="00B5570F">
        <w:rPr>
          <w:sz w:val="24"/>
          <w:vertAlign w:val="subscript"/>
          <w:lang w:val="en-US"/>
        </w:rPr>
        <w:t>d</w:t>
      </w:r>
      <w:proofErr w:type="spellEnd"/>
      <w:r w:rsidRPr="00B5570F">
        <w:rPr>
          <w:sz w:val="24"/>
          <w:lang w:val="en-US"/>
        </w:rPr>
        <w:t xml:space="preserve"> </w:t>
      </w:r>
      <w:proofErr w:type="spellStart"/>
      <w:r w:rsidRPr="00B5570F">
        <w:rPr>
          <w:sz w:val="24"/>
          <w:lang w:val="en-US"/>
        </w:rPr>
        <w:t>K</w:t>
      </w:r>
      <w:r w:rsidRPr="00B5570F">
        <w:rPr>
          <w:sz w:val="24"/>
          <w:vertAlign w:val="subscript"/>
          <w:lang w:val="en-US"/>
        </w:rPr>
        <w:t>v</w:t>
      </w:r>
      <w:proofErr w:type="spellEnd"/>
      <w:r w:rsidRPr="00B5570F">
        <w:rPr>
          <w:sz w:val="24"/>
          <w:lang w:val="en-US"/>
        </w:rPr>
        <w:t xml:space="preserve"> </w:t>
      </w:r>
      <w:r w:rsidRPr="00B5570F">
        <w:rPr>
          <w:sz w:val="24"/>
        </w:rPr>
        <w:sym w:font="Symbol" w:char="F071"/>
      </w:r>
      <w:r w:rsidRPr="00B5570F">
        <w:rPr>
          <w:sz w:val="24"/>
          <w:vertAlign w:val="subscript"/>
          <w:lang w:val="en-US"/>
        </w:rPr>
        <w:t>so</w:t>
      </w:r>
      <w:r w:rsidRPr="00B5570F">
        <w:rPr>
          <w:sz w:val="24"/>
          <w:lang w:val="en-US"/>
        </w:rPr>
        <w:t xml:space="preserve">(t) = </w:t>
      </w:r>
      <w:proofErr w:type="spellStart"/>
      <w:r w:rsidRPr="00B5570F">
        <w:rPr>
          <w:sz w:val="24"/>
          <w:lang w:val="en-US"/>
        </w:rPr>
        <w:t>K</w:t>
      </w:r>
      <w:r w:rsidRPr="00B5570F">
        <w:rPr>
          <w:sz w:val="24"/>
          <w:vertAlign w:val="subscript"/>
          <w:lang w:val="en-US"/>
        </w:rPr>
        <w:t>d</w:t>
      </w:r>
      <w:proofErr w:type="spellEnd"/>
      <w:r w:rsidRPr="00B5570F">
        <w:rPr>
          <w:sz w:val="24"/>
          <w:lang w:val="en-US"/>
        </w:rPr>
        <w:t xml:space="preserve"> </w:t>
      </w:r>
      <w:proofErr w:type="spellStart"/>
      <w:r w:rsidRPr="00B5570F">
        <w:rPr>
          <w:sz w:val="24"/>
          <w:lang w:val="en-US"/>
        </w:rPr>
        <w:t>K</w:t>
      </w:r>
      <w:r w:rsidRPr="00B5570F">
        <w:rPr>
          <w:sz w:val="24"/>
          <w:vertAlign w:val="subscript"/>
          <w:lang w:val="en-US"/>
        </w:rPr>
        <w:t>v</w:t>
      </w:r>
      <w:proofErr w:type="spellEnd"/>
      <w:r w:rsidRPr="00B5570F">
        <w:rPr>
          <w:sz w:val="24"/>
          <w:lang w:val="en-US"/>
        </w:rPr>
        <w:t xml:space="preserve"> </w:t>
      </w:r>
      <w:r w:rsidRPr="00B5570F">
        <w:rPr>
          <w:sz w:val="24"/>
        </w:rPr>
        <w:sym w:font="Symbol" w:char="F071"/>
      </w:r>
      <w:proofErr w:type="spellStart"/>
      <w:r w:rsidRPr="00B5570F">
        <w:rPr>
          <w:sz w:val="24"/>
          <w:vertAlign w:val="subscript"/>
          <w:lang w:val="en-US"/>
        </w:rPr>
        <w:t>io</w:t>
      </w:r>
      <w:proofErr w:type="spellEnd"/>
      <w:r w:rsidRPr="00B5570F">
        <w:rPr>
          <w:sz w:val="24"/>
          <w:lang w:val="en-US"/>
        </w:rPr>
        <w:t>(t)</w:t>
      </w:r>
    </w:p>
    <w:p w14:paraId="2588B193" w14:textId="77777777" w:rsidR="00E51D3D" w:rsidRPr="00E45CFE" w:rsidRDefault="00E51D3D">
      <w:pPr>
        <w:rPr>
          <w:color w:val="FF0000"/>
        </w:rPr>
      </w:pPr>
      <w:r w:rsidRPr="00F166E6">
        <w:t xml:space="preserve">como se ve es lineal de coeficientes constantes. Como ya se ha visto las características del detector de fases y del VCO no son lineales sino que dependen de la señal a su entrada; más </w:t>
      </w:r>
      <w:r w:rsidR="00BF05BD" w:rsidRPr="00F166E6">
        <w:t>aún</w:t>
      </w:r>
      <w:r w:rsidRPr="00F166E6">
        <w:t>, en el caso del comparador dicha característica suele ser periódica. Por tanto la ecuación anterior es válida para pequeñas variaciones sobre la situación de enganche entorno a la cual se estudia el PLL. En tal caso, como ya se sabe, K</w:t>
      </w:r>
      <w:r w:rsidRPr="00F166E6">
        <w:rPr>
          <w:position w:val="-6"/>
        </w:rPr>
        <w:t>d</w:t>
      </w:r>
      <w:r w:rsidRPr="00F166E6">
        <w:t xml:space="preserve"> y K</w:t>
      </w:r>
      <w:r w:rsidRPr="00F166E6">
        <w:rPr>
          <w:position w:val="-6"/>
        </w:rPr>
        <w:t>v</w:t>
      </w:r>
      <w:r w:rsidRPr="00F166E6">
        <w:t xml:space="preserve"> pasan a ser las derivadas de las características del detector y VCO respectivamente alrededor de dicha situación de trabajo.</w:t>
      </w:r>
    </w:p>
    <w:p w14:paraId="08111FEF" w14:textId="77777777" w:rsidR="00E51D3D" w:rsidRDefault="00E51D3D"/>
    <w:p w14:paraId="1402CAE6" w14:textId="77777777" w:rsidR="00E51D3D" w:rsidRDefault="00396F2B" w:rsidP="00396F2B">
      <w:pPr>
        <w:keepNext/>
        <w:jc w:val="center"/>
      </w:pPr>
      <w:r>
        <w:rPr>
          <w:noProof/>
          <w:lang w:val="es-ES"/>
        </w:rPr>
        <w:lastRenderedPageBreak/>
        <w:drawing>
          <wp:inline distT="0" distB="0" distL="0" distR="0" wp14:anchorId="01FE72E2" wp14:editId="198A08FE">
            <wp:extent cx="5724525" cy="1005840"/>
            <wp:effectExtent l="0" t="0" r="952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005840"/>
                    </a:xfrm>
                    <a:prstGeom prst="rect">
                      <a:avLst/>
                    </a:prstGeom>
                    <a:noFill/>
                  </pic:spPr>
                </pic:pic>
              </a:graphicData>
            </a:graphic>
          </wp:inline>
        </w:drawing>
      </w:r>
    </w:p>
    <w:p w14:paraId="4A2EA070" w14:textId="469ACBB8"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6</w:t>
      </w:r>
      <w:r w:rsidR="00F12DB9">
        <w:rPr>
          <w:noProof/>
        </w:rPr>
        <w:fldChar w:fldCharType="end"/>
      </w:r>
      <w:r>
        <w:t xml:space="preserve"> Diagrama de bloques del PLL en alterna</w:t>
      </w:r>
    </w:p>
    <w:p w14:paraId="79CDBC14" w14:textId="77777777" w:rsidR="00E51D3D" w:rsidRDefault="00E51D3D">
      <w:r>
        <w:t xml:space="preserve">A partir de la ecuación diferencial anterior (con las limitaciones comentadas) puede estudiarse el comportamiento dinámico y en alterna del PLL. Dadas las propiedades de dicha ecuación se puede abordar su estudio con mayor comodidad haciendo uso de la transformada de Laplace. En tal caso puede representarse el sistema por el diagrama de bloques que se muestra en la figura 1.7, donde la variable </w:t>
      </w:r>
      <w:r>
        <w:rPr>
          <w:b/>
        </w:rPr>
        <w:t>t</w:t>
      </w:r>
      <w:r>
        <w:t xml:space="preserve"> se ha substituido por </w:t>
      </w:r>
      <w:r>
        <w:rPr>
          <w:b/>
        </w:rPr>
        <w:t>s</w:t>
      </w:r>
      <w:r>
        <w:t xml:space="preserve"> y la función integración por </w:t>
      </w:r>
      <w:r>
        <w:rPr>
          <w:b/>
        </w:rPr>
        <w:t>1/s</w:t>
      </w:r>
      <w:r>
        <w:t xml:space="preserve">. En dicha figura se ha incluido el bloque </w:t>
      </w:r>
      <w:r>
        <w:rPr>
          <w:b/>
        </w:rPr>
        <w:t>F(s)</w:t>
      </w:r>
      <w:r>
        <w:t xml:space="preserve"> que contendrá un filtro cuya misión se describirá más adelante. En principio no se considerará y, por tanto, V</w:t>
      </w:r>
      <w:r>
        <w:rPr>
          <w:position w:val="-6"/>
        </w:rPr>
        <w:t>c</w:t>
      </w:r>
      <w:r>
        <w:t>(s)=V</w:t>
      </w:r>
      <w:proofErr w:type="spellStart"/>
      <w:r w:rsidR="00933CF7">
        <w:rPr>
          <w:position w:val="-6"/>
          <w:vertAlign w:val="subscript"/>
        </w:rPr>
        <w:t>V</w:t>
      </w:r>
      <w:proofErr w:type="spellEnd"/>
      <w:r>
        <w:t>(s).</w:t>
      </w:r>
    </w:p>
    <w:p w14:paraId="64B551D6" w14:textId="77777777" w:rsidR="00933CF7" w:rsidRDefault="00933CF7"/>
    <w:p w14:paraId="1B116147" w14:textId="77777777" w:rsidR="00E51D3D" w:rsidRDefault="00933CF7" w:rsidP="00933CF7">
      <w:pPr>
        <w:jc w:val="center"/>
      </w:pPr>
      <w:r w:rsidRPr="00933CF7">
        <w:rPr>
          <w:noProof/>
          <w:lang w:val="es-ES"/>
        </w:rPr>
        <mc:AlternateContent>
          <mc:Choice Requires="wpg">
            <w:drawing>
              <wp:inline distT="0" distB="0" distL="0" distR="0" wp14:anchorId="5F87B74A" wp14:editId="748F7981">
                <wp:extent cx="5721350" cy="823912"/>
                <wp:effectExtent l="0" t="0" r="0" b="0"/>
                <wp:docPr id="1600" name="Group 1243"/>
                <wp:cNvGraphicFramePr/>
                <a:graphic xmlns:a="http://schemas.openxmlformats.org/drawingml/2006/main">
                  <a:graphicData uri="http://schemas.microsoft.com/office/word/2010/wordprocessingGroup">
                    <wpg:wgp>
                      <wpg:cNvGrpSpPr/>
                      <wpg:grpSpPr bwMode="auto">
                        <a:xfrm>
                          <a:off x="0" y="0"/>
                          <a:ext cx="5721350" cy="823912"/>
                          <a:chOff x="0" y="0"/>
                          <a:chExt cx="3604" cy="519"/>
                        </a:xfrm>
                      </wpg:grpSpPr>
                      <wps:wsp>
                        <wps:cNvPr id="1601" name="AutoShape 1242"/>
                        <wps:cNvSpPr>
                          <a:spLocks noChangeAspect="1" noChangeArrowheads="1" noTextEdit="1"/>
                        </wps:cNvSpPr>
                        <wps:spPr bwMode="auto">
                          <a:xfrm>
                            <a:off x="0" y="0"/>
                            <a:ext cx="360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1602" name="Group 1444"/>
                        <wpg:cNvGrpSpPr>
                          <a:grpSpLocks/>
                        </wpg:cNvGrpSpPr>
                        <wpg:grpSpPr bwMode="auto">
                          <a:xfrm>
                            <a:off x="15" y="30"/>
                            <a:ext cx="3394" cy="474"/>
                            <a:chOff x="15" y="30"/>
                            <a:chExt cx="3394" cy="474"/>
                          </a:xfrm>
                        </wpg:grpSpPr>
                        <wps:wsp>
                          <wps:cNvPr id="1603" name="Line 1244"/>
                          <wps:cNvCnPr/>
                          <wps:spPr bwMode="auto">
                            <a:xfrm>
                              <a:off x="2564"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Freeform 1245"/>
                          <wps:cNvSpPr>
                            <a:spLocks/>
                          </wps:cNvSpPr>
                          <wps:spPr bwMode="auto">
                            <a:xfrm>
                              <a:off x="2564" y="170"/>
                              <a:ext cx="374" cy="0"/>
                            </a:xfrm>
                            <a:custGeom>
                              <a:avLst/>
                              <a:gdLst>
                                <a:gd name="T0" fmla="*/ 0 w 1871"/>
                                <a:gd name="T1" fmla="*/ 1871 w 1871"/>
                                <a:gd name="T2" fmla="*/ 0 w 1871"/>
                              </a:gdLst>
                              <a:ahLst/>
                              <a:cxnLst>
                                <a:cxn ang="0">
                                  <a:pos x="T0" y="0"/>
                                </a:cxn>
                                <a:cxn ang="0">
                                  <a:pos x="T1" y="0"/>
                                </a:cxn>
                                <a:cxn ang="0">
                                  <a:pos x="T2" y="0"/>
                                </a:cxn>
                              </a:cxnLst>
                              <a:rect l="0" t="0" r="r" b="b"/>
                              <a:pathLst>
                                <a:path w="1871">
                                  <a:moveTo>
                                    <a:pt x="0" y="0"/>
                                  </a:moveTo>
                                  <a:lnTo>
                                    <a:pt x="1871" y="0"/>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05" name="Line 1246"/>
                          <wps:cNvCnPr/>
                          <wps:spPr bwMode="auto">
                            <a:xfrm>
                              <a:off x="3409" y="48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247"/>
                          <wps:cNvCnPr/>
                          <wps:spPr bwMode="auto">
                            <a:xfrm flipH="1">
                              <a:off x="477" y="485"/>
                              <a:ext cx="2932"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248"/>
                          <wps:cNvCnPr/>
                          <wps:spPr bwMode="auto">
                            <a:xfrm>
                              <a:off x="603"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Freeform 1249"/>
                          <wps:cNvSpPr>
                            <a:spLocks/>
                          </wps:cNvSpPr>
                          <wps:spPr bwMode="auto">
                            <a:xfrm>
                              <a:off x="600" y="141"/>
                              <a:ext cx="8" cy="29"/>
                            </a:xfrm>
                            <a:custGeom>
                              <a:avLst/>
                              <a:gdLst>
                                <a:gd name="T0" fmla="*/ 16 w 41"/>
                                <a:gd name="T1" fmla="*/ 145 h 145"/>
                                <a:gd name="T2" fmla="*/ 41 w 41"/>
                                <a:gd name="T3" fmla="*/ 145 h 145"/>
                                <a:gd name="T4" fmla="*/ 36 w 41"/>
                                <a:gd name="T5" fmla="*/ 74 h 145"/>
                                <a:gd name="T6" fmla="*/ 13 w 41"/>
                                <a:gd name="T7" fmla="*/ 75 h 145"/>
                                <a:gd name="T8" fmla="*/ 16 w 41"/>
                                <a:gd name="T9" fmla="*/ 145 h 145"/>
                                <a:gd name="T10" fmla="*/ 26 w 41"/>
                                <a:gd name="T11" fmla="*/ 145 h 145"/>
                                <a:gd name="T12" fmla="*/ 26 w 41"/>
                                <a:gd name="T13" fmla="*/ 74 h 145"/>
                                <a:gd name="T14" fmla="*/ 36 w 41"/>
                                <a:gd name="T15" fmla="*/ 74 h 145"/>
                                <a:gd name="T16" fmla="*/ 26 w 41"/>
                                <a:gd name="T17" fmla="*/ 0 h 145"/>
                                <a:gd name="T18" fmla="*/ 0 w 41"/>
                                <a:gd name="T19" fmla="*/ 6 h 145"/>
                                <a:gd name="T20" fmla="*/ 13 w 41"/>
                                <a:gd name="T21" fmla="*/ 75 h 145"/>
                                <a:gd name="T22" fmla="*/ 36 w 41"/>
                                <a:gd name="T23" fmla="*/ 74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145">
                                  <a:moveTo>
                                    <a:pt x="16" y="145"/>
                                  </a:moveTo>
                                  <a:lnTo>
                                    <a:pt x="41" y="145"/>
                                  </a:lnTo>
                                  <a:lnTo>
                                    <a:pt x="36" y="74"/>
                                  </a:lnTo>
                                  <a:lnTo>
                                    <a:pt x="13" y="75"/>
                                  </a:lnTo>
                                  <a:lnTo>
                                    <a:pt x="16" y="145"/>
                                  </a:lnTo>
                                  <a:lnTo>
                                    <a:pt x="26" y="145"/>
                                  </a:lnTo>
                                  <a:lnTo>
                                    <a:pt x="26" y="74"/>
                                  </a:lnTo>
                                  <a:lnTo>
                                    <a:pt x="36" y="74"/>
                                  </a:lnTo>
                                  <a:lnTo>
                                    <a:pt x="26" y="0"/>
                                  </a:lnTo>
                                  <a:lnTo>
                                    <a:pt x="0" y="6"/>
                                  </a:lnTo>
                                  <a:lnTo>
                                    <a:pt x="13" y="75"/>
                                  </a:lnTo>
                                  <a:lnTo>
                                    <a:pt x="36" y="7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09" name="Line 1250"/>
                          <wps:cNvCnPr/>
                          <wps:spPr bwMode="auto">
                            <a:xfrm>
                              <a:off x="605" y="14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Freeform 1251"/>
                          <wps:cNvSpPr>
                            <a:spLocks/>
                          </wps:cNvSpPr>
                          <wps:spPr bwMode="auto">
                            <a:xfrm>
                              <a:off x="596" y="127"/>
                              <a:ext cx="9" cy="15"/>
                            </a:xfrm>
                            <a:custGeom>
                              <a:avLst/>
                              <a:gdLst>
                                <a:gd name="T0" fmla="*/ 44 w 44"/>
                                <a:gd name="T1" fmla="*/ 70 h 76"/>
                                <a:gd name="T2" fmla="*/ 23 w 44"/>
                                <a:gd name="T3" fmla="*/ 0 h 76"/>
                                <a:gd name="T4" fmla="*/ 0 w 44"/>
                                <a:gd name="T5" fmla="*/ 9 h 76"/>
                                <a:gd name="T6" fmla="*/ 18 w 44"/>
                                <a:gd name="T7" fmla="*/ 76 h 76"/>
                                <a:gd name="T8" fmla="*/ 44 w 44"/>
                                <a:gd name="T9" fmla="*/ 70 h 76"/>
                              </a:gdLst>
                              <a:ahLst/>
                              <a:cxnLst>
                                <a:cxn ang="0">
                                  <a:pos x="T0" y="T1"/>
                                </a:cxn>
                                <a:cxn ang="0">
                                  <a:pos x="T2" y="T3"/>
                                </a:cxn>
                                <a:cxn ang="0">
                                  <a:pos x="T4" y="T5"/>
                                </a:cxn>
                                <a:cxn ang="0">
                                  <a:pos x="T6" y="T7"/>
                                </a:cxn>
                                <a:cxn ang="0">
                                  <a:pos x="T8" y="T9"/>
                                </a:cxn>
                              </a:cxnLst>
                              <a:rect l="0" t="0" r="r" b="b"/>
                              <a:pathLst>
                                <a:path w="44" h="76">
                                  <a:moveTo>
                                    <a:pt x="44" y="70"/>
                                  </a:moveTo>
                                  <a:lnTo>
                                    <a:pt x="23" y="0"/>
                                  </a:lnTo>
                                  <a:lnTo>
                                    <a:pt x="0" y="9"/>
                                  </a:lnTo>
                                  <a:lnTo>
                                    <a:pt x="18" y="76"/>
                                  </a:lnTo>
                                  <a:lnTo>
                                    <a:pt x="44" y="7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11" name="Line 1252"/>
                          <wps:cNvCnPr/>
                          <wps:spPr bwMode="auto">
                            <a:xfrm>
                              <a:off x="601" y="14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Freeform 1253"/>
                          <wps:cNvSpPr>
                            <a:spLocks/>
                          </wps:cNvSpPr>
                          <wps:spPr bwMode="auto">
                            <a:xfrm>
                              <a:off x="591" y="113"/>
                              <a:ext cx="10" cy="29"/>
                            </a:xfrm>
                            <a:custGeom>
                              <a:avLst/>
                              <a:gdLst>
                                <a:gd name="T0" fmla="*/ 51 w 51"/>
                                <a:gd name="T1" fmla="*/ 144 h 144"/>
                                <a:gd name="T2" fmla="*/ 51 w 51"/>
                                <a:gd name="T3" fmla="*/ 68 h 144"/>
                                <a:gd name="T4" fmla="*/ 23 w 51"/>
                                <a:gd name="T5" fmla="*/ 0 h 144"/>
                                <a:gd name="T6" fmla="*/ 0 w 51"/>
                                <a:gd name="T7" fmla="*/ 12 h 144"/>
                                <a:gd name="T8" fmla="*/ 28 w 51"/>
                                <a:gd name="T9" fmla="*/ 77 h 144"/>
                                <a:gd name="T10" fmla="*/ 51 w 51"/>
                                <a:gd name="T11" fmla="*/ 68 h 144"/>
                              </a:gdLst>
                              <a:ahLst/>
                              <a:cxnLst>
                                <a:cxn ang="0">
                                  <a:pos x="T0" y="T1"/>
                                </a:cxn>
                                <a:cxn ang="0">
                                  <a:pos x="T2" y="T3"/>
                                </a:cxn>
                                <a:cxn ang="0">
                                  <a:pos x="T4" y="T5"/>
                                </a:cxn>
                                <a:cxn ang="0">
                                  <a:pos x="T6" y="T7"/>
                                </a:cxn>
                                <a:cxn ang="0">
                                  <a:pos x="T8" y="T9"/>
                                </a:cxn>
                                <a:cxn ang="0">
                                  <a:pos x="T10" y="T11"/>
                                </a:cxn>
                              </a:cxnLst>
                              <a:rect l="0" t="0" r="r" b="b"/>
                              <a:pathLst>
                                <a:path w="51" h="144">
                                  <a:moveTo>
                                    <a:pt x="51" y="144"/>
                                  </a:moveTo>
                                  <a:lnTo>
                                    <a:pt x="51" y="68"/>
                                  </a:lnTo>
                                  <a:lnTo>
                                    <a:pt x="23" y="0"/>
                                  </a:lnTo>
                                  <a:lnTo>
                                    <a:pt x="0" y="12"/>
                                  </a:lnTo>
                                  <a:lnTo>
                                    <a:pt x="28" y="77"/>
                                  </a:lnTo>
                                  <a:lnTo>
                                    <a:pt x="51" y="6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13" name="Line 1254"/>
                          <wps:cNvCnPr/>
                          <wps:spPr bwMode="auto">
                            <a:xfrm>
                              <a:off x="597" y="12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Freeform 1255"/>
                          <wps:cNvSpPr>
                            <a:spLocks/>
                          </wps:cNvSpPr>
                          <wps:spPr bwMode="auto">
                            <a:xfrm>
                              <a:off x="584" y="100"/>
                              <a:ext cx="13" cy="28"/>
                            </a:xfrm>
                            <a:custGeom>
                              <a:avLst/>
                              <a:gdLst>
                                <a:gd name="T0" fmla="*/ 63 w 63"/>
                                <a:gd name="T1" fmla="*/ 141 h 141"/>
                                <a:gd name="T2" fmla="*/ 63 w 63"/>
                                <a:gd name="T3" fmla="*/ 79 h 141"/>
                                <a:gd name="T4" fmla="*/ 57 w 63"/>
                                <a:gd name="T5" fmla="*/ 64 h 141"/>
                                <a:gd name="T6" fmla="*/ 21 w 63"/>
                                <a:gd name="T7" fmla="*/ 0 h 141"/>
                                <a:gd name="T8" fmla="*/ 0 w 63"/>
                                <a:gd name="T9" fmla="*/ 15 h 141"/>
                                <a:gd name="T10" fmla="*/ 34 w 63"/>
                                <a:gd name="T11" fmla="*/ 76 h 141"/>
                                <a:gd name="T12" fmla="*/ 57 w 63"/>
                                <a:gd name="T13" fmla="*/ 64 h 141"/>
                                <a:gd name="T14" fmla="*/ 42 w 63"/>
                                <a:gd name="T15" fmla="*/ 71 h 141"/>
                                <a:gd name="T16" fmla="*/ 42 w 63"/>
                                <a:gd name="T17" fmla="*/ 38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141">
                                  <a:moveTo>
                                    <a:pt x="63" y="141"/>
                                  </a:moveTo>
                                  <a:lnTo>
                                    <a:pt x="63" y="79"/>
                                  </a:lnTo>
                                  <a:lnTo>
                                    <a:pt x="57" y="64"/>
                                  </a:lnTo>
                                  <a:lnTo>
                                    <a:pt x="21" y="0"/>
                                  </a:lnTo>
                                  <a:lnTo>
                                    <a:pt x="0" y="15"/>
                                  </a:lnTo>
                                  <a:lnTo>
                                    <a:pt x="34" y="76"/>
                                  </a:lnTo>
                                  <a:lnTo>
                                    <a:pt x="57" y="64"/>
                                  </a:lnTo>
                                  <a:lnTo>
                                    <a:pt x="42" y="71"/>
                                  </a:lnTo>
                                  <a:lnTo>
                                    <a:pt x="42" y="3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15" name="Line 1256"/>
                          <wps:cNvCnPr/>
                          <wps:spPr bwMode="auto">
                            <a:xfrm>
                              <a:off x="588" y="11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Freeform 1257"/>
                          <wps:cNvSpPr>
                            <a:spLocks/>
                          </wps:cNvSpPr>
                          <wps:spPr bwMode="auto">
                            <a:xfrm>
                              <a:off x="575" y="88"/>
                              <a:ext cx="13" cy="23"/>
                            </a:xfrm>
                            <a:custGeom>
                              <a:avLst/>
                              <a:gdLst>
                                <a:gd name="T0" fmla="*/ 64 w 64"/>
                                <a:gd name="T1" fmla="*/ 111 h 111"/>
                                <a:gd name="T2" fmla="*/ 64 w 64"/>
                                <a:gd name="T3" fmla="*/ 59 h 111"/>
                                <a:gd name="T4" fmla="*/ 22 w 64"/>
                                <a:gd name="T5" fmla="*/ 0 h 111"/>
                                <a:gd name="T6" fmla="*/ 0 w 64"/>
                                <a:gd name="T7" fmla="*/ 15 h 111"/>
                                <a:gd name="T8" fmla="*/ 43 w 64"/>
                                <a:gd name="T9" fmla="*/ 74 h 111"/>
                                <a:gd name="T10" fmla="*/ 64 w 64"/>
                                <a:gd name="T11" fmla="*/ 59 h 111"/>
                              </a:gdLst>
                              <a:ahLst/>
                              <a:cxnLst>
                                <a:cxn ang="0">
                                  <a:pos x="T0" y="T1"/>
                                </a:cxn>
                                <a:cxn ang="0">
                                  <a:pos x="T2" y="T3"/>
                                </a:cxn>
                                <a:cxn ang="0">
                                  <a:pos x="T4" y="T5"/>
                                </a:cxn>
                                <a:cxn ang="0">
                                  <a:pos x="T6" y="T7"/>
                                </a:cxn>
                                <a:cxn ang="0">
                                  <a:pos x="T8" y="T9"/>
                                </a:cxn>
                                <a:cxn ang="0">
                                  <a:pos x="T10" y="T11"/>
                                </a:cxn>
                              </a:cxnLst>
                              <a:rect l="0" t="0" r="r" b="b"/>
                              <a:pathLst>
                                <a:path w="64" h="111">
                                  <a:moveTo>
                                    <a:pt x="64" y="111"/>
                                  </a:moveTo>
                                  <a:lnTo>
                                    <a:pt x="64" y="59"/>
                                  </a:lnTo>
                                  <a:lnTo>
                                    <a:pt x="22" y="0"/>
                                  </a:lnTo>
                                  <a:lnTo>
                                    <a:pt x="0" y="15"/>
                                  </a:lnTo>
                                  <a:lnTo>
                                    <a:pt x="43" y="74"/>
                                  </a:lnTo>
                                  <a:lnTo>
                                    <a:pt x="64" y="5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17" name="Line 1258"/>
                          <wps:cNvCnPr/>
                          <wps:spPr bwMode="auto">
                            <a:xfrm>
                              <a:off x="584" y="10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259"/>
                          <wps:cNvCnPr/>
                          <wps:spPr bwMode="auto">
                            <a:xfrm flipV="1">
                              <a:off x="584" y="94"/>
                              <a:ext cx="0" cy="9"/>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260"/>
                          <wps:cNvCnPr/>
                          <wps:spPr bwMode="auto">
                            <a:xfrm>
                              <a:off x="580" y="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Freeform 1261"/>
                          <wps:cNvSpPr>
                            <a:spLocks/>
                          </wps:cNvSpPr>
                          <wps:spPr bwMode="auto">
                            <a:xfrm>
                              <a:off x="566" y="77"/>
                              <a:ext cx="14" cy="20"/>
                            </a:xfrm>
                            <a:custGeom>
                              <a:avLst/>
                              <a:gdLst>
                                <a:gd name="T0" fmla="*/ 68 w 68"/>
                                <a:gd name="T1" fmla="*/ 98 h 98"/>
                                <a:gd name="T2" fmla="*/ 68 w 68"/>
                                <a:gd name="T3" fmla="*/ 55 h 98"/>
                                <a:gd name="T4" fmla="*/ 17 w 68"/>
                                <a:gd name="T5" fmla="*/ 0 h 98"/>
                                <a:gd name="T6" fmla="*/ 0 w 68"/>
                                <a:gd name="T7" fmla="*/ 16 h 98"/>
                                <a:gd name="T8" fmla="*/ 46 w 68"/>
                                <a:gd name="T9" fmla="*/ 70 h 98"/>
                                <a:gd name="T10" fmla="*/ 68 w 68"/>
                                <a:gd name="T11" fmla="*/ 55 h 98"/>
                              </a:gdLst>
                              <a:ahLst/>
                              <a:cxnLst>
                                <a:cxn ang="0">
                                  <a:pos x="T0" y="T1"/>
                                </a:cxn>
                                <a:cxn ang="0">
                                  <a:pos x="T2" y="T3"/>
                                </a:cxn>
                                <a:cxn ang="0">
                                  <a:pos x="T4" y="T5"/>
                                </a:cxn>
                                <a:cxn ang="0">
                                  <a:pos x="T6" y="T7"/>
                                </a:cxn>
                                <a:cxn ang="0">
                                  <a:pos x="T8" y="T9"/>
                                </a:cxn>
                                <a:cxn ang="0">
                                  <a:pos x="T10" y="T11"/>
                                </a:cxn>
                              </a:cxnLst>
                              <a:rect l="0" t="0" r="r" b="b"/>
                              <a:pathLst>
                                <a:path w="68" h="98">
                                  <a:moveTo>
                                    <a:pt x="68" y="98"/>
                                  </a:moveTo>
                                  <a:lnTo>
                                    <a:pt x="68" y="55"/>
                                  </a:lnTo>
                                  <a:lnTo>
                                    <a:pt x="17" y="0"/>
                                  </a:lnTo>
                                  <a:lnTo>
                                    <a:pt x="0" y="16"/>
                                  </a:lnTo>
                                  <a:lnTo>
                                    <a:pt x="46" y="70"/>
                                  </a:lnTo>
                                  <a:lnTo>
                                    <a:pt x="68" y="5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21" name="Line 1262"/>
                          <wps:cNvCnPr/>
                          <wps:spPr bwMode="auto">
                            <a:xfrm>
                              <a:off x="575" y="9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Freeform 1263"/>
                          <wps:cNvSpPr>
                            <a:spLocks/>
                          </wps:cNvSpPr>
                          <wps:spPr bwMode="auto">
                            <a:xfrm>
                              <a:off x="571" y="79"/>
                              <a:ext cx="4" cy="12"/>
                            </a:xfrm>
                            <a:custGeom>
                              <a:avLst/>
                              <a:gdLst>
                                <a:gd name="T0" fmla="*/ 21 w 21"/>
                                <a:gd name="T1" fmla="*/ 62 h 62"/>
                                <a:gd name="T2" fmla="*/ 21 w 21"/>
                                <a:gd name="T3" fmla="*/ 23 h 62"/>
                                <a:gd name="T4" fmla="*/ 0 w 21"/>
                                <a:gd name="T5" fmla="*/ 0 h 62"/>
                                <a:gd name="T6" fmla="*/ 0 w 21"/>
                                <a:gd name="T7" fmla="*/ 38 h 62"/>
                              </a:gdLst>
                              <a:ahLst/>
                              <a:cxnLst>
                                <a:cxn ang="0">
                                  <a:pos x="T0" y="T1"/>
                                </a:cxn>
                                <a:cxn ang="0">
                                  <a:pos x="T2" y="T3"/>
                                </a:cxn>
                                <a:cxn ang="0">
                                  <a:pos x="T4" y="T5"/>
                                </a:cxn>
                                <a:cxn ang="0">
                                  <a:pos x="T6" y="T7"/>
                                </a:cxn>
                              </a:cxnLst>
                              <a:rect l="0" t="0" r="r" b="b"/>
                              <a:pathLst>
                                <a:path w="21" h="62">
                                  <a:moveTo>
                                    <a:pt x="21" y="62"/>
                                  </a:moveTo>
                                  <a:lnTo>
                                    <a:pt x="21" y="23"/>
                                  </a:lnTo>
                                  <a:lnTo>
                                    <a:pt x="0" y="0"/>
                                  </a:lnTo>
                                  <a:lnTo>
                                    <a:pt x="0" y="3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23" name="Line 1264"/>
                          <wps:cNvCnPr/>
                          <wps:spPr bwMode="auto">
                            <a:xfrm>
                              <a:off x="570" y="7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Freeform 1265"/>
                          <wps:cNvSpPr>
                            <a:spLocks/>
                          </wps:cNvSpPr>
                          <wps:spPr bwMode="auto">
                            <a:xfrm>
                              <a:off x="556" y="68"/>
                              <a:ext cx="14" cy="13"/>
                            </a:xfrm>
                            <a:custGeom>
                              <a:avLst/>
                              <a:gdLst>
                                <a:gd name="T0" fmla="*/ 70 w 70"/>
                                <a:gd name="T1" fmla="*/ 48 h 64"/>
                                <a:gd name="T2" fmla="*/ 17 w 70"/>
                                <a:gd name="T3" fmla="*/ 0 h 64"/>
                                <a:gd name="T4" fmla="*/ 0 w 70"/>
                                <a:gd name="T5" fmla="*/ 18 h 64"/>
                                <a:gd name="T6" fmla="*/ 53 w 70"/>
                                <a:gd name="T7" fmla="*/ 64 h 64"/>
                                <a:gd name="T8" fmla="*/ 70 w 70"/>
                                <a:gd name="T9" fmla="*/ 48 h 64"/>
                              </a:gdLst>
                              <a:ahLst/>
                              <a:cxnLst>
                                <a:cxn ang="0">
                                  <a:pos x="T0" y="T1"/>
                                </a:cxn>
                                <a:cxn ang="0">
                                  <a:pos x="T2" y="T3"/>
                                </a:cxn>
                                <a:cxn ang="0">
                                  <a:pos x="T4" y="T5"/>
                                </a:cxn>
                                <a:cxn ang="0">
                                  <a:pos x="T6" y="T7"/>
                                </a:cxn>
                                <a:cxn ang="0">
                                  <a:pos x="T8" y="T9"/>
                                </a:cxn>
                              </a:cxnLst>
                              <a:rect l="0" t="0" r="r" b="b"/>
                              <a:pathLst>
                                <a:path w="70" h="64">
                                  <a:moveTo>
                                    <a:pt x="70" y="48"/>
                                  </a:moveTo>
                                  <a:lnTo>
                                    <a:pt x="17" y="0"/>
                                  </a:lnTo>
                                  <a:lnTo>
                                    <a:pt x="0" y="18"/>
                                  </a:lnTo>
                                  <a:lnTo>
                                    <a:pt x="53" y="64"/>
                                  </a:lnTo>
                                  <a:lnTo>
                                    <a:pt x="70" y="4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25" name="Line 1266"/>
                          <wps:cNvCnPr/>
                          <wps:spPr bwMode="auto">
                            <a:xfrm>
                              <a:off x="566" y="7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6" name="Line 1267"/>
                          <wps:cNvCnPr/>
                          <wps:spPr bwMode="auto">
                            <a:xfrm flipH="1">
                              <a:off x="559" y="74"/>
                              <a:ext cx="7"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7" name="Line 1268"/>
                          <wps:cNvCnPr/>
                          <wps:spPr bwMode="auto">
                            <a:xfrm>
                              <a:off x="556" y="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Freeform 1269"/>
                          <wps:cNvSpPr>
                            <a:spLocks/>
                          </wps:cNvSpPr>
                          <wps:spPr bwMode="auto">
                            <a:xfrm>
                              <a:off x="544" y="59"/>
                              <a:ext cx="15" cy="12"/>
                            </a:xfrm>
                            <a:custGeom>
                              <a:avLst/>
                              <a:gdLst>
                                <a:gd name="T0" fmla="*/ 57 w 74"/>
                                <a:gd name="T1" fmla="*/ 61 h 61"/>
                                <a:gd name="T2" fmla="*/ 74 w 74"/>
                                <a:gd name="T3" fmla="*/ 43 h 61"/>
                                <a:gd name="T4" fmla="*/ 12 w 74"/>
                                <a:gd name="T5" fmla="*/ 0 h 61"/>
                                <a:gd name="T6" fmla="*/ 0 w 74"/>
                                <a:gd name="T7" fmla="*/ 21 h 61"/>
                                <a:gd name="T8" fmla="*/ 57 w 74"/>
                                <a:gd name="T9" fmla="*/ 61 h 61"/>
                              </a:gdLst>
                              <a:ahLst/>
                              <a:cxnLst>
                                <a:cxn ang="0">
                                  <a:pos x="T0" y="T1"/>
                                </a:cxn>
                                <a:cxn ang="0">
                                  <a:pos x="T2" y="T3"/>
                                </a:cxn>
                                <a:cxn ang="0">
                                  <a:pos x="T4" y="T5"/>
                                </a:cxn>
                                <a:cxn ang="0">
                                  <a:pos x="T6" y="T7"/>
                                </a:cxn>
                                <a:cxn ang="0">
                                  <a:pos x="T8" y="T9"/>
                                </a:cxn>
                              </a:cxnLst>
                              <a:rect l="0" t="0" r="r" b="b"/>
                              <a:pathLst>
                                <a:path w="74" h="61">
                                  <a:moveTo>
                                    <a:pt x="57" y="61"/>
                                  </a:moveTo>
                                  <a:lnTo>
                                    <a:pt x="74" y="43"/>
                                  </a:lnTo>
                                  <a:lnTo>
                                    <a:pt x="12" y="0"/>
                                  </a:lnTo>
                                  <a:lnTo>
                                    <a:pt x="0" y="21"/>
                                  </a:lnTo>
                                  <a:lnTo>
                                    <a:pt x="57" y="6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29" name="Line 1270"/>
                          <wps:cNvCnPr/>
                          <wps:spPr bwMode="auto">
                            <a:xfrm>
                              <a:off x="556" y="6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0" name="Line 1271"/>
                          <wps:cNvCnPr/>
                          <wps:spPr bwMode="auto">
                            <a:xfrm flipH="1">
                              <a:off x="548" y="66"/>
                              <a:ext cx="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 name="Line 1272"/>
                          <wps:cNvCnPr/>
                          <wps:spPr bwMode="auto">
                            <a:xfrm>
                              <a:off x="544" y="6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Freeform 1273"/>
                          <wps:cNvSpPr>
                            <a:spLocks/>
                          </wps:cNvSpPr>
                          <wps:spPr bwMode="auto">
                            <a:xfrm>
                              <a:off x="531" y="52"/>
                              <a:ext cx="16" cy="11"/>
                            </a:xfrm>
                            <a:custGeom>
                              <a:avLst/>
                              <a:gdLst>
                                <a:gd name="T0" fmla="*/ 64 w 76"/>
                                <a:gd name="T1" fmla="*/ 57 h 57"/>
                                <a:gd name="T2" fmla="*/ 76 w 76"/>
                                <a:gd name="T3" fmla="*/ 36 h 57"/>
                                <a:gd name="T4" fmla="*/ 13 w 76"/>
                                <a:gd name="T5" fmla="*/ 0 h 57"/>
                                <a:gd name="T6" fmla="*/ 0 w 76"/>
                                <a:gd name="T7" fmla="*/ 23 h 57"/>
                                <a:gd name="T8" fmla="*/ 64 w 76"/>
                                <a:gd name="T9" fmla="*/ 57 h 57"/>
                              </a:gdLst>
                              <a:ahLst/>
                              <a:cxnLst>
                                <a:cxn ang="0">
                                  <a:pos x="T0" y="T1"/>
                                </a:cxn>
                                <a:cxn ang="0">
                                  <a:pos x="T2" y="T3"/>
                                </a:cxn>
                                <a:cxn ang="0">
                                  <a:pos x="T4" y="T5"/>
                                </a:cxn>
                                <a:cxn ang="0">
                                  <a:pos x="T6" y="T7"/>
                                </a:cxn>
                                <a:cxn ang="0">
                                  <a:pos x="T8" y="T9"/>
                                </a:cxn>
                              </a:cxnLst>
                              <a:rect l="0" t="0" r="r" b="b"/>
                              <a:pathLst>
                                <a:path w="76" h="57">
                                  <a:moveTo>
                                    <a:pt x="64" y="57"/>
                                  </a:moveTo>
                                  <a:lnTo>
                                    <a:pt x="76" y="36"/>
                                  </a:lnTo>
                                  <a:lnTo>
                                    <a:pt x="13" y="0"/>
                                  </a:lnTo>
                                  <a:lnTo>
                                    <a:pt x="0" y="23"/>
                                  </a:lnTo>
                                  <a:lnTo>
                                    <a:pt x="64" y="5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33" name="Line 1274"/>
                          <wps:cNvCnPr/>
                          <wps:spPr bwMode="auto">
                            <a:xfrm>
                              <a:off x="544" y="5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4" name="Freeform 1275"/>
                          <wps:cNvSpPr>
                            <a:spLocks/>
                          </wps:cNvSpPr>
                          <wps:spPr bwMode="auto">
                            <a:xfrm>
                              <a:off x="519" y="46"/>
                              <a:ext cx="25" cy="12"/>
                            </a:xfrm>
                            <a:custGeom>
                              <a:avLst/>
                              <a:gdLst>
                                <a:gd name="T0" fmla="*/ 126 w 126"/>
                                <a:gd name="T1" fmla="*/ 57 h 57"/>
                                <a:gd name="T2" fmla="*/ 72 w 126"/>
                                <a:gd name="T3" fmla="*/ 57 h 57"/>
                                <a:gd name="T4" fmla="*/ 64 w 126"/>
                                <a:gd name="T5" fmla="*/ 52 h 57"/>
                                <a:gd name="T6" fmla="*/ 77 w 126"/>
                                <a:gd name="T7" fmla="*/ 29 h 57"/>
                                <a:gd name="T8" fmla="*/ 7 w 126"/>
                                <a:gd name="T9" fmla="*/ 0 h 57"/>
                                <a:gd name="T10" fmla="*/ 0 w 126"/>
                                <a:gd name="T11" fmla="*/ 26 h 57"/>
                                <a:gd name="T12" fmla="*/ 64 w 126"/>
                                <a:gd name="T13" fmla="*/ 52 h 57"/>
                              </a:gdLst>
                              <a:ahLst/>
                              <a:cxnLst>
                                <a:cxn ang="0">
                                  <a:pos x="T0" y="T1"/>
                                </a:cxn>
                                <a:cxn ang="0">
                                  <a:pos x="T2" y="T3"/>
                                </a:cxn>
                                <a:cxn ang="0">
                                  <a:pos x="T4" y="T5"/>
                                </a:cxn>
                                <a:cxn ang="0">
                                  <a:pos x="T6" y="T7"/>
                                </a:cxn>
                                <a:cxn ang="0">
                                  <a:pos x="T8" y="T9"/>
                                </a:cxn>
                                <a:cxn ang="0">
                                  <a:pos x="T10" y="T11"/>
                                </a:cxn>
                                <a:cxn ang="0">
                                  <a:pos x="T12" y="T13"/>
                                </a:cxn>
                              </a:cxnLst>
                              <a:rect l="0" t="0" r="r" b="b"/>
                              <a:pathLst>
                                <a:path w="126" h="57">
                                  <a:moveTo>
                                    <a:pt x="126" y="57"/>
                                  </a:moveTo>
                                  <a:lnTo>
                                    <a:pt x="72" y="57"/>
                                  </a:lnTo>
                                  <a:lnTo>
                                    <a:pt x="64" y="52"/>
                                  </a:lnTo>
                                  <a:lnTo>
                                    <a:pt x="77" y="29"/>
                                  </a:lnTo>
                                  <a:lnTo>
                                    <a:pt x="7" y="0"/>
                                  </a:lnTo>
                                  <a:lnTo>
                                    <a:pt x="0" y="26"/>
                                  </a:lnTo>
                                  <a:lnTo>
                                    <a:pt x="64" y="5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35" name="Line 1276"/>
                          <wps:cNvCnPr/>
                          <wps:spPr bwMode="auto">
                            <a:xfrm>
                              <a:off x="533" y="5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277"/>
                          <wps:cNvCnPr/>
                          <wps:spPr bwMode="auto">
                            <a:xfrm flipH="1">
                              <a:off x="524" y="53"/>
                              <a:ext cx="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Line 1278"/>
                          <wps:cNvCnPr/>
                          <wps:spPr bwMode="auto">
                            <a:xfrm>
                              <a:off x="519" y="5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Freeform 1279"/>
                          <wps:cNvSpPr>
                            <a:spLocks/>
                          </wps:cNvSpPr>
                          <wps:spPr bwMode="auto">
                            <a:xfrm>
                              <a:off x="505" y="42"/>
                              <a:ext cx="22" cy="9"/>
                            </a:xfrm>
                            <a:custGeom>
                              <a:avLst/>
                              <a:gdLst>
                                <a:gd name="T0" fmla="*/ 70 w 111"/>
                                <a:gd name="T1" fmla="*/ 45 h 45"/>
                                <a:gd name="T2" fmla="*/ 77 w 111"/>
                                <a:gd name="T3" fmla="*/ 19 h 45"/>
                                <a:gd name="T4" fmla="*/ 7 w 111"/>
                                <a:gd name="T5" fmla="*/ 0 h 45"/>
                                <a:gd name="T6" fmla="*/ 0 w 111"/>
                                <a:gd name="T7" fmla="*/ 25 h 45"/>
                                <a:gd name="T8" fmla="*/ 70 w 111"/>
                                <a:gd name="T9" fmla="*/ 45 h 45"/>
                                <a:gd name="T10" fmla="*/ 73 w 111"/>
                                <a:gd name="T11" fmla="*/ 34 h 45"/>
                                <a:gd name="T12" fmla="*/ 111 w 111"/>
                                <a:gd name="T13" fmla="*/ 34 h 45"/>
                              </a:gdLst>
                              <a:ahLst/>
                              <a:cxnLst>
                                <a:cxn ang="0">
                                  <a:pos x="T0" y="T1"/>
                                </a:cxn>
                                <a:cxn ang="0">
                                  <a:pos x="T2" y="T3"/>
                                </a:cxn>
                                <a:cxn ang="0">
                                  <a:pos x="T4" y="T5"/>
                                </a:cxn>
                                <a:cxn ang="0">
                                  <a:pos x="T6" y="T7"/>
                                </a:cxn>
                                <a:cxn ang="0">
                                  <a:pos x="T8" y="T9"/>
                                </a:cxn>
                                <a:cxn ang="0">
                                  <a:pos x="T10" y="T11"/>
                                </a:cxn>
                                <a:cxn ang="0">
                                  <a:pos x="T12" y="T13"/>
                                </a:cxn>
                              </a:cxnLst>
                              <a:rect l="0" t="0" r="r" b="b"/>
                              <a:pathLst>
                                <a:path w="111" h="45">
                                  <a:moveTo>
                                    <a:pt x="70" y="45"/>
                                  </a:moveTo>
                                  <a:lnTo>
                                    <a:pt x="77" y="19"/>
                                  </a:lnTo>
                                  <a:lnTo>
                                    <a:pt x="7" y="0"/>
                                  </a:lnTo>
                                  <a:lnTo>
                                    <a:pt x="0" y="25"/>
                                  </a:lnTo>
                                  <a:lnTo>
                                    <a:pt x="70" y="45"/>
                                  </a:lnTo>
                                  <a:lnTo>
                                    <a:pt x="73" y="34"/>
                                  </a:lnTo>
                                  <a:lnTo>
                                    <a:pt x="111" y="3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39" name="Line 1280"/>
                          <wps:cNvCnPr/>
                          <wps:spPr bwMode="auto">
                            <a:xfrm>
                              <a:off x="505" y="4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Freeform 1281"/>
                          <wps:cNvSpPr>
                            <a:spLocks/>
                          </wps:cNvSpPr>
                          <wps:spPr bwMode="auto">
                            <a:xfrm>
                              <a:off x="477" y="39"/>
                              <a:ext cx="29" cy="8"/>
                            </a:xfrm>
                            <a:custGeom>
                              <a:avLst/>
                              <a:gdLst>
                                <a:gd name="T0" fmla="*/ 139 w 146"/>
                                <a:gd name="T1" fmla="*/ 42 h 42"/>
                                <a:gd name="T2" fmla="*/ 146 w 146"/>
                                <a:gd name="T3" fmla="*/ 17 h 42"/>
                                <a:gd name="T4" fmla="*/ 74 w 146"/>
                                <a:gd name="T5" fmla="*/ 4 h 42"/>
                                <a:gd name="T6" fmla="*/ 70 w 146"/>
                                <a:gd name="T7" fmla="*/ 29 h 42"/>
                                <a:gd name="T8" fmla="*/ 139 w 146"/>
                                <a:gd name="T9" fmla="*/ 42 h 42"/>
                                <a:gd name="T10" fmla="*/ 142 w 146"/>
                                <a:gd name="T11" fmla="*/ 29 h 42"/>
                                <a:gd name="T12" fmla="*/ 70 w 146"/>
                                <a:gd name="T13" fmla="*/ 29 h 42"/>
                                <a:gd name="T14" fmla="*/ 74 w 146"/>
                                <a:gd name="T15" fmla="*/ 4 h 42"/>
                                <a:gd name="T16" fmla="*/ 0 w 146"/>
                                <a:gd name="T17" fmla="*/ 0 h 42"/>
                                <a:gd name="T18" fmla="*/ 0 w 146"/>
                                <a:gd name="T19" fmla="*/ 26 h 42"/>
                                <a:gd name="T20" fmla="*/ 70 w 146"/>
                                <a:gd name="T21"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6" h="42">
                                  <a:moveTo>
                                    <a:pt x="139" y="42"/>
                                  </a:moveTo>
                                  <a:lnTo>
                                    <a:pt x="146" y="17"/>
                                  </a:lnTo>
                                  <a:lnTo>
                                    <a:pt x="74" y="4"/>
                                  </a:lnTo>
                                  <a:lnTo>
                                    <a:pt x="70" y="29"/>
                                  </a:lnTo>
                                  <a:lnTo>
                                    <a:pt x="139" y="42"/>
                                  </a:lnTo>
                                  <a:lnTo>
                                    <a:pt x="142" y="29"/>
                                  </a:lnTo>
                                  <a:lnTo>
                                    <a:pt x="70" y="29"/>
                                  </a:lnTo>
                                  <a:lnTo>
                                    <a:pt x="74" y="4"/>
                                  </a:lnTo>
                                  <a:lnTo>
                                    <a:pt x="0" y="0"/>
                                  </a:lnTo>
                                  <a:lnTo>
                                    <a:pt x="0" y="26"/>
                                  </a:lnTo>
                                  <a:lnTo>
                                    <a:pt x="70" y="2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1" name="Line 1282"/>
                          <wps:cNvCnPr/>
                          <wps:spPr bwMode="auto">
                            <a:xfrm>
                              <a:off x="492" y="4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2" name="Freeform 1283"/>
                          <wps:cNvSpPr>
                            <a:spLocks/>
                          </wps:cNvSpPr>
                          <wps:spPr bwMode="auto">
                            <a:xfrm>
                              <a:off x="447" y="39"/>
                              <a:ext cx="45" cy="8"/>
                            </a:xfrm>
                            <a:custGeom>
                              <a:avLst/>
                              <a:gdLst>
                                <a:gd name="T0" fmla="*/ 221 w 221"/>
                                <a:gd name="T1" fmla="*/ 8 h 42"/>
                                <a:gd name="T2" fmla="*/ 147 w 221"/>
                                <a:gd name="T3" fmla="*/ 8 h 42"/>
                                <a:gd name="T4" fmla="*/ 72 w 221"/>
                                <a:gd name="T5" fmla="*/ 8 h 42"/>
                                <a:gd name="T6" fmla="*/ 72 w 221"/>
                                <a:gd name="T7" fmla="*/ 4 h 42"/>
                                <a:gd name="T8" fmla="*/ 77 w 221"/>
                                <a:gd name="T9" fmla="*/ 29 h 42"/>
                                <a:gd name="T10" fmla="*/ 147 w 221"/>
                                <a:gd name="T11" fmla="*/ 26 h 42"/>
                                <a:gd name="T12" fmla="*/ 147 w 221"/>
                                <a:gd name="T13" fmla="*/ 0 h 42"/>
                                <a:gd name="T14" fmla="*/ 72 w 221"/>
                                <a:gd name="T15" fmla="*/ 4 h 42"/>
                                <a:gd name="T16" fmla="*/ 0 w 221"/>
                                <a:gd name="T17" fmla="*/ 17 h 42"/>
                                <a:gd name="T18" fmla="*/ 7 w 221"/>
                                <a:gd name="T19" fmla="*/ 42 h 42"/>
                                <a:gd name="T20" fmla="*/ 77 w 221"/>
                                <a:gd name="T21" fmla="*/ 29 h 42"/>
                                <a:gd name="T22" fmla="*/ 72 w 221"/>
                                <a:gd name="T23" fmla="*/ 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1" h="42">
                                  <a:moveTo>
                                    <a:pt x="221" y="8"/>
                                  </a:moveTo>
                                  <a:lnTo>
                                    <a:pt x="147" y="8"/>
                                  </a:lnTo>
                                  <a:lnTo>
                                    <a:pt x="72" y="8"/>
                                  </a:lnTo>
                                  <a:lnTo>
                                    <a:pt x="72" y="4"/>
                                  </a:lnTo>
                                  <a:lnTo>
                                    <a:pt x="77" y="29"/>
                                  </a:lnTo>
                                  <a:lnTo>
                                    <a:pt x="147" y="26"/>
                                  </a:lnTo>
                                  <a:lnTo>
                                    <a:pt x="147" y="0"/>
                                  </a:lnTo>
                                  <a:lnTo>
                                    <a:pt x="72" y="4"/>
                                  </a:lnTo>
                                  <a:lnTo>
                                    <a:pt x="0" y="17"/>
                                  </a:lnTo>
                                  <a:lnTo>
                                    <a:pt x="7" y="42"/>
                                  </a:lnTo>
                                  <a:lnTo>
                                    <a:pt x="77" y="29"/>
                                  </a:lnTo>
                                  <a:lnTo>
                                    <a:pt x="72" y="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3" name="Line 1284"/>
                          <wps:cNvCnPr/>
                          <wps:spPr bwMode="auto">
                            <a:xfrm>
                              <a:off x="463" y="4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Freeform 1285"/>
                          <wps:cNvSpPr>
                            <a:spLocks/>
                          </wps:cNvSpPr>
                          <wps:spPr bwMode="auto">
                            <a:xfrm>
                              <a:off x="433" y="42"/>
                              <a:ext cx="30" cy="9"/>
                            </a:xfrm>
                            <a:custGeom>
                              <a:avLst/>
                              <a:gdLst>
                                <a:gd name="T0" fmla="*/ 149 w 149"/>
                                <a:gd name="T1" fmla="*/ 12 h 45"/>
                                <a:gd name="T2" fmla="*/ 75 w 149"/>
                                <a:gd name="T3" fmla="*/ 12 h 45"/>
                                <a:gd name="T4" fmla="*/ 72 w 149"/>
                                <a:gd name="T5" fmla="*/ 0 h 45"/>
                                <a:gd name="T6" fmla="*/ 0 w 149"/>
                                <a:gd name="T7" fmla="*/ 19 h 45"/>
                                <a:gd name="T8" fmla="*/ 9 w 149"/>
                                <a:gd name="T9" fmla="*/ 45 h 45"/>
                                <a:gd name="T10" fmla="*/ 79 w 149"/>
                                <a:gd name="T11" fmla="*/ 25 h 45"/>
                                <a:gd name="T12" fmla="*/ 72 w 149"/>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49" h="45">
                                  <a:moveTo>
                                    <a:pt x="149" y="12"/>
                                  </a:moveTo>
                                  <a:lnTo>
                                    <a:pt x="75" y="12"/>
                                  </a:lnTo>
                                  <a:lnTo>
                                    <a:pt x="72" y="0"/>
                                  </a:lnTo>
                                  <a:lnTo>
                                    <a:pt x="0" y="19"/>
                                  </a:lnTo>
                                  <a:lnTo>
                                    <a:pt x="9" y="45"/>
                                  </a:lnTo>
                                  <a:lnTo>
                                    <a:pt x="79" y="25"/>
                                  </a:lnTo>
                                  <a:lnTo>
                                    <a:pt x="7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5" name="Line 1286"/>
                          <wps:cNvCnPr/>
                          <wps:spPr bwMode="auto">
                            <a:xfrm>
                              <a:off x="433" y="4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6" name="Freeform 1287"/>
                          <wps:cNvSpPr>
                            <a:spLocks/>
                          </wps:cNvSpPr>
                          <wps:spPr bwMode="auto">
                            <a:xfrm>
                              <a:off x="420" y="46"/>
                              <a:ext cx="15" cy="11"/>
                            </a:xfrm>
                            <a:custGeom>
                              <a:avLst/>
                              <a:gdLst>
                                <a:gd name="T0" fmla="*/ 67 w 76"/>
                                <a:gd name="T1" fmla="*/ 0 h 52"/>
                                <a:gd name="T2" fmla="*/ 0 w 76"/>
                                <a:gd name="T3" fmla="*/ 29 h 52"/>
                                <a:gd name="T4" fmla="*/ 10 w 76"/>
                                <a:gd name="T5" fmla="*/ 52 h 52"/>
                                <a:gd name="T6" fmla="*/ 76 w 76"/>
                                <a:gd name="T7" fmla="*/ 26 h 52"/>
                                <a:gd name="T8" fmla="*/ 67 w 76"/>
                                <a:gd name="T9" fmla="*/ 0 h 52"/>
                                <a:gd name="T10" fmla="*/ 72 w 76"/>
                                <a:gd name="T11" fmla="*/ 15 h 52"/>
                                <a:gd name="T12" fmla="*/ 33 w 76"/>
                                <a:gd name="T13" fmla="*/ 15 h 52"/>
                              </a:gdLst>
                              <a:ahLst/>
                              <a:cxnLst>
                                <a:cxn ang="0">
                                  <a:pos x="T0" y="T1"/>
                                </a:cxn>
                                <a:cxn ang="0">
                                  <a:pos x="T2" y="T3"/>
                                </a:cxn>
                                <a:cxn ang="0">
                                  <a:pos x="T4" y="T5"/>
                                </a:cxn>
                                <a:cxn ang="0">
                                  <a:pos x="T6" y="T7"/>
                                </a:cxn>
                                <a:cxn ang="0">
                                  <a:pos x="T8" y="T9"/>
                                </a:cxn>
                                <a:cxn ang="0">
                                  <a:pos x="T10" y="T11"/>
                                </a:cxn>
                                <a:cxn ang="0">
                                  <a:pos x="T12" y="T13"/>
                                </a:cxn>
                              </a:cxnLst>
                              <a:rect l="0" t="0" r="r" b="b"/>
                              <a:pathLst>
                                <a:path w="76" h="52">
                                  <a:moveTo>
                                    <a:pt x="67" y="0"/>
                                  </a:moveTo>
                                  <a:lnTo>
                                    <a:pt x="0" y="29"/>
                                  </a:lnTo>
                                  <a:lnTo>
                                    <a:pt x="10" y="52"/>
                                  </a:lnTo>
                                  <a:lnTo>
                                    <a:pt x="76" y="26"/>
                                  </a:lnTo>
                                  <a:lnTo>
                                    <a:pt x="67" y="0"/>
                                  </a:lnTo>
                                  <a:lnTo>
                                    <a:pt x="72" y="15"/>
                                  </a:lnTo>
                                  <a:lnTo>
                                    <a:pt x="33" y="1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7" name="Line 1288"/>
                          <wps:cNvCnPr/>
                          <wps:spPr bwMode="auto">
                            <a:xfrm>
                              <a:off x="430" y="5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Freeform 1289"/>
                          <wps:cNvSpPr>
                            <a:spLocks/>
                          </wps:cNvSpPr>
                          <wps:spPr bwMode="auto">
                            <a:xfrm>
                              <a:off x="407" y="52"/>
                              <a:ext cx="23" cy="11"/>
                            </a:xfrm>
                            <a:custGeom>
                              <a:avLst/>
                              <a:gdLst>
                                <a:gd name="T0" fmla="*/ 115 w 115"/>
                                <a:gd name="T1" fmla="*/ 7 h 57"/>
                                <a:gd name="T2" fmla="*/ 66 w 115"/>
                                <a:gd name="T3" fmla="*/ 7 h 57"/>
                                <a:gd name="T4" fmla="*/ 64 w 115"/>
                                <a:gd name="T5" fmla="*/ 0 h 57"/>
                                <a:gd name="T6" fmla="*/ 0 w 115"/>
                                <a:gd name="T7" fmla="*/ 36 h 57"/>
                                <a:gd name="T8" fmla="*/ 12 w 115"/>
                                <a:gd name="T9" fmla="*/ 57 h 57"/>
                                <a:gd name="T10" fmla="*/ 74 w 115"/>
                                <a:gd name="T11" fmla="*/ 23 h 57"/>
                                <a:gd name="T12" fmla="*/ 64 w 115"/>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15" h="57">
                                  <a:moveTo>
                                    <a:pt x="115" y="7"/>
                                  </a:moveTo>
                                  <a:lnTo>
                                    <a:pt x="66" y="7"/>
                                  </a:lnTo>
                                  <a:lnTo>
                                    <a:pt x="64" y="0"/>
                                  </a:lnTo>
                                  <a:lnTo>
                                    <a:pt x="0" y="36"/>
                                  </a:lnTo>
                                  <a:lnTo>
                                    <a:pt x="12" y="57"/>
                                  </a:lnTo>
                                  <a:lnTo>
                                    <a:pt x="74" y="23"/>
                                  </a:lnTo>
                                  <a:lnTo>
                                    <a:pt x="6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9" name="Line 1290"/>
                          <wps:cNvCnPr/>
                          <wps:spPr bwMode="auto">
                            <a:xfrm>
                              <a:off x="420" y="5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0" name="Line 1291"/>
                          <wps:cNvCnPr/>
                          <wps:spPr bwMode="auto">
                            <a:xfrm flipH="1">
                              <a:off x="410" y="58"/>
                              <a:ext cx="1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292"/>
                          <wps:cNvCnPr/>
                          <wps:spPr bwMode="auto">
                            <a:xfrm>
                              <a:off x="407" y="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Freeform 1293"/>
                          <wps:cNvSpPr>
                            <a:spLocks/>
                          </wps:cNvSpPr>
                          <wps:spPr bwMode="auto">
                            <a:xfrm>
                              <a:off x="394" y="59"/>
                              <a:ext cx="15" cy="12"/>
                            </a:xfrm>
                            <a:custGeom>
                              <a:avLst/>
                              <a:gdLst>
                                <a:gd name="T0" fmla="*/ 62 w 74"/>
                                <a:gd name="T1" fmla="*/ 0 h 61"/>
                                <a:gd name="T2" fmla="*/ 0 w 74"/>
                                <a:gd name="T3" fmla="*/ 43 h 61"/>
                                <a:gd name="T4" fmla="*/ 17 w 74"/>
                                <a:gd name="T5" fmla="*/ 61 h 61"/>
                                <a:gd name="T6" fmla="*/ 74 w 74"/>
                                <a:gd name="T7" fmla="*/ 21 h 61"/>
                                <a:gd name="T8" fmla="*/ 62 w 74"/>
                                <a:gd name="T9" fmla="*/ 0 h 61"/>
                              </a:gdLst>
                              <a:ahLst/>
                              <a:cxnLst>
                                <a:cxn ang="0">
                                  <a:pos x="T0" y="T1"/>
                                </a:cxn>
                                <a:cxn ang="0">
                                  <a:pos x="T2" y="T3"/>
                                </a:cxn>
                                <a:cxn ang="0">
                                  <a:pos x="T4" y="T5"/>
                                </a:cxn>
                                <a:cxn ang="0">
                                  <a:pos x="T6" y="T7"/>
                                </a:cxn>
                                <a:cxn ang="0">
                                  <a:pos x="T8" y="T9"/>
                                </a:cxn>
                              </a:cxnLst>
                              <a:rect l="0" t="0" r="r" b="b"/>
                              <a:pathLst>
                                <a:path w="74" h="61">
                                  <a:moveTo>
                                    <a:pt x="62" y="0"/>
                                  </a:moveTo>
                                  <a:lnTo>
                                    <a:pt x="0" y="43"/>
                                  </a:lnTo>
                                  <a:lnTo>
                                    <a:pt x="17" y="61"/>
                                  </a:lnTo>
                                  <a:lnTo>
                                    <a:pt x="74" y="21"/>
                                  </a:lnTo>
                                  <a:lnTo>
                                    <a:pt x="6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53" name="Line 1294"/>
                          <wps:cNvCnPr/>
                          <wps:spPr bwMode="auto">
                            <a:xfrm>
                              <a:off x="406" y="6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4" name="Freeform 1295"/>
                          <wps:cNvSpPr>
                            <a:spLocks/>
                          </wps:cNvSpPr>
                          <wps:spPr bwMode="auto">
                            <a:xfrm>
                              <a:off x="383" y="66"/>
                              <a:ext cx="23" cy="15"/>
                            </a:xfrm>
                            <a:custGeom>
                              <a:avLst/>
                              <a:gdLst>
                                <a:gd name="T0" fmla="*/ 111 w 111"/>
                                <a:gd name="T1" fmla="*/ 0 h 74"/>
                                <a:gd name="T2" fmla="*/ 68 w 111"/>
                                <a:gd name="T3" fmla="*/ 0 h 74"/>
                                <a:gd name="T4" fmla="*/ 55 w 111"/>
                                <a:gd name="T5" fmla="*/ 10 h 74"/>
                                <a:gd name="T6" fmla="*/ 0 w 111"/>
                                <a:gd name="T7" fmla="*/ 58 h 74"/>
                                <a:gd name="T8" fmla="*/ 19 w 111"/>
                                <a:gd name="T9" fmla="*/ 74 h 74"/>
                                <a:gd name="T10" fmla="*/ 72 w 111"/>
                                <a:gd name="T11" fmla="*/ 28 h 74"/>
                                <a:gd name="T12" fmla="*/ 55 w 111"/>
                                <a:gd name="T13" fmla="*/ 10 h 74"/>
                              </a:gdLst>
                              <a:ahLst/>
                              <a:cxnLst>
                                <a:cxn ang="0">
                                  <a:pos x="T0" y="T1"/>
                                </a:cxn>
                                <a:cxn ang="0">
                                  <a:pos x="T2" y="T3"/>
                                </a:cxn>
                                <a:cxn ang="0">
                                  <a:pos x="T4" y="T5"/>
                                </a:cxn>
                                <a:cxn ang="0">
                                  <a:pos x="T6" y="T7"/>
                                </a:cxn>
                                <a:cxn ang="0">
                                  <a:pos x="T8" y="T9"/>
                                </a:cxn>
                                <a:cxn ang="0">
                                  <a:pos x="T10" y="T11"/>
                                </a:cxn>
                                <a:cxn ang="0">
                                  <a:pos x="T12" y="T13"/>
                                </a:cxn>
                              </a:cxnLst>
                              <a:rect l="0" t="0" r="r" b="b"/>
                              <a:pathLst>
                                <a:path w="111" h="74">
                                  <a:moveTo>
                                    <a:pt x="111" y="0"/>
                                  </a:moveTo>
                                  <a:lnTo>
                                    <a:pt x="68" y="0"/>
                                  </a:lnTo>
                                  <a:lnTo>
                                    <a:pt x="55" y="10"/>
                                  </a:lnTo>
                                  <a:lnTo>
                                    <a:pt x="0" y="58"/>
                                  </a:lnTo>
                                  <a:lnTo>
                                    <a:pt x="19" y="74"/>
                                  </a:lnTo>
                                  <a:lnTo>
                                    <a:pt x="72" y="28"/>
                                  </a:lnTo>
                                  <a:lnTo>
                                    <a:pt x="55" y="1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55" name="Line 1296"/>
                          <wps:cNvCnPr/>
                          <wps:spPr bwMode="auto">
                            <a:xfrm>
                              <a:off x="394" y="7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Line 1297"/>
                          <wps:cNvCnPr/>
                          <wps:spPr bwMode="auto">
                            <a:xfrm flipH="1">
                              <a:off x="387" y="74"/>
                              <a:ext cx="7"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7" name="Line 1298"/>
                          <wps:cNvCnPr/>
                          <wps:spPr bwMode="auto">
                            <a:xfrm>
                              <a:off x="383" y="7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8" name="Freeform 1299"/>
                          <wps:cNvSpPr>
                            <a:spLocks/>
                          </wps:cNvSpPr>
                          <wps:spPr bwMode="auto">
                            <a:xfrm>
                              <a:off x="374" y="77"/>
                              <a:ext cx="13" cy="14"/>
                            </a:xfrm>
                            <a:custGeom>
                              <a:avLst/>
                              <a:gdLst>
                                <a:gd name="T0" fmla="*/ 49 w 68"/>
                                <a:gd name="T1" fmla="*/ 0 h 70"/>
                                <a:gd name="T2" fmla="*/ 0 w 68"/>
                                <a:gd name="T3" fmla="*/ 55 h 70"/>
                                <a:gd name="T4" fmla="*/ 21 w 68"/>
                                <a:gd name="T5" fmla="*/ 70 h 70"/>
                                <a:gd name="T6" fmla="*/ 68 w 68"/>
                                <a:gd name="T7" fmla="*/ 16 h 70"/>
                                <a:gd name="T8" fmla="*/ 49 w 68"/>
                                <a:gd name="T9" fmla="*/ 0 h 70"/>
                              </a:gdLst>
                              <a:ahLst/>
                              <a:cxnLst>
                                <a:cxn ang="0">
                                  <a:pos x="T0" y="T1"/>
                                </a:cxn>
                                <a:cxn ang="0">
                                  <a:pos x="T2" y="T3"/>
                                </a:cxn>
                                <a:cxn ang="0">
                                  <a:pos x="T4" y="T5"/>
                                </a:cxn>
                                <a:cxn ang="0">
                                  <a:pos x="T6" y="T7"/>
                                </a:cxn>
                                <a:cxn ang="0">
                                  <a:pos x="T8" y="T9"/>
                                </a:cxn>
                              </a:cxnLst>
                              <a:rect l="0" t="0" r="r" b="b"/>
                              <a:pathLst>
                                <a:path w="68" h="70">
                                  <a:moveTo>
                                    <a:pt x="49" y="0"/>
                                  </a:moveTo>
                                  <a:lnTo>
                                    <a:pt x="0" y="55"/>
                                  </a:lnTo>
                                  <a:lnTo>
                                    <a:pt x="21" y="70"/>
                                  </a:lnTo>
                                  <a:lnTo>
                                    <a:pt x="68" y="16"/>
                                  </a:lnTo>
                                  <a:lnTo>
                                    <a:pt x="49"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59" name="Line 1300"/>
                          <wps:cNvCnPr/>
                          <wps:spPr bwMode="auto">
                            <a:xfrm>
                              <a:off x="380" y="8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Line 1301"/>
                          <wps:cNvCnPr/>
                          <wps:spPr bwMode="auto">
                            <a:xfrm>
                              <a:off x="380" y="81"/>
                              <a:ext cx="0" cy="7"/>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 name="Line 1302"/>
                          <wps:cNvCnPr/>
                          <wps:spPr bwMode="auto">
                            <a:xfrm>
                              <a:off x="378" y="9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2" name="Freeform 1303"/>
                          <wps:cNvSpPr>
                            <a:spLocks/>
                          </wps:cNvSpPr>
                          <wps:spPr bwMode="auto">
                            <a:xfrm>
                              <a:off x="365" y="88"/>
                              <a:ext cx="13" cy="15"/>
                            </a:xfrm>
                            <a:custGeom>
                              <a:avLst/>
                              <a:gdLst>
                                <a:gd name="T0" fmla="*/ 62 w 62"/>
                                <a:gd name="T1" fmla="*/ 15 h 74"/>
                                <a:gd name="T2" fmla="*/ 41 w 62"/>
                                <a:gd name="T3" fmla="*/ 0 h 74"/>
                                <a:gd name="T4" fmla="*/ 0 w 62"/>
                                <a:gd name="T5" fmla="*/ 59 h 74"/>
                                <a:gd name="T6" fmla="*/ 20 w 62"/>
                                <a:gd name="T7" fmla="*/ 74 h 74"/>
                                <a:gd name="T8" fmla="*/ 62 w 62"/>
                                <a:gd name="T9" fmla="*/ 15 h 74"/>
                              </a:gdLst>
                              <a:ahLst/>
                              <a:cxnLst>
                                <a:cxn ang="0">
                                  <a:pos x="T0" y="T1"/>
                                </a:cxn>
                                <a:cxn ang="0">
                                  <a:pos x="T2" y="T3"/>
                                </a:cxn>
                                <a:cxn ang="0">
                                  <a:pos x="T4" y="T5"/>
                                </a:cxn>
                                <a:cxn ang="0">
                                  <a:pos x="T6" y="T7"/>
                                </a:cxn>
                                <a:cxn ang="0">
                                  <a:pos x="T8" y="T9"/>
                                </a:cxn>
                              </a:cxnLst>
                              <a:rect l="0" t="0" r="r" b="b"/>
                              <a:pathLst>
                                <a:path w="62" h="74">
                                  <a:moveTo>
                                    <a:pt x="62" y="15"/>
                                  </a:moveTo>
                                  <a:lnTo>
                                    <a:pt x="41" y="0"/>
                                  </a:lnTo>
                                  <a:lnTo>
                                    <a:pt x="0" y="59"/>
                                  </a:lnTo>
                                  <a:lnTo>
                                    <a:pt x="20" y="74"/>
                                  </a:lnTo>
                                  <a:lnTo>
                                    <a:pt x="62" y="1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63" name="Line 1304"/>
                          <wps:cNvCnPr/>
                          <wps:spPr bwMode="auto">
                            <a:xfrm>
                              <a:off x="372" y="9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Line 1305"/>
                          <wps:cNvCnPr/>
                          <wps:spPr bwMode="auto">
                            <a:xfrm>
                              <a:off x="372" y="91"/>
                              <a:ext cx="0" cy="9"/>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 name="Line 1306"/>
                          <wps:cNvCnPr/>
                          <wps:spPr bwMode="auto">
                            <a:xfrm>
                              <a:off x="369" y="10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6" name="Freeform 1307"/>
                          <wps:cNvSpPr>
                            <a:spLocks/>
                          </wps:cNvSpPr>
                          <wps:spPr bwMode="auto">
                            <a:xfrm>
                              <a:off x="358" y="100"/>
                              <a:ext cx="11" cy="15"/>
                            </a:xfrm>
                            <a:custGeom>
                              <a:avLst/>
                              <a:gdLst>
                                <a:gd name="T0" fmla="*/ 57 w 57"/>
                                <a:gd name="T1" fmla="*/ 15 h 76"/>
                                <a:gd name="T2" fmla="*/ 37 w 57"/>
                                <a:gd name="T3" fmla="*/ 0 h 76"/>
                                <a:gd name="T4" fmla="*/ 0 w 57"/>
                                <a:gd name="T5" fmla="*/ 64 h 76"/>
                                <a:gd name="T6" fmla="*/ 24 w 57"/>
                                <a:gd name="T7" fmla="*/ 76 h 76"/>
                                <a:gd name="T8" fmla="*/ 57 w 57"/>
                                <a:gd name="T9" fmla="*/ 15 h 76"/>
                              </a:gdLst>
                              <a:ahLst/>
                              <a:cxnLst>
                                <a:cxn ang="0">
                                  <a:pos x="T0" y="T1"/>
                                </a:cxn>
                                <a:cxn ang="0">
                                  <a:pos x="T2" y="T3"/>
                                </a:cxn>
                                <a:cxn ang="0">
                                  <a:pos x="T4" y="T5"/>
                                </a:cxn>
                                <a:cxn ang="0">
                                  <a:pos x="T6" y="T7"/>
                                </a:cxn>
                                <a:cxn ang="0">
                                  <a:pos x="T8" y="T9"/>
                                </a:cxn>
                              </a:cxnLst>
                              <a:rect l="0" t="0" r="r" b="b"/>
                              <a:pathLst>
                                <a:path w="57" h="76">
                                  <a:moveTo>
                                    <a:pt x="57" y="15"/>
                                  </a:moveTo>
                                  <a:lnTo>
                                    <a:pt x="37" y="0"/>
                                  </a:lnTo>
                                  <a:lnTo>
                                    <a:pt x="0" y="64"/>
                                  </a:lnTo>
                                  <a:lnTo>
                                    <a:pt x="24" y="76"/>
                                  </a:lnTo>
                                  <a:lnTo>
                                    <a:pt x="57" y="1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67" name="Line 1308"/>
                          <wps:cNvCnPr/>
                          <wps:spPr bwMode="auto">
                            <a:xfrm>
                              <a:off x="363" y="10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Freeform 1309"/>
                          <wps:cNvSpPr>
                            <a:spLocks/>
                          </wps:cNvSpPr>
                          <wps:spPr bwMode="auto">
                            <a:xfrm>
                              <a:off x="353" y="103"/>
                              <a:ext cx="10" cy="25"/>
                            </a:xfrm>
                            <a:custGeom>
                              <a:avLst/>
                              <a:gdLst>
                                <a:gd name="T0" fmla="*/ 54 w 54"/>
                                <a:gd name="T1" fmla="*/ 0 h 126"/>
                                <a:gd name="T2" fmla="*/ 54 w 54"/>
                                <a:gd name="T3" fmla="*/ 52 h 126"/>
                                <a:gd name="T4" fmla="*/ 51 w 54"/>
                                <a:gd name="T5" fmla="*/ 61 h 126"/>
                                <a:gd name="T6" fmla="*/ 27 w 54"/>
                                <a:gd name="T7" fmla="*/ 49 h 126"/>
                                <a:gd name="T8" fmla="*/ 0 w 54"/>
                                <a:gd name="T9" fmla="*/ 117 h 126"/>
                                <a:gd name="T10" fmla="*/ 23 w 54"/>
                                <a:gd name="T11" fmla="*/ 126 h 126"/>
                                <a:gd name="T12" fmla="*/ 51 w 54"/>
                                <a:gd name="T13" fmla="*/ 61 h 126"/>
                              </a:gdLst>
                              <a:ahLst/>
                              <a:cxnLst>
                                <a:cxn ang="0">
                                  <a:pos x="T0" y="T1"/>
                                </a:cxn>
                                <a:cxn ang="0">
                                  <a:pos x="T2" y="T3"/>
                                </a:cxn>
                                <a:cxn ang="0">
                                  <a:pos x="T4" y="T5"/>
                                </a:cxn>
                                <a:cxn ang="0">
                                  <a:pos x="T6" y="T7"/>
                                </a:cxn>
                                <a:cxn ang="0">
                                  <a:pos x="T8" y="T9"/>
                                </a:cxn>
                                <a:cxn ang="0">
                                  <a:pos x="T10" y="T11"/>
                                </a:cxn>
                                <a:cxn ang="0">
                                  <a:pos x="T12" y="T13"/>
                                </a:cxn>
                              </a:cxnLst>
                              <a:rect l="0" t="0" r="r" b="b"/>
                              <a:pathLst>
                                <a:path w="54" h="126">
                                  <a:moveTo>
                                    <a:pt x="54" y="0"/>
                                  </a:moveTo>
                                  <a:lnTo>
                                    <a:pt x="54" y="52"/>
                                  </a:lnTo>
                                  <a:lnTo>
                                    <a:pt x="51" y="61"/>
                                  </a:lnTo>
                                  <a:lnTo>
                                    <a:pt x="27" y="49"/>
                                  </a:lnTo>
                                  <a:lnTo>
                                    <a:pt x="0" y="117"/>
                                  </a:lnTo>
                                  <a:lnTo>
                                    <a:pt x="23" y="126"/>
                                  </a:lnTo>
                                  <a:lnTo>
                                    <a:pt x="51" y="6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69" name="Line 1310"/>
                          <wps:cNvCnPr/>
                          <wps:spPr bwMode="auto">
                            <a:xfrm>
                              <a:off x="359" y="11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0" name="Line 1311"/>
                          <wps:cNvCnPr/>
                          <wps:spPr bwMode="auto">
                            <a:xfrm>
                              <a:off x="359" y="114"/>
                              <a:ext cx="0" cy="9"/>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312"/>
                          <wps:cNvCnPr/>
                          <wps:spPr bwMode="auto">
                            <a:xfrm>
                              <a:off x="357" y="12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Freeform 1313"/>
                          <wps:cNvSpPr>
                            <a:spLocks/>
                          </wps:cNvSpPr>
                          <wps:spPr bwMode="auto">
                            <a:xfrm>
                              <a:off x="348" y="127"/>
                              <a:ext cx="9" cy="15"/>
                            </a:xfrm>
                            <a:custGeom>
                              <a:avLst/>
                              <a:gdLst>
                                <a:gd name="T0" fmla="*/ 44 w 44"/>
                                <a:gd name="T1" fmla="*/ 9 h 76"/>
                                <a:gd name="T2" fmla="*/ 21 w 44"/>
                                <a:gd name="T3" fmla="*/ 0 h 76"/>
                                <a:gd name="T4" fmla="*/ 0 w 44"/>
                                <a:gd name="T5" fmla="*/ 70 h 76"/>
                                <a:gd name="T6" fmla="*/ 25 w 44"/>
                                <a:gd name="T7" fmla="*/ 76 h 76"/>
                                <a:gd name="T8" fmla="*/ 44 w 44"/>
                                <a:gd name="T9" fmla="*/ 9 h 76"/>
                              </a:gdLst>
                              <a:ahLst/>
                              <a:cxnLst>
                                <a:cxn ang="0">
                                  <a:pos x="T0" y="T1"/>
                                </a:cxn>
                                <a:cxn ang="0">
                                  <a:pos x="T2" y="T3"/>
                                </a:cxn>
                                <a:cxn ang="0">
                                  <a:pos x="T4" y="T5"/>
                                </a:cxn>
                                <a:cxn ang="0">
                                  <a:pos x="T6" y="T7"/>
                                </a:cxn>
                                <a:cxn ang="0">
                                  <a:pos x="T8" y="T9"/>
                                </a:cxn>
                              </a:cxnLst>
                              <a:rect l="0" t="0" r="r" b="b"/>
                              <a:pathLst>
                                <a:path w="44" h="76">
                                  <a:moveTo>
                                    <a:pt x="44" y="9"/>
                                  </a:moveTo>
                                  <a:lnTo>
                                    <a:pt x="21" y="0"/>
                                  </a:lnTo>
                                  <a:lnTo>
                                    <a:pt x="0" y="70"/>
                                  </a:lnTo>
                                  <a:lnTo>
                                    <a:pt x="25" y="76"/>
                                  </a:lnTo>
                                  <a:lnTo>
                                    <a:pt x="44" y="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73" name="Line 1314"/>
                          <wps:cNvCnPr/>
                          <wps:spPr bwMode="auto">
                            <a:xfrm>
                              <a:off x="353" y="14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4" name="Freeform 1315"/>
                          <wps:cNvSpPr>
                            <a:spLocks/>
                          </wps:cNvSpPr>
                          <wps:spPr bwMode="auto">
                            <a:xfrm>
                              <a:off x="345" y="141"/>
                              <a:ext cx="8" cy="29"/>
                            </a:xfrm>
                            <a:custGeom>
                              <a:avLst/>
                              <a:gdLst>
                                <a:gd name="T0" fmla="*/ 43 w 43"/>
                                <a:gd name="T1" fmla="*/ 6 h 145"/>
                                <a:gd name="T2" fmla="*/ 18 w 43"/>
                                <a:gd name="T3" fmla="*/ 0 h 145"/>
                                <a:gd name="T4" fmla="*/ 5 w 43"/>
                                <a:gd name="T5" fmla="*/ 74 h 145"/>
                                <a:gd name="T6" fmla="*/ 30 w 43"/>
                                <a:gd name="T7" fmla="*/ 75 h 145"/>
                                <a:gd name="T8" fmla="*/ 43 w 43"/>
                                <a:gd name="T9" fmla="*/ 6 h 145"/>
                                <a:gd name="T10" fmla="*/ 30 w 43"/>
                                <a:gd name="T11" fmla="*/ 3 h 145"/>
                                <a:gd name="T12" fmla="*/ 30 w 43"/>
                                <a:gd name="T13" fmla="*/ 75 h 145"/>
                                <a:gd name="T14" fmla="*/ 5 w 43"/>
                                <a:gd name="T15" fmla="*/ 74 h 145"/>
                                <a:gd name="T16" fmla="*/ 0 w 43"/>
                                <a:gd name="T17" fmla="*/ 145 h 145"/>
                                <a:gd name="T18" fmla="*/ 26 w 43"/>
                                <a:gd name="T19" fmla="*/ 145 h 145"/>
                                <a:gd name="T20" fmla="*/ 30 w 43"/>
                                <a:gd name="T21" fmla="*/ 7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145">
                                  <a:moveTo>
                                    <a:pt x="43" y="6"/>
                                  </a:moveTo>
                                  <a:lnTo>
                                    <a:pt x="18" y="0"/>
                                  </a:lnTo>
                                  <a:lnTo>
                                    <a:pt x="5" y="74"/>
                                  </a:lnTo>
                                  <a:lnTo>
                                    <a:pt x="30" y="75"/>
                                  </a:lnTo>
                                  <a:lnTo>
                                    <a:pt x="43" y="6"/>
                                  </a:lnTo>
                                  <a:lnTo>
                                    <a:pt x="30" y="3"/>
                                  </a:lnTo>
                                  <a:lnTo>
                                    <a:pt x="30" y="75"/>
                                  </a:lnTo>
                                  <a:lnTo>
                                    <a:pt x="5" y="74"/>
                                  </a:lnTo>
                                  <a:lnTo>
                                    <a:pt x="0" y="145"/>
                                  </a:lnTo>
                                  <a:lnTo>
                                    <a:pt x="26" y="145"/>
                                  </a:lnTo>
                                  <a:lnTo>
                                    <a:pt x="30" y="7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75" name="Line 1316"/>
                          <wps:cNvCnPr/>
                          <wps:spPr bwMode="auto">
                            <a:xfrm>
                              <a:off x="347" y="15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Freeform 1317"/>
                          <wps:cNvSpPr>
                            <a:spLocks/>
                          </wps:cNvSpPr>
                          <wps:spPr bwMode="auto">
                            <a:xfrm>
                              <a:off x="345" y="155"/>
                              <a:ext cx="8" cy="44"/>
                            </a:xfrm>
                            <a:custGeom>
                              <a:avLst/>
                              <a:gdLst>
                                <a:gd name="T0" fmla="*/ 9 w 43"/>
                                <a:gd name="T1" fmla="*/ 0 h 216"/>
                                <a:gd name="T2" fmla="*/ 9 w 43"/>
                                <a:gd name="T3" fmla="*/ 71 h 216"/>
                                <a:gd name="T4" fmla="*/ 9 w 43"/>
                                <a:gd name="T5" fmla="*/ 144 h 216"/>
                                <a:gd name="T6" fmla="*/ 5 w 43"/>
                                <a:gd name="T7" fmla="*/ 144 h 216"/>
                                <a:gd name="T8" fmla="*/ 30 w 43"/>
                                <a:gd name="T9" fmla="*/ 142 h 216"/>
                                <a:gd name="T10" fmla="*/ 26 w 43"/>
                                <a:gd name="T11" fmla="*/ 71 h 216"/>
                                <a:gd name="T12" fmla="*/ 0 w 43"/>
                                <a:gd name="T13" fmla="*/ 71 h 216"/>
                                <a:gd name="T14" fmla="*/ 5 w 43"/>
                                <a:gd name="T15" fmla="*/ 144 h 216"/>
                                <a:gd name="T16" fmla="*/ 18 w 43"/>
                                <a:gd name="T17" fmla="*/ 216 h 216"/>
                                <a:gd name="T18" fmla="*/ 43 w 43"/>
                                <a:gd name="T19" fmla="*/ 212 h 216"/>
                                <a:gd name="T20" fmla="*/ 30 w 43"/>
                                <a:gd name="T21" fmla="*/ 142 h 216"/>
                                <a:gd name="T22" fmla="*/ 5 w 43"/>
                                <a:gd name="T23" fmla="*/ 14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216">
                                  <a:moveTo>
                                    <a:pt x="9" y="0"/>
                                  </a:moveTo>
                                  <a:lnTo>
                                    <a:pt x="9" y="71"/>
                                  </a:lnTo>
                                  <a:lnTo>
                                    <a:pt x="9" y="144"/>
                                  </a:lnTo>
                                  <a:lnTo>
                                    <a:pt x="5" y="144"/>
                                  </a:lnTo>
                                  <a:lnTo>
                                    <a:pt x="30" y="142"/>
                                  </a:lnTo>
                                  <a:lnTo>
                                    <a:pt x="26" y="71"/>
                                  </a:lnTo>
                                  <a:lnTo>
                                    <a:pt x="0" y="71"/>
                                  </a:lnTo>
                                  <a:lnTo>
                                    <a:pt x="5" y="144"/>
                                  </a:lnTo>
                                  <a:lnTo>
                                    <a:pt x="18" y="216"/>
                                  </a:lnTo>
                                  <a:lnTo>
                                    <a:pt x="43" y="212"/>
                                  </a:lnTo>
                                  <a:lnTo>
                                    <a:pt x="30" y="142"/>
                                  </a:lnTo>
                                  <a:lnTo>
                                    <a:pt x="5" y="14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77" name="Line 1318"/>
                          <wps:cNvCnPr/>
                          <wps:spPr bwMode="auto">
                            <a:xfrm>
                              <a:off x="351" y="18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 name="Freeform 1319"/>
                          <wps:cNvSpPr>
                            <a:spLocks/>
                          </wps:cNvSpPr>
                          <wps:spPr bwMode="auto">
                            <a:xfrm>
                              <a:off x="348" y="184"/>
                              <a:ext cx="9" cy="29"/>
                            </a:xfrm>
                            <a:custGeom>
                              <a:avLst/>
                              <a:gdLst>
                                <a:gd name="T0" fmla="*/ 12 w 44"/>
                                <a:gd name="T1" fmla="*/ 0 h 146"/>
                                <a:gd name="T2" fmla="*/ 12 w 44"/>
                                <a:gd name="T3" fmla="*/ 72 h 146"/>
                                <a:gd name="T4" fmla="*/ 0 w 44"/>
                                <a:gd name="T5" fmla="*/ 74 h 146"/>
                                <a:gd name="T6" fmla="*/ 21 w 44"/>
                                <a:gd name="T7" fmla="*/ 146 h 146"/>
                                <a:gd name="T8" fmla="*/ 44 w 44"/>
                                <a:gd name="T9" fmla="*/ 137 h 146"/>
                                <a:gd name="T10" fmla="*/ 25 w 44"/>
                                <a:gd name="T11" fmla="*/ 70 h 146"/>
                                <a:gd name="T12" fmla="*/ 0 w 44"/>
                                <a:gd name="T13" fmla="*/ 74 h 146"/>
                              </a:gdLst>
                              <a:ahLst/>
                              <a:cxnLst>
                                <a:cxn ang="0">
                                  <a:pos x="T0" y="T1"/>
                                </a:cxn>
                                <a:cxn ang="0">
                                  <a:pos x="T2" y="T3"/>
                                </a:cxn>
                                <a:cxn ang="0">
                                  <a:pos x="T4" y="T5"/>
                                </a:cxn>
                                <a:cxn ang="0">
                                  <a:pos x="T6" y="T7"/>
                                </a:cxn>
                                <a:cxn ang="0">
                                  <a:pos x="T8" y="T9"/>
                                </a:cxn>
                                <a:cxn ang="0">
                                  <a:pos x="T10" y="T11"/>
                                </a:cxn>
                                <a:cxn ang="0">
                                  <a:pos x="T12" y="T13"/>
                                </a:cxn>
                              </a:cxnLst>
                              <a:rect l="0" t="0" r="r" b="b"/>
                              <a:pathLst>
                                <a:path w="44" h="146">
                                  <a:moveTo>
                                    <a:pt x="12" y="0"/>
                                  </a:moveTo>
                                  <a:lnTo>
                                    <a:pt x="12" y="72"/>
                                  </a:lnTo>
                                  <a:lnTo>
                                    <a:pt x="0" y="74"/>
                                  </a:lnTo>
                                  <a:lnTo>
                                    <a:pt x="21" y="146"/>
                                  </a:lnTo>
                                  <a:lnTo>
                                    <a:pt x="44" y="137"/>
                                  </a:lnTo>
                                  <a:lnTo>
                                    <a:pt x="25" y="70"/>
                                  </a:lnTo>
                                  <a:lnTo>
                                    <a:pt x="0" y="7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79" name="Line 1320"/>
                          <wps:cNvCnPr/>
                          <wps:spPr bwMode="auto">
                            <a:xfrm>
                              <a:off x="353" y="21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Freeform 1321"/>
                          <wps:cNvSpPr>
                            <a:spLocks/>
                          </wps:cNvSpPr>
                          <wps:spPr bwMode="auto">
                            <a:xfrm>
                              <a:off x="353" y="211"/>
                              <a:ext cx="10" cy="15"/>
                            </a:xfrm>
                            <a:custGeom>
                              <a:avLst/>
                              <a:gdLst>
                                <a:gd name="T0" fmla="*/ 0 w 51"/>
                                <a:gd name="T1" fmla="*/ 9 h 76"/>
                                <a:gd name="T2" fmla="*/ 27 w 51"/>
                                <a:gd name="T3" fmla="*/ 76 h 76"/>
                                <a:gd name="T4" fmla="*/ 51 w 51"/>
                                <a:gd name="T5" fmla="*/ 65 h 76"/>
                                <a:gd name="T6" fmla="*/ 23 w 51"/>
                                <a:gd name="T7" fmla="*/ 0 h 76"/>
                                <a:gd name="T8" fmla="*/ 0 w 51"/>
                                <a:gd name="T9" fmla="*/ 9 h 76"/>
                              </a:gdLst>
                              <a:ahLst/>
                              <a:cxnLst>
                                <a:cxn ang="0">
                                  <a:pos x="T0" y="T1"/>
                                </a:cxn>
                                <a:cxn ang="0">
                                  <a:pos x="T2" y="T3"/>
                                </a:cxn>
                                <a:cxn ang="0">
                                  <a:pos x="T4" y="T5"/>
                                </a:cxn>
                                <a:cxn ang="0">
                                  <a:pos x="T6" y="T7"/>
                                </a:cxn>
                                <a:cxn ang="0">
                                  <a:pos x="T8" y="T9"/>
                                </a:cxn>
                              </a:cxnLst>
                              <a:rect l="0" t="0" r="r" b="b"/>
                              <a:pathLst>
                                <a:path w="51" h="76">
                                  <a:moveTo>
                                    <a:pt x="0" y="9"/>
                                  </a:moveTo>
                                  <a:lnTo>
                                    <a:pt x="27" y="76"/>
                                  </a:lnTo>
                                  <a:lnTo>
                                    <a:pt x="51" y="65"/>
                                  </a:lnTo>
                                  <a:lnTo>
                                    <a:pt x="23" y="0"/>
                                  </a:lnTo>
                                  <a:lnTo>
                                    <a:pt x="0" y="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81" name="Line 1322"/>
                          <wps:cNvCnPr/>
                          <wps:spPr bwMode="auto">
                            <a:xfrm>
                              <a:off x="359" y="21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2" name="Freeform 1323"/>
                          <wps:cNvSpPr>
                            <a:spLocks/>
                          </wps:cNvSpPr>
                          <wps:spPr bwMode="auto">
                            <a:xfrm>
                              <a:off x="358" y="216"/>
                              <a:ext cx="11" cy="24"/>
                            </a:xfrm>
                            <a:custGeom>
                              <a:avLst/>
                              <a:gdLst>
                                <a:gd name="T0" fmla="*/ 6 w 57"/>
                                <a:gd name="T1" fmla="*/ 0 h 116"/>
                                <a:gd name="T2" fmla="*/ 6 w 57"/>
                                <a:gd name="T3" fmla="*/ 48 h 116"/>
                                <a:gd name="T4" fmla="*/ 0 w 57"/>
                                <a:gd name="T5" fmla="*/ 50 h 116"/>
                                <a:gd name="T6" fmla="*/ 37 w 57"/>
                                <a:gd name="T7" fmla="*/ 116 h 116"/>
                                <a:gd name="T8" fmla="*/ 57 w 57"/>
                                <a:gd name="T9" fmla="*/ 100 h 116"/>
                                <a:gd name="T10" fmla="*/ 24 w 57"/>
                                <a:gd name="T11" fmla="*/ 39 h 116"/>
                                <a:gd name="T12" fmla="*/ 0 w 57"/>
                                <a:gd name="T13" fmla="*/ 50 h 116"/>
                              </a:gdLst>
                              <a:ahLst/>
                              <a:cxnLst>
                                <a:cxn ang="0">
                                  <a:pos x="T0" y="T1"/>
                                </a:cxn>
                                <a:cxn ang="0">
                                  <a:pos x="T2" y="T3"/>
                                </a:cxn>
                                <a:cxn ang="0">
                                  <a:pos x="T4" y="T5"/>
                                </a:cxn>
                                <a:cxn ang="0">
                                  <a:pos x="T6" y="T7"/>
                                </a:cxn>
                                <a:cxn ang="0">
                                  <a:pos x="T8" y="T9"/>
                                </a:cxn>
                                <a:cxn ang="0">
                                  <a:pos x="T10" y="T11"/>
                                </a:cxn>
                                <a:cxn ang="0">
                                  <a:pos x="T12" y="T13"/>
                                </a:cxn>
                              </a:cxnLst>
                              <a:rect l="0" t="0" r="r" b="b"/>
                              <a:pathLst>
                                <a:path w="57" h="116">
                                  <a:moveTo>
                                    <a:pt x="6" y="0"/>
                                  </a:moveTo>
                                  <a:lnTo>
                                    <a:pt x="6" y="48"/>
                                  </a:lnTo>
                                  <a:lnTo>
                                    <a:pt x="0" y="50"/>
                                  </a:lnTo>
                                  <a:lnTo>
                                    <a:pt x="37" y="116"/>
                                  </a:lnTo>
                                  <a:lnTo>
                                    <a:pt x="57" y="100"/>
                                  </a:lnTo>
                                  <a:lnTo>
                                    <a:pt x="24" y="39"/>
                                  </a:lnTo>
                                  <a:lnTo>
                                    <a:pt x="0" y="5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83" name="Line 1324"/>
                          <wps:cNvCnPr/>
                          <wps:spPr bwMode="auto">
                            <a:xfrm>
                              <a:off x="363" y="22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Line 1325"/>
                          <wps:cNvCnPr/>
                          <wps:spPr bwMode="auto">
                            <a:xfrm>
                              <a:off x="363" y="226"/>
                              <a:ext cx="0" cy="1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5" name="Line 1326"/>
                          <wps:cNvCnPr/>
                          <wps:spPr bwMode="auto">
                            <a:xfrm>
                              <a:off x="365" y="24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6" name="Freeform 1327"/>
                          <wps:cNvSpPr>
                            <a:spLocks/>
                          </wps:cNvSpPr>
                          <wps:spPr bwMode="auto">
                            <a:xfrm>
                              <a:off x="365" y="236"/>
                              <a:ext cx="13" cy="15"/>
                            </a:xfrm>
                            <a:custGeom>
                              <a:avLst/>
                              <a:gdLst>
                                <a:gd name="T0" fmla="*/ 0 w 62"/>
                                <a:gd name="T1" fmla="*/ 16 h 74"/>
                                <a:gd name="T2" fmla="*/ 41 w 62"/>
                                <a:gd name="T3" fmla="*/ 74 h 74"/>
                                <a:gd name="T4" fmla="*/ 62 w 62"/>
                                <a:gd name="T5" fmla="*/ 57 h 74"/>
                                <a:gd name="T6" fmla="*/ 20 w 62"/>
                                <a:gd name="T7" fmla="*/ 0 h 74"/>
                                <a:gd name="T8" fmla="*/ 0 w 62"/>
                                <a:gd name="T9" fmla="*/ 16 h 74"/>
                              </a:gdLst>
                              <a:ahLst/>
                              <a:cxnLst>
                                <a:cxn ang="0">
                                  <a:pos x="T0" y="T1"/>
                                </a:cxn>
                                <a:cxn ang="0">
                                  <a:pos x="T2" y="T3"/>
                                </a:cxn>
                                <a:cxn ang="0">
                                  <a:pos x="T4" y="T5"/>
                                </a:cxn>
                                <a:cxn ang="0">
                                  <a:pos x="T6" y="T7"/>
                                </a:cxn>
                                <a:cxn ang="0">
                                  <a:pos x="T8" y="T9"/>
                                </a:cxn>
                              </a:cxnLst>
                              <a:rect l="0" t="0" r="r" b="b"/>
                              <a:pathLst>
                                <a:path w="62" h="74">
                                  <a:moveTo>
                                    <a:pt x="0" y="16"/>
                                  </a:moveTo>
                                  <a:lnTo>
                                    <a:pt x="41" y="74"/>
                                  </a:lnTo>
                                  <a:lnTo>
                                    <a:pt x="62" y="57"/>
                                  </a:lnTo>
                                  <a:lnTo>
                                    <a:pt x="20" y="0"/>
                                  </a:lnTo>
                                  <a:lnTo>
                                    <a:pt x="0" y="1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87" name="Line 1328"/>
                          <wps:cNvCnPr/>
                          <wps:spPr bwMode="auto">
                            <a:xfrm>
                              <a:off x="372" y="24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Freeform 1329"/>
                          <wps:cNvSpPr>
                            <a:spLocks/>
                          </wps:cNvSpPr>
                          <wps:spPr bwMode="auto">
                            <a:xfrm>
                              <a:off x="372" y="240"/>
                              <a:ext cx="15" cy="22"/>
                            </a:xfrm>
                            <a:custGeom>
                              <a:avLst/>
                              <a:gdLst>
                                <a:gd name="T0" fmla="*/ 0 w 76"/>
                                <a:gd name="T1" fmla="*/ 0 h 111"/>
                                <a:gd name="T2" fmla="*/ 0 w 76"/>
                                <a:gd name="T3" fmla="*/ 44 h 111"/>
                                <a:gd name="T4" fmla="*/ 8 w 76"/>
                                <a:gd name="T5" fmla="*/ 56 h 111"/>
                                <a:gd name="T6" fmla="*/ 57 w 76"/>
                                <a:gd name="T7" fmla="*/ 111 h 111"/>
                                <a:gd name="T8" fmla="*/ 76 w 76"/>
                                <a:gd name="T9" fmla="*/ 92 h 111"/>
                                <a:gd name="T10" fmla="*/ 29 w 76"/>
                                <a:gd name="T11" fmla="*/ 39 h 111"/>
                                <a:gd name="T12" fmla="*/ 8 w 76"/>
                                <a:gd name="T13" fmla="*/ 56 h 111"/>
                              </a:gdLst>
                              <a:ahLst/>
                              <a:cxnLst>
                                <a:cxn ang="0">
                                  <a:pos x="T0" y="T1"/>
                                </a:cxn>
                                <a:cxn ang="0">
                                  <a:pos x="T2" y="T3"/>
                                </a:cxn>
                                <a:cxn ang="0">
                                  <a:pos x="T4" y="T5"/>
                                </a:cxn>
                                <a:cxn ang="0">
                                  <a:pos x="T6" y="T7"/>
                                </a:cxn>
                                <a:cxn ang="0">
                                  <a:pos x="T8" y="T9"/>
                                </a:cxn>
                                <a:cxn ang="0">
                                  <a:pos x="T10" y="T11"/>
                                </a:cxn>
                                <a:cxn ang="0">
                                  <a:pos x="T12" y="T13"/>
                                </a:cxn>
                              </a:cxnLst>
                              <a:rect l="0" t="0" r="r" b="b"/>
                              <a:pathLst>
                                <a:path w="76" h="111">
                                  <a:moveTo>
                                    <a:pt x="0" y="0"/>
                                  </a:moveTo>
                                  <a:lnTo>
                                    <a:pt x="0" y="44"/>
                                  </a:lnTo>
                                  <a:lnTo>
                                    <a:pt x="8" y="56"/>
                                  </a:lnTo>
                                  <a:lnTo>
                                    <a:pt x="57" y="111"/>
                                  </a:lnTo>
                                  <a:lnTo>
                                    <a:pt x="76" y="92"/>
                                  </a:lnTo>
                                  <a:lnTo>
                                    <a:pt x="29" y="39"/>
                                  </a:lnTo>
                                  <a:lnTo>
                                    <a:pt x="8" y="5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89" name="Line 1330"/>
                          <wps:cNvCnPr/>
                          <wps:spPr bwMode="auto">
                            <a:xfrm>
                              <a:off x="380" y="25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Line 1331"/>
                          <wps:cNvCnPr/>
                          <wps:spPr bwMode="auto">
                            <a:xfrm>
                              <a:off x="380" y="251"/>
                              <a:ext cx="0" cy="8"/>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332"/>
                          <wps:cNvCnPr/>
                          <wps:spPr bwMode="auto">
                            <a:xfrm>
                              <a:off x="383" y="26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Freeform 1333"/>
                          <wps:cNvSpPr>
                            <a:spLocks/>
                          </wps:cNvSpPr>
                          <wps:spPr bwMode="auto">
                            <a:xfrm>
                              <a:off x="383" y="258"/>
                              <a:ext cx="15" cy="14"/>
                            </a:xfrm>
                            <a:custGeom>
                              <a:avLst/>
                              <a:gdLst>
                                <a:gd name="T0" fmla="*/ 0 w 72"/>
                                <a:gd name="T1" fmla="*/ 19 h 67"/>
                                <a:gd name="T2" fmla="*/ 55 w 72"/>
                                <a:gd name="T3" fmla="*/ 67 h 67"/>
                                <a:gd name="T4" fmla="*/ 72 w 72"/>
                                <a:gd name="T5" fmla="*/ 49 h 67"/>
                                <a:gd name="T6" fmla="*/ 19 w 72"/>
                                <a:gd name="T7" fmla="*/ 0 h 67"/>
                                <a:gd name="T8" fmla="*/ 0 w 72"/>
                                <a:gd name="T9" fmla="*/ 19 h 67"/>
                                <a:gd name="T10" fmla="*/ 11 w 72"/>
                                <a:gd name="T11" fmla="*/ 28 h 67"/>
                                <a:gd name="T12" fmla="*/ 49 w 72"/>
                                <a:gd name="T13" fmla="*/ 28 h 67"/>
                                <a:gd name="T14" fmla="*/ 72 w 72"/>
                                <a:gd name="T15" fmla="*/ 49 h 67"/>
                                <a:gd name="T16" fmla="*/ 34 w 72"/>
                                <a:gd name="T17" fmla="*/ 4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67">
                                  <a:moveTo>
                                    <a:pt x="0" y="19"/>
                                  </a:moveTo>
                                  <a:lnTo>
                                    <a:pt x="55" y="67"/>
                                  </a:lnTo>
                                  <a:lnTo>
                                    <a:pt x="72" y="49"/>
                                  </a:lnTo>
                                  <a:lnTo>
                                    <a:pt x="19" y="0"/>
                                  </a:lnTo>
                                  <a:lnTo>
                                    <a:pt x="0" y="19"/>
                                  </a:lnTo>
                                  <a:lnTo>
                                    <a:pt x="11" y="28"/>
                                  </a:lnTo>
                                  <a:lnTo>
                                    <a:pt x="49" y="28"/>
                                  </a:lnTo>
                                  <a:lnTo>
                                    <a:pt x="72" y="49"/>
                                  </a:lnTo>
                                  <a:lnTo>
                                    <a:pt x="34" y="4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93" name="Line 1334"/>
                          <wps:cNvCnPr/>
                          <wps:spPr bwMode="auto">
                            <a:xfrm>
                              <a:off x="398" y="26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Freeform 1335"/>
                          <wps:cNvSpPr>
                            <a:spLocks/>
                          </wps:cNvSpPr>
                          <wps:spPr bwMode="auto">
                            <a:xfrm>
                              <a:off x="394" y="268"/>
                              <a:ext cx="15" cy="12"/>
                            </a:xfrm>
                            <a:custGeom>
                              <a:avLst/>
                              <a:gdLst>
                                <a:gd name="T0" fmla="*/ 17 w 74"/>
                                <a:gd name="T1" fmla="*/ 0 h 61"/>
                                <a:gd name="T2" fmla="*/ 0 w 74"/>
                                <a:gd name="T3" fmla="*/ 18 h 61"/>
                                <a:gd name="T4" fmla="*/ 62 w 74"/>
                                <a:gd name="T5" fmla="*/ 61 h 61"/>
                                <a:gd name="T6" fmla="*/ 74 w 74"/>
                                <a:gd name="T7" fmla="*/ 39 h 61"/>
                                <a:gd name="T8" fmla="*/ 17 w 74"/>
                                <a:gd name="T9" fmla="*/ 0 h 61"/>
                              </a:gdLst>
                              <a:ahLst/>
                              <a:cxnLst>
                                <a:cxn ang="0">
                                  <a:pos x="T0" y="T1"/>
                                </a:cxn>
                                <a:cxn ang="0">
                                  <a:pos x="T2" y="T3"/>
                                </a:cxn>
                                <a:cxn ang="0">
                                  <a:pos x="T4" y="T5"/>
                                </a:cxn>
                                <a:cxn ang="0">
                                  <a:pos x="T6" y="T7"/>
                                </a:cxn>
                                <a:cxn ang="0">
                                  <a:pos x="T8" y="T9"/>
                                </a:cxn>
                              </a:cxnLst>
                              <a:rect l="0" t="0" r="r" b="b"/>
                              <a:pathLst>
                                <a:path w="74" h="61">
                                  <a:moveTo>
                                    <a:pt x="17" y="0"/>
                                  </a:moveTo>
                                  <a:lnTo>
                                    <a:pt x="0" y="18"/>
                                  </a:lnTo>
                                  <a:lnTo>
                                    <a:pt x="62" y="61"/>
                                  </a:lnTo>
                                  <a:lnTo>
                                    <a:pt x="74" y="39"/>
                                  </a:lnTo>
                                  <a:lnTo>
                                    <a:pt x="1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95" name="Line 1336"/>
                          <wps:cNvCnPr/>
                          <wps:spPr bwMode="auto">
                            <a:xfrm>
                              <a:off x="395" y="27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337"/>
                          <wps:cNvCnPr/>
                          <wps:spPr bwMode="auto">
                            <a:xfrm>
                              <a:off x="395" y="272"/>
                              <a:ext cx="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338"/>
                          <wps:cNvCnPr/>
                          <wps:spPr bwMode="auto">
                            <a:xfrm>
                              <a:off x="401" y="27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Freeform 1339"/>
                          <wps:cNvSpPr>
                            <a:spLocks/>
                          </wps:cNvSpPr>
                          <wps:spPr bwMode="auto">
                            <a:xfrm>
                              <a:off x="401" y="276"/>
                              <a:ext cx="21" cy="12"/>
                            </a:xfrm>
                            <a:custGeom>
                              <a:avLst/>
                              <a:gdLst>
                                <a:gd name="T0" fmla="*/ 0 w 101"/>
                                <a:gd name="T1" fmla="*/ 2 h 58"/>
                                <a:gd name="T2" fmla="*/ 37 w 101"/>
                                <a:gd name="T3" fmla="*/ 2 h 58"/>
                                <a:gd name="T4" fmla="*/ 39 w 101"/>
                                <a:gd name="T5" fmla="*/ 0 h 58"/>
                                <a:gd name="T6" fmla="*/ 27 w 101"/>
                                <a:gd name="T7" fmla="*/ 22 h 58"/>
                                <a:gd name="T8" fmla="*/ 91 w 101"/>
                                <a:gd name="T9" fmla="*/ 58 h 58"/>
                                <a:gd name="T10" fmla="*/ 101 w 101"/>
                                <a:gd name="T11" fmla="*/ 35 h 58"/>
                                <a:gd name="T12" fmla="*/ 39 w 101"/>
                                <a:gd name="T13" fmla="*/ 0 h 58"/>
                              </a:gdLst>
                              <a:ahLst/>
                              <a:cxnLst>
                                <a:cxn ang="0">
                                  <a:pos x="T0" y="T1"/>
                                </a:cxn>
                                <a:cxn ang="0">
                                  <a:pos x="T2" y="T3"/>
                                </a:cxn>
                                <a:cxn ang="0">
                                  <a:pos x="T4" y="T5"/>
                                </a:cxn>
                                <a:cxn ang="0">
                                  <a:pos x="T6" y="T7"/>
                                </a:cxn>
                                <a:cxn ang="0">
                                  <a:pos x="T8" y="T9"/>
                                </a:cxn>
                                <a:cxn ang="0">
                                  <a:pos x="T10" y="T11"/>
                                </a:cxn>
                                <a:cxn ang="0">
                                  <a:pos x="T12" y="T13"/>
                                </a:cxn>
                              </a:cxnLst>
                              <a:rect l="0" t="0" r="r" b="b"/>
                              <a:pathLst>
                                <a:path w="101" h="58">
                                  <a:moveTo>
                                    <a:pt x="0" y="2"/>
                                  </a:moveTo>
                                  <a:lnTo>
                                    <a:pt x="37" y="2"/>
                                  </a:lnTo>
                                  <a:lnTo>
                                    <a:pt x="39" y="0"/>
                                  </a:lnTo>
                                  <a:lnTo>
                                    <a:pt x="27" y="22"/>
                                  </a:lnTo>
                                  <a:lnTo>
                                    <a:pt x="91" y="58"/>
                                  </a:lnTo>
                                  <a:lnTo>
                                    <a:pt x="101" y="35"/>
                                  </a:lnTo>
                                  <a:lnTo>
                                    <a:pt x="39"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99" name="Line 1340"/>
                          <wps:cNvCnPr/>
                          <wps:spPr bwMode="auto">
                            <a:xfrm>
                              <a:off x="408" y="28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0" name="Line 1341"/>
                          <wps:cNvCnPr/>
                          <wps:spPr bwMode="auto">
                            <a:xfrm>
                              <a:off x="408" y="281"/>
                              <a:ext cx="1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 name="Line 1342"/>
                          <wps:cNvCnPr/>
                          <wps:spPr bwMode="auto">
                            <a:xfrm>
                              <a:off x="422" y="28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2" name="Freeform 1343"/>
                          <wps:cNvSpPr>
                            <a:spLocks/>
                          </wps:cNvSpPr>
                          <wps:spPr bwMode="auto">
                            <a:xfrm>
                              <a:off x="420" y="283"/>
                              <a:ext cx="15" cy="10"/>
                            </a:xfrm>
                            <a:custGeom>
                              <a:avLst/>
                              <a:gdLst>
                                <a:gd name="T0" fmla="*/ 10 w 76"/>
                                <a:gd name="T1" fmla="*/ 0 h 50"/>
                                <a:gd name="T2" fmla="*/ 0 w 76"/>
                                <a:gd name="T3" fmla="*/ 23 h 50"/>
                                <a:gd name="T4" fmla="*/ 67 w 76"/>
                                <a:gd name="T5" fmla="*/ 50 h 50"/>
                                <a:gd name="T6" fmla="*/ 76 w 76"/>
                                <a:gd name="T7" fmla="*/ 26 h 50"/>
                                <a:gd name="T8" fmla="*/ 10 w 76"/>
                                <a:gd name="T9" fmla="*/ 0 h 50"/>
                              </a:gdLst>
                              <a:ahLst/>
                              <a:cxnLst>
                                <a:cxn ang="0">
                                  <a:pos x="T0" y="T1"/>
                                </a:cxn>
                                <a:cxn ang="0">
                                  <a:pos x="T2" y="T3"/>
                                </a:cxn>
                                <a:cxn ang="0">
                                  <a:pos x="T4" y="T5"/>
                                </a:cxn>
                                <a:cxn ang="0">
                                  <a:pos x="T6" y="T7"/>
                                </a:cxn>
                                <a:cxn ang="0">
                                  <a:pos x="T8" y="T9"/>
                                </a:cxn>
                              </a:cxnLst>
                              <a:rect l="0" t="0" r="r" b="b"/>
                              <a:pathLst>
                                <a:path w="76" h="50">
                                  <a:moveTo>
                                    <a:pt x="10" y="0"/>
                                  </a:moveTo>
                                  <a:lnTo>
                                    <a:pt x="0" y="23"/>
                                  </a:lnTo>
                                  <a:lnTo>
                                    <a:pt x="67" y="50"/>
                                  </a:lnTo>
                                  <a:lnTo>
                                    <a:pt x="76" y="26"/>
                                  </a:lnTo>
                                  <a:lnTo>
                                    <a:pt x="1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03" name="Line 1344"/>
                          <wps:cNvCnPr/>
                          <wps:spPr bwMode="auto">
                            <a:xfrm>
                              <a:off x="424" y="28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 name="Freeform 1345"/>
                          <wps:cNvSpPr>
                            <a:spLocks/>
                          </wps:cNvSpPr>
                          <wps:spPr bwMode="auto">
                            <a:xfrm>
                              <a:off x="424" y="288"/>
                              <a:ext cx="25" cy="9"/>
                            </a:xfrm>
                            <a:custGeom>
                              <a:avLst/>
                              <a:gdLst>
                                <a:gd name="T0" fmla="*/ 0 w 125"/>
                                <a:gd name="T1" fmla="*/ 5 h 45"/>
                                <a:gd name="T2" fmla="*/ 53 w 125"/>
                                <a:gd name="T3" fmla="*/ 5 h 45"/>
                                <a:gd name="T4" fmla="*/ 55 w 125"/>
                                <a:gd name="T5" fmla="*/ 0 h 45"/>
                                <a:gd name="T6" fmla="*/ 46 w 125"/>
                                <a:gd name="T7" fmla="*/ 24 h 45"/>
                                <a:gd name="T8" fmla="*/ 118 w 125"/>
                                <a:gd name="T9" fmla="*/ 45 h 45"/>
                                <a:gd name="T10" fmla="*/ 125 w 125"/>
                                <a:gd name="T11" fmla="*/ 20 h 45"/>
                                <a:gd name="T12" fmla="*/ 55 w 12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25" h="45">
                                  <a:moveTo>
                                    <a:pt x="0" y="5"/>
                                  </a:moveTo>
                                  <a:lnTo>
                                    <a:pt x="53" y="5"/>
                                  </a:lnTo>
                                  <a:lnTo>
                                    <a:pt x="55" y="0"/>
                                  </a:lnTo>
                                  <a:lnTo>
                                    <a:pt x="46" y="24"/>
                                  </a:lnTo>
                                  <a:lnTo>
                                    <a:pt x="118" y="45"/>
                                  </a:lnTo>
                                  <a:lnTo>
                                    <a:pt x="125" y="20"/>
                                  </a:lnTo>
                                  <a:lnTo>
                                    <a:pt x="5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05" name="Line 1346"/>
                          <wps:cNvCnPr/>
                          <wps:spPr bwMode="auto">
                            <a:xfrm>
                              <a:off x="434" y="2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6" name="Freeform 1347"/>
                          <wps:cNvSpPr>
                            <a:spLocks/>
                          </wps:cNvSpPr>
                          <wps:spPr bwMode="auto">
                            <a:xfrm>
                              <a:off x="434" y="292"/>
                              <a:ext cx="29" cy="8"/>
                            </a:xfrm>
                            <a:custGeom>
                              <a:avLst/>
                              <a:gdLst>
                                <a:gd name="T0" fmla="*/ 0 w 142"/>
                                <a:gd name="T1" fmla="*/ 6 h 37"/>
                                <a:gd name="T2" fmla="*/ 70 w 142"/>
                                <a:gd name="T3" fmla="*/ 6 h 37"/>
                                <a:gd name="T4" fmla="*/ 72 w 142"/>
                                <a:gd name="T5" fmla="*/ 0 h 37"/>
                                <a:gd name="T6" fmla="*/ 65 w 142"/>
                                <a:gd name="T7" fmla="*/ 25 h 37"/>
                                <a:gd name="T8" fmla="*/ 137 w 142"/>
                                <a:gd name="T9" fmla="*/ 37 h 37"/>
                                <a:gd name="T10" fmla="*/ 142 w 142"/>
                                <a:gd name="T11" fmla="*/ 13 h 37"/>
                                <a:gd name="T12" fmla="*/ 72 w 142"/>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142" h="37">
                                  <a:moveTo>
                                    <a:pt x="0" y="6"/>
                                  </a:moveTo>
                                  <a:lnTo>
                                    <a:pt x="70" y="6"/>
                                  </a:lnTo>
                                  <a:lnTo>
                                    <a:pt x="72" y="0"/>
                                  </a:lnTo>
                                  <a:lnTo>
                                    <a:pt x="65" y="25"/>
                                  </a:lnTo>
                                  <a:lnTo>
                                    <a:pt x="137" y="37"/>
                                  </a:lnTo>
                                  <a:lnTo>
                                    <a:pt x="142" y="13"/>
                                  </a:lnTo>
                                  <a:lnTo>
                                    <a:pt x="7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07" name="Line 1348"/>
                          <wps:cNvCnPr/>
                          <wps:spPr bwMode="auto">
                            <a:xfrm>
                              <a:off x="463" y="2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8" name="Freeform 1349"/>
                          <wps:cNvSpPr>
                            <a:spLocks/>
                          </wps:cNvSpPr>
                          <wps:spPr bwMode="auto">
                            <a:xfrm>
                              <a:off x="462" y="292"/>
                              <a:ext cx="44" cy="9"/>
                            </a:xfrm>
                            <a:custGeom>
                              <a:avLst/>
                              <a:gdLst>
                                <a:gd name="T0" fmla="*/ 5 w 221"/>
                                <a:gd name="T1" fmla="*/ 13 h 42"/>
                                <a:gd name="T2" fmla="*/ 0 w 221"/>
                                <a:gd name="T3" fmla="*/ 37 h 42"/>
                                <a:gd name="T4" fmla="*/ 75 w 221"/>
                                <a:gd name="T5" fmla="*/ 42 h 42"/>
                                <a:gd name="T6" fmla="*/ 75 w 221"/>
                                <a:gd name="T7" fmla="*/ 16 h 42"/>
                                <a:gd name="T8" fmla="*/ 5 w 221"/>
                                <a:gd name="T9" fmla="*/ 13 h 42"/>
                                <a:gd name="T10" fmla="*/ 3 w 221"/>
                                <a:gd name="T11" fmla="*/ 27 h 42"/>
                                <a:gd name="T12" fmla="*/ 75 w 221"/>
                                <a:gd name="T13" fmla="*/ 27 h 42"/>
                                <a:gd name="T14" fmla="*/ 147 w 221"/>
                                <a:gd name="T15" fmla="*/ 27 h 42"/>
                                <a:gd name="T16" fmla="*/ 149 w 221"/>
                                <a:gd name="T17" fmla="*/ 37 h 42"/>
                                <a:gd name="T18" fmla="*/ 145 w 221"/>
                                <a:gd name="T19" fmla="*/ 13 h 42"/>
                                <a:gd name="T20" fmla="*/ 75 w 221"/>
                                <a:gd name="T21" fmla="*/ 16 h 42"/>
                                <a:gd name="T22" fmla="*/ 75 w 221"/>
                                <a:gd name="T23" fmla="*/ 42 h 42"/>
                                <a:gd name="T24" fmla="*/ 149 w 221"/>
                                <a:gd name="T25" fmla="*/ 37 h 42"/>
                                <a:gd name="T26" fmla="*/ 221 w 221"/>
                                <a:gd name="T27" fmla="*/ 25 h 42"/>
                                <a:gd name="T28" fmla="*/ 214 w 221"/>
                                <a:gd name="T29" fmla="*/ 0 h 42"/>
                                <a:gd name="T30" fmla="*/ 145 w 221"/>
                                <a:gd name="T31" fmla="*/ 13 h 42"/>
                                <a:gd name="T32" fmla="*/ 149 w 221"/>
                                <a:gd name="T33"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1" h="42">
                                  <a:moveTo>
                                    <a:pt x="5" y="13"/>
                                  </a:moveTo>
                                  <a:lnTo>
                                    <a:pt x="0" y="37"/>
                                  </a:lnTo>
                                  <a:lnTo>
                                    <a:pt x="75" y="42"/>
                                  </a:lnTo>
                                  <a:lnTo>
                                    <a:pt x="75" y="16"/>
                                  </a:lnTo>
                                  <a:lnTo>
                                    <a:pt x="5" y="13"/>
                                  </a:lnTo>
                                  <a:lnTo>
                                    <a:pt x="3" y="27"/>
                                  </a:lnTo>
                                  <a:lnTo>
                                    <a:pt x="75" y="27"/>
                                  </a:lnTo>
                                  <a:lnTo>
                                    <a:pt x="147" y="27"/>
                                  </a:lnTo>
                                  <a:lnTo>
                                    <a:pt x="149" y="37"/>
                                  </a:lnTo>
                                  <a:lnTo>
                                    <a:pt x="145" y="13"/>
                                  </a:lnTo>
                                  <a:lnTo>
                                    <a:pt x="75" y="16"/>
                                  </a:lnTo>
                                  <a:lnTo>
                                    <a:pt x="75" y="42"/>
                                  </a:lnTo>
                                  <a:lnTo>
                                    <a:pt x="149" y="37"/>
                                  </a:lnTo>
                                  <a:lnTo>
                                    <a:pt x="221" y="25"/>
                                  </a:lnTo>
                                  <a:lnTo>
                                    <a:pt x="214" y="0"/>
                                  </a:lnTo>
                                  <a:lnTo>
                                    <a:pt x="145" y="13"/>
                                  </a:lnTo>
                                  <a:lnTo>
                                    <a:pt x="149" y="3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09" name="Line 1350"/>
                          <wps:cNvCnPr/>
                          <wps:spPr bwMode="auto">
                            <a:xfrm>
                              <a:off x="506" y="2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0" name="Freeform 1351"/>
                          <wps:cNvSpPr>
                            <a:spLocks/>
                          </wps:cNvSpPr>
                          <wps:spPr bwMode="auto">
                            <a:xfrm>
                              <a:off x="505" y="288"/>
                              <a:ext cx="15" cy="9"/>
                            </a:xfrm>
                            <a:custGeom>
                              <a:avLst/>
                              <a:gdLst>
                                <a:gd name="T0" fmla="*/ 7 w 77"/>
                                <a:gd name="T1" fmla="*/ 45 h 45"/>
                                <a:gd name="T2" fmla="*/ 77 w 77"/>
                                <a:gd name="T3" fmla="*/ 24 h 45"/>
                                <a:gd name="T4" fmla="*/ 70 w 77"/>
                                <a:gd name="T5" fmla="*/ 0 h 45"/>
                                <a:gd name="T6" fmla="*/ 0 w 77"/>
                                <a:gd name="T7" fmla="*/ 20 h 45"/>
                                <a:gd name="T8" fmla="*/ 7 w 77"/>
                                <a:gd name="T9" fmla="*/ 45 h 45"/>
                              </a:gdLst>
                              <a:ahLst/>
                              <a:cxnLst>
                                <a:cxn ang="0">
                                  <a:pos x="T0" y="T1"/>
                                </a:cxn>
                                <a:cxn ang="0">
                                  <a:pos x="T2" y="T3"/>
                                </a:cxn>
                                <a:cxn ang="0">
                                  <a:pos x="T4" y="T5"/>
                                </a:cxn>
                                <a:cxn ang="0">
                                  <a:pos x="T6" y="T7"/>
                                </a:cxn>
                                <a:cxn ang="0">
                                  <a:pos x="T8" y="T9"/>
                                </a:cxn>
                              </a:cxnLst>
                              <a:rect l="0" t="0" r="r" b="b"/>
                              <a:pathLst>
                                <a:path w="77" h="45">
                                  <a:moveTo>
                                    <a:pt x="7" y="45"/>
                                  </a:moveTo>
                                  <a:lnTo>
                                    <a:pt x="77" y="24"/>
                                  </a:lnTo>
                                  <a:lnTo>
                                    <a:pt x="70" y="0"/>
                                  </a:lnTo>
                                  <a:lnTo>
                                    <a:pt x="0" y="20"/>
                                  </a:lnTo>
                                  <a:lnTo>
                                    <a:pt x="7" y="4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11" name="Line 1352"/>
                          <wps:cNvCnPr/>
                          <wps:spPr bwMode="auto">
                            <a:xfrm>
                              <a:off x="505" y="2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2" name="Freeform 1353"/>
                          <wps:cNvSpPr>
                            <a:spLocks/>
                          </wps:cNvSpPr>
                          <wps:spPr bwMode="auto">
                            <a:xfrm>
                              <a:off x="505" y="283"/>
                              <a:ext cx="29" cy="10"/>
                            </a:xfrm>
                            <a:custGeom>
                              <a:avLst/>
                              <a:gdLst>
                                <a:gd name="T0" fmla="*/ 0 w 144"/>
                                <a:gd name="T1" fmla="*/ 52 h 52"/>
                                <a:gd name="T2" fmla="*/ 67 w 144"/>
                                <a:gd name="T3" fmla="*/ 52 h 52"/>
                                <a:gd name="T4" fmla="*/ 74 w 144"/>
                                <a:gd name="T5" fmla="*/ 50 h 52"/>
                                <a:gd name="T6" fmla="*/ 144 w 144"/>
                                <a:gd name="T7" fmla="*/ 23 h 52"/>
                                <a:gd name="T8" fmla="*/ 131 w 144"/>
                                <a:gd name="T9" fmla="*/ 0 h 52"/>
                                <a:gd name="T10" fmla="*/ 67 w 144"/>
                                <a:gd name="T11" fmla="*/ 26 h 52"/>
                                <a:gd name="T12" fmla="*/ 74 w 144"/>
                                <a:gd name="T13" fmla="*/ 50 h 52"/>
                              </a:gdLst>
                              <a:ahLst/>
                              <a:cxnLst>
                                <a:cxn ang="0">
                                  <a:pos x="T0" y="T1"/>
                                </a:cxn>
                                <a:cxn ang="0">
                                  <a:pos x="T2" y="T3"/>
                                </a:cxn>
                                <a:cxn ang="0">
                                  <a:pos x="T4" y="T5"/>
                                </a:cxn>
                                <a:cxn ang="0">
                                  <a:pos x="T6" y="T7"/>
                                </a:cxn>
                                <a:cxn ang="0">
                                  <a:pos x="T8" y="T9"/>
                                </a:cxn>
                                <a:cxn ang="0">
                                  <a:pos x="T10" y="T11"/>
                                </a:cxn>
                                <a:cxn ang="0">
                                  <a:pos x="T12" y="T13"/>
                                </a:cxn>
                              </a:cxnLst>
                              <a:rect l="0" t="0" r="r" b="b"/>
                              <a:pathLst>
                                <a:path w="144" h="52">
                                  <a:moveTo>
                                    <a:pt x="0" y="52"/>
                                  </a:moveTo>
                                  <a:lnTo>
                                    <a:pt x="67" y="52"/>
                                  </a:lnTo>
                                  <a:lnTo>
                                    <a:pt x="74" y="50"/>
                                  </a:lnTo>
                                  <a:lnTo>
                                    <a:pt x="144" y="23"/>
                                  </a:lnTo>
                                  <a:lnTo>
                                    <a:pt x="131" y="0"/>
                                  </a:lnTo>
                                  <a:lnTo>
                                    <a:pt x="67" y="26"/>
                                  </a:lnTo>
                                  <a:lnTo>
                                    <a:pt x="74" y="5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13" name="Line 1354"/>
                          <wps:cNvCnPr/>
                          <wps:spPr bwMode="auto">
                            <a:xfrm>
                              <a:off x="519" y="28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4" name="Line 1355"/>
                          <wps:cNvCnPr/>
                          <wps:spPr bwMode="auto">
                            <a:xfrm>
                              <a:off x="519" y="289"/>
                              <a:ext cx="11"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5" name="Line 1356"/>
                          <wps:cNvCnPr/>
                          <wps:spPr bwMode="auto">
                            <a:xfrm>
                              <a:off x="534" y="28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6" name="Freeform 1357"/>
                          <wps:cNvSpPr>
                            <a:spLocks/>
                          </wps:cNvSpPr>
                          <wps:spPr bwMode="auto">
                            <a:xfrm>
                              <a:off x="531" y="276"/>
                              <a:ext cx="16" cy="12"/>
                            </a:xfrm>
                            <a:custGeom>
                              <a:avLst/>
                              <a:gdLst>
                                <a:gd name="T0" fmla="*/ 13 w 76"/>
                                <a:gd name="T1" fmla="*/ 58 h 58"/>
                                <a:gd name="T2" fmla="*/ 76 w 76"/>
                                <a:gd name="T3" fmla="*/ 22 h 58"/>
                                <a:gd name="T4" fmla="*/ 64 w 76"/>
                                <a:gd name="T5" fmla="*/ 0 h 58"/>
                                <a:gd name="T6" fmla="*/ 0 w 76"/>
                                <a:gd name="T7" fmla="*/ 35 h 58"/>
                                <a:gd name="T8" fmla="*/ 13 w 76"/>
                                <a:gd name="T9" fmla="*/ 58 h 58"/>
                              </a:gdLst>
                              <a:ahLst/>
                              <a:cxnLst>
                                <a:cxn ang="0">
                                  <a:pos x="T0" y="T1"/>
                                </a:cxn>
                                <a:cxn ang="0">
                                  <a:pos x="T2" y="T3"/>
                                </a:cxn>
                                <a:cxn ang="0">
                                  <a:pos x="T4" y="T5"/>
                                </a:cxn>
                                <a:cxn ang="0">
                                  <a:pos x="T6" y="T7"/>
                                </a:cxn>
                                <a:cxn ang="0">
                                  <a:pos x="T8" y="T9"/>
                                </a:cxn>
                              </a:cxnLst>
                              <a:rect l="0" t="0" r="r" b="b"/>
                              <a:pathLst>
                                <a:path w="76" h="58">
                                  <a:moveTo>
                                    <a:pt x="13" y="58"/>
                                  </a:moveTo>
                                  <a:lnTo>
                                    <a:pt x="76" y="22"/>
                                  </a:lnTo>
                                  <a:lnTo>
                                    <a:pt x="64" y="0"/>
                                  </a:lnTo>
                                  <a:lnTo>
                                    <a:pt x="0" y="35"/>
                                  </a:lnTo>
                                  <a:lnTo>
                                    <a:pt x="13" y="5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17" name="Line 1358"/>
                          <wps:cNvCnPr/>
                          <wps:spPr bwMode="auto">
                            <a:xfrm>
                              <a:off x="535" y="28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 name="Freeform 1359"/>
                          <wps:cNvSpPr>
                            <a:spLocks/>
                          </wps:cNvSpPr>
                          <wps:spPr bwMode="auto">
                            <a:xfrm>
                              <a:off x="535" y="268"/>
                              <a:ext cx="24" cy="13"/>
                            </a:xfrm>
                            <a:custGeom>
                              <a:avLst/>
                              <a:gdLst>
                                <a:gd name="T0" fmla="*/ 0 w 119"/>
                                <a:gd name="T1" fmla="*/ 62 h 62"/>
                                <a:gd name="T2" fmla="*/ 53 w 119"/>
                                <a:gd name="T3" fmla="*/ 62 h 62"/>
                                <a:gd name="T4" fmla="*/ 57 w 119"/>
                                <a:gd name="T5" fmla="*/ 61 h 62"/>
                                <a:gd name="T6" fmla="*/ 119 w 119"/>
                                <a:gd name="T7" fmla="*/ 18 h 62"/>
                                <a:gd name="T8" fmla="*/ 102 w 119"/>
                                <a:gd name="T9" fmla="*/ 0 h 62"/>
                                <a:gd name="T10" fmla="*/ 45 w 119"/>
                                <a:gd name="T11" fmla="*/ 39 h 62"/>
                                <a:gd name="T12" fmla="*/ 57 w 119"/>
                                <a:gd name="T13" fmla="*/ 61 h 62"/>
                              </a:gdLst>
                              <a:ahLst/>
                              <a:cxnLst>
                                <a:cxn ang="0">
                                  <a:pos x="T0" y="T1"/>
                                </a:cxn>
                                <a:cxn ang="0">
                                  <a:pos x="T2" y="T3"/>
                                </a:cxn>
                                <a:cxn ang="0">
                                  <a:pos x="T4" y="T5"/>
                                </a:cxn>
                                <a:cxn ang="0">
                                  <a:pos x="T6" y="T7"/>
                                </a:cxn>
                                <a:cxn ang="0">
                                  <a:pos x="T8" y="T9"/>
                                </a:cxn>
                                <a:cxn ang="0">
                                  <a:pos x="T10" y="T11"/>
                                </a:cxn>
                                <a:cxn ang="0">
                                  <a:pos x="T12" y="T13"/>
                                </a:cxn>
                              </a:cxnLst>
                              <a:rect l="0" t="0" r="r" b="b"/>
                              <a:pathLst>
                                <a:path w="119" h="62">
                                  <a:moveTo>
                                    <a:pt x="0" y="62"/>
                                  </a:moveTo>
                                  <a:lnTo>
                                    <a:pt x="53" y="62"/>
                                  </a:lnTo>
                                  <a:lnTo>
                                    <a:pt x="57" y="61"/>
                                  </a:lnTo>
                                  <a:lnTo>
                                    <a:pt x="119" y="18"/>
                                  </a:lnTo>
                                  <a:lnTo>
                                    <a:pt x="102" y="0"/>
                                  </a:lnTo>
                                  <a:lnTo>
                                    <a:pt x="45" y="39"/>
                                  </a:lnTo>
                                  <a:lnTo>
                                    <a:pt x="57" y="6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19" name="Line 1360"/>
                          <wps:cNvCnPr/>
                          <wps:spPr bwMode="auto">
                            <a:xfrm>
                              <a:off x="544" y="27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Freeform 1361"/>
                          <wps:cNvSpPr>
                            <a:spLocks/>
                          </wps:cNvSpPr>
                          <wps:spPr bwMode="auto">
                            <a:xfrm>
                              <a:off x="544" y="272"/>
                              <a:ext cx="14" cy="4"/>
                            </a:xfrm>
                            <a:custGeom>
                              <a:avLst/>
                              <a:gdLst>
                                <a:gd name="T0" fmla="*/ 0 w 70"/>
                                <a:gd name="T1" fmla="*/ 20 h 20"/>
                                <a:gd name="T2" fmla="*/ 39 w 70"/>
                                <a:gd name="T3" fmla="*/ 20 h 20"/>
                                <a:gd name="T4" fmla="*/ 70 w 70"/>
                                <a:gd name="T5" fmla="*/ 0 h 20"/>
                                <a:gd name="T6" fmla="*/ 26 w 70"/>
                                <a:gd name="T7" fmla="*/ 0 h 20"/>
                              </a:gdLst>
                              <a:ahLst/>
                              <a:cxnLst>
                                <a:cxn ang="0">
                                  <a:pos x="T0" y="T1"/>
                                </a:cxn>
                                <a:cxn ang="0">
                                  <a:pos x="T2" y="T3"/>
                                </a:cxn>
                                <a:cxn ang="0">
                                  <a:pos x="T4" y="T5"/>
                                </a:cxn>
                                <a:cxn ang="0">
                                  <a:pos x="T6" y="T7"/>
                                </a:cxn>
                              </a:cxnLst>
                              <a:rect l="0" t="0" r="r" b="b"/>
                              <a:pathLst>
                                <a:path w="70" h="20">
                                  <a:moveTo>
                                    <a:pt x="0" y="20"/>
                                  </a:moveTo>
                                  <a:lnTo>
                                    <a:pt x="39" y="20"/>
                                  </a:lnTo>
                                  <a:lnTo>
                                    <a:pt x="70" y="0"/>
                                  </a:lnTo>
                                  <a:lnTo>
                                    <a:pt x="26"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1" name="Line 1362"/>
                          <wps:cNvCnPr/>
                          <wps:spPr bwMode="auto">
                            <a:xfrm>
                              <a:off x="559" y="27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 name="Freeform 1363"/>
                          <wps:cNvSpPr>
                            <a:spLocks/>
                          </wps:cNvSpPr>
                          <wps:spPr bwMode="auto">
                            <a:xfrm>
                              <a:off x="556" y="258"/>
                              <a:ext cx="14" cy="14"/>
                            </a:xfrm>
                            <a:custGeom>
                              <a:avLst/>
                              <a:gdLst>
                                <a:gd name="T0" fmla="*/ 17 w 70"/>
                                <a:gd name="T1" fmla="*/ 67 h 67"/>
                                <a:gd name="T2" fmla="*/ 70 w 70"/>
                                <a:gd name="T3" fmla="*/ 19 h 67"/>
                                <a:gd name="T4" fmla="*/ 53 w 70"/>
                                <a:gd name="T5" fmla="*/ 0 h 67"/>
                                <a:gd name="T6" fmla="*/ 0 w 70"/>
                                <a:gd name="T7" fmla="*/ 49 h 67"/>
                                <a:gd name="T8" fmla="*/ 17 w 70"/>
                                <a:gd name="T9" fmla="*/ 67 h 67"/>
                              </a:gdLst>
                              <a:ahLst/>
                              <a:cxnLst>
                                <a:cxn ang="0">
                                  <a:pos x="T0" y="T1"/>
                                </a:cxn>
                                <a:cxn ang="0">
                                  <a:pos x="T2" y="T3"/>
                                </a:cxn>
                                <a:cxn ang="0">
                                  <a:pos x="T4" y="T5"/>
                                </a:cxn>
                                <a:cxn ang="0">
                                  <a:pos x="T6" y="T7"/>
                                </a:cxn>
                                <a:cxn ang="0">
                                  <a:pos x="T8" y="T9"/>
                                </a:cxn>
                              </a:cxnLst>
                              <a:rect l="0" t="0" r="r" b="b"/>
                              <a:pathLst>
                                <a:path w="70" h="67">
                                  <a:moveTo>
                                    <a:pt x="17" y="67"/>
                                  </a:moveTo>
                                  <a:lnTo>
                                    <a:pt x="70" y="19"/>
                                  </a:lnTo>
                                  <a:lnTo>
                                    <a:pt x="53" y="0"/>
                                  </a:lnTo>
                                  <a:lnTo>
                                    <a:pt x="0" y="49"/>
                                  </a:lnTo>
                                  <a:lnTo>
                                    <a:pt x="17" y="6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3" name="Line 1364"/>
                          <wps:cNvCnPr/>
                          <wps:spPr bwMode="auto">
                            <a:xfrm>
                              <a:off x="556" y="26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 name="Freeform 1365"/>
                          <wps:cNvSpPr>
                            <a:spLocks/>
                          </wps:cNvSpPr>
                          <wps:spPr bwMode="auto">
                            <a:xfrm>
                              <a:off x="556" y="264"/>
                              <a:ext cx="12" cy="4"/>
                            </a:xfrm>
                            <a:custGeom>
                              <a:avLst/>
                              <a:gdLst>
                                <a:gd name="T0" fmla="*/ 0 w 62"/>
                                <a:gd name="T1" fmla="*/ 21 h 21"/>
                                <a:gd name="T2" fmla="*/ 39 w 62"/>
                                <a:gd name="T3" fmla="*/ 21 h 21"/>
                                <a:gd name="T4" fmla="*/ 62 w 62"/>
                                <a:gd name="T5" fmla="*/ 0 h 21"/>
                                <a:gd name="T6" fmla="*/ 23 w 62"/>
                                <a:gd name="T7" fmla="*/ 0 h 21"/>
                              </a:gdLst>
                              <a:ahLst/>
                              <a:cxnLst>
                                <a:cxn ang="0">
                                  <a:pos x="T0" y="T1"/>
                                </a:cxn>
                                <a:cxn ang="0">
                                  <a:pos x="T2" y="T3"/>
                                </a:cxn>
                                <a:cxn ang="0">
                                  <a:pos x="T4" y="T5"/>
                                </a:cxn>
                                <a:cxn ang="0">
                                  <a:pos x="T6" y="T7"/>
                                </a:cxn>
                              </a:cxnLst>
                              <a:rect l="0" t="0" r="r" b="b"/>
                              <a:pathLst>
                                <a:path w="62" h="21">
                                  <a:moveTo>
                                    <a:pt x="0" y="21"/>
                                  </a:moveTo>
                                  <a:lnTo>
                                    <a:pt x="39" y="21"/>
                                  </a:lnTo>
                                  <a:lnTo>
                                    <a:pt x="62" y="0"/>
                                  </a:lnTo>
                                  <a:lnTo>
                                    <a:pt x="23"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5" name="Line 1366"/>
                          <wps:cNvCnPr/>
                          <wps:spPr bwMode="auto">
                            <a:xfrm>
                              <a:off x="570" y="26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 name="Freeform 1367"/>
                          <wps:cNvSpPr>
                            <a:spLocks/>
                          </wps:cNvSpPr>
                          <wps:spPr bwMode="auto">
                            <a:xfrm>
                              <a:off x="566" y="236"/>
                              <a:ext cx="22" cy="26"/>
                            </a:xfrm>
                            <a:custGeom>
                              <a:avLst/>
                              <a:gdLst>
                                <a:gd name="T0" fmla="*/ 17 w 110"/>
                                <a:gd name="T1" fmla="*/ 129 h 129"/>
                                <a:gd name="T2" fmla="*/ 68 w 110"/>
                                <a:gd name="T3" fmla="*/ 74 h 129"/>
                                <a:gd name="T4" fmla="*/ 46 w 110"/>
                                <a:gd name="T5" fmla="*/ 57 h 129"/>
                                <a:gd name="T6" fmla="*/ 0 w 110"/>
                                <a:gd name="T7" fmla="*/ 110 h 129"/>
                                <a:gd name="T8" fmla="*/ 17 w 110"/>
                                <a:gd name="T9" fmla="*/ 129 h 129"/>
                                <a:gd name="T10" fmla="*/ 25 w 110"/>
                                <a:gd name="T11" fmla="*/ 121 h 129"/>
                                <a:gd name="T12" fmla="*/ 25 w 110"/>
                                <a:gd name="T13" fmla="*/ 80 h 129"/>
                                <a:gd name="T14" fmla="*/ 46 w 110"/>
                                <a:gd name="T15" fmla="*/ 57 h 129"/>
                                <a:gd name="T16" fmla="*/ 68 w 110"/>
                                <a:gd name="T17" fmla="*/ 74 h 129"/>
                                <a:gd name="T18" fmla="*/ 110 w 110"/>
                                <a:gd name="T19" fmla="*/ 16 h 129"/>
                                <a:gd name="T20" fmla="*/ 89 w 110"/>
                                <a:gd name="T21" fmla="*/ 0 h 129"/>
                                <a:gd name="T22" fmla="*/ 46 w 110"/>
                                <a:gd name="T23" fmla="*/ 57 h 129"/>
                                <a:gd name="T24" fmla="*/ 46 w 110"/>
                                <a:gd name="T25" fmla="*/ 9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129">
                                  <a:moveTo>
                                    <a:pt x="17" y="129"/>
                                  </a:moveTo>
                                  <a:lnTo>
                                    <a:pt x="68" y="74"/>
                                  </a:lnTo>
                                  <a:lnTo>
                                    <a:pt x="46" y="57"/>
                                  </a:lnTo>
                                  <a:lnTo>
                                    <a:pt x="0" y="110"/>
                                  </a:lnTo>
                                  <a:lnTo>
                                    <a:pt x="17" y="129"/>
                                  </a:lnTo>
                                  <a:lnTo>
                                    <a:pt x="25" y="121"/>
                                  </a:lnTo>
                                  <a:lnTo>
                                    <a:pt x="25" y="80"/>
                                  </a:lnTo>
                                  <a:lnTo>
                                    <a:pt x="46" y="57"/>
                                  </a:lnTo>
                                  <a:lnTo>
                                    <a:pt x="68" y="74"/>
                                  </a:lnTo>
                                  <a:lnTo>
                                    <a:pt x="110" y="16"/>
                                  </a:lnTo>
                                  <a:lnTo>
                                    <a:pt x="89" y="0"/>
                                  </a:lnTo>
                                  <a:lnTo>
                                    <a:pt x="46" y="57"/>
                                  </a:lnTo>
                                  <a:lnTo>
                                    <a:pt x="46" y="9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7" name="Line 1368"/>
                          <wps:cNvCnPr/>
                          <wps:spPr bwMode="auto">
                            <a:xfrm>
                              <a:off x="580" y="25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Freeform 1369"/>
                          <wps:cNvSpPr>
                            <a:spLocks/>
                          </wps:cNvSpPr>
                          <wps:spPr bwMode="auto">
                            <a:xfrm>
                              <a:off x="580" y="229"/>
                              <a:ext cx="8" cy="22"/>
                            </a:xfrm>
                            <a:custGeom>
                              <a:avLst/>
                              <a:gdLst>
                                <a:gd name="T0" fmla="*/ 0 w 42"/>
                                <a:gd name="T1" fmla="*/ 112 h 112"/>
                                <a:gd name="T2" fmla="*/ 0 w 42"/>
                                <a:gd name="T3" fmla="*/ 69 h 112"/>
                                <a:gd name="T4" fmla="*/ 21 w 42"/>
                                <a:gd name="T5" fmla="*/ 38 h 112"/>
                                <a:gd name="T6" fmla="*/ 42 w 42"/>
                                <a:gd name="T7" fmla="*/ 54 h 112"/>
                                <a:gd name="T8" fmla="*/ 42 w 42"/>
                                <a:gd name="T9" fmla="*/ 0 h 112"/>
                              </a:gdLst>
                              <a:ahLst/>
                              <a:cxnLst>
                                <a:cxn ang="0">
                                  <a:pos x="T0" y="T1"/>
                                </a:cxn>
                                <a:cxn ang="0">
                                  <a:pos x="T2" y="T3"/>
                                </a:cxn>
                                <a:cxn ang="0">
                                  <a:pos x="T4" y="T5"/>
                                </a:cxn>
                                <a:cxn ang="0">
                                  <a:pos x="T6" y="T7"/>
                                </a:cxn>
                                <a:cxn ang="0">
                                  <a:pos x="T8" y="T9"/>
                                </a:cxn>
                              </a:cxnLst>
                              <a:rect l="0" t="0" r="r" b="b"/>
                              <a:pathLst>
                                <a:path w="42" h="112">
                                  <a:moveTo>
                                    <a:pt x="0" y="112"/>
                                  </a:moveTo>
                                  <a:lnTo>
                                    <a:pt x="0" y="69"/>
                                  </a:lnTo>
                                  <a:lnTo>
                                    <a:pt x="21" y="38"/>
                                  </a:lnTo>
                                  <a:lnTo>
                                    <a:pt x="42" y="54"/>
                                  </a:lnTo>
                                  <a:lnTo>
                                    <a:pt x="4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9" name="Line 1370"/>
                          <wps:cNvCnPr/>
                          <wps:spPr bwMode="auto">
                            <a:xfrm>
                              <a:off x="591" y="22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Freeform 1371"/>
                          <wps:cNvSpPr>
                            <a:spLocks/>
                          </wps:cNvSpPr>
                          <wps:spPr bwMode="auto">
                            <a:xfrm>
                              <a:off x="584" y="224"/>
                              <a:ext cx="7" cy="21"/>
                            </a:xfrm>
                            <a:custGeom>
                              <a:avLst/>
                              <a:gdLst>
                                <a:gd name="T0" fmla="*/ 34 w 34"/>
                                <a:gd name="T1" fmla="*/ 0 h 105"/>
                                <a:gd name="T2" fmla="*/ 0 w 34"/>
                                <a:gd name="T3" fmla="*/ 61 h 105"/>
                                <a:gd name="T4" fmla="*/ 0 w 34"/>
                                <a:gd name="T5" fmla="*/ 105 h 105"/>
                              </a:gdLst>
                              <a:ahLst/>
                              <a:cxnLst>
                                <a:cxn ang="0">
                                  <a:pos x="T0" y="T1"/>
                                </a:cxn>
                                <a:cxn ang="0">
                                  <a:pos x="T2" y="T3"/>
                                </a:cxn>
                                <a:cxn ang="0">
                                  <a:pos x="T4" y="T5"/>
                                </a:cxn>
                              </a:cxnLst>
                              <a:rect l="0" t="0" r="r" b="b"/>
                              <a:pathLst>
                                <a:path w="34" h="105">
                                  <a:moveTo>
                                    <a:pt x="34" y="0"/>
                                  </a:moveTo>
                                  <a:lnTo>
                                    <a:pt x="0" y="61"/>
                                  </a:lnTo>
                                  <a:lnTo>
                                    <a:pt x="0" y="10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1" name="Line 1372"/>
                          <wps:cNvCnPr/>
                          <wps:spPr bwMode="auto">
                            <a:xfrm>
                              <a:off x="588" y="24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 name="Freeform 1373"/>
                          <wps:cNvSpPr>
                            <a:spLocks/>
                          </wps:cNvSpPr>
                          <wps:spPr bwMode="auto">
                            <a:xfrm>
                              <a:off x="588" y="211"/>
                              <a:ext cx="13" cy="29"/>
                            </a:xfrm>
                            <a:custGeom>
                              <a:avLst/>
                              <a:gdLst>
                                <a:gd name="T0" fmla="*/ 0 w 64"/>
                                <a:gd name="T1" fmla="*/ 142 h 142"/>
                                <a:gd name="T2" fmla="*/ 36 w 64"/>
                                <a:gd name="T3" fmla="*/ 76 h 142"/>
                                <a:gd name="T4" fmla="*/ 13 w 64"/>
                                <a:gd name="T5" fmla="*/ 65 h 142"/>
                                <a:gd name="T6" fmla="*/ 36 w 64"/>
                                <a:gd name="T7" fmla="*/ 76 h 142"/>
                                <a:gd name="T8" fmla="*/ 64 w 64"/>
                                <a:gd name="T9" fmla="*/ 9 h 142"/>
                                <a:gd name="T10" fmla="*/ 41 w 64"/>
                                <a:gd name="T11" fmla="*/ 0 h 142"/>
                                <a:gd name="T12" fmla="*/ 13 w 64"/>
                                <a:gd name="T13" fmla="*/ 65 h 142"/>
                                <a:gd name="T14" fmla="*/ 21 w 64"/>
                                <a:gd name="T15" fmla="*/ 70 h 142"/>
                                <a:gd name="T16" fmla="*/ 21 w 64"/>
                                <a:gd name="T17"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42">
                                  <a:moveTo>
                                    <a:pt x="0" y="142"/>
                                  </a:moveTo>
                                  <a:lnTo>
                                    <a:pt x="36" y="76"/>
                                  </a:lnTo>
                                  <a:lnTo>
                                    <a:pt x="13" y="65"/>
                                  </a:lnTo>
                                  <a:lnTo>
                                    <a:pt x="36" y="76"/>
                                  </a:lnTo>
                                  <a:lnTo>
                                    <a:pt x="64" y="9"/>
                                  </a:lnTo>
                                  <a:lnTo>
                                    <a:pt x="41" y="0"/>
                                  </a:lnTo>
                                  <a:lnTo>
                                    <a:pt x="13" y="65"/>
                                  </a:lnTo>
                                  <a:lnTo>
                                    <a:pt x="21" y="70"/>
                                  </a:lnTo>
                                  <a:lnTo>
                                    <a:pt x="21" y="10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3" name="Line 1374"/>
                          <wps:cNvCnPr/>
                          <wps:spPr bwMode="auto">
                            <a:xfrm>
                              <a:off x="597" y="22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 name="Freeform 1375"/>
                          <wps:cNvSpPr>
                            <a:spLocks/>
                          </wps:cNvSpPr>
                          <wps:spPr bwMode="auto">
                            <a:xfrm>
                              <a:off x="596" y="198"/>
                              <a:ext cx="5" cy="26"/>
                            </a:xfrm>
                            <a:custGeom>
                              <a:avLst/>
                              <a:gdLst>
                                <a:gd name="T0" fmla="*/ 1 w 23"/>
                                <a:gd name="T1" fmla="*/ 129 h 129"/>
                                <a:gd name="T2" fmla="*/ 1 w 23"/>
                                <a:gd name="T3" fmla="*/ 67 h 129"/>
                                <a:gd name="T4" fmla="*/ 0 w 23"/>
                                <a:gd name="T5" fmla="*/ 67 h 129"/>
                                <a:gd name="T6" fmla="*/ 23 w 23"/>
                                <a:gd name="T7" fmla="*/ 76 h 129"/>
                                <a:gd name="T8" fmla="*/ 23 w 23"/>
                                <a:gd name="T9" fmla="*/ 0 h 129"/>
                                <a:gd name="T10" fmla="*/ 18 w 23"/>
                                <a:gd name="T11" fmla="*/ 0 h 129"/>
                                <a:gd name="T12" fmla="*/ 0 w 23"/>
                                <a:gd name="T13" fmla="*/ 67 h 129"/>
                              </a:gdLst>
                              <a:ahLst/>
                              <a:cxnLst>
                                <a:cxn ang="0">
                                  <a:pos x="T0" y="T1"/>
                                </a:cxn>
                                <a:cxn ang="0">
                                  <a:pos x="T2" y="T3"/>
                                </a:cxn>
                                <a:cxn ang="0">
                                  <a:pos x="T4" y="T5"/>
                                </a:cxn>
                                <a:cxn ang="0">
                                  <a:pos x="T6" y="T7"/>
                                </a:cxn>
                                <a:cxn ang="0">
                                  <a:pos x="T8" y="T9"/>
                                </a:cxn>
                                <a:cxn ang="0">
                                  <a:pos x="T10" y="T11"/>
                                </a:cxn>
                                <a:cxn ang="0">
                                  <a:pos x="T12" y="T13"/>
                                </a:cxn>
                              </a:cxnLst>
                              <a:rect l="0" t="0" r="r" b="b"/>
                              <a:pathLst>
                                <a:path w="23" h="129">
                                  <a:moveTo>
                                    <a:pt x="1" y="129"/>
                                  </a:moveTo>
                                  <a:lnTo>
                                    <a:pt x="1" y="67"/>
                                  </a:lnTo>
                                  <a:lnTo>
                                    <a:pt x="0" y="67"/>
                                  </a:lnTo>
                                  <a:lnTo>
                                    <a:pt x="23" y="76"/>
                                  </a:lnTo>
                                  <a:lnTo>
                                    <a:pt x="23" y="0"/>
                                  </a:lnTo>
                                  <a:lnTo>
                                    <a:pt x="18" y="0"/>
                                  </a:lnTo>
                                  <a:lnTo>
                                    <a:pt x="0" y="6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5" name="Line 1376"/>
                          <wps:cNvCnPr/>
                          <wps:spPr bwMode="auto">
                            <a:xfrm>
                              <a:off x="601" y="21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 name="Freeform 1377"/>
                          <wps:cNvSpPr>
                            <a:spLocks/>
                          </wps:cNvSpPr>
                          <wps:spPr bwMode="auto">
                            <a:xfrm>
                              <a:off x="600" y="184"/>
                              <a:ext cx="7" cy="29"/>
                            </a:xfrm>
                            <a:custGeom>
                              <a:avLst/>
                              <a:gdLst>
                                <a:gd name="T0" fmla="*/ 5 w 36"/>
                                <a:gd name="T1" fmla="*/ 146 h 146"/>
                                <a:gd name="T2" fmla="*/ 26 w 36"/>
                                <a:gd name="T3" fmla="*/ 74 h 146"/>
                                <a:gd name="T4" fmla="*/ 0 w 36"/>
                                <a:gd name="T5" fmla="*/ 70 h 146"/>
                                <a:gd name="T6" fmla="*/ 26 w 36"/>
                                <a:gd name="T7" fmla="*/ 74 h 146"/>
                                <a:gd name="T8" fmla="*/ 36 w 36"/>
                                <a:gd name="T9" fmla="*/ 2 h 146"/>
                                <a:gd name="T10" fmla="*/ 13 w 36"/>
                                <a:gd name="T11" fmla="*/ 0 h 146"/>
                                <a:gd name="T12" fmla="*/ 0 w 36"/>
                                <a:gd name="T13" fmla="*/ 70 h 146"/>
                              </a:gdLst>
                              <a:ahLst/>
                              <a:cxnLst>
                                <a:cxn ang="0">
                                  <a:pos x="T0" y="T1"/>
                                </a:cxn>
                                <a:cxn ang="0">
                                  <a:pos x="T2" y="T3"/>
                                </a:cxn>
                                <a:cxn ang="0">
                                  <a:pos x="T4" y="T5"/>
                                </a:cxn>
                                <a:cxn ang="0">
                                  <a:pos x="T6" y="T7"/>
                                </a:cxn>
                                <a:cxn ang="0">
                                  <a:pos x="T8" y="T9"/>
                                </a:cxn>
                                <a:cxn ang="0">
                                  <a:pos x="T10" y="T11"/>
                                </a:cxn>
                                <a:cxn ang="0">
                                  <a:pos x="T12" y="T13"/>
                                </a:cxn>
                              </a:cxnLst>
                              <a:rect l="0" t="0" r="r" b="b"/>
                              <a:pathLst>
                                <a:path w="36" h="146">
                                  <a:moveTo>
                                    <a:pt x="5" y="146"/>
                                  </a:moveTo>
                                  <a:lnTo>
                                    <a:pt x="26" y="74"/>
                                  </a:lnTo>
                                  <a:lnTo>
                                    <a:pt x="0" y="70"/>
                                  </a:lnTo>
                                  <a:lnTo>
                                    <a:pt x="26" y="74"/>
                                  </a:lnTo>
                                  <a:lnTo>
                                    <a:pt x="36" y="2"/>
                                  </a:lnTo>
                                  <a:lnTo>
                                    <a:pt x="13" y="0"/>
                                  </a:lnTo>
                                  <a:lnTo>
                                    <a:pt x="0" y="7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7" name="Line 1378"/>
                          <wps:cNvCnPr/>
                          <wps:spPr bwMode="auto">
                            <a:xfrm>
                              <a:off x="603" y="18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Freeform 1379"/>
                          <wps:cNvSpPr>
                            <a:spLocks/>
                          </wps:cNvSpPr>
                          <wps:spPr bwMode="auto">
                            <a:xfrm>
                              <a:off x="603" y="170"/>
                              <a:ext cx="5" cy="14"/>
                            </a:xfrm>
                            <a:custGeom>
                              <a:avLst/>
                              <a:gdLst>
                                <a:gd name="T0" fmla="*/ 0 w 28"/>
                                <a:gd name="T1" fmla="*/ 71 h 73"/>
                                <a:gd name="T2" fmla="*/ 23 w 28"/>
                                <a:gd name="T3" fmla="*/ 73 h 73"/>
                                <a:gd name="T4" fmla="*/ 28 w 28"/>
                                <a:gd name="T5" fmla="*/ 0 h 73"/>
                                <a:gd name="T6" fmla="*/ 3 w 28"/>
                                <a:gd name="T7" fmla="*/ 0 h 73"/>
                                <a:gd name="T8" fmla="*/ 0 w 28"/>
                                <a:gd name="T9" fmla="*/ 71 h 73"/>
                                <a:gd name="T10" fmla="*/ 13 w 28"/>
                                <a:gd name="T11" fmla="*/ 73 h 73"/>
                                <a:gd name="T12" fmla="*/ 13 w 28"/>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28" h="73">
                                  <a:moveTo>
                                    <a:pt x="0" y="71"/>
                                  </a:moveTo>
                                  <a:lnTo>
                                    <a:pt x="23" y="73"/>
                                  </a:lnTo>
                                  <a:lnTo>
                                    <a:pt x="28" y="0"/>
                                  </a:lnTo>
                                  <a:lnTo>
                                    <a:pt x="3" y="0"/>
                                  </a:lnTo>
                                  <a:lnTo>
                                    <a:pt x="0" y="71"/>
                                  </a:lnTo>
                                  <a:lnTo>
                                    <a:pt x="13" y="73"/>
                                  </a:lnTo>
                                  <a:lnTo>
                                    <a:pt x="13"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9" name="Line 1380"/>
                          <wps:cNvCnPr/>
                          <wps:spPr bwMode="auto">
                            <a:xfrm>
                              <a:off x="347"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Line 1381"/>
                          <wps:cNvCnPr/>
                          <wps:spPr bwMode="auto">
                            <a:xfrm flipH="1">
                              <a:off x="37" y="170"/>
                              <a:ext cx="31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 name="Line 1382"/>
                          <wps:cNvCnPr/>
                          <wps:spPr bwMode="auto">
                            <a:xfrm>
                              <a:off x="53"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Freeform 1383"/>
                          <wps:cNvSpPr>
                            <a:spLocks/>
                          </wps:cNvSpPr>
                          <wps:spPr bwMode="auto">
                            <a:xfrm>
                              <a:off x="20" y="153"/>
                              <a:ext cx="33" cy="17"/>
                            </a:xfrm>
                            <a:custGeom>
                              <a:avLst/>
                              <a:gdLst>
                                <a:gd name="T0" fmla="*/ 0 w 167"/>
                                <a:gd name="T1" fmla="*/ 83 h 83"/>
                                <a:gd name="T2" fmla="*/ 167 w 167"/>
                                <a:gd name="T3" fmla="*/ 81 h 83"/>
                                <a:gd name="T4" fmla="*/ 167 w 167"/>
                                <a:gd name="T5" fmla="*/ 81 h 83"/>
                                <a:gd name="T6" fmla="*/ 0 w 167"/>
                                <a:gd name="T7" fmla="*/ 79 h 83"/>
                                <a:gd name="T8" fmla="*/ 167 w 167"/>
                                <a:gd name="T9" fmla="*/ 76 h 83"/>
                                <a:gd name="T10" fmla="*/ 0 w 167"/>
                                <a:gd name="T11" fmla="*/ 74 h 83"/>
                                <a:gd name="T12" fmla="*/ 0 w 167"/>
                                <a:gd name="T13" fmla="*/ 74 h 83"/>
                                <a:gd name="T14" fmla="*/ 167 w 167"/>
                                <a:gd name="T15" fmla="*/ 72 h 83"/>
                                <a:gd name="T16" fmla="*/ 0 w 167"/>
                                <a:gd name="T17" fmla="*/ 71 h 83"/>
                                <a:gd name="T18" fmla="*/ 167 w 167"/>
                                <a:gd name="T19" fmla="*/ 68 h 83"/>
                                <a:gd name="T20" fmla="*/ 2 w 167"/>
                                <a:gd name="T21" fmla="*/ 68 h 83"/>
                                <a:gd name="T22" fmla="*/ 167 w 167"/>
                                <a:gd name="T23" fmla="*/ 66 h 83"/>
                                <a:gd name="T24" fmla="*/ 2 w 167"/>
                                <a:gd name="T25" fmla="*/ 64 h 83"/>
                                <a:gd name="T26" fmla="*/ 2 w 167"/>
                                <a:gd name="T27" fmla="*/ 64 h 83"/>
                                <a:gd name="T28" fmla="*/ 165 w 167"/>
                                <a:gd name="T29" fmla="*/ 61 h 83"/>
                                <a:gd name="T30" fmla="*/ 5 w 167"/>
                                <a:gd name="T31" fmla="*/ 59 h 83"/>
                                <a:gd name="T32" fmla="*/ 165 w 167"/>
                                <a:gd name="T33" fmla="*/ 58 h 83"/>
                                <a:gd name="T34" fmla="*/ 163 w 167"/>
                                <a:gd name="T35" fmla="*/ 58 h 83"/>
                                <a:gd name="T36" fmla="*/ 5 w 167"/>
                                <a:gd name="T37" fmla="*/ 56 h 83"/>
                                <a:gd name="T38" fmla="*/ 163 w 167"/>
                                <a:gd name="T39" fmla="*/ 53 h 83"/>
                                <a:gd name="T40" fmla="*/ 7 w 167"/>
                                <a:gd name="T41" fmla="*/ 51 h 83"/>
                                <a:gd name="T42" fmla="*/ 7 w 167"/>
                                <a:gd name="T43" fmla="*/ 51 h 83"/>
                                <a:gd name="T44" fmla="*/ 160 w 167"/>
                                <a:gd name="T45" fmla="*/ 49 h 83"/>
                                <a:gd name="T46" fmla="*/ 8 w 167"/>
                                <a:gd name="T47" fmla="*/ 48 h 83"/>
                                <a:gd name="T48" fmla="*/ 159 w 167"/>
                                <a:gd name="T49" fmla="*/ 45 h 83"/>
                                <a:gd name="T50" fmla="*/ 159 w 167"/>
                                <a:gd name="T51" fmla="*/ 45 h 83"/>
                                <a:gd name="T52" fmla="*/ 10 w 167"/>
                                <a:gd name="T53" fmla="*/ 43 h 83"/>
                                <a:gd name="T54" fmla="*/ 157 w 167"/>
                                <a:gd name="T55" fmla="*/ 41 h 83"/>
                                <a:gd name="T56" fmla="*/ 13 w 167"/>
                                <a:gd name="T57" fmla="*/ 38 h 83"/>
                                <a:gd name="T58" fmla="*/ 13 w 167"/>
                                <a:gd name="T59" fmla="*/ 38 h 83"/>
                                <a:gd name="T60" fmla="*/ 155 w 167"/>
                                <a:gd name="T61" fmla="*/ 36 h 83"/>
                                <a:gd name="T62" fmla="*/ 15 w 167"/>
                                <a:gd name="T63" fmla="*/ 36 h 83"/>
                                <a:gd name="T64" fmla="*/ 152 w 167"/>
                                <a:gd name="T65" fmla="*/ 35 h 83"/>
                                <a:gd name="T66" fmla="*/ 17 w 167"/>
                                <a:gd name="T67" fmla="*/ 33 h 83"/>
                                <a:gd name="T68" fmla="*/ 149 w 167"/>
                                <a:gd name="T69" fmla="*/ 30 h 83"/>
                                <a:gd name="T70" fmla="*/ 149 w 167"/>
                                <a:gd name="T71" fmla="*/ 30 h 83"/>
                                <a:gd name="T72" fmla="*/ 21 w 167"/>
                                <a:gd name="T73" fmla="*/ 28 h 83"/>
                                <a:gd name="T74" fmla="*/ 146 w 167"/>
                                <a:gd name="T75" fmla="*/ 26 h 83"/>
                                <a:gd name="T76" fmla="*/ 23 w 167"/>
                                <a:gd name="T77" fmla="*/ 26 h 83"/>
                                <a:gd name="T78" fmla="*/ 144 w 167"/>
                                <a:gd name="T79" fmla="*/ 24 h 83"/>
                                <a:gd name="T80" fmla="*/ 25 w 167"/>
                                <a:gd name="T81" fmla="*/ 22 h 83"/>
                                <a:gd name="T82" fmla="*/ 139 w 167"/>
                                <a:gd name="T83" fmla="*/ 22 h 83"/>
                                <a:gd name="T84" fmla="*/ 30 w 167"/>
                                <a:gd name="T85" fmla="*/ 20 h 83"/>
                                <a:gd name="T86" fmla="*/ 136 w 167"/>
                                <a:gd name="T87" fmla="*/ 18 h 83"/>
                                <a:gd name="T88" fmla="*/ 34 w 167"/>
                                <a:gd name="T89" fmla="*/ 15 h 83"/>
                                <a:gd name="T90" fmla="*/ 36 w 167"/>
                                <a:gd name="T91" fmla="*/ 15 h 83"/>
                                <a:gd name="T92" fmla="*/ 131 w 167"/>
                                <a:gd name="T93" fmla="*/ 13 h 83"/>
                                <a:gd name="T94" fmla="*/ 41 w 167"/>
                                <a:gd name="T95" fmla="*/ 13 h 83"/>
                                <a:gd name="T96" fmla="*/ 127 w 167"/>
                                <a:gd name="T97" fmla="*/ 12 h 83"/>
                                <a:gd name="T98" fmla="*/ 44 w 167"/>
                                <a:gd name="T99" fmla="*/ 9 h 83"/>
                                <a:gd name="T100" fmla="*/ 121 w 167"/>
                                <a:gd name="T101" fmla="*/ 9 h 83"/>
                                <a:gd name="T102" fmla="*/ 49 w 167"/>
                                <a:gd name="T103" fmla="*/ 7 h 83"/>
                                <a:gd name="T104" fmla="*/ 116 w 167"/>
                                <a:gd name="T105" fmla="*/ 7 h 83"/>
                                <a:gd name="T106" fmla="*/ 55 w 167"/>
                                <a:gd name="T107" fmla="*/ 5 h 83"/>
                                <a:gd name="T108" fmla="*/ 110 w 167"/>
                                <a:gd name="T109" fmla="*/ 3 h 83"/>
                                <a:gd name="T110" fmla="*/ 64 w 167"/>
                                <a:gd name="T111" fmla="*/ 3 h 83"/>
                                <a:gd name="T112" fmla="*/ 100 w 167"/>
                                <a:gd name="T113" fmla="*/ 0 h 83"/>
                                <a:gd name="T114" fmla="*/ 82 w 167"/>
                                <a:gd name="T115"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7" h="83">
                                  <a:moveTo>
                                    <a:pt x="167" y="83"/>
                                  </a:moveTo>
                                  <a:lnTo>
                                    <a:pt x="0" y="83"/>
                                  </a:lnTo>
                                  <a:lnTo>
                                    <a:pt x="167" y="83"/>
                                  </a:lnTo>
                                  <a:lnTo>
                                    <a:pt x="167" y="81"/>
                                  </a:lnTo>
                                  <a:lnTo>
                                    <a:pt x="0" y="81"/>
                                  </a:lnTo>
                                  <a:lnTo>
                                    <a:pt x="167" y="81"/>
                                  </a:lnTo>
                                  <a:lnTo>
                                    <a:pt x="167" y="79"/>
                                  </a:lnTo>
                                  <a:lnTo>
                                    <a:pt x="0" y="79"/>
                                  </a:lnTo>
                                  <a:lnTo>
                                    <a:pt x="0" y="76"/>
                                  </a:lnTo>
                                  <a:lnTo>
                                    <a:pt x="167" y="76"/>
                                  </a:lnTo>
                                  <a:lnTo>
                                    <a:pt x="0" y="76"/>
                                  </a:lnTo>
                                  <a:lnTo>
                                    <a:pt x="0" y="74"/>
                                  </a:lnTo>
                                  <a:lnTo>
                                    <a:pt x="167" y="74"/>
                                  </a:lnTo>
                                  <a:lnTo>
                                    <a:pt x="0" y="74"/>
                                  </a:lnTo>
                                  <a:lnTo>
                                    <a:pt x="0" y="72"/>
                                  </a:lnTo>
                                  <a:lnTo>
                                    <a:pt x="167" y="72"/>
                                  </a:lnTo>
                                  <a:lnTo>
                                    <a:pt x="167" y="71"/>
                                  </a:lnTo>
                                  <a:lnTo>
                                    <a:pt x="0" y="71"/>
                                  </a:lnTo>
                                  <a:lnTo>
                                    <a:pt x="167" y="71"/>
                                  </a:lnTo>
                                  <a:lnTo>
                                    <a:pt x="167" y="68"/>
                                  </a:lnTo>
                                  <a:lnTo>
                                    <a:pt x="0" y="68"/>
                                  </a:lnTo>
                                  <a:lnTo>
                                    <a:pt x="2" y="68"/>
                                  </a:lnTo>
                                  <a:lnTo>
                                    <a:pt x="167" y="68"/>
                                  </a:lnTo>
                                  <a:lnTo>
                                    <a:pt x="167" y="66"/>
                                  </a:lnTo>
                                  <a:lnTo>
                                    <a:pt x="2" y="66"/>
                                  </a:lnTo>
                                  <a:lnTo>
                                    <a:pt x="2" y="64"/>
                                  </a:lnTo>
                                  <a:lnTo>
                                    <a:pt x="165" y="64"/>
                                  </a:lnTo>
                                  <a:lnTo>
                                    <a:pt x="2" y="64"/>
                                  </a:lnTo>
                                  <a:lnTo>
                                    <a:pt x="2" y="61"/>
                                  </a:lnTo>
                                  <a:lnTo>
                                    <a:pt x="165" y="61"/>
                                  </a:lnTo>
                                  <a:lnTo>
                                    <a:pt x="2" y="61"/>
                                  </a:lnTo>
                                  <a:lnTo>
                                    <a:pt x="5" y="59"/>
                                  </a:lnTo>
                                  <a:lnTo>
                                    <a:pt x="165" y="59"/>
                                  </a:lnTo>
                                  <a:lnTo>
                                    <a:pt x="165" y="58"/>
                                  </a:lnTo>
                                  <a:lnTo>
                                    <a:pt x="5" y="58"/>
                                  </a:lnTo>
                                  <a:lnTo>
                                    <a:pt x="163" y="58"/>
                                  </a:lnTo>
                                  <a:lnTo>
                                    <a:pt x="163" y="56"/>
                                  </a:lnTo>
                                  <a:lnTo>
                                    <a:pt x="5" y="56"/>
                                  </a:lnTo>
                                  <a:lnTo>
                                    <a:pt x="163" y="56"/>
                                  </a:lnTo>
                                  <a:lnTo>
                                    <a:pt x="163" y="53"/>
                                  </a:lnTo>
                                  <a:lnTo>
                                    <a:pt x="7" y="53"/>
                                  </a:lnTo>
                                  <a:lnTo>
                                    <a:pt x="7" y="51"/>
                                  </a:lnTo>
                                  <a:lnTo>
                                    <a:pt x="160" y="51"/>
                                  </a:lnTo>
                                  <a:lnTo>
                                    <a:pt x="7" y="51"/>
                                  </a:lnTo>
                                  <a:lnTo>
                                    <a:pt x="7" y="49"/>
                                  </a:lnTo>
                                  <a:lnTo>
                                    <a:pt x="160" y="49"/>
                                  </a:lnTo>
                                  <a:lnTo>
                                    <a:pt x="8" y="49"/>
                                  </a:lnTo>
                                  <a:lnTo>
                                    <a:pt x="8" y="48"/>
                                  </a:lnTo>
                                  <a:lnTo>
                                    <a:pt x="159" y="48"/>
                                  </a:lnTo>
                                  <a:lnTo>
                                    <a:pt x="159" y="45"/>
                                  </a:lnTo>
                                  <a:lnTo>
                                    <a:pt x="8" y="45"/>
                                  </a:lnTo>
                                  <a:lnTo>
                                    <a:pt x="159" y="45"/>
                                  </a:lnTo>
                                  <a:lnTo>
                                    <a:pt x="157" y="43"/>
                                  </a:lnTo>
                                  <a:lnTo>
                                    <a:pt x="10" y="43"/>
                                  </a:lnTo>
                                  <a:lnTo>
                                    <a:pt x="157" y="43"/>
                                  </a:lnTo>
                                  <a:lnTo>
                                    <a:pt x="157" y="41"/>
                                  </a:lnTo>
                                  <a:lnTo>
                                    <a:pt x="13" y="41"/>
                                  </a:lnTo>
                                  <a:lnTo>
                                    <a:pt x="13" y="38"/>
                                  </a:lnTo>
                                  <a:lnTo>
                                    <a:pt x="155" y="38"/>
                                  </a:lnTo>
                                  <a:lnTo>
                                    <a:pt x="13" y="38"/>
                                  </a:lnTo>
                                  <a:lnTo>
                                    <a:pt x="15" y="36"/>
                                  </a:lnTo>
                                  <a:lnTo>
                                    <a:pt x="155" y="36"/>
                                  </a:lnTo>
                                  <a:lnTo>
                                    <a:pt x="152" y="36"/>
                                  </a:lnTo>
                                  <a:lnTo>
                                    <a:pt x="15" y="36"/>
                                  </a:lnTo>
                                  <a:lnTo>
                                    <a:pt x="17" y="35"/>
                                  </a:lnTo>
                                  <a:lnTo>
                                    <a:pt x="152" y="35"/>
                                  </a:lnTo>
                                  <a:lnTo>
                                    <a:pt x="150" y="33"/>
                                  </a:lnTo>
                                  <a:lnTo>
                                    <a:pt x="17" y="33"/>
                                  </a:lnTo>
                                  <a:lnTo>
                                    <a:pt x="150" y="33"/>
                                  </a:lnTo>
                                  <a:lnTo>
                                    <a:pt x="149" y="30"/>
                                  </a:lnTo>
                                  <a:lnTo>
                                    <a:pt x="19" y="30"/>
                                  </a:lnTo>
                                  <a:lnTo>
                                    <a:pt x="149" y="30"/>
                                  </a:lnTo>
                                  <a:lnTo>
                                    <a:pt x="146" y="28"/>
                                  </a:lnTo>
                                  <a:lnTo>
                                    <a:pt x="21" y="28"/>
                                  </a:lnTo>
                                  <a:lnTo>
                                    <a:pt x="23" y="26"/>
                                  </a:lnTo>
                                  <a:lnTo>
                                    <a:pt x="146" y="26"/>
                                  </a:lnTo>
                                  <a:lnTo>
                                    <a:pt x="144" y="26"/>
                                  </a:lnTo>
                                  <a:lnTo>
                                    <a:pt x="23" y="26"/>
                                  </a:lnTo>
                                  <a:lnTo>
                                    <a:pt x="25" y="24"/>
                                  </a:lnTo>
                                  <a:lnTo>
                                    <a:pt x="144" y="24"/>
                                  </a:lnTo>
                                  <a:lnTo>
                                    <a:pt x="142" y="22"/>
                                  </a:lnTo>
                                  <a:lnTo>
                                    <a:pt x="25" y="22"/>
                                  </a:lnTo>
                                  <a:lnTo>
                                    <a:pt x="28" y="22"/>
                                  </a:lnTo>
                                  <a:lnTo>
                                    <a:pt x="139" y="22"/>
                                  </a:lnTo>
                                  <a:lnTo>
                                    <a:pt x="139" y="20"/>
                                  </a:lnTo>
                                  <a:lnTo>
                                    <a:pt x="30" y="20"/>
                                  </a:lnTo>
                                  <a:lnTo>
                                    <a:pt x="137" y="20"/>
                                  </a:lnTo>
                                  <a:lnTo>
                                    <a:pt x="136" y="18"/>
                                  </a:lnTo>
                                  <a:lnTo>
                                    <a:pt x="31" y="18"/>
                                  </a:lnTo>
                                  <a:lnTo>
                                    <a:pt x="34" y="15"/>
                                  </a:lnTo>
                                  <a:lnTo>
                                    <a:pt x="134" y="15"/>
                                  </a:lnTo>
                                  <a:lnTo>
                                    <a:pt x="36" y="15"/>
                                  </a:lnTo>
                                  <a:lnTo>
                                    <a:pt x="38" y="13"/>
                                  </a:lnTo>
                                  <a:lnTo>
                                    <a:pt x="131" y="13"/>
                                  </a:lnTo>
                                  <a:lnTo>
                                    <a:pt x="129" y="13"/>
                                  </a:lnTo>
                                  <a:lnTo>
                                    <a:pt x="41" y="13"/>
                                  </a:lnTo>
                                  <a:lnTo>
                                    <a:pt x="42" y="12"/>
                                  </a:lnTo>
                                  <a:lnTo>
                                    <a:pt x="127" y="12"/>
                                  </a:lnTo>
                                  <a:lnTo>
                                    <a:pt x="126" y="9"/>
                                  </a:lnTo>
                                  <a:lnTo>
                                    <a:pt x="44" y="9"/>
                                  </a:lnTo>
                                  <a:lnTo>
                                    <a:pt x="46" y="9"/>
                                  </a:lnTo>
                                  <a:lnTo>
                                    <a:pt x="121" y="9"/>
                                  </a:lnTo>
                                  <a:lnTo>
                                    <a:pt x="119" y="7"/>
                                  </a:lnTo>
                                  <a:lnTo>
                                    <a:pt x="49" y="7"/>
                                  </a:lnTo>
                                  <a:lnTo>
                                    <a:pt x="51" y="7"/>
                                  </a:lnTo>
                                  <a:lnTo>
                                    <a:pt x="116" y="7"/>
                                  </a:lnTo>
                                  <a:lnTo>
                                    <a:pt x="113" y="5"/>
                                  </a:lnTo>
                                  <a:lnTo>
                                    <a:pt x="55" y="5"/>
                                  </a:lnTo>
                                  <a:lnTo>
                                    <a:pt x="59" y="3"/>
                                  </a:lnTo>
                                  <a:lnTo>
                                    <a:pt x="110" y="3"/>
                                  </a:lnTo>
                                  <a:lnTo>
                                    <a:pt x="103" y="3"/>
                                  </a:lnTo>
                                  <a:lnTo>
                                    <a:pt x="64" y="3"/>
                                  </a:lnTo>
                                  <a:lnTo>
                                    <a:pt x="70" y="0"/>
                                  </a:lnTo>
                                  <a:lnTo>
                                    <a:pt x="100" y="0"/>
                                  </a:lnTo>
                                  <a:lnTo>
                                    <a:pt x="87" y="0"/>
                                  </a:lnTo>
                                  <a:lnTo>
                                    <a:pt x="8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3" name="Line 1384"/>
                          <wps:cNvCnPr/>
                          <wps:spPr bwMode="auto">
                            <a:xfrm>
                              <a:off x="20"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Freeform 1385"/>
                          <wps:cNvSpPr>
                            <a:spLocks/>
                          </wps:cNvSpPr>
                          <wps:spPr bwMode="auto">
                            <a:xfrm>
                              <a:off x="20" y="170"/>
                              <a:ext cx="33" cy="16"/>
                            </a:xfrm>
                            <a:custGeom>
                              <a:avLst/>
                              <a:gdLst>
                                <a:gd name="T0" fmla="*/ 167 w 167"/>
                                <a:gd name="T1" fmla="*/ 0 h 78"/>
                                <a:gd name="T2" fmla="*/ 0 w 167"/>
                                <a:gd name="T3" fmla="*/ 2 h 78"/>
                                <a:gd name="T4" fmla="*/ 167 w 167"/>
                                <a:gd name="T5" fmla="*/ 4 h 78"/>
                                <a:gd name="T6" fmla="*/ 167 w 167"/>
                                <a:gd name="T7" fmla="*/ 4 h 78"/>
                                <a:gd name="T8" fmla="*/ 0 w 167"/>
                                <a:gd name="T9" fmla="*/ 7 h 78"/>
                                <a:gd name="T10" fmla="*/ 167 w 167"/>
                                <a:gd name="T11" fmla="*/ 9 h 78"/>
                                <a:gd name="T12" fmla="*/ 0 w 167"/>
                                <a:gd name="T13" fmla="*/ 10 h 78"/>
                                <a:gd name="T14" fmla="*/ 0 w 167"/>
                                <a:gd name="T15" fmla="*/ 10 h 78"/>
                                <a:gd name="T16" fmla="*/ 167 w 167"/>
                                <a:gd name="T17" fmla="*/ 12 h 78"/>
                                <a:gd name="T18" fmla="*/ 0 w 167"/>
                                <a:gd name="T19" fmla="*/ 15 h 78"/>
                                <a:gd name="T20" fmla="*/ 167 w 167"/>
                                <a:gd name="T21" fmla="*/ 15 h 78"/>
                                <a:gd name="T22" fmla="*/ 2 w 167"/>
                                <a:gd name="T23" fmla="*/ 17 h 78"/>
                                <a:gd name="T24" fmla="*/ 165 w 167"/>
                                <a:gd name="T25" fmla="*/ 19 h 78"/>
                                <a:gd name="T26" fmla="*/ 2 w 167"/>
                                <a:gd name="T27" fmla="*/ 22 h 78"/>
                                <a:gd name="T28" fmla="*/ 2 w 167"/>
                                <a:gd name="T29" fmla="*/ 22 h 78"/>
                                <a:gd name="T30" fmla="*/ 165 w 167"/>
                                <a:gd name="T31" fmla="*/ 23 h 78"/>
                                <a:gd name="T32" fmla="*/ 5 w 167"/>
                                <a:gd name="T33" fmla="*/ 25 h 78"/>
                                <a:gd name="T34" fmla="*/ 163 w 167"/>
                                <a:gd name="T35" fmla="*/ 27 h 78"/>
                                <a:gd name="T36" fmla="*/ 163 w 167"/>
                                <a:gd name="T37" fmla="*/ 27 h 78"/>
                                <a:gd name="T38" fmla="*/ 7 w 167"/>
                                <a:gd name="T39" fmla="*/ 30 h 78"/>
                                <a:gd name="T40" fmla="*/ 160 w 167"/>
                                <a:gd name="T41" fmla="*/ 32 h 78"/>
                                <a:gd name="T42" fmla="*/ 7 w 167"/>
                                <a:gd name="T43" fmla="*/ 33 h 78"/>
                                <a:gd name="T44" fmla="*/ 8 w 167"/>
                                <a:gd name="T45" fmla="*/ 33 h 78"/>
                                <a:gd name="T46" fmla="*/ 159 w 167"/>
                                <a:gd name="T47" fmla="*/ 35 h 78"/>
                                <a:gd name="T48" fmla="*/ 8 w 167"/>
                                <a:gd name="T49" fmla="*/ 38 h 78"/>
                                <a:gd name="T50" fmla="*/ 157 w 167"/>
                                <a:gd name="T51" fmla="*/ 40 h 78"/>
                                <a:gd name="T52" fmla="*/ 157 w 167"/>
                                <a:gd name="T53" fmla="*/ 40 h 78"/>
                                <a:gd name="T54" fmla="*/ 13 w 167"/>
                                <a:gd name="T55" fmla="*/ 42 h 78"/>
                                <a:gd name="T56" fmla="*/ 155 w 167"/>
                                <a:gd name="T57" fmla="*/ 45 h 78"/>
                                <a:gd name="T58" fmla="*/ 15 w 167"/>
                                <a:gd name="T59" fmla="*/ 46 h 78"/>
                                <a:gd name="T60" fmla="*/ 152 w 167"/>
                                <a:gd name="T61" fmla="*/ 46 h 78"/>
                                <a:gd name="T62" fmla="*/ 17 w 167"/>
                                <a:gd name="T63" fmla="*/ 48 h 78"/>
                                <a:gd name="T64" fmla="*/ 150 w 167"/>
                                <a:gd name="T65" fmla="*/ 50 h 78"/>
                                <a:gd name="T66" fmla="*/ 150 w 167"/>
                                <a:gd name="T67" fmla="*/ 50 h 78"/>
                                <a:gd name="T68" fmla="*/ 19 w 167"/>
                                <a:gd name="T69" fmla="*/ 53 h 78"/>
                                <a:gd name="T70" fmla="*/ 146 w 167"/>
                                <a:gd name="T71" fmla="*/ 55 h 78"/>
                                <a:gd name="T72" fmla="*/ 23 w 167"/>
                                <a:gd name="T73" fmla="*/ 57 h 78"/>
                                <a:gd name="T74" fmla="*/ 144 w 167"/>
                                <a:gd name="T75" fmla="*/ 57 h 78"/>
                                <a:gd name="T76" fmla="*/ 25 w 167"/>
                                <a:gd name="T77" fmla="*/ 59 h 78"/>
                                <a:gd name="T78" fmla="*/ 142 w 167"/>
                                <a:gd name="T79" fmla="*/ 59 h 78"/>
                                <a:gd name="T80" fmla="*/ 28 w 167"/>
                                <a:gd name="T81" fmla="*/ 61 h 78"/>
                                <a:gd name="T82" fmla="*/ 139 w 167"/>
                                <a:gd name="T83" fmla="*/ 63 h 78"/>
                                <a:gd name="T84" fmla="*/ 137 w 167"/>
                                <a:gd name="T85" fmla="*/ 63 h 78"/>
                                <a:gd name="T86" fmla="*/ 31 w 167"/>
                                <a:gd name="T87" fmla="*/ 65 h 78"/>
                                <a:gd name="T88" fmla="*/ 134 w 167"/>
                                <a:gd name="T89" fmla="*/ 65 h 78"/>
                                <a:gd name="T90" fmla="*/ 36 w 167"/>
                                <a:gd name="T91" fmla="*/ 68 h 78"/>
                                <a:gd name="T92" fmla="*/ 131 w 167"/>
                                <a:gd name="T93" fmla="*/ 69 h 78"/>
                                <a:gd name="T94" fmla="*/ 41 w 167"/>
                                <a:gd name="T95" fmla="*/ 69 h 78"/>
                                <a:gd name="T96" fmla="*/ 127 w 167"/>
                                <a:gd name="T97" fmla="*/ 71 h 78"/>
                                <a:gd name="T98" fmla="*/ 44 w 167"/>
                                <a:gd name="T99" fmla="*/ 71 h 78"/>
                                <a:gd name="T100" fmla="*/ 121 w 167"/>
                                <a:gd name="T101" fmla="*/ 74 h 78"/>
                                <a:gd name="T102" fmla="*/ 49 w 167"/>
                                <a:gd name="T103" fmla="*/ 76 h 78"/>
                                <a:gd name="T104" fmla="*/ 116 w 167"/>
                                <a:gd name="T105" fmla="*/ 76 h 78"/>
                                <a:gd name="T106" fmla="*/ 55 w 167"/>
                                <a:gd name="T10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 h="78">
                                  <a:moveTo>
                                    <a:pt x="0" y="0"/>
                                  </a:moveTo>
                                  <a:lnTo>
                                    <a:pt x="167" y="0"/>
                                  </a:lnTo>
                                  <a:lnTo>
                                    <a:pt x="167" y="2"/>
                                  </a:lnTo>
                                  <a:lnTo>
                                    <a:pt x="0" y="2"/>
                                  </a:lnTo>
                                  <a:lnTo>
                                    <a:pt x="167" y="2"/>
                                  </a:lnTo>
                                  <a:lnTo>
                                    <a:pt x="167" y="4"/>
                                  </a:lnTo>
                                  <a:lnTo>
                                    <a:pt x="0" y="4"/>
                                  </a:lnTo>
                                  <a:lnTo>
                                    <a:pt x="167" y="4"/>
                                  </a:lnTo>
                                  <a:lnTo>
                                    <a:pt x="167" y="7"/>
                                  </a:lnTo>
                                  <a:lnTo>
                                    <a:pt x="0" y="7"/>
                                  </a:lnTo>
                                  <a:lnTo>
                                    <a:pt x="0" y="9"/>
                                  </a:lnTo>
                                  <a:lnTo>
                                    <a:pt x="167" y="9"/>
                                  </a:lnTo>
                                  <a:lnTo>
                                    <a:pt x="0" y="9"/>
                                  </a:lnTo>
                                  <a:lnTo>
                                    <a:pt x="0" y="10"/>
                                  </a:lnTo>
                                  <a:lnTo>
                                    <a:pt x="167" y="10"/>
                                  </a:lnTo>
                                  <a:lnTo>
                                    <a:pt x="0" y="10"/>
                                  </a:lnTo>
                                  <a:lnTo>
                                    <a:pt x="0" y="12"/>
                                  </a:lnTo>
                                  <a:lnTo>
                                    <a:pt x="167" y="12"/>
                                  </a:lnTo>
                                  <a:lnTo>
                                    <a:pt x="167" y="15"/>
                                  </a:lnTo>
                                  <a:lnTo>
                                    <a:pt x="0" y="15"/>
                                  </a:lnTo>
                                  <a:lnTo>
                                    <a:pt x="2" y="15"/>
                                  </a:lnTo>
                                  <a:lnTo>
                                    <a:pt x="167" y="15"/>
                                  </a:lnTo>
                                  <a:lnTo>
                                    <a:pt x="167" y="17"/>
                                  </a:lnTo>
                                  <a:lnTo>
                                    <a:pt x="2" y="17"/>
                                  </a:lnTo>
                                  <a:lnTo>
                                    <a:pt x="165" y="17"/>
                                  </a:lnTo>
                                  <a:lnTo>
                                    <a:pt x="165" y="19"/>
                                  </a:lnTo>
                                  <a:lnTo>
                                    <a:pt x="2" y="19"/>
                                  </a:lnTo>
                                  <a:lnTo>
                                    <a:pt x="2" y="22"/>
                                  </a:lnTo>
                                  <a:lnTo>
                                    <a:pt x="165" y="22"/>
                                  </a:lnTo>
                                  <a:lnTo>
                                    <a:pt x="2" y="22"/>
                                  </a:lnTo>
                                  <a:lnTo>
                                    <a:pt x="5" y="23"/>
                                  </a:lnTo>
                                  <a:lnTo>
                                    <a:pt x="165" y="23"/>
                                  </a:lnTo>
                                  <a:lnTo>
                                    <a:pt x="5" y="23"/>
                                  </a:lnTo>
                                  <a:lnTo>
                                    <a:pt x="5" y="25"/>
                                  </a:lnTo>
                                  <a:lnTo>
                                    <a:pt x="163" y="25"/>
                                  </a:lnTo>
                                  <a:lnTo>
                                    <a:pt x="163" y="27"/>
                                  </a:lnTo>
                                  <a:lnTo>
                                    <a:pt x="5" y="27"/>
                                  </a:lnTo>
                                  <a:lnTo>
                                    <a:pt x="163" y="27"/>
                                  </a:lnTo>
                                  <a:lnTo>
                                    <a:pt x="163" y="30"/>
                                  </a:lnTo>
                                  <a:lnTo>
                                    <a:pt x="7" y="30"/>
                                  </a:lnTo>
                                  <a:lnTo>
                                    <a:pt x="160" y="30"/>
                                  </a:lnTo>
                                  <a:lnTo>
                                    <a:pt x="160" y="32"/>
                                  </a:lnTo>
                                  <a:lnTo>
                                    <a:pt x="7" y="32"/>
                                  </a:lnTo>
                                  <a:lnTo>
                                    <a:pt x="7" y="33"/>
                                  </a:lnTo>
                                  <a:lnTo>
                                    <a:pt x="160" y="33"/>
                                  </a:lnTo>
                                  <a:lnTo>
                                    <a:pt x="8" y="33"/>
                                  </a:lnTo>
                                  <a:lnTo>
                                    <a:pt x="8" y="35"/>
                                  </a:lnTo>
                                  <a:lnTo>
                                    <a:pt x="159" y="35"/>
                                  </a:lnTo>
                                  <a:lnTo>
                                    <a:pt x="159" y="38"/>
                                  </a:lnTo>
                                  <a:lnTo>
                                    <a:pt x="8" y="38"/>
                                  </a:lnTo>
                                  <a:lnTo>
                                    <a:pt x="159" y="38"/>
                                  </a:lnTo>
                                  <a:lnTo>
                                    <a:pt x="157" y="40"/>
                                  </a:lnTo>
                                  <a:lnTo>
                                    <a:pt x="10" y="40"/>
                                  </a:lnTo>
                                  <a:lnTo>
                                    <a:pt x="157" y="40"/>
                                  </a:lnTo>
                                  <a:lnTo>
                                    <a:pt x="157" y="42"/>
                                  </a:lnTo>
                                  <a:lnTo>
                                    <a:pt x="13" y="42"/>
                                  </a:lnTo>
                                  <a:lnTo>
                                    <a:pt x="13" y="45"/>
                                  </a:lnTo>
                                  <a:lnTo>
                                    <a:pt x="155" y="45"/>
                                  </a:lnTo>
                                  <a:lnTo>
                                    <a:pt x="13" y="45"/>
                                  </a:lnTo>
                                  <a:lnTo>
                                    <a:pt x="15" y="46"/>
                                  </a:lnTo>
                                  <a:lnTo>
                                    <a:pt x="155" y="46"/>
                                  </a:lnTo>
                                  <a:lnTo>
                                    <a:pt x="152" y="46"/>
                                  </a:lnTo>
                                  <a:lnTo>
                                    <a:pt x="15" y="46"/>
                                  </a:lnTo>
                                  <a:lnTo>
                                    <a:pt x="17" y="48"/>
                                  </a:lnTo>
                                  <a:lnTo>
                                    <a:pt x="152" y="48"/>
                                  </a:lnTo>
                                  <a:lnTo>
                                    <a:pt x="150" y="50"/>
                                  </a:lnTo>
                                  <a:lnTo>
                                    <a:pt x="17" y="50"/>
                                  </a:lnTo>
                                  <a:lnTo>
                                    <a:pt x="150" y="50"/>
                                  </a:lnTo>
                                  <a:lnTo>
                                    <a:pt x="149" y="53"/>
                                  </a:lnTo>
                                  <a:lnTo>
                                    <a:pt x="19" y="53"/>
                                  </a:lnTo>
                                  <a:lnTo>
                                    <a:pt x="149" y="53"/>
                                  </a:lnTo>
                                  <a:lnTo>
                                    <a:pt x="146" y="55"/>
                                  </a:lnTo>
                                  <a:lnTo>
                                    <a:pt x="21" y="55"/>
                                  </a:lnTo>
                                  <a:lnTo>
                                    <a:pt x="23" y="57"/>
                                  </a:lnTo>
                                  <a:lnTo>
                                    <a:pt x="146" y="57"/>
                                  </a:lnTo>
                                  <a:lnTo>
                                    <a:pt x="144" y="57"/>
                                  </a:lnTo>
                                  <a:lnTo>
                                    <a:pt x="23" y="57"/>
                                  </a:lnTo>
                                  <a:lnTo>
                                    <a:pt x="25" y="59"/>
                                  </a:lnTo>
                                  <a:lnTo>
                                    <a:pt x="144" y="59"/>
                                  </a:lnTo>
                                  <a:lnTo>
                                    <a:pt x="142" y="59"/>
                                  </a:lnTo>
                                  <a:lnTo>
                                    <a:pt x="25" y="59"/>
                                  </a:lnTo>
                                  <a:lnTo>
                                    <a:pt x="28" y="61"/>
                                  </a:lnTo>
                                  <a:lnTo>
                                    <a:pt x="139" y="61"/>
                                  </a:lnTo>
                                  <a:lnTo>
                                    <a:pt x="139" y="63"/>
                                  </a:lnTo>
                                  <a:lnTo>
                                    <a:pt x="30" y="63"/>
                                  </a:lnTo>
                                  <a:lnTo>
                                    <a:pt x="137" y="63"/>
                                  </a:lnTo>
                                  <a:lnTo>
                                    <a:pt x="136" y="65"/>
                                  </a:lnTo>
                                  <a:lnTo>
                                    <a:pt x="31" y="65"/>
                                  </a:lnTo>
                                  <a:lnTo>
                                    <a:pt x="34" y="65"/>
                                  </a:lnTo>
                                  <a:lnTo>
                                    <a:pt x="134" y="65"/>
                                  </a:lnTo>
                                  <a:lnTo>
                                    <a:pt x="134" y="68"/>
                                  </a:lnTo>
                                  <a:lnTo>
                                    <a:pt x="36" y="68"/>
                                  </a:lnTo>
                                  <a:lnTo>
                                    <a:pt x="38" y="69"/>
                                  </a:lnTo>
                                  <a:lnTo>
                                    <a:pt x="131" y="69"/>
                                  </a:lnTo>
                                  <a:lnTo>
                                    <a:pt x="129" y="69"/>
                                  </a:lnTo>
                                  <a:lnTo>
                                    <a:pt x="41" y="69"/>
                                  </a:lnTo>
                                  <a:lnTo>
                                    <a:pt x="42" y="71"/>
                                  </a:lnTo>
                                  <a:lnTo>
                                    <a:pt x="127" y="71"/>
                                  </a:lnTo>
                                  <a:lnTo>
                                    <a:pt x="126" y="71"/>
                                  </a:lnTo>
                                  <a:lnTo>
                                    <a:pt x="44" y="71"/>
                                  </a:lnTo>
                                  <a:lnTo>
                                    <a:pt x="46" y="74"/>
                                  </a:lnTo>
                                  <a:lnTo>
                                    <a:pt x="121" y="74"/>
                                  </a:lnTo>
                                  <a:lnTo>
                                    <a:pt x="119" y="76"/>
                                  </a:lnTo>
                                  <a:lnTo>
                                    <a:pt x="49" y="76"/>
                                  </a:lnTo>
                                  <a:lnTo>
                                    <a:pt x="51" y="76"/>
                                  </a:lnTo>
                                  <a:lnTo>
                                    <a:pt x="116" y="76"/>
                                  </a:lnTo>
                                  <a:lnTo>
                                    <a:pt x="113" y="78"/>
                                  </a:lnTo>
                                  <a:lnTo>
                                    <a:pt x="55" y="7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5" name="Line 1386"/>
                          <wps:cNvCnPr/>
                          <wps:spPr bwMode="auto">
                            <a:xfrm>
                              <a:off x="31" y="18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 name="Freeform 1387"/>
                          <wps:cNvSpPr>
                            <a:spLocks/>
                          </wps:cNvSpPr>
                          <wps:spPr bwMode="auto">
                            <a:xfrm>
                              <a:off x="31" y="186"/>
                              <a:ext cx="11" cy="0"/>
                            </a:xfrm>
                            <a:custGeom>
                              <a:avLst/>
                              <a:gdLst>
                                <a:gd name="T0" fmla="*/ 0 w 55"/>
                                <a:gd name="T1" fmla="*/ 0 h 4"/>
                                <a:gd name="T2" fmla="*/ 4 w 55"/>
                                <a:gd name="T3" fmla="*/ 0 h 4"/>
                                <a:gd name="T4" fmla="*/ 55 w 55"/>
                                <a:gd name="T5" fmla="*/ 0 h 4"/>
                                <a:gd name="T6" fmla="*/ 48 w 55"/>
                                <a:gd name="T7" fmla="*/ 3 h 4"/>
                                <a:gd name="T8" fmla="*/ 9 w 55"/>
                                <a:gd name="T9" fmla="*/ 3 h 4"/>
                                <a:gd name="T10" fmla="*/ 15 w 55"/>
                                <a:gd name="T11" fmla="*/ 4 h 4"/>
                                <a:gd name="T12" fmla="*/ 45 w 55"/>
                                <a:gd name="T13" fmla="*/ 4 h 4"/>
                                <a:gd name="T14" fmla="*/ 32 w 55"/>
                                <a:gd name="T15" fmla="*/ 4 h 4"/>
                                <a:gd name="T16" fmla="*/ 27 w 55"/>
                                <a:gd name="T17"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4">
                                  <a:moveTo>
                                    <a:pt x="0" y="0"/>
                                  </a:moveTo>
                                  <a:lnTo>
                                    <a:pt x="4" y="0"/>
                                  </a:lnTo>
                                  <a:lnTo>
                                    <a:pt x="55" y="0"/>
                                  </a:lnTo>
                                  <a:lnTo>
                                    <a:pt x="48" y="3"/>
                                  </a:lnTo>
                                  <a:lnTo>
                                    <a:pt x="9" y="3"/>
                                  </a:lnTo>
                                  <a:lnTo>
                                    <a:pt x="15" y="4"/>
                                  </a:lnTo>
                                  <a:lnTo>
                                    <a:pt x="45" y="4"/>
                                  </a:lnTo>
                                  <a:lnTo>
                                    <a:pt x="32" y="4"/>
                                  </a:lnTo>
                                  <a:lnTo>
                                    <a:pt x="27" y="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7" name="Line 1388"/>
                          <wps:cNvCnPr/>
                          <wps:spPr bwMode="auto">
                            <a:xfrm>
                              <a:off x="35" y="9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8" name="Freeform 1389"/>
                          <wps:cNvSpPr>
                            <a:spLocks/>
                          </wps:cNvSpPr>
                          <wps:spPr bwMode="auto">
                            <a:xfrm>
                              <a:off x="15" y="30"/>
                              <a:ext cx="53" cy="69"/>
                            </a:xfrm>
                            <a:custGeom>
                              <a:avLst/>
                              <a:gdLst>
                                <a:gd name="T0" fmla="*/ 100 w 265"/>
                                <a:gd name="T1" fmla="*/ 345 h 345"/>
                                <a:gd name="T2" fmla="*/ 165 w 265"/>
                                <a:gd name="T3" fmla="*/ 345 h 345"/>
                                <a:gd name="T4" fmla="*/ 199 w 265"/>
                                <a:gd name="T5" fmla="*/ 329 h 345"/>
                                <a:gd name="T6" fmla="*/ 231 w 265"/>
                                <a:gd name="T7" fmla="*/ 295 h 345"/>
                                <a:gd name="T8" fmla="*/ 247 w 265"/>
                                <a:gd name="T9" fmla="*/ 263 h 345"/>
                                <a:gd name="T10" fmla="*/ 265 w 265"/>
                                <a:gd name="T11" fmla="*/ 213 h 345"/>
                                <a:gd name="T12" fmla="*/ 265 w 265"/>
                                <a:gd name="T13" fmla="*/ 130 h 345"/>
                                <a:gd name="T14" fmla="*/ 247 w 265"/>
                                <a:gd name="T15" fmla="*/ 82 h 345"/>
                                <a:gd name="T16" fmla="*/ 231 w 265"/>
                                <a:gd name="T17" fmla="*/ 48 h 345"/>
                                <a:gd name="T18" fmla="*/ 199 w 265"/>
                                <a:gd name="T19" fmla="*/ 17 h 345"/>
                                <a:gd name="T20" fmla="*/ 165 w 265"/>
                                <a:gd name="T21" fmla="*/ 0 h 345"/>
                                <a:gd name="T22" fmla="*/ 100 w 265"/>
                                <a:gd name="T23" fmla="*/ 0 h 345"/>
                                <a:gd name="T24" fmla="*/ 65 w 265"/>
                                <a:gd name="T25" fmla="*/ 17 h 345"/>
                                <a:gd name="T26" fmla="*/ 33 w 265"/>
                                <a:gd name="T27" fmla="*/ 48 h 345"/>
                                <a:gd name="T28" fmla="*/ 17 w 265"/>
                                <a:gd name="T29" fmla="*/ 82 h 345"/>
                                <a:gd name="T30" fmla="*/ 0 w 265"/>
                                <a:gd name="T31" fmla="*/ 130 h 345"/>
                                <a:gd name="T32" fmla="*/ 0 w 265"/>
                                <a:gd name="T33" fmla="*/ 213 h 345"/>
                                <a:gd name="T34" fmla="*/ 17 w 265"/>
                                <a:gd name="T35" fmla="*/ 263 h 345"/>
                                <a:gd name="T36" fmla="*/ 33 w 265"/>
                                <a:gd name="T37" fmla="*/ 295 h 345"/>
                                <a:gd name="T38" fmla="*/ 65 w 265"/>
                                <a:gd name="T39" fmla="*/ 329 h 345"/>
                                <a:gd name="T40" fmla="*/ 100 w 265"/>
                                <a:gd name="T41" fmla="*/ 34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5" h="345">
                                  <a:moveTo>
                                    <a:pt x="100" y="345"/>
                                  </a:moveTo>
                                  <a:lnTo>
                                    <a:pt x="165" y="345"/>
                                  </a:lnTo>
                                  <a:lnTo>
                                    <a:pt x="199" y="329"/>
                                  </a:lnTo>
                                  <a:lnTo>
                                    <a:pt x="231" y="295"/>
                                  </a:lnTo>
                                  <a:lnTo>
                                    <a:pt x="247" y="263"/>
                                  </a:lnTo>
                                  <a:lnTo>
                                    <a:pt x="265" y="213"/>
                                  </a:lnTo>
                                  <a:lnTo>
                                    <a:pt x="265" y="130"/>
                                  </a:lnTo>
                                  <a:lnTo>
                                    <a:pt x="247" y="82"/>
                                  </a:lnTo>
                                  <a:lnTo>
                                    <a:pt x="231" y="48"/>
                                  </a:lnTo>
                                  <a:lnTo>
                                    <a:pt x="199" y="17"/>
                                  </a:lnTo>
                                  <a:lnTo>
                                    <a:pt x="165" y="0"/>
                                  </a:lnTo>
                                  <a:lnTo>
                                    <a:pt x="100" y="0"/>
                                  </a:lnTo>
                                  <a:lnTo>
                                    <a:pt x="65" y="17"/>
                                  </a:lnTo>
                                  <a:lnTo>
                                    <a:pt x="33" y="48"/>
                                  </a:lnTo>
                                  <a:lnTo>
                                    <a:pt x="17" y="82"/>
                                  </a:lnTo>
                                  <a:lnTo>
                                    <a:pt x="0" y="130"/>
                                  </a:lnTo>
                                  <a:lnTo>
                                    <a:pt x="0" y="213"/>
                                  </a:lnTo>
                                  <a:lnTo>
                                    <a:pt x="17" y="263"/>
                                  </a:lnTo>
                                  <a:lnTo>
                                    <a:pt x="33" y="295"/>
                                  </a:lnTo>
                                  <a:lnTo>
                                    <a:pt x="65" y="329"/>
                                  </a:lnTo>
                                  <a:lnTo>
                                    <a:pt x="100" y="34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9" name="Line 1390"/>
                          <wps:cNvCnPr/>
                          <wps:spPr bwMode="auto">
                            <a:xfrm>
                              <a:off x="32" y="6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0" name="Line 1391"/>
                          <wps:cNvCnPr/>
                          <wps:spPr bwMode="auto">
                            <a:xfrm>
                              <a:off x="32" y="63"/>
                              <a:ext cx="2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 name="Line 1392"/>
                          <wps:cNvCnPr/>
                          <wps:spPr bwMode="auto">
                            <a:xfrm>
                              <a:off x="78" y="7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Freeform 1393"/>
                          <wps:cNvSpPr>
                            <a:spLocks/>
                          </wps:cNvSpPr>
                          <wps:spPr bwMode="auto">
                            <a:xfrm>
                              <a:off x="78" y="76"/>
                              <a:ext cx="5" cy="5"/>
                            </a:xfrm>
                            <a:custGeom>
                              <a:avLst/>
                              <a:gdLst>
                                <a:gd name="T0" fmla="*/ 0 w 25"/>
                                <a:gd name="T1" fmla="*/ 13 h 25"/>
                                <a:gd name="T2" fmla="*/ 13 w 25"/>
                                <a:gd name="T3" fmla="*/ 25 h 25"/>
                                <a:gd name="T4" fmla="*/ 25 w 25"/>
                                <a:gd name="T5" fmla="*/ 13 h 25"/>
                                <a:gd name="T6" fmla="*/ 13 w 25"/>
                                <a:gd name="T7" fmla="*/ 0 h 25"/>
                                <a:gd name="T8" fmla="*/ 0 w 25"/>
                                <a:gd name="T9" fmla="*/ 13 h 25"/>
                              </a:gdLst>
                              <a:ahLst/>
                              <a:cxnLst>
                                <a:cxn ang="0">
                                  <a:pos x="T0" y="T1"/>
                                </a:cxn>
                                <a:cxn ang="0">
                                  <a:pos x="T2" y="T3"/>
                                </a:cxn>
                                <a:cxn ang="0">
                                  <a:pos x="T4" y="T5"/>
                                </a:cxn>
                                <a:cxn ang="0">
                                  <a:pos x="T6" y="T7"/>
                                </a:cxn>
                                <a:cxn ang="0">
                                  <a:pos x="T8" y="T9"/>
                                </a:cxn>
                              </a:cxnLst>
                              <a:rect l="0" t="0" r="r" b="b"/>
                              <a:pathLst>
                                <a:path w="25" h="25">
                                  <a:moveTo>
                                    <a:pt x="0" y="13"/>
                                  </a:moveTo>
                                  <a:lnTo>
                                    <a:pt x="13" y="25"/>
                                  </a:lnTo>
                                  <a:lnTo>
                                    <a:pt x="25" y="13"/>
                                  </a:lnTo>
                                  <a:lnTo>
                                    <a:pt x="13" y="0"/>
                                  </a:lnTo>
                                  <a:lnTo>
                                    <a:pt x="0" y="1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53" name="Line 1394"/>
                          <wps:cNvCnPr/>
                          <wps:spPr bwMode="auto">
                            <a:xfrm>
                              <a:off x="81" y="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4" name="Line 1395"/>
                          <wps:cNvCnPr/>
                          <wps:spPr bwMode="auto">
                            <a:xfrm>
                              <a:off x="81" y="95"/>
                              <a:ext cx="0" cy="32"/>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 name="Line 1396"/>
                          <wps:cNvCnPr/>
                          <wps:spPr bwMode="auto">
                            <a:xfrm>
                              <a:off x="100" y="12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6" name="Freeform 1397"/>
                          <wps:cNvSpPr>
                            <a:spLocks/>
                          </wps:cNvSpPr>
                          <wps:spPr bwMode="auto">
                            <a:xfrm>
                              <a:off x="98" y="92"/>
                              <a:ext cx="32" cy="35"/>
                            </a:xfrm>
                            <a:custGeom>
                              <a:avLst/>
                              <a:gdLst>
                                <a:gd name="T0" fmla="*/ 12 w 159"/>
                                <a:gd name="T1" fmla="*/ 136 h 171"/>
                                <a:gd name="T2" fmla="*/ 36 w 159"/>
                                <a:gd name="T3" fmla="*/ 159 h 171"/>
                                <a:gd name="T4" fmla="*/ 61 w 159"/>
                                <a:gd name="T5" fmla="*/ 171 h 171"/>
                                <a:gd name="T6" fmla="*/ 97 w 159"/>
                                <a:gd name="T7" fmla="*/ 171 h 171"/>
                                <a:gd name="T8" fmla="*/ 123 w 159"/>
                                <a:gd name="T9" fmla="*/ 159 h 171"/>
                                <a:gd name="T10" fmla="*/ 146 w 159"/>
                                <a:gd name="T11" fmla="*/ 136 h 171"/>
                                <a:gd name="T12" fmla="*/ 159 w 159"/>
                                <a:gd name="T13" fmla="*/ 97 h 171"/>
                                <a:gd name="T14" fmla="*/ 159 w 159"/>
                                <a:gd name="T15" fmla="*/ 74 h 171"/>
                                <a:gd name="T16" fmla="*/ 146 w 159"/>
                                <a:gd name="T17" fmla="*/ 39 h 171"/>
                                <a:gd name="T18" fmla="*/ 123 w 159"/>
                                <a:gd name="T19" fmla="*/ 13 h 171"/>
                                <a:gd name="T20" fmla="*/ 97 w 159"/>
                                <a:gd name="T21" fmla="*/ 0 h 171"/>
                                <a:gd name="T22" fmla="*/ 61 w 159"/>
                                <a:gd name="T23" fmla="*/ 0 h 171"/>
                                <a:gd name="T24" fmla="*/ 36 w 159"/>
                                <a:gd name="T25" fmla="*/ 13 h 171"/>
                                <a:gd name="T26" fmla="*/ 12 w 159"/>
                                <a:gd name="T27" fmla="*/ 39 h 171"/>
                                <a:gd name="T28" fmla="*/ 0 w 159"/>
                                <a:gd name="T29" fmla="*/ 74 h 171"/>
                                <a:gd name="T30" fmla="*/ 0 w 159"/>
                                <a:gd name="T31" fmla="*/ 97 h 171"/>
                                <a:gd name="T32" fmla="*/ 12 w 159"/>
                                <a:gd name="T33" fmla="*/ 13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9" h="171">
                                  <a:moveTo>
                                    <a:pt x="12" y="136"/>
                                  </a:moveTo>
                                  <a:lnTo>
                                    <a:pt x="36" y="159"/>
                                  </a:lnTo>
                                  <a:lnTo>
                                    <a:pt x="61" y="171"/>
                                  </a:lnTo>
                                  <a:lnTo>
                                    <a:pt x="97" y="171"/>
                                  </a:lnTo>
                                  <a:lnTo>
                                    <a:pt x="123" y="159"/>
                                  </a:lnTo>
                                  <a:lnTo>
                                    <a:pt x="146" y="136"/>
                                  </a:lnTo>
                                  <a:lnTo>
                                    <a:pt x="159" y="97"/>
                                  </a:lnTo>
                                  <a:lnTo>
                                    <a:pt x="159" y="74"/>
                                  </a:lnTo>
                                  <a:lnTo>
                                    <a:pt x="146" y="39"/>
                                  </a:lnTo>
                                  <a:lnTo>
                                    <a:pt x="123" y="13"/>
                                  </a:lnTo>
                                  <a:lnTo>
                                    <a:pt x="97" y="0"/>
                                  </a:lnTo>
                                  <a:lnTo>
                                    <a:pt x="61" y="0"/>
                                  </a:lnTo>
                                  <a:lnTo>
                                    <a:pt x="36" y="13"/>
                                  </a:lnTo>
                                  <a:lnTo>
                                    <a:pt x="12" y="39"/>
                                  </a:lnTo>
                                  <a:lnTo>
                                    <a:pt x="0" y="74"/>
                                  </a:lnTo>
                                  <a:lnTo>
                                    <a:pt x="0" y="97"/>
                                  </a:lnTo>
                                  <a:lnTo>
                                    <a:pt x="12" y="13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57" name="Line 1398"/>
                          <wps:cNvCnPr/>
                          <wps:spPr bwMode="auto">
                            <a:xfrm>
                              <a:off x="153"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 name="Line 1399"/>
                          <wps:cNvCnPr/>
                          <wps:spPr bwMode="auto">
                            <a:xfrm>
                              <a:off x="153" y="104"/>
                              <a:ext cx="5" cy="4"/>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9" name="Line 1400"/>
                          <wps:cNvCnPr/>
                          <wps:spPr bwMode="auto">
                            <a:xfrm>
                              <a:off x="153"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0" name="Freeform 1401"/>
                          <wps:cNvSpPr>
                            <a:spLocks/>
                          </wps:cNvSpPr>
                          <wps:spPr bwMode="auto">
                            <a:xfrm>
                              <a:off x="141" y="31"/>
                              <a:ext cx="17" cy="73"/>
                            </a:xfrm>
                            <a:custGeom>
                              <a:avLst/>
                              <a:gdLst>
                                <a:gd name="T0" fmla="*/ 61 w 85"/>
                                <a:gd name="T1" fmla="*/ 362 h 362"/>
                                <a:gd name="T2" fmla="*/ 36 w 85"/>
                                <a:gd name="T3" fmla="*/ 326 h 362"/>
                                <a:gd name="T4" fmla="*/ 12 w 85"/>
                                <a:gd name="T5" fmla="*/ 278 h 362"/>
                                <a:gd name="T6" fmla="*/ 0 w 85"/>
                                <a:gd name="T7" fmla="*/ 218 h 362"/>
                                <a:gd name="T8" fmla="*/ 0 w 85"/>
                                <a:gd name="T9" fmla="*/ 169 h 362"/>
                                <a:gd name="T10" fmla="*/ 12 w 85"/>
                                <a:gd name="T11" fmla="*/ 108 h 362"/>
                                <a:gd name="T12" fmla="*/ 36 w 85"/>
                                <a:gd name="T13" fmla="*/ 59 h 362"/>
                                <a:gd name="T14" fmla="*/ 61 w 85"/>
                                <a:gd name="T15" fmla="*/ 23 h 362"/>
                                <a:gd name="T16" fmla="*/ 85 w 85"/>
                                <a:gd name="T1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362">
                                  <a:moveTo>
                                    <a:pt x="61" y="362"/>
                                  </a:moveTo>
                                  <a:lnTo>
                                    <a:pt x="36" y="326"/>
                                  </a:lnTo>
                                  <a:lnTo>
                                    <a:pt x="12" y="278"/>
                                  </a:lnTo>
                                  <a:lnTo>
                                    <a:pt x="0" y="218"/>
                                  </a:lnTo>
                                  <a:lnTo>
                                    <a:pt x="0" y="169"/>
                                  </a:lnTo>
                                  <a:lnTo>
                                    <a:pt x="12" y="108"/>
                                  </a:lnTo>
                                  <a:lnTo>
                                    <a:pt x="36" y="59"/>
                                  </a:lnTo>
                                  <a:lnTo>
                                    <a:pt x="61" y="23"/>
                                  </a:lnTo>
                                  <a:lnTo>
                                    <a:pt x="8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1" name="Line 1402"/>
                          <wps:cNvCnPr/>
                          <wps:spPr bwMode="auto">
                            <a:xfrm>
                              <a:off x="175" y="6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 name="Freeform 1403"/>
                          <wps:cNvSpPr>
                            <a:spLocks/>
                          </wps:cNvSpPr>
                          <wps:spPr bwMode="auto">
                            <a:xfrm>
                              <a:off x="172" y="60"/>
                              <a:ext cx="27" cy="32"/>
                            </a:xfrm>
                            <a:custGeom>
                              <a:avLst/>
                              <a:gdLst>
                                <a:gd name="T0" fmla="*/ 13 w 134"/>
                                <a:gd name="T1" fmla="*/ 0 h 158"/>
                                <a:gd name="T2" fmla="*/ 0 w 134"/>
                                <a:gd name="T3" fmla="*/ 25 h 158"/>
                                <a:gd name="T4" fmla="*/ 13 w 134"/>
                                <a:gd name="T5" fmla="*/ 48 h 158"/>
                                <a:gd name="T6" fmla="*/ 36 w 134"/>
                                <a:gd name="T7" fmla="*/ 61 h 158"/>
                                <a:gd name="T8" fmla="*/ 98 w 134"/>
                                <a:gd name="T9" fmla="*/ 74 h 158"/>
                                <a:gd name="T10" fmla="*/ 121 w 134"/>
                                <a:gd name="T11" fmla="*/ 86 h 158"/>
                                <a:gd name="T12" fmla="*/ 134 w 134"/>
                                <a:gd name="T13" fmla="*/ 109 h 158"/>
                                <a:gd name="T14" fmla="*/ 134 w 134"/>
                                <a:gd name="T15" fmla="*/ 122 h 158"/>
                                <a:gd name="T16" fmla="*/ 121 w 134"/>
                                <a:gd name="T17" fmla="*/ 145 h 158"/>
                                <a:gd name="T18" fmla="*/ 85 w 134"/>
                                <a:gd name="T19" fmla="*/ 158 h 158"/>
                                <a:gd name="T20" fmla="*/ 49 w 134"/>
                                <a:gd name="T21" fmla="*/ 158 h 158"/>
                                <a:gd name="T22" fmla="*/ 13 w 134"/>
                                <a:gd name="T23" fmla="*/ 145 h 158"/>
                                <a:gd name="T24" fmla="*/ 0 w 134"/>
                                <a:gd name="T25" fmla="*/ 122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8">
                                  <a:moveTo>
                                    <a:pt x="13" y="0"/>
                                  </a:moveTo>
                                  <a:lnTo>
                                    <a:pt x="0" y="25"/>
                                  </a:lnTo>
                                  <a:lnTo>
                                    <a:pt x="13" y="48"/>
                                  </a:lnTo>
                                  <a:lnTo>
                                    <a:pt x="36" y="61"/>
                                  </a:lnTo>
                                  <a:lnTo>
                                    <a:pt x="98" y="74"/>
                                  </a:lnTo>
                                  <a:lnTo>
                                    <a:pt x="121" y="86"/>
                                  </a:lnTo>
                                  <a:lnTo>
                                    <a:pt x="134" y="109"/>
                                  </a:lnTo>
                                  <a:lnTo>
                                    <a:pt x="134" y="122"/>
                                  </a:lnTo>
                                  <a:lnTo>
                                    <a:pt x="121" y="145"/>
                                  </a:lnTo>
                                  <a:lnTo>
                                    <a:pt x="85" y="158"/>
                                  </a:lnTo>
                                  <a:lnTo>
                                    <a:pt x="49" y="158"/>
                                  </a:lnTo>
                                  <a:lnTo>
                                    <a:pt x="13" y="145"/>
                                  </a:lnTo>
                                  <a:lnTo>
                                    <a:pt x="0" y="12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3" name="Line 1404"/>
                          <wps:cNvCnPr/>
                          <wps:spPr bwMode="auto">
                            <a:xfrm>
                              <a:off x="175" y="6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 name="Freeform 1405"/>
                          <wps:cNvSpPr>
                            <a:spLocks/>
                          </wps:cNvSpPr>
                          <wps:spPr bwMode="auto">
                            <a:xfrm>
                              <a:off x="175" y="58"/>
                              <a:ext cx="24" cy="7"/>
                            </a:xfrm>
                            <a:custGeom>
                              <a:avLst/>
                              <a:gdLst>
                                <a:gd name="T0" fmla="*/ 0 w 121"/>
                                <a:gd name="T1" fmla="*/ 11 h 36"/>
                                <a:gd name="T2" fmla="*/ 36 w 121"/>
                                <a:gd name="T3" fmla="*/ 0 h 36"/>
                                <a:gd name="T4" fmla="*/ 72 w 121"/>
                                <a:gd name="T5" fmla="*/ 0 h 36"/>
                                <a:gd name="T6" fmla="*/ 108 w 121"/>
                                <a:gd name="T7" fmla="*/ 11 h 36"/>
                                <a:gd name="T8" fmla="*/ 121 w 121"/>
                                <a:gd name="T9" fmla="*/ 36 h 36"/>
                              </a:gdLst>
                              <a:ahLst/>
                              <a:cxnLst>
                                <a:cxn ang="0">
                                  <a:pos x="T0" y="T1"/>
                                </a:cxn>
                                <a:cxn ang="0">
                                  <a:pos x="T2" y="T3"/>
                                </a:cxn>
                                <a:cxn ang="0">
                                  <a:pos x="T4" y="T5"/>
                                </a:cxn>
                                <a:cxn ang="0">
                                  <a:pos x="T6" y="T7"/>
                                </a:cxn>
                                <a:cxn ang="0">
                                  <a:pos x="T8" y="T9"/>
                                </a:cxn>
                              </a:cxnLst>
                              <a:rect l="0" t="0" r="r" b="b"/>
                              <a:pathLst>
                                <a:path w="121" h="36">
                                  <a:moveTo>
                                    <a:pt x="0" y="11"/>
                                  </a:moveTo>
                                  <a:lnTo>
                                    <a:pt x="36" y="0"/>
                                  </a:lnTo>
                                  <a:lnTo>
                                    <a:pt x="72" y="0"/>
                                  </a:lnTo>
                                  <a:lnTo>
                                    <a:pt x="108" y="11"/>
                                  </a:lnTo>
                                  <a:lnTo>
                                    <a:pt x="121" y="3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5" name="Line 1406"/>
                          <wps:cNvCnPr/>
                          <wps:spPr bwMode="auto">
                            <a:xfrm>
                              <a:off x="231" y="6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 name="Freeform 1407"/>
                          <wps:cNvSpPr>
                            <a:spLocks/>
                          </wps:cNvSpPr>
                          <wps:spPr bwMode="auto">
                            <a:xfrm>
                              <a:off x="214" y="65"/>
                              <a:ext cx="17" cy="43"/>
                            </a:xfrm>
                            <a:custGeom>
                              <a:avLst/>
                              <a:gdLst>
                                <a:gd name="T0" fmla="*/ 85 w 85"/>
                                <a:gd name="T1" fmla="*/ 0 h 216"/>
                                <a:gd name="T2" fmla="*/ 85 w 85"/>
                                <a:gd name="T3" fmla="*/ 49 h 216"/>
                                <a:gd name="T4" fmla="*/ 72 w 85"/>
                                <a:gd name="T5" fmla="*/ 109 h 216"/>
                                <a:gd name="T6" fmla="*/ 47 w 85"/>
                                <a:gd name="T7" fmla="*/ 157 h 216"/>
                                <a:gd name="T8" fmla="*/ 23 w 85"/>
                                <a:gd name="T9" fmla="*/ 193 h 216"/>
                                <a:gd name="T10" fmla="*/ 0 w 85"/>
                                <a:gd name="T11" fmla="*/ 216 h 216"/>
                              </a:gdLst>
                              <a:ahLst/>
                              <a:cxnLst>
                                <a:cxn ang="0">
                                  <a:pos x="T0" y="T1"/>
                                </a:cxn>
                                <a:cxn ang="0">
                                  <a:pos x="T2" y="T3"/>
                                </a:cxn>
                                <a:cxn ang="0">
                                  <a:pos x="T4" y="T5"/>
                                </a:cxn>
                                <a:cxn ang="0">
                                  <a:pos x="T6" y="T7"/>
                                </a:cxn>
                                <a:cxn ang="0">
                                  <a:pos x="T8" y="T9"/>
                                </a:cxn>
                                <a:cxn ang="0">
                                  <a:pos x="T10" y="T11"/>
                                </a:cxn>
                              </a:cxnLst>
                              <a:rect l="0" t="0" r="r" b="b"/>
                              <a:pathLst>
                                <a:path w="85" h="216">
                                  <a:moveTo>
                                    <a:pt x="85" y="0"/>
                                  </a:moveTo>
                                  <a:lnTo>
                                    <a:pt x="85" y="49"/>
                                  </a:lnTo>
                                  <a:lnTo>
                                    <a:pt x="72" y="109"/>
                                  </a:lnTo>
                                  <a:lnTo>
                                    <a:pt x="47" y="157"/>
                                  </a:lnTo>
                                  <a:lnTo>
                                    <a:pt x="23" y="193"/>
                                  </a:lnTo>
                                  <a:lnTo>
                                    <a:pt x="0" y="21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7" name="Line 1408"/>
                          <wps:cNvCnPr/>
                          <wps:spPr bwMode="auto">
                            <a:xfrm>
                              <a:off x="208" y="1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8" name="Freeform 1409"/>
                          <wps:cNvSpPr>
                            <a:spLocks/>
                          </wps:cNvSpPr>
                          <wps:spPr bwMode="auto">
                            <a:xfrm>
                              <a:off x="181" y="159"/>
                              <a:ext cx="55" cy="8"/>
                            </a:xfrm>
                            <a:custGeom>
                              <a:avLst/>
                              <a:gdLst>
                                <a:gd name="T0" fmla="*/ 134 w 276"/>
                                <a:gd name="T1" fmla="*/ 0 h 43"/>
                                <a:gd name="T2" fmla="*/ 206 w 276"/>
                                <a:gd name="T3" fmla="*/ 21 h 43"/>
                                <a:gd name="T4" fmla="*/ 0 w 276"/>
                                <a:gd name="T5" fmla="*/ 21 h 43"/>
                                <a:gd name="T6" fmla="*/ 0 w 276"/>
                                <a:gd name="T7" fmla="*/ 43 h 43"/>
                                <a:gd name="T8" fmla="*/ 276 w 276"/>
                                <a:gd name="T9" fmla="*/ 43 h 43"/>
                              </a:gdLst>
                              <a:ahLst/>
                              <a:cxnLst>
                                <a:cxn ang="0">
                                  <a:pos x="T0" y="T1"/>
                                </a:cxn>
                                <a:cxn ang="0">
                                  <a:pos x="T2" y="T3"/>
                                </a:cxn>
                                <a:cxn ang="0">
                                  <a:pos x="T4" y="T5"/>
                                </a:cxn>
                                <a:cxn ang="0">
                                  <a:pos x="T6" y="T7"/>
                                </a:cxn>
                                <a:cxn ang="0">
                                  <a:pos x="T8" y="T9"/>
                                </a:cxn>
                              </a:cxnLst>
                              <a:rect l="0" t="0" r="r" b="b"/>
                              <a:pathLst>
                                <a:path w="276" h="43">
                                  <a:moveTo>
                                    <a:pt x="134" y="0"/>
                                  </a:moveTo>
                                  <a:lnTo>
                                    <a:pt x="206" y="21"/>
                                  </a:lnTo>
                                  <a:lnTo>
                                    <a:pt x="0" y="21"/>
                                  </a:lnTo>
                                  <a:lnTo>
                                    <a:pt x="0" y="43"/>
                                  </a:lnTo>
                                  <a:lnTo>
                                    <a:pt x="276" y="4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9" name="Line 1410"/>
                          <wps:cNvCnPr/>
                          <wps:spPr bwMode="auto">
                            <a:xfrm>
                              <a:off x="239"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0" name="Freeform 1411"/>
                          <wps:cNvSpPr>
                            <a:spLocks/>
                          </wps:cNvSpPr>
                          <wps:spPr bwMode="auto">
                            <a:xfrm>
                              <a:off x="181" y="171"/>
                              <a:ext cx="58" cy="13"/>
                            </a:xfrm>
                            <a:custGeom>
                              <a:avLst/>
                              <a:gdLst>
                                <a:gd name="T0" fmla="*/ 291 w 291"/>
                                <a:gd name="T1" fmla="*/ 0 h 62"/>
                                <a:gd name="T2" fmla="*/ 0 w 291"/>
                                <a:gd name="T3" fmla="*/ 0 h 62"/>
                                <a:gd name="T4" fmla="*/ 0 w 291"/>
                                <a:gd name="T5" fmla="*/ 20 h 62"/>
                                <a:gd name="T6" fmla="*/ 221 w 291"/>
                                <a:gd name="T7" fmla="*/ 20 h 62"/>
                                <a:gd name="T8" fmla="*/ 153 w 291"/>
                                <a:gd name="T9" fmla="*/ 41 h 62"/>
                                <a:gd name="T10" fmla="*/ 0 w 291"/>
                                <a:gd name="T11" fmla="*/ 41 h 62"/>
                                <a:gd name="T12" fmla="*/ 0 w 291"/>
                                <a:gd name="T13" fmla="*/ 62 h 62"/>
                                <a:gd name="T14" fmla="*/ 83 w 291"/>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 h="62">
                                  <a:moveTo>
                                    <a:pt x="291" y="0"/>
                                  </a:moveTo>
                                  <a:lnTo>
                                    <a:pt x="0" y="0"/>
                                  </a:lnTo>
                                  <a:lnTo>
                                    <a:pt x="0" y="20"/>
                                  </a:lnTo>
                                  <a:lnTo>
                                    <a:pt x="221" y="20"/>
                                  </a:lnTo>
                                  <a:lnTo>
                                    <a:pt x="153" y="41"/>
                                  </a:lnTo>
                                  <a:lnTo>
                                    <a:pt x="0" y="41"/>
                                  </a:lnTo>
                                  <a:lnTo>
                                    <a:pt x="0" y="62"/>
                                  </a:lnTo>
                                  <a:lnTo>
                                    <a:pt x="83"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71" name="Line 1412"/>
                          <wps:cNvCnPr/>
                          <wps:spPr bwMode="auto">
                            <a:xfrm>
                              <a:off x="181" y="18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2" name="Freeform 1413"/>
                          <wps:cNvSpPr>
                            <a:spLocks/>
                          </wps:cNvSpPr>
                          <wps:spPr bwMode="auto">
                            <a:xfrm>
                              <a:off x="181" y="151"/>
                              <a:ext cx="64" cy="38"/>
                            </a:xfrm>
                            <a:custGeom>
                              <a:avLst/>
                              <a:gdLst>
                                <a:gd name="T0" fmla="*/ 0 w 318"/>
                                <a:gd name="T1" fmla="*/ 190 h 190"/>
                                <a:gd name="T2" fmla="*/ 0 w 318"/>
                                <a:gd name="T3" fmla="*/ 0 h 190"/>
                                <a:gd name="T4" fmla="*/ 318 w 318"/>
                                <a:gd name="T5" fmla="*/ 94 h 190"/>
                                <a:gd name="T6" fmla="*/ 318 w 318"/>
                                <a:gd name="T7" fmla="*/ 94 h 190"/>
                                <a:gd name="T8" fmla="*/ 0 w 318"/>
                                <a:gd name="T9" fmla="*/ 190 h 190"/>
                              </a:gdLst>
                              <a:ahLst/>
                              <a:cxnLst>
                                <a:cxn ang="0">
                                  <a:pos x="T0" y="T1"/>
                                </a:cxn>
                                <a:cxn ang="0">
                                  <a:pos x="T2" y="T3"/>
                                </a:cxn>
                                <a:cxn ang="0">
                                  <a:pos x="T4" y="T5"/>
                                </a:cxn>
                                <a:cxn ang="0">
                                  <a:pos x="T6" y="T7"/>
                                </a:cxn>
                                <a:cxn ang="0">
                                  <a:pos x="T8" y="T9"/>
                                </a:cxn>
                              </a:cxnLst>
                              <a:rect l="0" t="0" r="r" b="b"/>
                              <a:pathLst>
                                <a:path w="318" h="190">
                                  <a:moveTo>
                                    <a:pt x="0" y="190"/>
                                  </a:moveTo>
                                  <a:lnTo>
                                    <a:pt x="0" y="0"/>
                                  </a:lnTo>
                                  <a:lnTo>
                                    <a:pt x="318" y="94"/>
                                  </a:lnTo>
                                  <a:lnTo>
                                    <a:pt x="318" y="94"/>
                                  </a:lnTo>
                                  <a:lnTo>
                                    <a:pt x="0" y="19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73" name="Line 1414"/>
                          <wps:cNvCnPr/>
                          <wps:spPr bwMode="auto">
                            <a:xfrm>
                              <a:off x="181" y="1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4" name="Line 1415"/>
                          <wps:cNvCnPr/>
                          <wps:spPr bwMode="auto">
                            <a:xfrm>
                              <a:off x="181" y="159"/>
                              <a:ext cx="27"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5" name="Line 1416"/>
                          <wps:cNvCnPr/>
                          <wps:spPr bwMode="auto">
                            <a:xfrm>
                              <a:off x="194"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6" name="Freeform 1417"/>
                          <wps:cNvSpPr>
                            <a:spLocks/>
                          </wps:cNvSpPr>
                          <wps:spPr bwMode="auto">
                            <a:xfrm>
                              <a:off x="181" y="154"/>
                              <a:ext cx="13" cy="5"/>
                            </a:xfrm>
                            <a:custGeom>
                              <a:avLst/>
                              <a:gdLst>
                                <a:gd name="T0" fmla="*/ 64 w 64"/>
                                <a:gd name="T1" fmla="*/ 0 h 21"/>
                                <a:gd name="T2" fmla="*/ 0 w 64"/>
                                <a:gd name="T3" fmla="*/ 0 h 21"/>
                                <a:gd name="T4" fmla="*/ 0 w 64"/>
                                <a:gd name="T5" fmla="*/ 21 h 21"/>
                              </a:gdLst>
                              <a:ahLst/>
                              <a:cxnLst>
                                <a:cxn ang="0">
                                  <a:pos x="T0" y="T1"/>
                                </a:cxn>
                                <a:cxn ang="0">
                                  <a:pos x="T2" y="T3"/>
                                </a:cxn>
                                <a:cxn ang="0">
                                  <a:pos x="T4" y="T5"/>
                                </a:cxn>
                              </a:cxnLst>
                              <a:rect l="0" t="0" r="r" b="b"/>
                              <a:pathLst>
                                <a:path w="64" h="21">
                                  <a:moveTo>
                                    <a:pt x="64" y="0"/>
                                  </a:moveTo>
                                  <a:lnTo>
                                    <a:pt x="0" y="0"/>
                                  </a:lnTo>
                                  <a:lnTo>
                                    <a:pt x="0" y="2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77" name="Line 1418"/>
                          <wps:cNvCnPr/>
                          <wps:spPr bwMode="auto">
                            <a:xfrm>
                              <a:off x="303" y="15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8" name="Line 1419"/>
                          <wps:cNvCnPr/>
                          <wps:spPr bwMode="auto">
                            <a:xfrm flipV="1">
                              <a:off x="303" y="107"/>
                              <a:ext cx="0" cy="48"/>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 name="Line 1420"/>
                          <wps:cNvCnPr/>
                          <wps:spPr bwMode="auto">
                            <a:xfrm>
                              <a:off x="279" y="13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Line 1421"/>
                          <wps:cNvCnPr/>
                          <wps:spPr bwMode="auto">
                            <a:xfrm>
                              <a:off x="279" y="131"/>
                              <a:ext cx="4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Line 1422"/>
                          <wps:cNvCnPr/>
                          <wps:spPr bwMode="auto">
                            <a:xfrm>
                              <a:off x="434"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 name="Line 1423"/>
                          <wps:cNvCnPr/>
                          <wps:spPr bwMode="auto">
                            <a:xfrm>
                              <a:off x="434" y="170"/>
                              <a:ext cx="85"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424"/>
                          <wps:cNvCnPr/>
                          <wps:spPr bwMode="auto">
                            <a:xfrm>
                              <a:off x="477" y="12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Line 1425"/>
                          <wps:cNvCnPr/>
                          <wps:spPr bwMode="auto">
                            <a:xfrm>
                              <a:off x="477" y="128"/>
                              <a:ext cx="0" cy="84"/>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Line 1426"/>
                          <wps:cNvCnPr/>
                          <wps:spPr bwMode="auto">
                            <a:xfrm>
                              <a:off x="477" y="29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 name="Line 1427"/>
                          <wps:cNvCnPr/>
                          <wps:spPr bwMode="auto">
                            <a:xfrm>
                              <a:off x="477" y="298"/>
                              <a:ext cx="0" cy="187"/>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Line 1428"/>
                          <wps:cNvCnPr/>
                          <wps:spPr bwMode="auto">
                            <a:xfrm>
                              <a:off x="633" y="48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8" name="Freeform 1429"/>
                          <wps:cNvSpPr>
                            <a:spLocks/>
                          </wps:cNvSpPr>
                          <wps:spPr bwMode="auto">
                            <a:xfrm>
                              <a:off x="633" y="466"/>
                              <a:ext cx="64" cy="38"/>
                            </a:xfrm>
                            <a:custGeom>
                              <a:avLst/>
                              <a:gdLst>
                                <a:gd name="T0" fmla="*/ 0 w 317"/>
                                <a:gd name="T1" fmla="*/ 97 h 192"/>
                                <a:gd name="T2" fmla="*/ 0 w 317"/>
                                <a:gd name="T3" fmla="*/ 97 h 192"/>
                                <a:gd name="T4" fmla="*/ 317 w 317"/>
                                <a:gd name="T5" fmla="*/ 0 h 192"/>
                                <a:gd name="T6" fmla="*/ 317 w 317"/>
                                <a:gd name="T7" fmla="*/ 192 h 192"/>
                                <a:gd name="T8" fmla="*/ 0 w 317"/>
                                <a:gd name="T9" fmla="*/ 97 h 192"/>
                              </a:gdLst>
                              <a:ahLst/>
                              <a:cxnLst>
                                <a:cxn ang="0">
                                  <a:pos x="T0" y="T1"/>
                                </a:cxn>
                                <a:cxn ang="0">
                                  <a:pos x="T2" y="T3"/>
                                </a:cxn>
                                <a:cxn ang="0">
                                  <a:pos x="T4" y="T5"/>
                                </a:cxn>
                                <a:cxn ang="0">
                                  <a:pos x="T6" y="T7"/>
                                </a:cxn>
                                <a:cxn ang="0">
                                  <a:pos x="T8" y="T9"/>
                                </a:cxn>
                              </a:cxnLst>
                              <a:rect l="0" t="0" r="r" b="b"/>
                              <a:pathLst>
                                <a:path w="317" h="192">
                                  <a:moveTo>
                                    <a:pt x="0" y="97"/>
                                  </a:moveTo>
                                  <a:lnTo>
                                    <a:pt x="0" y="97"/>
                                  </a:lnTo>
                                  <a:lnTo>
                                    <a:pt x="317" y="0"/>
                                  </a:lnTo>
                                  <a:lnTo>
                                    <a:pt x="317" y="192"/>
                                  </a:lnTo>
                                  <a:lnTo>
                                    <a:pt x="0" y="9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89" name="Line 1430"/>
                          <wps:cNvCnPr/>
                          <wps:spPr bwMode="auto">
                            <a:xfrm>
                              <a:off x="640" y="48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0" name="Freeform 1431"/>
                          <wps:cNvSpPr>
                            <a:spLocks/>
                          </wps:cNvSpPr>
                          <wps:spPr bwMode="auto">
                            <a:xfrm>
                              <a:off x="640" y="470"/>
                              <a:ext cx="57" cy="13"/>
                            </a:xfrm>
                            <a:custGeom>
                              <a:avLst/>
                              <a:gdLst>
                                <a:gd name="T0" fmla="*/ 0 w 284"/>
                                <a:gd name="T1" fmla="*/ 64 h 64"/>
                                <a:gd name="T2" fmla="*/ 284 w 284"/>
                                <a:gd name="T3" fmla="*/ 64 h 64"/>
                                <a:gd name="T4" fmla="*/ 284 w 284"/>
                                <a:gd name="T5" fmla="*/ 43 h 64"/>
                                <a:gd name="T6" fmla="*/ 70 w 284"/>
                                <a:gd name="T7" fmla="*/ 43 h 64"/>
                                <a:gd name="T8" fmla="*/ 140 w 284"/>
                                <a:gd name="T9" fmla="*/ 21 h 64"/>
                                <a:gd name="T10" fmla="*/ 284 w 284"/>
                                <a:gd name="T11" fmla="*/ 21 h 64"/>
                                <a:gd name="T12" fmla="*/ 284 w 284"/>
                                <a:gd name="T13" fmla="*/ 0 h 64"/>
                                <a:gd name="T14" fmla="*/ 209 w 284"/>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4" h="64">
                                  <a:moveTo>
                                    <a:pt x="0" y="64"/>
                                  </a:moveTo>
                                  <a:lnTo>
                                    <a:pt x="284" y="64"/>
                                  </a:lnTo>
                                  <a:lnTo>
                                    <a:pt x="284" y="43"/>
                                  </a:lnTo>
                                  <a:lnTo>
                                    <a:pt x="70" y="43"/>
                                  </a:lnTo>
                                  <a:lnTo>
                                    <a:pt x="140" y="21"/>
                                  </a:lnTo>
                                  <a:lnTo>
                                    <a:pt x="284" y="21"/>
                                  </a:lnTo>
                                  <a:lnTo>
                                    <a:pt x="284" y="0"/>
                                  </a:lnTo>
                                  <a:lnTo>
                                    <a:pt x="209"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91" name="Line 1432"/>
                          <wps:cNvCnPr/>
                          <wps:spPr bwMode="auto">
                            <a:xfrm>
                              <a:off x="683" y="50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 name="Freeform 1433"/>
                          <wps:cNvSpPr>
                            <a:spLocks/>
                          </wps:cNvSpPr>
                          <wps:spPr bwMode="auto">
                            <a:xfrm>
                              <a:off x="640" y="487"/>
                              <a:ext cx="57" cy="13"/>
                            </a:xfrm>
                            <a:custGeom>
                              <a:avLst/>
                              <a:gdLst>
                                <a:gd name="T0" fmla="*/ 211 w 281"/>
                                <a:gd name="T1" fmla="*/ 64 h 64"/>
                                <a:gd name="T2" fmla="*/ 281 w 281"/>
                                <a:gd name="T3" fmla="*/ 64 h 64"/>
                                <a:gd name="T4" fmla="*/ 281 w 281"/>
                                <a:gd name="T5" fmla="*/ 43 h 64"/>
                                <a:gd name="T6" fmla="*/ 139 w 281"/>
                                <a:gd name="T7" fmla="*/ 43 h 64"/>
                                <a:gd name="T8" fmla="*/ 69 w 281"/>
                                <a:gd name="T9" fmla="*/ 21 h 64"/>
                                <a:gd name="T10" fmla="*/ 281 w 281"/>
                                <a:gd name="T11" fmla="*/ 21 h 64"/>
                                <a:gd name="T12" fmla="*/ 281 w 281"/>
                                <a:gd name="T13" fmla="*/ 0 h 64"/>
                                <a:gd name="T14" fmla="*/ 0 w 281"/>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1" h="64">
                                  <a:moveTo>
                                    <a:pt x="211" y="64"/>
                                  </a:moveTo>
                                  <a:lnTo>
                                    <a:pt x="281" y="64"/>
                                  </a:lnTo>
                                  <a:lnTo>
                                    <a:pt x="281" y="43"/>
                                  </a:lnTo>
                                  <a:lnTo>
                                    <a:pt x="139" y="43"/>
                                  </a:lnTo>
                                  <a:lnTo>
                                    <a:pt x="69" y="21"/>
                                  </a:lnTo>
                                  <a:lnTo>
                                    <a:pt x="281" y="21"/>
                                  </a:lnTo>
                                  <a:lnTo>
                                    <a:pt x="281" y="0"/>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93" name="Line 1434"/>
                          <wps:cNvCnPr/>
                          <wps:spPr bwMode="auto">
                            <a:xfrm>
                              <a:off x="452" y="34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 name="Line 1435"/>
                          <wps:cNvCnPr/>
                          <wps:spPr bwMode="auto">
                            <a:xfrm flipH="1">
                              <a:off x="404" y="346"/>
                              <a:ext cx="4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Line 1436"/>
                          <wps:cNvCnPr/>
                          <wps:spPr bwMode="auto">
                            <a:xfrm>
                              <a:off x="604"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 name="Line 1437"/>
                          <wps:cNvCnPr/>
                          <wps:spPr bwMode="auto">
                            <a:xfrm>
                              <a:off x="604" y="170"/>
                              <a:ext cx="29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Line 1438"/>
                          <wps:cNvCnPr/>
                          <wps:spPr bwMode="auto">
                            <a:xfrm>
                              <a:off x="749"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Freeform 1439"/>
                          <wps:cNvSpPr>
                            <a:spLocks/>
                          </wps:cNvSpPr>
                          <wps:spPr bwMode="auto">
                            <a:xfrm>
                              <a:off x="686" y="151"/>
                              <a:ext cx="63" cy="38"/>
                            </a:xfrm>
                            <a:custGeom>
                              <a:avLst/>
                              <a:gdLst>
                                <a:gd name="T0" fmla="*/ 317 w 317"/>
                                <a:gd name="T1" fmla="*/ 94 h 190"/>
                                <a:gd name="T2" fmla="*/ 317 w 317"/>
                                <a:gd name="T3" fmla="*/ 94 h 190"/>
                                <a:gd name="T4" fmla="*/ 0 w 317"/>
                                <a:gd name="T5" fmla="*/ 190 h 190"/>
                                <a:gd name="T6" fmla="*/ 0 w 317"/>
                                <a:gd name="T7" fmla="*/ 0 h 190"/>
                                <a:gd name="T8" fmla="*/ 317 w 317"/>
                                <a:gd name="T9" fmla="*/ 94 h 190"/>
                              </a:gdLst>
                              <a:ahLst/>
                              <a:cxnLst>
                                <a:cxn ang="0">
                                  <a:pos x="T0" y="T1"/>
                                </a:cxn>
                                <a:cxn ang="0">
                                  <a:pos x="T2" y="T3"/>
                                </a:cxn>
                                <a:cxn ang="0">
                                  <a:pos x="T4" y="T5"/>
                                </a:cxn>
                                <a:cxn ang="0">
                                  <a:pos x="T6" y="T7"/>
                                </a:cxn>
                                <a:cxn ang="0">
                                  <a:pos x="T8" y="T9"/>
                                </a:cxn>
                              </a:cxnLst>
                              <a:rect l="0" t="0" r="r" b="b"/>
                              <a:pathLst>
                                <a:path w="317" h="190">
                                  <a:moveTo>
                                    <a:pt x="317" y="94"/>
                                  </a:moveTo>
                                  <a:lnTo>
                                    <a:pt x="317" y="94"/>
                                  </a:lnTo>
                                  <a:lnTo>
                                    <a:pt x="0" y="190"/>
                                  </a:lnTo>
                                  <a:lnTo>
                                    <a:pt x="0" y="0"/>
                                  </a:lnTo>
                                  <a:lnTo>
                                    <a:pt x="317" y="9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99" name="Line 1440"/>
                          <wps:cNvCnPr/>
                          <wps:spPr bwMode="auto">
                            <a:xfrm>
                              <a:off x="744"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Freeform 1441"/>
                          <wps:cNvSpPr>
                            <a:spLocks/>
                          </wps:cNvSpPr>
                          <wps:spPr bwMode="auto">
                            <a:xfrm>
                              <a:off x="686" y="171"/>
                              <a:ext cx="58" cy="13"/>
                            </a:xfrm>
                            <a:custGeom>
                              <a:avLst/>
                              <a:gdLst>
                                <a:gd name="T0" fmla="*/ 290 w 290"/>
                                <a:gd name="T1" fmla="*/ 0 h 62"/>
                                <a:gd name="T2" fmla="*/ 0 w 290"/>
                                <a:gd name="T3" fmla="*/ 0 h 62"/>
                                <a:gd name="T4" fmla="*/ 0 w 290"/>
                                <a:gd name="T5" fmla="*/ 20 h 62"/>
                                <a:gd name="T6" fmla="*/ 219 w 290"/>
                                <a:gd name="T7" fmla="*/ 20 h 62"/>
                                <a:gd name="T8" fmla="*/ 152 w 290"/>
                                <a:gd name="T9" fmla="*/ 41 h 62"/>
                                <a:gd name="T10" fmla="*/ 0 w 290"/>
                                <a:gd name="T11" fmla="*/ 41 h 62"/>
                                <a:gd name="T12" fmla="*/ 0 w 290"/>
                                <a:gd name="T13" fmla="*/ 62 h 62"/>
                                <a:gd name="T14" fmla="*/ 82 w 29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0" h="62">
                                  <a:moveTo>
                                    <a:pt x="290" y="0"/>
                                  </a:moveTo>
                                  <a:lnTo>
                                    <a:pt x="0" y="0"/>
                                  </a:lnTo>
                                  <a:lnTo>
                                    <a:pt x="0" y="20"/>
                                  </a:lnTo>
                                  <a:lnTo>
                                    <a:pt x="219" y="20"/>
                                  </a:lnTo>
                                  <a:lnTo>
                                    <a:pt x="152" y="41"/>
                                  </a:lnTo>
                                  <a:lnTo>
                                    <a:pt x="0" y="41"/>
                                  </a:lnTo>
                                  <a:lnTo>
                                    <a:pt x="0" y="62"/>
                                  </a:lnTo>
                                  <a:lnTo>
                                    <a:pt x="82"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01" name="Line 1442"/>
                          <wps:cNvCnPr/>
                          <wps:spPr bwMode="auto">
                            <a:xfrm>
                              <a:off x="699"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2" name="Freeform 1443"/>
                          <wps:cNvSpPr>
                            <a:spLocks/>
                          </wps:cNvSpPr>
                          <wps:spPr bwMode="auto">
                            <a:xfrm>
                              <a:off x="686" y="154"/>
                              <a:ext cx="55" cy="13"/>
                            </a:xfrm>
                            <a:custGeom>
                              <a:avLst/>
                              <a:gdLst>
                                <a:gd name="T0" fmla="*/ 64 w 275"/>
                                <a:gd name="T1" fmla="*/ 0 h 64"/>
                                <a:gd name="T2" fmla="*/ 0 w 275"/>
                                <a:gd name="T3" fmla="*/ 0 h 64"/>
                                <a:gd name="T4" fmla="*/ 0 w 275"/>
                                <a:gd name="T5" fmla="*/ 21 h 64"/>
                                <a:gd name="T6" fmla="*/ 133 w 275"/>
                                <a:gd name="T7" fmla="*/ 21 h 64"/>
                                <a:gd name="T8" fmla="*/ 205 w 275"/>
                                <a:gd name="T9" fmla="*/ 42 h 64"/>
                                <a:gd name="T10" fmla="*/ 0 w 275"/>
                                <a:gd name="T11" fmla="*/ 42 h 64"/>
                                <a:gd name="T12" fmla="*/ 0 w 275"/>
                                <a:gd name="T13" fmla="*/ 64 h 64"/>
                                <a:gd name="T14" fmla="*/ 275 w 275"/>
                                <a:gd name="T15" fmla="*/ 64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5" h="64">
                                  <a:moveTo>
                                    <a:pt x="64" y="0"/>
                                  </a:moveTo>
                                  <a:lnTo>
                                    <a:pt x="0" y="0"/>
                                  </a:lnTo>
                                  <a:lnTo>
                                    <a:pt x="0" y="21"/>
                                  </a:lnTo>
                                  <a:lnTo>
                                    <a:pt x="133" y="21"/>
                                  </a:lnTo>
                                  <a:lnTo>
                                    <a:pt x="205" y="42"/>
                                  </a:lnTo>
                                  <a:lnTo>
                                    <a:pt x="0" y="42"/>
                                  </a:lnTo>
                                  <a:lnTo>
                                    <a:pt x="0" y="64"/>
                                  </a:lnTo>
                                  <a:lnTo>
                                    <a:pt x="275" y="6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803" name="Group 1645"/>
                        <wpg:cNvGrpSpPr>
                          <a:grpSpLocks/>
                        </wpg:cNvGrpSpPr>
                        <wpg:grpSpPr bwMode="auto">
                          <a:xfrm>
                            <a:off x="656" y="15"/>
                            <a:ext cx="2933" cy="470"/>
                            <a:chOff x="656" y="15"/>
                            <a:chExt cx="2933" cy="470"/>
                          </a:xfrm>
                        </wpg:grpSpPr>
                        <wps:wsp>
                          <wps:cNvPr id="1804" name="Line 1445"/>
                          <wps:cNvCnPr/>
                          <wps:spPr bwMode="auto">
                            <a:xfrm>
                              <a:off x="741" y="12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5" name="Freeform 1446"/>
                          <wps:cNvSpPr>
                            <a:spLocks/>
                          </wps:cNvSpPr>
                          <wps:spPr bwMode="auto">
                            <a:xfrm>
                              <a:off x="741" y="121"/>
                              <a:ext cx="17" cy="8"/>
                            </a:xfrm>
                            <a:custGeom>
                              <a:avLst/>
                              <a:gdLst>
                                <a:gd name="T0" fmla="*/ 0 w 85"/>
                                <a:gd name="T1" fmla="*/ 38 h 38"/>
                                <a:gd name="T2" fmla="*/ 36 w 85"/>
                                <a:gd name="T3" fmla="*/ 38 h 38"/>
                                <a:gd name="T4" fmla="*/ 60 w 85"/>
                                <a:gd name="T5" fmla="*/ 25 h 38"/>
                                <a:gd name="T6" fmla="*/ 85 w 85"/>
                                <a:gd name="T7" fmla="*/ 0 h 38"/>
                              </a:gdLst>
                              <a:ahLst/>
                              <a:cxnLst>
                                <a:cxn ang="0">
                                  <a:pos x="T0" y="T1"/>
                                </a:cxn>
                                <a:cxn ang="0">
                                  <a:pos x="T2" y="T3"/>
                                </a:cxn>
                                <a:cxn ang="0">
                                  <a:pos x="T4" y="T5"/>
                                </a:cxn>
                                <a:cxn ang="0">
                                  <a:pos x="T6" y="T7"/>
                                </a:cxn>
                              </a:cxnLst>
                              <a:rect l="0" t="0" r="r" b="b"/>
                              <a:pathLst>
                                <a:path w="85" h="38">
                                  <a:moveTo>
                                    <a:pt x="0" y="38"/>
                                  </a:moveTo>
                                  <a:lnTo>
                                    <a:pt x="36" y="38"/>
                                  </a:lnTo>
                                  <a:lnTo>
                                    <a:pt x="60" y="25"/>
                                  </a:lnTo>
                                  <a:lnTo>
                                    <a:pt x="8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06" name="Line 1447"/>
                          <wps:cNvCnPr/>
                          <wps:spPr bwMode="auto">
                            <a:xfrm>
                              <a:off x="758" y="10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Freeform 1448"/>
                          <wps:cNvSpPr>
                            <a:spLocks/>
                          </wps:cNvSpPr>
                          <wps:spPr bwMode="auto">
                            <a:xfrm>
                              <a:off x="729" y="95"/>
                              <a:ext cx="29" cy="34"/>
                            </a:xfrm>
                            <a:custGeom>
                              <a:avLst/>
                              <a:gdLst>
                                <a:gd name="T0" fmla="*/ 146 w 146"/>
                                <a:gd name="T1" fmla="*/ 74 h 171"/>
                                <a:gd name="T2" fmla="*/ 146 w 146"/>
                                <a:gd name="T3" fmla="*/ 48 h 171"/>
                                <a:gd name="T4" fmla="*/ 133 w 146"/>
                                <a:gd name="T5" fmla="*/ 25 h 171"/>
                                <a:gd name="T6" fmla="*/ 121 w 146"/>
                                <a:gd name="T7" fmla="*/ 12 h 171"/>
                                <a:gd name="T8" fmla="*/ 97 w 146"/>
                                <a:gd name="T9" fmla="*/ 0 h 171"/>
                                <a:gd name="T10" fmla="*/ 61 w 146"/>
                                <a:gd name="T11" fmla="*/ 0 h 171"/>
                                <a:gd name="T12" fmla="*/ 36 w 146"/>
                                <a:gd name="T13" fmla="*/ 12 h 171"/>
                                <a:gd name="T14" fmla="*/ 12 w 146"/>
                                <a:gd name="T15" fmla="*/ 38 h 171"/>
                                <a:gd name="T16" fmla="*/ 0 w 146"/>
                                <a:gd name="T17" fmla="*/ 74 h 171"/>
                                <a:gd name="T18" fmla="*/ 0 w 146"/>
                                <a:gd name="T19" fmla="*/ 97 h 171"/>
                                <a:gd name="T20" fmla="*/ 12 w 146"/>
                                <a:gd name="T21" fmla="*/ 133 h 171"/>
                                <a:gd name="T22" fmla="*/ 36 w 146"/>
                                <a:gd name="T23" fmla="*/ 158 h 171"/>
                                <a:gd name="T24" fmla="*/ 61 w 146"/>
                                <a:gd name="T25"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6" h="171">
                                  <a:moveTo>
                                    <a:pt x="146" y="74"/>
                                  </a:moveTo>
                                  <a:lnTo>
                                    <a:pt x="146" y="48"/>
                                  </a:lnTo>
                                  <a:lnTo>
                                    <a:pt x="133" y="25"/>
                                  </a:lnTo>
                                  <a:lnTo>
                                    <a:pt x="121" y="12"/>
                                  </a:lnTo>
                                  <a:lnTo>
                                    <a:pt x="97" y="0"/>
                                  </a:lnTo>
                                  <a:lnTo>
                                    <a:pt x="61" y="0"/>
                                  </a:lnTo>
                                  <a:lnTo>
                                    <a:pt x="36" y="12"/>
                                  </a:lnTo>
                                  <a:lnTo>
                                    <a:pt x="12" y="38"/>
                                  </a:lnTo>
                                  <a:lnTo>
                                    <a:pt x="0" y="74"/>
                                  </a:lnTo>
                                  <a:lnTo>
                                    <a:pt x="0" y="97"/>
                                  </a:lnTo>
                                  <a:lnTo>
                                    <a:pt x="12" y="133"/>
                                  </a:lnTo>
                                  <a:lnTo>
                                    <a:pt x="36" y="158"/>
                                  </a:lnTo>
                                  <a:lnTo>
                                    <a:pt x="61" y="17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08" name="Line 1449"/>
                          <wps:cNvCnPr/>
                          <wps:spPr bwMode="auto">
                            <a:xfrm>
                              <a:off x="729" y="10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 name="Line 1450"/>
                          <wps:cNvCnPr/>
                          <wps:spPr bwMode="auto">
                            <a:xfrm>
                              <a:off x="729" y="109"/>
                              <a:ext cx="2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 name="Line 1451"/>
                          <wps:cNvCnPr/>
                          <wps:spPr bwMode="auto">
                            <a:xfrm>
                              <a:off x="702"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 name="Freeform 1452"/>
                          <wps:cNvSpPr>
                            <a:spLocks/>
                          </wps:cNvSpPr>
                          <wps:spPr bwMode="auto">
                            <a:xfrm>
                              <a:off x="656" y="44"/>
                              <a:ext cx="53" cy="70"/>
                            </a:xfrm>
                            <a:custGeom>
                              <a:avLst/>
                              <a:gdLst>
                                <a:gd name="T0" fmla="*/ 231 w 265"/>
                                <a:gd name="T1" fmla="*/ 297 h 346"/>
                                <a:gd name="T2" fmla="*/ 249 w 265"/>
                                <a:gd name="T3" fmla="*/ 263 h 346"/>
                                <a:gd name="T4" fmla="*/ 265 w 265"/>
                                <a:gd name="T5" fmla="*/ 215 h 346"/>
                                <a:gd name="T6" fmla="*/ 265 w 265"/>
                                <a:gd name="T7" fmla="*/ 133 h 346"/>
                                <a:gd name="T8" fmla="*/ 249 w 265"/>
                                <a:gd name="T9" fmla="*/ 83 h 346"/>
                                <a:gd name="T10" fmla="*/ 231 w 265"/>
                                <a:gd name="T11" fmla="*/ 51 h 346"/>
                                <a:gd name="T12" fmla="*/ 200 w 265"/>
                                <a:gd name="T13" fmla="*/ 17 h 346"/>
                                <a:gd name="T14" fmla="*/ 166 w 265"/>
                                <a:gd name="T15" fmla="*/ 0 h 346"/>
                                <a:gd name="T16" fmla="*/ 100 w 265"/>
                                <a:gd name="T17" fmla="*/ 0 h 346"/>
                                <a:gd name="T18" fmla="*/ 66 w 265"/>
                                <a:gd name="T19" fmla="*/ 17 h 346"/>
                                <a:gd name="T20" fmla="*/ 32 w 265"/>
                                <a:gd name="T21" fmla="*/ 51 h 346"/>
                                <a:gd name="T22" fmla="*/ 17 w 265"/>
                                <a:gd name="T23" fmla="*/ 83 h 346"/>
                                <a:gd name="T24" fmla="*/ 0 w 265"/>
                                <a:gd name="T25" fmla="*/ 133 h 346"/>
                                <a:gd name="T26" fmla="*/ 0 w 265"/>
                                <a:gd name="T27" fmla="*/ 215 h 346"/>
                                <a:gd name="T28" fmla="*/ 17 w 265"/>
                                <a:gd name="T29" fmla="*/ 263 h 346"/>
                                <a:gd name="T30" fmla="*/ 32 w 265"/>
                                <a:gd name="T31" fmla="*/ 297 h 346"/>
                                <a:gd name="T32" fmla="*/ 66 w 265"/>
                                <a:gd name="T33" fmla="*/ 331 h 346"/>
                                <a:gd name="T34" fmla="*/ 100 w 265"/>
                                <a:gd name="T35" fmla="*/ 346 h 346"/>
                                <a:gd name="T36" fmla="*/ 166 w 265"/>
                                <a:gd name="T37" fmla="*/ 346 h 346"/>
                                <a:gd name="T38" fmla="*/ 200 w 265"/>
                                <a:gd name="T39" fmla="*/ 331 h 346"/>
                                <a:gd name="T40" fmla="*/ 231 w 265"/>
                                <a:gd name="T41" fmla="*/ 297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5" h="346">
                                  <a:moveTo>
                                    <a:pt x="231" y="297"/>
                                  </a:moveTo>
                                  <a:lnTo>
                                    <a:pt x="249" y="263"/>
                                  </a:lnTo>
                                  <a:lnTo>
                                    <a:pt x="265" y="215"/>
                                  </a:lnTo>
                                  <a:lnTo>
                                    <a:pt x="265" y="133"/>
                                  </a:lnTo>
                                  <a:lnTo>
                                    <a:pt x="249" y="83"/>
                                  </a:lnTo>
                                  <a:lnTo>
                                    <a:pt x="231" y="51"/>
                                  </a:lnTo>
                                  <a:lnTo>
                                    <a:pt x="200" y="17"/>
                                  </a:lnTo>
                                  <a:lnTo>
                                    <a:pt x="166" y="0"/>
                                  </a:lnTo>
                                  <a:lnTo>
                                    <a:pt x="100" y="0"/>
                                  </a:lnTo>
                                  <a:lnTo>
                                    <a:pt x="66" y="17"/>
                                  </a:lnTo>
                                  <a:lnTo>
                                    <a:pt x="32" y="51"/>
                                  </a:lnTo>
                                  <a:lnTo>
                                    <a:pt x="17" y="83"/>
                                  </a:lnTo>
                                  <a:lnTo>
                                    <a:pt x="0" y="133"/>
                                  </a:lnTo>
                                  <a:lnTo>
                                    <a:pt x="0" y="215"/>
                                  </a:lnTo>
                                  <a:lnTo>
                                    <a:pt x="17" y="263"/>
                                  </a:lnTo>
                                  <a:lnTo>
                                    <a:pt x="32" y="297"/>
                                  </a:lnTo>
                                  <a:lnTo>
                                    <a:pt x="66" y="331"/>
                                  </a:lnTo>
                                  <a:lnTo>
                                    <a:pt x="100" y="346"/>
                                  </a:lnTo>
                                  <a:lnTo>
                                    <a:pt x="166" y="346"/>
                                  </a:lnTo>
                                  <a:lnTo>
                                    <a:pt x="200" y="331"/>
                                  </a:lnTo>
                                  <a:lnTo>
                                    <a:pt x="231" y="29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12" name="Line 1453"/>
                          <wps:cNvCnPr/>
                          <wps:spPr bwMode="auto">
                            <a:xfrm>
                              <a:off x="692" y="7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 name="Line 1454"/>
                          <wps:cNvCnPr/>
                          <wps:spPr bwMode="auto">
                            <a:xfrm flipH="1">
                              <a:off x="673" y="77"/>
                              <a:ext cx="1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4" name="Line 1455"/>
                          <wps:cNvCnPr/>
                          <wps:spPr bwMode="auto">
                            <a:xfrm>
                              <a:off x="906" y="2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5" name="Freeform 1456"/>
                          <wps:cNvSpPr>
                            <a:spLocks/>
                          </wps:cNvSpPr>
                          <wps:spPr bwMode="auto">
                            <a:xfrm>
                              <a:off x="901" y="15"/>
                              <a:ext cx="369" cy="310"/>
                            </a:xfrm>
                            <a:custGeom>
                              <a:avLst/>
                              <a:gdLst>
                                <a:gd name="T0" fmla="*/ 25 w 1843"/>
                                <a:gd name="T1" fmla="*/ 26 h 1548"/>
                                <a:gd name="T2" fmla="*/ 25 w 1843"/>
                                <a:gd name="T3" fmla="*/ 1522 h 1548"/>
                                <a:gd name="T4" fmla="*/ 4 w 1843"/>
                                <a:gd name="T5" fmla="*/ 1543 h 1548"/>
                                <a:gd name="T6" fmla="*/ 4 w 1843"/>
                                <a:gd name="T7" fmla="*/ 5 h 1548"/>
                                <a:gd name="T8" fmla="*/ 2 w 1843"/>
                                <a:gd name="T9" fmla="*/ 2 h 1548"/>
                                <a:gd name="T10" fmla="*/ 23 w 1843"/>
                                <a:gd name="T11" fmla="*/ 23 h 1548"/>
                                <a:gd name="T12" fmla="*/ 1819 w 1843"/>
                                <a:gd name="T13" fmla="*/ 23 h 1548"/>
                                <a:gd name="T14" fmla="*/ 1817 w 1843"/>
                                <a:gd name="T15" fmla="*/ 26 h 1548"/>
                                <a:gd name="T16" fmla="*/ 25 w 1843"/>
                                <a:gd name="T17" fmla="*/ 26 h 1548"/>
                                <a:gd name="T18" fmla="*/ 0 w 1843"/>
                                <a:gd name="T19" fmla="*/ 0 h 1548"/>
                                <a:gd name="T20" fmla="*/ 25 w 1843"/>
                                <a:gd name="T21" fmla="*/ 26 h 1548"/>
                                <a:gd name="T22" fmla="*/ 25 w 1843"/>
                                <a:gd name="T23" fmla="*/ 1522 h 1548"/>
                                <a:gd name="T24" fmla="*/ 0 w 1843"/>
                                <a:gd name="T25" fmla="*/ 1548 h 1548"/>
                                <a:gd name="T26" fmla="*/ 25 w 1843"/>
                                <a:gd name="T27" fmla="*/ 1522 h 1548"/>
                                <a:gd name="T28" fmla="*/ 1817 w 1843"/>
                                <a:gd name="T29" fmla="*/ 1522 h 1548"/>
                                <a:gd name="T30" fmla="*/ 1843 w 1843"/>
                                <a:gd name="T31" fmla="*/ 1548 h 1548"/>
                                <a:gd name="T32" fmla="*/ 1817 w 1843"/>
                                <a:gd name="T33" fmla="*/ 1522 h 1548"/>
                                <a:gd name="T34" fmla="*/ 1817 w 1843"/>
                                <a:gd name="T35" fmla="*/ 26 h 1548"/>
                                <a:gd name="T36" fmla="*/ 1843 w 1843"/>
                                <a:gd name="T37" fmla="*/ 0 h 1548"/>
                                <a:gd name="T38" fmla="*/ 1817 w 1843"/>
                                <a:gd name="T39" fmla="*/ 26 h 1548"/>
                                <a:gd name="T40" fmla="*/ 1827 w 1843"/>
                                <a:gd name="T41" fmla="*/ 15 h 1548"/>
                                <a:gd name="T42" fmla="*/ 1827 w 1843"/>
                                <a:gd name="T43" fmla="*/ 1533 h 1548"/>
                                <a:gd name="T44" fmla="*/ 1833 w 1843"/>
                                <a:gd name="T45" fmla="*/ 1540 h 1548"/>
                                <a:gd name="T46" fmla="*/ 9 w 1843"/>
                                <a:gd name="T47" fmla="*/ 1540 h 1548"/>
                                <a:gd name="T48" fmla="*/ 0 w 1843"/>
                                <a:gd name="T49" fmla="*/ 1548 h 1548"/>
                                <a:gd name="T50" fmla="*/ 0 w 1843"/>
                                <a:gd name="T51" fmla="*/ 0 h 1548"/>
                                <a:gd name="T52" fmla="*/ 1843 w 1843"/>
                                <a:gd name="T53" fmla="*/ 0 h 1548"/>
                                <a:gd name="T54" fmla="*/ 1843 w 1843"/>
                                <a:gd name="T55" fmla="*/ 1548 h 1548"/>
                                <a:gd name="T56" fmla="*/ 0 w 1843"/>
                                <a:gd name="T57" fmla="*/ 1548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43" h="1548">
                                  <a:moveTo>
                                    <a:pt x="25" y="26"/>
                                  </a:moveTo>
                                  <a:lnTo>
                                    <a:pt x="25" y="1522"/>
                                  </a:lnTo>
                                  <a:lnTo>
                                    <a:pt x="4" y="1543"/>
                                  </a:lnTo>
                                  <a:lnTo>
                                    <a:pt x="4" y="5"/>
                                  </a:lnTo>
                                  <a:lnTo>
                                    <a:pt x="2" y="2"/>
                                  </a:lnTo>
                                  <a:lnTo>
                                    <a:pt x="23" y="23"/>
                                  </a:lnTo>
                                  <a:lnTo>
                                    <a:pt x="1819" y="23"/>
                                  </a:lnTo>
                                  <a:lnTo>
                                    <a:pt x="1817" y="26"/>
                                  </a:lnTo>
                                  <a:lnTo>
                                    <a:pt x="25" y="26"/>
                                  </a:lnTo>
                                  <a:lnTo>
                                    <a:pt x="0" y="0"/>
                                  </a:lnTo>
                                  <a:lnTo>
                                    <a:pt x="25" y="26"/>
                                  </a:lnTo>
                                  <a:lnTo>
                                    <a:pt x="25" y="1522"/>
                                  </a:lnTo>
                                  <a:lnTo>
                                    <a:pt x="0" y="1548"/>
                                  </a:lnTo>
                                  <a:lnTo>
                                    <a:pt x="25" y="1522"/>
                                  </a:lnTo>
                                  <a:lnTo>
                                    <a:pt x="1817" y="1522"/>
                                  </a:lnTo>
                                  <a:lnTo>
                                    <a:pt x="1843" y="1548"/>
                                  </a:lnTo>
                                  <a:lnTo>
                                    <a:pt x="1817" y="1522"/>
                                  </a:lnTo>
                                  <a:lnTo>
                                    <a:pt x="1817" y="26"/>
                                  </a:lnTo>
                                  <a:lnTo>
                                    <a:pt x="1843" y="0"/>
                                  </a:lnTo>
                                  <a:lnTo>
                                    <a:pt x="1817" y="26"/>
                                  </a:lnTo>
                                  <a:lnTo>
                                    <a:pt x="1827" y="15"/>
                                  </a:lnTo>
                                  <a:lnTo>
                                    <a:pt x="1827" y="1533"/>
                                  </a:lnTo>
                                  <a:lnTo>
                                    <a:pt x="1833" y="1540"/>
                                  </a:lnTo>
                                  <a:lnTo>
                                    <a:pt x="9" y="1540"/>
                                  </a:lnTo>
                                  <a:lnTo>
                                    <a:pt x="0" y="1548"/>
                                  </a:lnTo>
                                  <a:lnTo>
                                    <a:pt x="0" y="0"/>
                                  </a:lnTo>
                                  <a:lnTo>
                                    <a:pt x="1843" y="0"/>
                                  </a:lnTo>
                                  <a:lnTo>
                                    <a:pt x="1843" y="1548"/>
                                  </a:lnTo>
                                  <a:lnTo>
                                    <a:pt x="0" y="154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16" name="Line 1457"/>
                          <wps:cNvCnPr/>
                          <wps:spPr bwMode="auto">
                            <a:xfrm>
                              <a:off x="901" y="1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Line 1458"/>
                          <wps:cNvCnPr/>
                          <wps:spPr bwMode="auto">
                            <a:xfrm>
                              <a:off x="901" y="15"/>
                              <a:ext cx="36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8" name="Line 1459"/>
                          <wps:cNvCnPr/>
                          <wps:spPr bwMode="auto">
                            <a:xfrm>
                              <a:off x="1267"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1460"/>
                          <wps:cNvCnPr/>
                          <wps:spPr bwMode="auto">
                            <a:xfrm>
                              <a:off x="1267" y="170"/>
                              <a:ext cx="322"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1461"/>
                          <wps:cNvCnPr/>
                          <wps:spPr bwMode="auto">
                            <a:xfrm>
                              <a:off x="1455"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Freeform 1462"/>
                          <wps:cNvSpPr>
                            <a:spLocks/>
                          </wps:cNvSpPr>
                          <wps:spPr bwMode="auto">
                            <a:xfrm>
                              <a:off x="1391" y="151"/>
                              <a:ext cx="64" cy="38"/>
                            </a:xfrm>
                            <a:custGeom>
                              <a:avLst/>
                              <a:gdLst>
                                <a:gd name="T0" fmla="*/ 320 w 320"/>
                                <a:gd name="T1" fmla="*/ 94 h 190"/>
                                <a:gd name="T2" fmla="*/ 320 w 320"/>
                                <a:gd name="T3" fmla="*/ 94 h 190"/>
                                <a:gd name="T4" fmla="*/ 0 w 320"/>
                                <a:gd name="T5" fmla="*/ 190 h 190"/>
                                <a:gd name="T6" fmla="*/ 0 w 320"/>
                                <a:gd name="T7" fmla="*/ 0 h 190"/>
                                <a:gd name="T8" fmla="*/ 320 w 320"/>
                                <a:gd name="T9" fmla="*/ 94 h 190"/>
                              </a:gdLst>
                              <a:ahLst/>
                              <a:cxnLst>
                                <a:cxn ang="0">
                                  <a:pos x="T0" y="T1"/>
                                </a:cxn>
                                <a:cxn ang="0">
                                  <a:pos x="T2" y="T3"/>
                                </a:cxn>
                                <a:cxn ang="0">
                                  <a:pos x="T4" y="T5"/>
                                </a:cxn>
                                <a:cxn ang="0">
                                  <a:pos x="T6" y="T7"/>
                                </a:cxn>
                                <a:cxn ang="0">
                                  <a:pos x="T8" y="T9"/>
                                </a:cxn>
                              </a:cxnLst>
                              <a:rect l="0" t="0" r="r" b="b"/>
                              <a:pathLst>
                                <a:path w="320" h="190">
                                  <a:moveTo>
                                    <a:pt x="320" y="94"/>
                                  </a:moveTo>
                                  <a:lnTo>
                                    <a:pt x="320" y="94"/>
                                  </a:lnTo>
                                  <a:lnTo>
                                    <a:pt x="0" y="190"/>
                                  </a:lnTo>
                                  <a:lnTo>
                                    <a:pt x="0" y="0"/>
                                  </a:lnTo>
                                  <a:lnTo>
                                    <a:pt x="320" y="9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22" name="Line 1463"/>
                          <wps:cNvCnPr/>
                          <wps:spPr bwMode="auto">
                            <a:xfrm>
                              <a:off x="1450"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Freeform 1464"/>
                          <wps:cNvSpPr>
                            <a:spLocks/>
                          </wps:cNvSpPr>
                          <wps:spPr bwMode="auto">
                            <a:xfrm>
                              <a:off x="1391" y="171"/>
                              <a:ext cx="59" cy="13"/>
                            </a:xfrm>
                            <a:custGeom>
                              <a:avLst/>
                              <a:gdLst>
                                <a:gd name="T0" fmla="*/ 293 w 293"/>
                                <a:gd name="T1" fmla="*/ 0 h 62"/>
                                <a:gd name="T2" fmla="*/ 0 w 293"/>
                                <a:gd name="T3" fmla="*/ 0 h 62"/>
                                <a:gd name="T4" fmla="*/ 0 w 293"/>
                                <a:gd name="T5" fmla="*/ 20 h 62"/>
                                <a:gd name="T6" fmla="*/ 223 w 293"/>
                                <a:gd name="T7" fmla="*/ 20 h 62"/>
                                <a:gd name="T8" fmla="*/ 153 w 293"/>
                                <a:gd name="T9" fmla="*/ 41 h 62"/>
                                <a:gd name="T10" fmla="*/ 0 w 293"/>
                                <a:gd name="T11" fmla="*/ 41 h 62"/>
                                <a:gd name="T12" fmla="*/ 0 w 293"/>
                                <a:gd name="T13" fmla="*/ 62 h 62"/>
                                <a:gd name="T14" fmla="*/ 82 w 293"/>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 h="62">
                                  <a:moveTo>
                                    <a:pt x="293" y="0"/>
                                  </a:moveTo>
                                  <a:lnTo>
                                    <a:pt x="0" y="0"/>
                                  </a:lnTo>
                                  <a:lnTo>
                                    <a:pt x="0" y="20"/>
                                  </a:lnTo>
                                  <a:lnTo>
                                    <a:pt x="223" y="20"/>
                                  </a:lnTo>
                                  <a:lnTo>
                                    <a:pt x="153" y="41"/>
                                  </a:lnTo>
                                  <a:lnTo>
                                    <a:pt x="0" y="41"/>
                                  </a:lnTo>
                                  <a:lnTo>
                                    <a:pt x="0" y="62"/>
                                  </a:lnTo>
                                  <a:lnTo>
                                    <a:pt x="82"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24" name="Line 1465"/>
                          <wps:cNvCnPr/>
                          <wps:spPr bwMode="auto">
                            <a:xfrm>
                              <a:off x="1404"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Freeform 1466"/>
                          <wps:cNvSpPr>
                            <a:spLocks/>
                          </wps:cNvSpPr>
                          <wps:spPr bwMode="auto">
                            <a:xfrm>
                              <a:off x="1391" y="154"/>
                              <a:ext cx="56" cy="13"/>
                            </a:xfrm>
                            <a:custGeom>
                              <a:avLst/>
                              <a:gdLst>
                                <a:gd name="T0" fmla="*/ 64 w 278"/>
                                <a:gd name="T1" fmla="*/ 0 h 64"/>
                                <a:gd name="T2" fmla="*/ 0 w 278"/>
                                <a:gd name="T3" fmla="*/ 0 h 64"/>
                                <a:gd name="T4" fmla="*/ 0 w 278"/>
                                <a:gd name="T5" fmla="*/ 21 h 64"/>
                                <a:gd name="T6" fmla="*/ 136 w 278"/>
                                <a:gd name="T7" fmla="*/ 21 h 64"/>
                                <a:gd name="T8" fmla="*/ 206 w 278"/>
                                <a:gd name="T9" fmla="*/ 42 h 64"/>
                                <a:gd name="T10" fmla="*/ 0 w 278"/>
                                <a:gd name="T11" fmla="*/ 42 h 64"/>
                                <a:gd name="T12" fmla="*/ 0 w 278"/>
                                <a:gd name="T13" fmla="*/ 64 h 64"/>
                                <a:gd name="T14" fmla="*/ 278 w 278"/>
                                <a:gd name="T15" fmla="*/ 64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64">
                                  <a:moveTo>
                                    <a:pt x="64" y="0"/>
                                  </a:moveTo>
                                  <a:lnTo>
                                    <a:pt x="0" y="0"/>
                                  </a:lnTo>
                                  <a:lnTo>
                                    <a:pt x="0" y="21"/>
                                  </a:lnTo>
                                  <a:lnTo>
                                    <a:pt x="136" y="21"/>
                                  </a:lnTo>
                                  <a:lnTo>
                                    <a:pt x="206" y="42"/>
                                  </a:lnTo>
                                  <a:lnTo>
                                    <a:pt x="0" y="42"/>
                                  </a:lnTo>
                                  <a:lnTo>
                                    <a:pt x="0" y="64"/>
                                  </a:lnTo>
                                  <a:lnTo>
                                    <a:pt x="278" y="6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26" name="Line 1467"/>
                          <wps:cNvCnPr/>
                          <wps:spPr bwMode="auto">
                            <a:xfrm>
                              <a:off x="1926"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1468"/>
                          <wps:cNvCnPr/>
                          <wps:spPr bwMode="auto">
                            <a:xfrm>
                              <a:off x="1926" y="170"/>
                              <a:ext cx="301"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1469"/>
                          <wps:cNvCnPr/>
                          <wps:spPr bwMode="auto">
                            <a:xfrm>
                              <a:off x="2103"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Freeform 1470"/>
                          <wps:cNvSpPr>
                            <a:spLocks/>
                          </wps:cNvSpPr>
                          <wps:spPr bwMode="auto">
                            <a:xfrm>
                              <a:off x="2040" y="151"/>
                              <a:ext cx="63" cy="38"/>
                            </a:xfrm>
                            <a:custGeom>
                              <a:avLst/>
                              <a:gdLst>
                                <a:gd name="T0" fmla="*/ 318 w 318"/>
                                <a:gd name="T1" fmla="*/ 94 h 190"/>
                                <a:gd name="T2" fmla="*/ 318 w 318"/>
                                <a:gd name="T3" fmla="*/ 94 h 190"/>
                                <a:gd name="T4" fmla="*/ 0 w 318"/>
                                <a:gd name="T5" fmla="*/ 190 h 190"/>
                                <a:gd name="T6" fmla="*/ 0 w 318"/>
                                <a:gd name="T7" fmla="*/ 0 h 190"/>
                                <a:gd name="T8" fmla="*/ 318 w 318"/>
                                <a:gd name="T9" fmla="*/ 94 h 190"/>
                              </a:gdLst>
                              <a:ahLst/>
                              <a:cxnLst>
                                <a:cxn ang="0">
                                  <a:pos x="T0" y="T1"/>
                                </a:cxn>
                                <a:cxn ang="0">
                                  <a:pos x="T2" y="T3"/>
                                </a:cxn>
                                <a:cxn ang="0">
                                  <a:pos x="T4" y="T5"/>
                                </a:cxn>
                                <a:cxn ang="0">
                                  <a:pos x="T6" y="T7"/>
                                </a:cxn>
                                <a:cxn ang="0">
                                  <a:pos x="T8" y="T9"/>
                                </a:cxn>
                              </a:cxnLst>
                              <a:rect l="0" t="0" r="r" b="b"/>
                              <a:pathLst>
                                <a:path w="318" h="190">
                                  <a:moveTo>
                                    <a:pt x="318" y="94"/>
                                  </a:moveTo>
                                  <a:lnTo>
                                    <a:pt x="318" y="94"/>
                                  </a:lnTo>
                                  <a:lnTo>
                                    <a:pt x="0" y="190"/>
                                  </a:lnTo>
                                  <a:lnTo>
                                    <a:pt x="0" y="0"/>
                                  </a:lnTo>
                                  <a:lnTo>
                                    <a:pt x="318" y="9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0" name="Line 1471"/>
                          <wps:cNvCnPr/>
                          <wps:spPr bwMode="auto">
                            <a:xfrm>
                              <a:off x="2098"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Freeform 1472"/>
                          <wps:cNvSpPr>
                            <a:spLocks/>
                          </wps:cNvSpPr>
                          <wps:spPr bwMode="auto">
                            <a:xfrm>
                              <a:off x="2040" y="171"/>
                              <a:ext cx="58" cy="13"/>
                            </a:xfrm>
                            <a:custGeom>
                              <a:avLst/>
                              <a:gdLst>
                                <a:gd name="T0" fmla="*/ 290 w 290"/>
                                <a:gd name="T1" fmla="*/ 0 h 62"/>
                                <a:gd name="T2" fmla="*/ 0 w 290"/>
                                <a:gd name="T3" fmla="*/ 0 h 62"/>
                                <a:gd name="T4" fmla="*/ 0 w 290"/>
                                <a:gd name="T5" fmla="*/ 20 h 62"/>
                                <a:gd name="T6" fmla="*/ 220 w 290"/>
                                <a:gd name="T7" fmla="*/ 20 h 62"/>
                                <a:gd name="T8" fmla="*/ 153 w 290"/>
                                <a:gd name="T9" fmla="*/ 41 h 62"/>
                                <a:gd name="T10" fmla="*/ 0 w 290"/>
                                <a:gd name="T11" fmla="*/ 41 h 62"/>
                                <a:gd name="T12" fmla="*/ 0 w 290"/>
                                <a:gd name="T13" fmla="*/ 62 h 62"/>
                                <a:gd name="T14" fmla="*/ 83 w 29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0" h="62">
                                  <a:moveTo>
                                    <a:pt x="290" y="0"/>
                                  </a:moveTo>
                                  <a:lnTo>
                                    <a:pt x="0" y="0"/>
                                  </a:lnTo>
                                  <a:lnTo>
                                    <a:pt x="0" y="20"/>
                                  </a:lnTo>
                                  <a:lnTo>
                                    <a:pt x="220" y="20"/>
                                  </a:lnTo>
                                  <a:lnTo>
                                    <a:pt x="153" y="41"/>
                                  </a:lnTo>
                                  <a:lnTo>
                                    <a:pt x="0" y="41"/>
                                  </a:lnTo>
                                  <a:lnTo>
                                    <a:pt x="0" y="62"/>
                                  </a:lnTo>
                                  <a:lnTo>
                                    <a:pt x="83"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2" name="Line 1473"/>
                          <wps:cNvCnPr/>
                          <wps:spPr bwMode="auto">
                            <a:xfrm>
                              <a:off x="2052"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3" name="Freeform 1474"/>
                          <wps:cNvSpPr>
                            <a:spLocks/>
                          </wps:cNvSpPr>
                          <wps:spPr bwMode="auto">
                            <a:xfrm>
                              <a:off x="2040" y="154"/>
                              <a:ext cx="55" cy="13"/>
                            </a:xfrm>
                            <a:custGeom>
                              <a:avLst/>
                              <a:gdLst>
                                <a:gd name="T0" fmla="*/ 63 w 276"/>
                                <a:gd name="T1" fmla="*/ 0 h 64"/>
                                <a:gd name="T2" fmla="*/ 0 w 276"/>
                                <a:gd name="T3" fmla="*/ 0 h 64"/>
                                <a:gd name="T4" fmla="*/ 0 w 276"/>
                                <a:gd name="T5" fmla="*/ 21 h 64"/>
                                <a:gd name="T6" fmla="*/ 133 w 276"/>
                                <a:gd name="T7" fmla="*/ 21 h 64"/>
                                <a:gd name="T8" fmla="*/ 205 w 276"/>
                                <a:gd name="T9" fmla="*/ 42 h 64"/>
                                <a:gd name="T10" fmla="*/ 0 w 276"/>
                                <a:gd name="T11" fmla="*/ 42 h 64"/>
                                <a:gd name="T12" fmla="*/ 0 w 276"/>
                                <a:gd name="T13" fmla="*/ 64 h 64"/>
                                <a:gd name="T14" fmla="*/ 276 w 276"/>
                                <a:gd name="T15" fmla="*/ 64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 h="64">
                                  <a:moveTo>
                                    <a:pt x="63" y="0"/>
                                  </a:moveTo>
                                  <a:lnTo>
                                    <a:pt x="0" y="0"/>
                                  </a:lnTo>
                                  <a:lnTo>
                                    <a:pt x="0" y="21"/>
                                  </a:lnTo>
                                  <a:lnTo>
                                    <a:pt x="133" y="21"/>
                                  </a:lnTo>
                                  <a:lnTo>
                                    <a:pt x="205" y="42"/>
                                  </a:lnTo>
                                  <a:lnTo>
                                    <a:pt x="0" y="42"/>
                                  </a:lnTo>
                                  <a:lnTo>
                                    <a:pt x="0" y="64"/>
                                  </a:lnTo>
                                  <a:lnTo>
                                    <a:pt x="276" y="6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4" name="Line 1475"/>
                          <wps:cNvCnPr/>
                          <wps:spPr bwMode="auto">
                            <a:xfrm>
                              <a:off x="2338" y="13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Freeform 1476"/>
                          <wps:cNvSpPr>
                            <a:spLocks/>
                          </wps:cNvSpPr>
                          <wps:spPr bwMode="auto">
                            <a:xfrm>
                              <a:off x="2321" y="85"/>
                              <a:ext cx="37" cy="52"/>
                            </a:xfrm>
                            <a:custGeom>
                              <a:avLst/>
                              <a:gdLst>
                                <a:gd name="T0" fmla="*/ 81 w 181"/>
                                <a:gd name="T1" fmla="*/ 254 h 262"/>
                                <a:gd name="T2" fmla="*/ 85 w 181"/>
                                <a:gd name="T3" fmla="*/ 259 h 262"/>
                                <a:gd name="T4" fmla="*/ 91 w 181"/>
                                <a:gd name="T5" fmla="*/ 260 h 262"/>
                                <a:gd name="T6" fmla="*/ 98 w 181"/>
                                <a:gd name="T7" fmla="*/ 262 h 262"/>
                                <a:gd name="T8" fmla="*/ 104 w 181"/>
                                <a:gd name="T9" fmla="*/ 259 h 262"/>
                                <a:gd name="T10" fmla="*/ 109 w 181"/>
                                <a:gd name="T11" fmla="*/ 254 h 262"/>
                                <a:gd name="T12" fmla="*/ 117 w 181"/>
                                <a:gd name="T13" fmla="*/ 223 h 262"/>
                                <a:gd name="T14" fmla="*/ 126 w 181"/>
                                <a:gd name="T15" fmla="*/ 193 h 262"/>
                                <a:gd name="T16" fmla="*/ 134 w 181"/>
                                <a:gd name="T17" fmla="*/ 162 h 262"/>
                                <a:gd name="T18" fmla="*/ 145 w 181"/>
                                <a:gd name="T19" fmla="*/ 132 h 262"/>
                                <a:gd name="T20" fmla="*/ 153 w 181"/>
                                <a:gd name="T21" fmla="*/ 103 h 262"/>
                                <a:gd name="T22" fmla="*/ 162 w 181"/>
                                <a:gd name="T23" fmla="*/ 71 h 262"/>
                                <a:gd name="T24" fmla="*/ 170 w 181"/>
                                <a:gd name="T25" fmla="*/ 42 h 262"/>
                                <a:gd name="T26" fmla="*/ 181 w 181"/>
                                <a:gd name="T27" fmla="*/ 10 h 262"/>
                                <a:gd name="T28" fmla="*/ 181 w 181"/>
                                <a:gd name="T29" fmla="*/ 6 h 262"/>
                                <a:gd name="T30" fmla="*/ 176 w 181"/>
                                <a:gd name="T31" fmla="*/ 1 h 262"/>
                                <a:gd name="T32" fmla="*/ 172 w 181"/>
                                <a:gd name="T33" fmla="*/ 1 h 262"/>
                                <a:gd name="T34" fmla="*/ 168 w 181"/>
                                <a:gd name="T35" fmla="*/ 1 h 262"/>
                                <a:gd name="T36" fmla="*/ 166 w 181"/>
                                <a:gd name="T37" fmla="*/ 6 h 262"/>
                                <a:gd name="T38" fmla="*/ 157 w 181"/>
                                <a:gd name="T39" fmla="*/ 36 h 262"/>
                                <a:gd name="T40" fmla="*/ 149 w 181"/>
                                <a:gd name="T41" fmla="*/ 65 h 262"/>
                                <a:gd name="T42" fmla="*/ 140 w 181"/>
                                <a:gd name="T43" fmla="*/ 95 h 262"/>
                                <a:gd name="T44" fmla="*/ 129 w 181"/>
                                <a:gd name="T45" fmla="*/ 124 h 262"/>
                                <a:gd name="T46" fmla="*/ 121 w 181"/>
                                <a:gd name="T47" fmla="*/ 154 h 262"/>
                                <a:gd name="T48" fmla="*/ 113 w 181"/>
                                <a:gd name="T49" fmla="*/ 185 h 262"/>
                                <a:gd name="T50" fmla="*/ 104 w 181"/>
                                <a:gd name="T51" fmla="*/ 214 h 262"/>
                                <a:gd name="T52" fmla="*/ 96 w 181"/>
                                <a:gd name="T53" fmla="*/ 244 h 262"/>
                                <a:gd name="T54" fmla="*/ 85 w 181"/>
                                <a:gd name="T55" fmla="*/ 214 h 262"/>
                                <a:gd name="T56" fmla="*/ 75 w 181"/>
                                <a:gd name="T57" fmla="*/ 185 h 262"/>
                                <a:gd name="T58" fmla="*/ 67 w 181"/>
                                <a:gd name="T59" fmla="*/ 155 h 262"/>
                                <a:gd name="T60" fmla="*/ 56 w 181"/>
                                <a:gd name="T61" fmla="*/ 126 h 262"/>
                                <a:gd name="T62" fmla="*/ 45 w 181"/>
                                <a:gd name="T63" fmla="*/ 95 h 262"/>
                                <a:gd name="T64" fmla="*/ 36 w 181"/>
                                <a:gd name="T65" fmla="*/ 65 h 262"/>
                                <a:gd name="T66" fmla="*/ 26 w 181"/>
                                <a:gd name="T67" fmla="*/ 36 h 262"/>
                                <a:gd name="T68" fmla="*/ 15 w 181"/>
                                <a:gd name="T69" fmla="*/ 6 h 262"/>
                                <a:gd name="T70" fmla="*/ 13 w 181"/>
                                <a:gd name="T71" fmla="*/ 1 h 262"/>
                                <a:gd name="T72" fmla="*/ 8 w 181"/>
                                <a:gd name="T73" fmla="*/ 0 h 262"/>
                                <a:gd name="T74" fmla="*/ 5 w 181"/>
                                <a:gd name="T75" fmla="*/ 1 h 262"/>
                                <a:gd name="T76" fmla="*/ 0 w 181"/>
                                <a:gd name="T77" fmla="*/ 6 h 262"/>
                                <a:gd name="T78" fmla="*/ 0 w 181"/>
                                <a:gd name="T79" fmla="*/ 10 h 262"/>
                                <a:gd name="T80" fmla="*/ 11 w 181"/>
                                <a:gd name="T81" fmla="*/ 42 h 262"/>
                                <a:gd name="T82" fmla="*/ 21 w 181"/>
                                <a:gd name="T83" fmla="*/ 71 h 262"/>
                                <a:gd name="T84" fmla="*/ 31 w 181"/>
                                <a:gd name="T85" fmla="*/ 103 h 262"/>
                                <a:gd name="T86" fmla="*/ 41 w 181"/>
                                <a:gd name="T87" fmla="*/ 132 h 262"/>
                                <a:gd name="T88" fmla="*/ 51 w 181"/>
                                <a:gd name="T89" fmla="*/ 162 h 262"/>
                                <a:gd name="T90" fmla="*/ 62 w 181"/>
                                <a:gd name="T91" fmla="*/ 193 h 262"/>
                                <a:gd name="T92" fmla="*/ 70 w 181"/>
                                <a:gd name="T93" fmla="*/ 223 h 262"/>
                                <a:gd name="T94" fmla="*/ 81 w 181"/>
                                <a:gd name="T95" fmla="*/ 254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1" h="262">
                                  <a:moveTo>
                                    <a:pt x="81" y="254"/>
                                  </a:moveTo>
                                  <a:lnTo>
                                    <a:pt x="85" y="259"/>
                                  </a:lnTo>
                                  <a:lnTo>
                                    <a:pt x="91" y="260"/>
                                  </a:lnTo>
                                  <a:lnTo>
                                    <a:pt x="98" y="262"/>
                                  </a:lnTo>
                                  <a:lnTo>
                                    <a:pt x="104" y="259"/>
                                  </a:lnTo>
                                  <a:lnTo>
                                    <a:pt x="109" y="254"/>
                                  </a:lnTo>
                                  <a:lnTo>
                                    <a:pt x="117" y="223"/>
                                  </a:lnTo>
                                  <a:lnTo>
                                    <a:pt x="126" y="193"/>
                                  </a:lnTo>
                                  <a:lnTo>
                                    <a:pt x="134" y="162"/>
                                  </a:lnTo>
                                  <a:lnTo>
                                    <a:pt x="145" y="132"/>
                                  </a:lnTo>
                                  <a:lnTo>
                                    <a:pt x="153" y="103"/>
                                  </a:lnTo>
                                  <a:lnTo>
                                    <a:pt x="162" y="71"/>
                                  </a:lnTo>
                                  <a:lnTo>
                                    <a:pt x="170" y="42"/>
                                  </a:lnTo>
                                  <a:lnTo>
                                    <a:pt x="181" y="10"/>
                                  </a:lnTo>
                                  <a:lnTo>
                                    <a:pt x="181" y="6"/>
                                  </a:lnTo>
                                  <a:lnTo>
                                    <a:pt x="176" y="1"/>
                                  </a:lnTo>
                                  <a:lnTo>
                                    <a:pt x="172" y="1"/>
                                  </a:lnTo>
                                  <a:lnTo>
                                    <a:pt x="168" y="1"/>
                                  </a:lnTo>
                                  <a:lnTo>
                                    <a:pt x="166" y="6"/>
                                  </a:lnTo>
                                  <a:lnTo>
                                    <a:pt x="157" y="36"/>
                                  </a:lnTo>
                                  <a:lnTo>
                                    <a:pt x="149" y="65"/>
                                  </a:lnTo>
                                  <a:lnTo>
                                    <a:pt x="140" y="95"/>
                                  </a:lnTo>
                                  <a:lnTo>
                                    <a:pt x="129" y="124"/>
                                  </a:lnTo>
                                  <a:lnTo>
                                    <a:pt x="121" y="154"/>
                                  </a:lnTo>
                                  <a:lnTo>
                                    <a:pt x="113" y="185"/>
                                  </a:lnTo>
                                  <a:lnTo>
                                    <a:pt x="104" y="214"/>
                                  </a:lnTo>
                                  <a:lnTo>
                                    <a:pt x="96" y="244"/>
                                  </a:lnTo>
                                  <a:lnTo>
                                    <a:pt x="85" y="214"/>
                                  </a:lnTo>
                                  <a:lnTo>
                                    <a:pt x="75" y="185"/>
                                  </a:lnTo>
                                  <a:lnTo>
                                    <a:pt x="67" y="155"/>
                                  </a:lnTo>
                                  <a:lnTo>
                                    <a:pt x="56" y="126"/>
                                  </a:lnTo>
                                  <a:lnTo>
                                    <a:pt x="45" y="95"/>
                                  </a:lnTo>
                                  <a:lnTo>
                                    <a:pt x="36" y="65"/>
                                  </a:lnTo>
                                  <a:lnTo>
                                    <a:pt x="26" y="36"/>
                                  </a:lnTo>
                                  <a:lnTo>
                                    <a:pt x="15" y="6"/>
                                  </a:lnTo>
                                  <a:lnTo>
                                    <a:pt x="13" y="1"/>
                                  </a:lnTo>
                                  <a:lnTo>
                                    <a:pt x="8" y="0"/>
                                  </a:lnTo>
                                  <a:lnTo>
                                    <a:pt x="5" y="1"/>
                                  </a:lnTo>
                                  <a:lnTo>
                                    <a:pt x="0" y="6"/>
                                  </a:lnTo>
                                  <a:lnTo>
                                    <a:pt x="0" y="10"/>
                                  </a:lnTo>
                                  <a:lnTo>
                                    <a:pt x="11" y="42"/>
                                  </a:lnTo>
                                  <a:lnTo>
                                    <a:pt x="21" y="71"/>
                                  </a:lnTo>
                                  <a:lnTo>
                                    <a:pt x="31" y="103"/>
                                  </a:lnTo>
                                  <a:lnTo>
                                    <a:pt x="41" y="132"/>
                                  </a:lnTo>
                                  <a:lnTo>
                                    <a:pt x="51" y="162"/>
                                  </a:lnTo>
                                  <a:lnTo>
                                    <a:pt x="62" y="193"/>
                                  </a:lnTo>
                                  <a:lnTo>
                                    <a:pt x="70" y="223"/>
                                  </a:lnTo>
                                  <a:lnTo>
                                    <a:pt x="81" y="25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6" name="Line 1477"/>
                          <wps:cNvCnPr/>
                          <wps:spPr bwMode="auto">
                            <a:xfrm>
                              <a:off x="2375" y="13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Freeform 1478"/>
                          <wps:cNvSpPr>
                            <a:spLocks/>
                          </wps:cNvSpPr>
                          <wps:spPr bwMode="auto">
                            <a:xfrm>
                              <a:off x="2367" y="85"/>
                              <a:ext cx="37" cy="53"/>
                            </a:xfrm>
                            <a:custGeom>
                              <a:avLst/>
                              <a:gdLst>
                                <a:gd name="T0" fmla="*/ 41 w 184"/>
                                <a:gd name="T1" fmla="*/ 239 h 265"/>
                                <a:gd name="T2" fmla="*/ 68 w 184"/>
                                <a:gd name="T3" fmla="*/ 259 h 265"/>
                                <a:gd name="T4" fmla="*/ 102 w 184"/>
                                <a:gd name="T5" fmla="*/ 265 h 265"/>
                                <a:gd name="T6" fmla="*/ 121 w 184"/>
                                <a:gd name="T7" fmla="*/ 262 h 265"/>
                                <a:gd name="T8" fmla="*/ 138 w 184"/>
                                <a:gd name="T9" fmla="*/ 259 h 265"/>
                                <a:gd name="T10" fmla="*/ 153 w 184"/>
                                <a:gd name="T11" fmla="*/ 250 h 265"/>
                                <a:gd name="T12" fmla="*/ 168 w 184"/>
                                <a:gd name="T13" fmla="*/ 239 h 265"/>
                                <a:gd name="T14" fmla="*/ 183 w 184"/>
                                <a:gd name="T15" fmla="*/ 223 h 265"/>
                                <a:gd name="T16" fmla="*/ 184 w 184"/>
                                <a:gd name="T17" fmla="*/ 219 h 265"/>
                                <a:gd name="T18" fmla="*/ 184 w 184"/>
                                <a:gd name="T19" fmla="*/ 214 h 265"/>
                                <a:gd name="T20" fmla="*/ 181 w 184"/>
                                <a:gd name="T21" fmla="*/ 213 h 265"/>
                                <a:gd name="T22" fmla="*/ 176 w 184"/>
                                <a:gd name="T23" fmla="*/ 210 h 265"/>
                                <a:gd name="T24" fmla="*/ 172 w 184"/>
                                <a:gd name="T25" fmla="*/ 214 h 265"/>
                                <a:gd name="T26" fmla="*/ 160 w 184"/>
                                <a:gd name="T27" fmla="*/ 227 h 265"/>
                                <a:gd name="T28" fmla="*/ 147 w 184"/>
                                <a:gd name="T29" fmla="*/ 237 h 265"/>
                                <a:gd name="T30" fmla="*/ 132 w 184"/>
                                <a:gd name="T31" fmla="*/ 244 h 265"/>
                                <a:gd name="T32" fmla="*/ 119 w 184"/>
                                <a:gd name="T33" fmla="*/ 249 h 265"/>
                                <a:gd name="T34" fmla="*/ 102 w 184"/>
                                <a:gd name="T35" fmla="*/ 250 h 265"/>
                                <a:gd name="T36" fmla="*/ 75 w 184"/>
                                <a:gd name="T37" fmla="*/ 244 h 265"/>
                                <a:gd name="T38" fmla="*/ 52 w 184"/>
                                <a:gd name="T39" fmla="*/ 227 h 265"/>
                                <a:gd name="T40" fmla="*/ 32 w 184"/>
                                <a:gd name="T41" fmla="*/ 201 h 265"/>
                                <a:gd name="T42" fmla="*/ 19 w 184"/>
                                <a:gd name="T43" fmla="*/ 168 h 265"/>
                                <a:gd name="T44" fmla="*/ 16 w 184"/>
                                <a:gd name="T45" fmla="*/ 128 h 265"/>
                                <a:gd name="T46" fmla="*/ 21 w 184"/>
                                <a:gd name="T47" fmla="*/ 83 h 265"/>
                                <a:gd name="T48" fmla="*/ 34 w 184"/>
                                <a:gd name="T49" fmla="*/ 52 h 265"/>
                                <a:gd name="T50" fmla="*/ 52 w 184"/>
                                <a:gd name="T51" fmla="*/ 29 h 265"/>
                                <a:gd name="T52" fmla="*/ 75 w 184"/>
                                <a:gd name="T53" fmla="*/ 19 h 265"/>
                                <a:gd name="T54" fmla="*/ 96 w 184"/>
                                <a:gd name="T55" fmla="*/ 14 h 265"/>
                                <a:gd name="T56" fmla="*/ 112 w 184"/>
                                <a:gd name="T57" fmla="*/ 14 h 265"/>
                                <a:gd name="T58" fmla="*/ 125 w 184"/>
                                <a:gd name="T59" fmla="*/ 19 h 265"/>
                                <a:gd name="T60" fmla="*/ 138 w 184"/>
                                <a:gd name="T61" fmla="*/ 23 h 265"/>
                                <a:gd name="T62" fmla="*/ 148 w 184"/>
                                <a:gd name="T63" fmla="*/ 34 h 265"/>
                                <a:gd name="T64" fmla="*/ 160 w 184"/>
                                <a:gd name="T65" fmla="*/ 46 h 265"/>
                                <a:gd name="T66" fmla="*/ 161 w 184"/>
                                <a:gd name="T67" fmla="*/ 47 h 265"/>
                                <a:gd name="T68" fmla="*/ 166 w 184"/>
                                <a:gd name="T69" fmla="*/ 50 h 265"/>
                                <a:gd name="T70" fmla="*/ 170 w 184"/>
                                <a:gd name="T71" fmla="*/ 46 h 265"/>
                                <a:gd name="T72" fmla="*/ 172 w 184"/>
                                <a:gd name="T73" fmla="*/ 44 h 265"/>
                                <a:gd name="T74" fmla="*/ 172 w 184"/>
                                <a:gd name="T75" fmla="*/ 37 h 265"/>
                                <a:gd name="T76" fmla="*/ 160 w 184"/>
                                <a:gd name="T77" fmla="*/ 23 h 265"/>
                                <a:gd name="T78" fmla="*/ 147 w 184"/>
                                <a:gd name="T79" fmla="*/ 10 h 265"/>
                                <a:gd name="T80" fmla="*/ 134 w 184"/>
                                <a:gd name="T81" fmla="*/ 4 h 265"/>
                                <a:gd name="T82" fmla="*/ 115 w 184"/>
                                <a:gd name="T83" fmla="*/ 0 h 265"/>
                                <a:gd name="T84" fmla="*/ 96 w 184"/>
                                <a:gd name="T85" fmla="*/ 0 h 265"/>
                                <a:gd name="T86" fmla="*/ 70 w 184"/>
                                <a:gd name="T87" fmla="*/ 4 h 265"/>
                                <a:gd name="T88" fmla="*/ 45 w 184"/>
                                <a:gd name="T89" fmla="*/ 16 h 265"/>
                                <a:gd name="T90" fmla="*/ 21 w 184"/>
                                <a:gd name="T91" fmla="*/ 42 h 265"/>
                                <a:gd name="T92" fmla="*/ 6 w 184"/>
                                <a:gd name="T93" fmla="*/ 78 h 265"/>
                                <a:gd name="T94" fmla="*/ 5 w 184"/>
                                <a:gd name="T95" fmla="*/ 103 h 265"/>
                                <a:gd name="T96" fmla="*/ 0 w 184"/>
                                <a:gd name="T97" fmla="*/ 128 h 265"/>
                                <a:gd name="T98" fmla="*/ 6 w 184"/>
                                <a:gd name="T99" fmla="*/ 175 h 265"/>
                                <a:gd name="T100" fmla="*/ 19 w 184"/>
                                <a:gd name="T101" fmla="*/ 213 h 265"/>
                                <a:gd name="T102" fmla="*/ 41 w 184"/>
                                <a:gd name="T103" fmla="*/ 23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84" h="265">
                                  <a:moveTo>
                                    <a:pt x="41" y="239"/>
                                  </a:moveTo>
                                  <a:lnTo>
                                    <a:pt x="68" y="259"/>
                                  </a:lnTo>
                                  <a:lnTo>
                                    <a:pt x="102" y="265"/>
                                  </a:lnTo>
                                  <a:lnTo>
                                    <a:pt x="121" y="262"/>
                                  </a:lnTo>
                                  <a:lnTo>
                                    <a:pt x="138" y="259"/>
                                  </a:lnTo>
                                  <a:lnTo>
                                    <a:pt x="153" y="250"/>
                                  </a:lnTo>
                                  <a:lnTo>
                                    <a:pt x="168" y="239"/>
                                  </a:lnTo>
                                  <a:lnTo>
                                    <a:pt x="183" y="223"/>
                                  </a:lnTo>
                                  <a:lnTo>
                                    <a:pt x="184" y="219"/>
                                  </a:lnTo>
                                  <a:lnTo>
                                    <a:pt x="184" y="214"/>
                                  </a:lnTo>
                                  <a:lnTo>
                                    <a:pt x="181" y="213"/>
                                  </a:lnTo>
                                  <a:lnTo>
                                    <a:pt x="176" y="210"/>
                                  </a:lnTo>
                                  <a:lnTo>
                                    <a:pt x="172" y="214"/>
                                  </a:lnTo>
                                  <a:lnTo>
                                    <a:pt x="160" y="227"/>
                                  </a:lnTo>
                                  <a:lnTo>
                                    <a:pt x="147" y="237"/>
                                  </a:lnTo>
                                  <a:lnTo>
                                    <a:pt x="132" y="244"/>
                                  </a:lnTo>
                                  <a:lnTo>
                                    <a:pt x="119" y="249"/>
                                  </a:lnTo>
                                  <a:lnTo>
                                    <a:pt x="102" y="250"/>
                                  </a:lnTo>
                                  <a:lnTo>
                                    <a:pt x="75" y="244"/>
                                  </a:lnTo>
                                  <a:lnTo>
                                    <a:pt x="52" y="227"/>
                                  </a:lnTo>
                                  <a:lnTo>
                                    <a:pt x="32" y="201"/>
                                  </a:lnTo>
                                  <a:lnTo>
                                    <a:pt x="19" y="168"/>
                                  </a:lnTo>
                                  <a:lnTo>
                                    <a:pt x="16" y="128"/>
                                  </a:lnTo>
                                  <a:lnTo>
                                    <a:pt x="21" y="83"/>
                                  </a:lnTo>
                                  <a:lnTo>
                                    <a:pt x="34" y="52"/>
                                  </a:lnTo>
                                  <a:lnTo>
                                    <a:pt x="52" y="29"/>
                                  </a:lnTo>
                                  <a:lnTo>
                                    <a:pt x="75" y="19"/>
                                  </a:lnTo>
                                  <a:lnTo>
                                    <a:pt x="96" y="14"/>
                                  </a:lnTo>
                                  <a:lnTo>
                                    <a:pt x="112" y="14"/>
                                  </a:lnTo>
                                  <a:lnTo>
                                    <a:pt x="125" y="19"/>
                                  </a:lnTo>
                                  <a:lnTo>
                                    <a:pt x="138" y="23"/>
                                  </a:lnTo>
                                  <a:lnTo>
                                    <a:pt x="148" y="34"/>
                                  </a:lnTo>
                                  <a:lnTo>
                                    <a:pt x="160" y="46"/>
                                  </a:lnTo>
                                  <a:lnTo>
                                    <a:pt x="161" y="47"/>
                                  </a:lnTo>
                                  <a:lnTo>
                                    <a:pt x="166" y="50"/>
                                  </a:lnTo>
                                  <a:lnTo>
                                    <a:pt x="170" y="46"/>
                                  </a:lnTo>
                                  <a:lnTo>
                                    <a:pt x="172" y="44"/>
                                  </a:lnTo>
                                  <a:lnTo>
                                    <a:pt x="172" y="37"/>
                                  </a:lnTo>
                                  <a:lnTo>
                                    <a:pt x="160" y="23"/>
                                  </a:lnTo>
                                  <a:lnTo>
                                    <a:pt x="147" y="10"/>
                                  </a:lnTo>
                                  <a:lnTo>
                                    <a:pt x="134" y="4"/>
                                  </a:lnTo>
                                  <a:lnTo>
                                    <a:pt x="115" y="0"/>
                                  </a:lnTo>
                                  <a:lnTo>
                                    <a:pt x="96" y="0"/>
                                  </a:lnTo>
                                  <a:lnTo>
                                    <a:pt x="70" y="4"/>
                                  </a:lnTo>
                                  <a:lnTo>
                                    <a:pt x="45" y="16"/>
                                  </a:lnTo>
                                  <a:lnTo>
                                    <a:pt x="21" y="42"/>
                                  </a:lnTo>
                                  <a:lnTo>
                                    <a:pt x="6" y="78"/>
                                  </a:lnTo>
                                  <a:lnTo>
                                    <a:pt x="5" y="103"/>
                                  </a:lnTo>
                                  <a:lnTo>
                                    <a:pt x="0" y="128"/>
                                  </a:lnTo>
                                  <a:lnTo>
                                    <a:pt x="6" y="175"/>
                                  </a:lnTo>
                                  <a:lnTo>
                                    <a:pt x="19" y="213"/>
                                  </a:lnTo>
                                  <a:lnTo>
                                    <a:pt x="41" y="23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8" name="Line 1479"/>
                          <wps:cNvCnPr/>
                          <wps:spPr bwMode="auto">
                            <a:xfrm>
                              <a:off x="2422" y="13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Freeform 1480"/>
                          <wps:cNvSpPr>
                            <a:spLocks/>
                          </wps:cNvSpPr>
                          <wps:spPr bwMode="auto">
                            <a:xfrm>
                              <a:off x="2415" y="85"/>
                              <a:ext cx="39" cy="53"/>
                            </a:xfrm>
                            <a:custGeom>
                              <a:avLst/>
                              <a:gdLst>
                                <a:gd name="T0" fmla="*/ 38 w 196"/>
                                <a:gd name="T1" fmla="*/ 237 h 265"/>
                                <a:gd name="T2" fmla="*/ 65 w 196"/>
                                <a:gd name="T3" fmla="*/ 257 h 265"/>
                                <a:gd name="T4" fmla="*/ 100 w 196"/>
                                <a:gd name="T5" fmla="*/ 265 h 265"/>
                                <a:gd name="T6" fmla="*/ 134 w 196"/>
                                <a:gd name="T7" fmla="*/ 257 h 265"/>
                                <a:gd name="T8" fmla="*/ 160 w 196"/>
                                <a:gd name="T9" fmla="*/ 237 h 265"/>
                                <a:gd name="T10" fmla="*/ 180 w 196"/>
                                <a:gd name="T11" fmla="*/ 208 h 265"/>
                                <a:gd name="T12" fmla="*/ 193 w 196"/>
                                <a:gd name="T13" fmla="*/ 172 h 265"/>
                                <a:gd name="T14" fmla="*/ 196 w 196"/>
                                <a:gd name="T15" fmla="*/ 132 h 265"/>
                                <a:gd name="T16" fmla="*/ 193 w 196"/>
                                <a:gd name="T17" fmla="*/ 95 h 265"/>
                                <a:gd name="T18" fmla="*/ 180 w 196"/>
                                <a:gd name="T19" fmla="*/ 57 h 265"/>
                                <a:gd name="T20" fmla="*/ 159 w 196"/>
                                <a:gd name="T21" fmla="*/ 27 h 265"/>
                                <a:gd name="T22" fmla="*/ 131 w 196"/>
                                <a:gd name="T23" fmla="*/ 6 h 265"/>
                                <a:gd name="T24" fmla="*/ 95 w 196"/>
                                <a:gd name="T25" fmla="*/ 0 h 265"/>
                                <a:gd name="T26" fmla="*/ 61 w 196"/>
                                <a:gd name="T27" fmla="*/ 6 h 265"/>
                                <a:gd name="T28" fmla="*/ 36 w 196"/>
                                <a:gd name="T29" fmla="*/ 27 h 265"/>
                                <a:gd name="T30" fmla="*/ 17 w 196"/>
                                <a:gd name="T31" fmla="*/ 57 h 265"/>
                                <a:gd name="T32" fmla="*/ 4 w 196"/>
                                <a:gd name="T33" fmla="*/ 95 h 265"/>
                                <a:gd name="T34" fmla="*/ 0 w 196"/>
                                <a:gd name="T35" fmla="*/ 132 h 265"/>
                                <a:gd name="T36" fmla="*/ 4 w 196"/>
                                <a:gd name="T37" fmla="*/ 172 h 265"/>
                                <a:gd name="T38" fmla="*/ 17 w 196"/>
                                <a:gd name="T39" fmla="*/ 208 h 265"/>
                                <a:gd name="T40" fmla="*/ 38 w 196"/>
                                <a:gd name="T41" fmla="*/ 237 h 265"/>
                                <a:gd name="T42" fmla="*/ 46 w 196"/>
                                <a:gd name="T43" fmla="*/ 224 h 265"/>
                                <a:gd name="T44" fmla="*/ 29 w 196"/>
                                <a:gd name="T45" fmla="*/ 198 h 265"/>
                                <a:gd name="T46" fmla="*/ 18 w 196"/>
                                <a:gd name="T47" fmla="*/ 165 h 265"/>
                                <a:gd name="T48" fmla="*/ 17 w 196"/>
                                <a:gd name="T49" fmla="*/ 132 h 265"/>
                                <a:gd name="T50" fmla="*/ 18 w 196"/>
                                <a:gd name="T51" fmla="*/ 98 h 265"/>
                                <a:gd name="T52" fmla="*/ 29 w 196"/>
                                <a:gd name="T53" fmla="*/ 65 h 265"/>
                                <a:gd name="T54" fmla="*/ 44 w 196"/>
                                <a:gd name="T55" fmla="*/ 39 h 265"/>
                                <a:gd name="T56" fmla="*/ 65 w 196"/>
                                <a:gd name="T57" fmla="*/ 21 h 265"/>
                                <a:gd name="T58" fmla="*/ 95 w 196"/>
                                <a:gd name="T59" fmla="*/ 14 h 265"/>
                                <a:gd name="T60" fmla="*/ 127 w 196"/>
                                <a:gd name="T61" fmla="*/ 21 h 265"/>
                                <a:gd name="T62" fmla="*/ 150 w 196"/>
                                <a:gd name="T63" fmla="*/ 39 h 265"/>
                                <a:gd name="T64" fmla="*/ 167 w 196"/>
                                <a:gd name="T65" fmla="*/ 65 h 265"/>
                                <a:gd name="T66" fmla="*/ 178 w 196"/>
                                <a:gd name="T67" fmla="*/ 98 h 265"/>
                                <a:gd name="T68" fmla="*/ 182 w 196"/>
                                <a:gd name="T69" fmla="*/ 132 h 265"/>
                                <a:gd name="T70" fmla="*/ 180 w 196"/>
                                <a:gd name="T71" fmla="*/ 165 h 265"/>
                                <a:gd name="T72" fmla="*/ 170 w 196"/>
                                <a:gd name="T73" fmla="*/ 198 h 265"/>
                                <a:gd name="T74" fmla="*/ 152 w 196"/>
                                <a:gd name="T75" fmla="*/ 224 h 265"/>
                                <a:gd name="T76" fmla="*/ 129 w 196"/>
                                <a:gd name="T77" fmla="*/ 242 h 265"/>
                                <a:gd name="T78" fmla="*/ 100 w 196"/>
                                <a:gd name="T79" fmla="*/ 249 h 265"/>
                                <a:gd name="T80" fmla="*/ 70 w 196"/>
                                <a:gd name="T81" fmla="*/ 242 h 265"/>
                                <a:gd name="T82" fmla="*/ 46 w 196"/>
                                <a:gd name="T83" fmla="*/ 22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6" h="265">
                                  <a:moveTo>
                                    <a:pt x="38" y="237"/>
                                  </a:moveTo>
                                  <a:lnTo>
                                    <a:pt x="65" y="257"/>
                                  </a:lnTo>
                                  <a:lnTo>
                                    <a:pt x="100" y="265"/>
                                  </a:lnTo>
                                  <a:lnTo>
                                    <a:pt x="134" y="257"/>
                                  </a:lnTo>
                                  <a:lnTo>
                                    <a:pt x="160" y="237"/>
                                  </a:lnTo>
                                  <a:lnTo>
                                    <a:pt x="180" y="208"/>
                                  </a:lnTo>
                                  <a:lnTo>
                                    <a:pt x="193" y="172"/>
                                  </a:lnTo>
                                  <a:lnTo>
                                    <a:pt x="196" y="132"/>
                                  </a:lnTo>
                                  <a:lnTo>
                                    <a:pt x="193" y="95"/>
                                  </a:lnTo>
                                  <a:lnTo>
                                    <a:pt x="180" y="57"/>
                                  </a:lnTo>
                                  <a:lnTo>
                                    <a:pt x="159" y="27"/>
                                  </a:lnTo>
                                  <a:lnTo>
                                    <a:pt x="131" y="6"/>
                                  </a:lnTo>
                                  <a:lnTo>
                                    <a:pt x="95" y="0"/>
                                  </a:lnTo>
                                  <a:lnTo>
                                    <a:pt x="61" y="6"/>
                                  </a:lnTo>
                                  <a:lnTo>
                                    <a:pt x="36" y="27"/>
                                  </a:lnTo>
                                  <a:lnTo>
                                    <a:pt x="17" y="57"/>
                                  </a:lnTo>
                                  <a:lnTo>
                                    <a:pt x="4" y="95"/>
                                  </a:lnTo>
                                  <a:lnTo>
                                    <a:pt x="0" y="132"/>
                                  </a:lnTo>
                                  <a:lnTo>
                                    <a:pt x="4" y="172"/>
                                  </a:lnTo>
                                  <a:lnTo>
                                    <a:pt x="17" y="208"/>
                                  </a:lnTo>
                                  <a:lnTo>
                                    <a:pt x="38" y="237"/>
                                  </a:lnTo>
                                  <a:lnTo>
                                    <a:pt x="46" y="224"/>
                                  </a:lnTo>
                                  <a:lnTo>
                                    <a:pt x="29" y="198"/>
                                  </a:lnTo>
                                  <a:lnTo>
                                    <a:pt x="18" y="165"/>
                                  </a:lnTo>
                                  <a:lnTo>
                                    <a:pt x="17" y="132"/>
                                  </a:lnTo>
                                  <a:lnTo>
                                    <a:pt x="18" y="98"/>
                                  </a:lnTo>
                                  <a:lnTo>
                                    <a:pt x="29" y="65"/>
                                  </a:lnTo>
                                  <a:lnTo>
                                    <a:pt x="44" y="39"/>
                                  </a:lnTo>
                                  <a:lnTo>
                                    <a:pt x="65" y="21"/>
                                  </a:lnTo>
                                  <a:lnTo>
                                    <a:pt x="95" y="14"/>
                                  </a:lnTo>
                                  <a:lnTo>
                                    <a:pt x="127" y="21"/>
                                  </a:lnTo>
                                  <a:lnTo>
                                    <a:pt x="150" y="39"/>
                                  </a:lnTo>
                                  <a:lnTo>
                                    <a:pt x="167" y="65"/>
                                  </a:lnTo>
                                  <a:lnTo>
                                    <a:pt x="178" y="98"/>
                                  </a:lnTo>
                                  <a:lnTo>
                                    <a:pt x="182" y="132"/>
                                  </a:lnTo>
                                  <a:lnTo>
                                    <a:pt x="180" y="165"/>
                                  </a:lnTo>
                                  <a:lnTo>
                                    <a:pt x="170" y="198"/>
                                  </a:lnTo>
                                  <a:lnTo>
                                    <a:pt x="152" y="224"/>
                                  </a:lnTo>
                                  <a:lnTo>
                                    <a:pt x="129" y="242"/>
                                  </a:lnTo>
                                  <a:lnTo>
                                    <a:pt x="100" y="249"/>
                                  </a:lnTo>
                                  <a:lnTo>
                                    <a:pt x="70" y="242"/>
                                  </a:lnTo>
                                  <a:lnTo>
                                    <a:pt x="46" y="22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0" name="Line 1481"/>
                          <wps:cNvCnPr/>
                          <wps:spPr bwMode="auto">
                            <a:xfrm>
                              <a:off x="2561" y="2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Freeform 1482"/>
                          <wps:cNvSpPr>
                            <a:spLocks/>
                          </wps:cNvSpPr>
                          <wps:spPr bwMode="auto">
                            <a:xfrm>
                              <a:off x="2224" y="15"/>
                              <a:ext cx="342" cy="310"/>
                            </a:xfrm>
                            <a:custGeom>
                              <a:avLst/>
                              <a:gdLst>
                                <a:gd name="T0" fmla="*/ 1687 w 1712"/>
                                <a:gd name="T1" fmla="*/ 26 h 1548"/>
                                <a:gd name="T2" fmla="*/ 1712 w 1712"/>
                                <a:gd name="T3" fmla="*/ 0 h 1548"/>
                                <a:gd name="T4" fmla="*/ 1687 w 1712"/>
                                <a:gd name="T5" fmla="*/ 26 h 1548"/>
                                <a:gd name="T6" fmla="*/ 25 w 1712"/>
                                <a:gd name="T7" fmla="*/ 26 h 1548"/>
                                <a:gd name="T8" fmla="*/ 0 w 1712"/>
                                <a:gd name="T9" fmla="*/ 0 h 1548"/>
                                <a:gd name="T10" fmla="*/ 25 w 1712"/>
                                <a:gd name="T11" fmla="*/ 26 h 1548"/>
                                <a:gd name="T12" fmla="*/ 25 w 1712"/>
                                <a:gd name="T13" fmla="*/ 1522 h 1548"/>
                                <a:gd name="T14" fmla="*/ 0 w 1712"/>
                                <a:gd name="T15" fmla="*/ 1548 h 1548"/>
                                <a:gd name="T16" fmla="*/ 25 w 1712"/>
                                <a:gd name="T17" fmla="*/ 1522 h 1548"/>
                                <a:gd name="T18" fmla="*/ 1687 w 1712"/>
                                <a:gd name="T19" fmla="*/ 1522 h 1548"/>
                                <a:gd name="T20" fmla="*/ 1712 w 1712"/>
                                <a:gd name="T21" fmla="*/ 1548 h 1548"/>
                                <a:gd name="T22" fmla="*/ 1687 w 1712"/>
                                <a:gd name="T23" fmla="*/ 1522 h 1548"/>
                                <a:gd name="T24" fmla="*/ 1687 w 1712"/>
                                <a:gd name="T25" fmla="*/ 26 h 1548"/>
                                <a:gd name="T26" fmla="*/ 1689 w 1712"/>
                                <a:gd name="T27" fmla="*/ 23 h 1548"/>
                                <a:gd name="T28" fmla="*/ 23 w 1712"/>
                                <a:gd name="T29" fmla="*/ 23 h 1548"/>
                                <a:gd name="T30" fmla="*/ 23 w 1712"/>
                                <a:gd name="T31" fmla="*/ 1525 h 1548"/>
                                <a:gd name="T32" fmla="*/ 2 w 1712"/>
                                <a:gd name="T33" fmla="*/ 1546 h 1548"/>
                                <a:gd name="T34" fmla="*/ 2 w 1712"/>
                                <a:gd name="T35" fmla="*/ 2 h 1548"/>
                                <a:gd name="T36" fmla="*/ 23 w 1712"/>
                                <a:gd name="T37" fmla="*/ 23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12" h="1548">
                                  <a:moveTo>
                                    <a:pt x="1687" y="26"/>
                                  </a:moveTo>
                                  <a:lnTo>
                                    <a:pt x="1712" y="0"/>
                                  </a:lnTo>
                                  <a:lnTo>
                                    <a:pt x="1687" y="26"/>
                                  </a:lnTo>
                                  <a:lnTo>
                                    <a:pt x="25" y="26"/>
                                  </a:lnTo>
                                  <a:lnTo>
                                    <a:pt x="0" y="0"/>
                                  </a:lnTo>
                                  <a:lnTo>
                                    <a:pt x="25" y="26"/>
                                  </a:lnTo>
                                  <a:lnTo>
                                    <a:pt x="25" y="1522"/>
                                  </a:lnTo>
                                  <a:lnTo>
                                    <a:pt x="0" y="1548"/>
                                  </a:lnTo>
                                  <a:lnTo>
                                    <a:pt x="25" y="1522"/>
                                  </a:lnTo>
                                  <a:lnTo>
                                    <a:pt x="1687" y="1522"/>
                                  </a:lnTo>
                                  <a:lnTo>
                                    <a:pt x="1712" y="1548"/>
                                  </a:lnTo>
                                  <a:lnTo>
                                    <a:pt x="1687" y="1522"/>
                                  </a:lnTo>
                                  <a:lnTo>
                                    <a:pt x="1687" y="26"/>
                                  </a:lnTo>
                                  <a:lnTo>
                                    <a:pt x="1689" y="23"/>
                                  </a:lnTo>
                                  <a:lnTo>
                                    <a:pt x="23" y="23"/>
                                  </a:lnTo>
                                  <a:lnTo>
                                    <a:pt x="23" y="1525"/>
                                  </a:lnTo>
                                  <a:lnTo>
                                    <a:pt x="2" y="1546"/>
                                  </a:lnTo>
                                  <a:lnTo>
                                    <a:pt x="2" y="2"/>
                                  </a:lnTo>
                                  <a:lnTo>
                                    <a:pt x="23" y="2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2" name="Line 1483"/>
                          <wps:cNvCnPr/>
                          <wps:spPr bwMode="auto">
                            <a:xfrm>
                              <a:off x="2224" y="1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Freeform 1484"/>
                          <wps:cNvSpPr>
                            <a:spLocks/>
                          </wps:cNvSpPr>
                          <wps:spPr bwMode="auto">
                            <a:xfrm>
                              <a:off x="2224" y="15"/>
                              <a:ext cx="342" cy="310"/>
                            </a:xfrm>
                            <a:custGeom>
                              <a:avLst/>
                              <a:gdLst>
                                <a:gd name="T0" fmla="*/ 2 w 1712"/>
                                <a:gd name="T1" fmla="*/ 2 h 1548"/>
                                <a:gd name="T2" fmla="*/ 1710 w 1712"/>
                                <a:gd name="T3" fmla="*/ 2 h 1548"/>
                                <a:gd name="T4" fmla="*/ 1712 w 1712"/>
                                <a:gd name="T5" fmla="*/ 0 h 1548"/>
                                <a:gd name="T6" fmla="*/ 1712 w 1712"/>
                                <a:gd name="T7" fmla="*/ 1548 h 1548"/>
                                <a:gd name="T8" fmla="*/ 0 w 1712"/>
                                <a:gd name="T9" fmla="*/ 1548 h 1548"/>
                                <a:gd name="T10" fmla="*/ 0 w 1712"/>
                                <a:gd name="T11" fmla="*/ 0 h 1548"/>
                                <a:gd name="T12" fmla="*/ 1712 w 1712"/>
                                <a:gd name="T13" fmla="*/ 0 h 1548"/>
                              </a:gdLst>
                              <a:ahLst/>
                              <a:cxnLst>
                                <a:cxn ang="0">
                                  <a:pos x="T0" y="T1"/>
                                </a:cxn>
                                <a:cxn ang="0">
                                  <a:pos x="T2" y="T3"/>
                                </a:cxn>
                                <a:cxn ang="0">
                                  <a:pos x="T4" y="T5"/>
                                </a:cxn>
                                <a:cxn ang="0">
                                  <a:pos x="T6" y="T7"/>
                                </a:cxn>
                                <a:cxn ang="0">
                                  <a:pos x="T8" y="T9"/>
                                </a:cxn>
                                <a:cxn ang="0">
                                  <a:pos x="T10" y="T11"/>
                                </a:cxn>
                                <a:cxn ang="0">
                                  <a:pos x="T12" y="T13"/>
                                </a:cxn>
                              </a:cxnLst>
                              <a:rect l="0" t="0" r="r" b="b"/>
                              <a:pathLst>
                                <a:path w="1712" h="1548">
                                  <a:moveTo>
                                    <a:pt x="2" y="2"/>
                                  </a:moveTo>
                                  <a:lnTo>
                                    <a:pt x="1710" y="2"/>
                                  </a:lnTo>
                                  <a:lnTo>
                                    <a:pt x="1712" y="0"/>
                                  </a:lnTo>
                                  <a:lnTo>
                                    <a:pt x="1712" y="1548"/>
                                  </a:lnTo>
                                  <a:lnTo>
                                    <a:pt x="0" y="1548"/>
                                  </a:lnTo>
                                  <a:lnTo>
                                    <a:pt x="0" y="0"/>
                                  </a:lnTo>
                                  <a:lnTo>
                                    <a:pt x="171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4" name="Line 1485"/>
                          <wps:cNvCnPr/>
                          <wps:spPr bwMode="auto">
                            <a:xfrm>
                              <a:off x="2563" y="1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5" name="Freeform 1486"/>
                          <wps:cNvSpPr>
                            <a:spLocks/>
                          </wps:cNvSpPr>
                          <wps:spPr bwMode="auto">
                            <a:xfrm>
                              <a:off x="2226" y="18"/>
                              <a:ext cx="339" cy="305"/>
                            </a:xfrm>
                            <a:custGeom>
                              <a:avLst/>
                              <a:gdLst>
                                <a:gd name="T0" fmla="*/ 1689 w 1696"/>
                                <a:gd name="T1" fmla="*/ 0 h 1525"/>
                                <a:gd name="T2" fmla="*/ 1689 w 1696"/>
                                <a:gd name="T3" fmla="*/ 1518 h 1525"/>
                                <a:gd name="T4" fmla="*/ 1696 w 1696"/>
                                <a:gd name="T5" fmla="*/ 1525 h 1525"/>
                                <a:gd name="T6" fmla="*/ 0 w 1696"/>
                                <a:gd name="T7" fmla="*/ 1525 h 1525"/>
                              </a:gdLst>
                              <a:ahLst/>
                              <a:cxnLst>
                                <a:cxn ang="0">
                                  <a:pos x="T0" y="T1"/>
                                </a:cxn>
                                <a:cxn ang="0">
                                  <a:pos x="T2" y="T3"/>
                                </a:cxn>
                                <a:cxn ang="0">
                                  <a:pos x="T4" y="T5"/>
                                </a:cxn>
                                <a:cxn ang="0">
                                  <a:pos x="T6" y="T7"/>
                                </a:cxn>
                              </a:cxnLst>
                              <a:rect l="0" t="0" r="r" b="b"/>
                              <a:pathLst>
                                <a:path w="1696" h="1525">
                                  <a:moveTo>
                                    <a:pt x="1689" y="0"/>
                                  </a:moveTo>
                                  <a:lnTo>
                                    <a:pt x="1689" y="1518"/>
                                  </a:lnTo>
                                  <a:lnTo>
                                    <a:pt x="1696" y="1525"/>
                                  </a:lnTo>
                                  <a:lnTo>
                                    <a:pt x="0" y="152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6" name="Line 1487"/>
                          <wps:cNvCnPr/>
                          <wps:spPr bwMode="auto">
                            <a:xfrm>
                              <a:off x="2721" y="18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Freeform 1488"/>
                          <wps:cNvSpPr>
                            <a:spLocks/>
                          </wps:cNvSpPr>
                          <wps:spPr bwMode="auto">
                            <a:xfrm>
                              <a:off x="2721" y="151"/>
                              <a:ext cx="64" cy="38"/>
                            </a:xfrm>
                            <a:custGeom>
                              <a:avLst/>
                              <a:gdLst>
                                <a:gd name="T0" fmla="*/ 0 w 318"/>
                                <a:gd name="T1" fmla="*/ 190 h 190"/>
                                <a:gd name="T2" fmla="*/ 0 w 318"/>
                                <a:gd name="T3" fmla="*/ 0 h 190"/>
                                <a:gd name="T4" fmla="*/ 318 w 318"/>
                                <a:gd name="T5" fmla="*/ 94 h 190"/>
                                <a:gd name="T6" fmla="*/ 318 w 318"/>
                                <a:gd name="T7" fmla="*/ 94 h 190"/>
                                <a:gd name="T8" fmla="*/ 0 w 318"/>
                                <a:gd name="T9" fmla="*/ 190 h 190"/>
                              </a:gdLst>
                              <a:ahLst/>
                              <a:cxnLst>
                                <a:cxn ang="0">
                                  <a:pos x="T0" y="T1"/>
                                </a:cxn>
                                <a:cxn ang="0">
                                  <a:pos x="T2" y="T3"/>
                                </a:cxn>
                                <a:cxn ang="0">
                                  <a:pos x="T4" y="T5"/>
                                </a:cxn>
                                <a:cxn ang="0">
                                  <a:pos x="T6" y="T7"/>
                                </a:cxn>
                                <a:cxn ang="0">
                                  <a:pos x="T8" y="T9"/>
                                </a:cxn>
                              </a:cxnLst>
                              <a:rect l="0" t="0" r="r" b="b"/>
                              <a:pathLst>
                                <a:path w="318" h="190">
                                  <a:moveTo>
                                    <a:pt x="0" y="190"/>
                                  </a:moveTo>
                                  <a:lnTo>
                                    <a:pt x="0" y="0"/>
                                  </a:lnTo>
                                  <a:lnTo>
                                    <a:pt x="318" y="94"/>
                                  </a:lnTo>
                                  <a:lnTo>
                                    <a:pt x="318" y="94"/>
                                  </a:lnTo>
                                  <a:lnTo>
                                    <a:pt x="0" y="19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8" name="Line 1489"/>
                          <wps:cNvCnPr/>
                          <wps:spPr bwMode="auto">
                            <a:xfrm>
                              <a:off x="2721" y="18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9" name="Line 1490"/>
                          <wps:cNvCnPr/>
                          <wps:spPr bwMode="auto">
                            <a:xfrm>
                              <a:off x="2721" y="184"/>
                              <a:ext cx="17"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0" name="Line 1491"/>
                          <wps:cNvCnPr/>
                          <wps:spPr bwMode="auto">
                            <a:xfrm>
                              <a:off x="2721" y="18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Freeform 1492"/>
                          <wps:cNvSpPr>
                            <a:spLocks/>
                          </wps:cNvSpPr>
                          <wps:spPr bwMode="auto">
                            <a:xfrm>
                              <a:off x="2721" y="171"/>
                              <a:ext cx="58" cy="13"/>
                            </a:xfrm>
                            <a:custGeom>
                              <a:avLst/>
                              <a:gdLst>
                                <a:gd name="T0" fmla="*/ 0 w 291"/>
                                <a:gd name="T1" fmla="*/ 62 h 62"/>
                                <a:gd name="T2" fmla="*/ 0 w 291"/>
                                <a:gd name="T3" fmla="*/ 41 h 62"/>
                                <a:gd name="T4" fmla="*/ 152 w 291"/>
                                <a:gd name="T5" fmla="*/ 41 h 62"/>
                                <a:gd name="T6" fmla="*/ 221 w 291"/>
                                <a:gd name="T7" fmla="*/ 20 h 62"/>
                                <a:gd name="T8" fmla="*/ 0 w 291"/>
                                <a:gd name="T9" fmla="*/ 20 h 62"/>
                                <a:gd name="T10" fmla="*/ 0 w 291"/>
                                <a:gd name="T11" fmla="*/ 0 h 62"/>
                                <a:gd name="T12" fmla="*/ 291 w 291"/>
                                <a:gd name="T13" fmla="*/ 0 h 62"/>
                              </a:gdLst>
                              <a:ahLst/>
                              <a:cxnLst>
                                <a:cxn ang="0">
                                  <a:pos x="T0" y="T1"/>
                                </a:cxn>
                                <a:cxn ang="0">
                                  <a:pos x="T2" y="T3"/>
                                </a:cxn>
                                <a:cxn ang="0">
                                  <a:pos x="T4" y="T5"/>
                                </a:cxn>
                                <a:cxn ang="0">
                                  <a:pos x="T6" y="T7"/>
                                </a:cxn>
                                <a:cxn ang="0">
                                  <a:pos x="T8" y="T9"/>
                                </a:cxn>
                                <a:cxn ang="0">
                                  <a:pos x="T10" y="T11"/>
                                </a:cxn>
                                <a:cxn ang="0">
                                  <a:pos x="T12" y="T13"/>
                                </a:cxn>
                              </a:cxnLst>
                              <a:rect l="0" t="0" r="r" b="b"/>
                              <a:pathLst>
                                <a:path w="291" h="62">
                                  <a:moveTo>
                                    <a:pt x="0" y="62"/>
                                  </a:moveTo>
                                  <a:lnTo>
                                    <a:pt x="0" y="41"/>
                                  </a:lnTo>
                                  <a:lnTo>
                                    <a:pt x="152" y="41"/>
                                  </a:lnTo>
                                  <a:lnTo>
                                    <a:pt x="221" y="20"/>
                                  </a:lnTo>
                                  <a:lnTo>
                                    <a:pt x="0" y="20"/>
                                  </a:lnTo>
                                  <a:lnTo>
                                    <a:pt x="0" y="0"/>
                                  </a:lnTo>
                                  <a:lnTo>
                                    <a:pt x="291"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52" name="Line 1493"/>
                          <wps:cNvCnPr/>
                          <wps:spPr bwMode="auto">
                            <a:xfrm>
                              <a:off x="2776" y="16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3" name="Freeform 1494"/>
                          <wps:cNvSpPr>
                            <a:spLocks/>
                          </wps:cNvSpPr>
                          <wps:spPr bwMode="auto">
                            <a:xfrm>
                              <a:off x="2721" y="154"/>
                              <a:ext cx="55" cy="13"/>
                            </a:xfrm>
                            <a:custGeom>
                              <a:avLst/>
                              <a:gdLst>
                                <a:gd name="T0" fmla="*/ 276 w 276"/>
                                <a:gd name="T1" fmla="*/ 64 h 64"/>
                                <a:gd name="T2" fmla="*/ 0 w 276"/>
                                <a:gd name="T3" fmla="*/ 64 h 64"/>
                                <a:gd name="T4" fmla="*/ 0 w 276"/>
                                <a:gd name="T5" fmla="*/ 42 h 64"/>
                                <a:gd name="T6" fmla="*/ 206 w 276"/>
                                <a:gd name="T7" fmla="*/ 42 h 64"/>
                                <a:gd name="T8" fmla="*/ 134 w 276"/>
                                <a:gd name="T9" fmla="*/ 21 h 64"/>
                                <a:gd name="T10" fmla="*/ 0 w 276"/>
                                <a:gd name="T11" fmla="*/ 21 h 64"/>
                                <a:gd name="T12" fmla="*/ 0 w 276"/>
                                <a:gd name="T13" fmla="*/ 0 h 64"/>
                                <a:gd name="T14" fmla="*/ 64 w 276"/>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 h="64">
                                  <a:moveTo>
                                    <a:pt x="276" y="64"/>
                                  </a:moveTo>
                                  <a:lnTo>
                                    <a:pt x="0" y="64"/>
                                  </a:lnTo>
                                  <a:lnTo>
                                    <a:pt x="0" y="42"/>
                                  </a:lnTo>
                                  <a:lnTo>
                                    <a:pt x="206" y="42"/>
                                  </a:lnTo>
                                  <a:lnTo>
                                    <a:pt x="134" y="21"/>
                                  </a:lnTo>
                                  <a:lnTo>
                                    <a:pt x="0" y="21"/>
                                  </a:lnTo>
                                  <a:lnTo>
                                    <a:pt x="0" y="0"/>
                                  </a:lnTo>
                                  <a:lnTo>
                                    <a:pt x="6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54" name="Line 1495"/>
                          <wps:cNvCnPr/>
                          <wps:spPr bwMode="auto">
                            <a:xfrm>
                              <a:off x="2941" y="2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Freeform 1496"/>
                          <wps:cNvSpPr>
                            <a:spLocks/>
                          </wps:cNvSpPr>
                          <wps:spPr bwMode="auto">
                            <a:xfrm>
                              <a:off x="2936" y="15"/>
                              <a:ext cx="343" cy="310"/>
                            </a:xfrm>
                            <a:custGeom>
                              <a:avLst/>
                              <a:gdLst>
                                <a:gd name="T0" fmla="*/ 25 w 1715"/>
                                <a:gd name="T1" fmla="*/ 26 h 1548"/>
                                <a:gd name="T2" fmla="*/ 25 w 1715"/>
                                <a:gd name="T3" fmla="*/ 1522 h 1548"/>
                                <a:gd name="T4" fmla="*/ 4 w 1715"/>
                                <a:gd name="T5" fmla="*/ 1543 h 1548"/>
                                <a:gd name="T6" fmla="*/ 4 w 1715"/>
                                <a:gd name="T7" fmla="*/ 5 h 1548"/>
                                <a:gd name="T8" fmla="*/ 2 w 1715"/>
                                <a:gd name="T9" fmla="*/ 2 h 1548"/>
                                <a:gd name="T10" fmla="*/ 23 w 1715"/>
                                <a:gd name="T11" fmla="*/ 23 h 1548"/>
                                <a:gd name="T12" fmla="*/ 1689 w 1715"/>
                                <a:gd name="T13" fmla="*/ 23 h 1548"/>
                                <a:gd name="T14" fmla="*/ 1687 w 1715"/>
                                <a:gd name="T15" fmla="*/ 26 h 1548"/>
                                <a:gd name="T16" fmla="*/ 25 w 1715"/>
                                <a:gd name="T17" fmla="*/ 26 h 1548"/>
                                <a:gd name="T18" fmla="*/ 0 w 1715"/>
                                <a:gd name="T19" fmla="*/ 0 h 1548"/>
                                <a:gd name="T20" fmla="*/ 25 w 1715"/>
                                <a:gd name="T21" fmla="*/ 26 h 1548"/>
                                <a:gd name="T22" fmla="*/ 25 w 1715"/>
                                <a:gd name="T23" fmla="*/ 1522 h 1548"/>
                                <a:gd name="T24" fmla="*/ 0 w 1715"/>
                                <a:gd name="T25" fmla="*/ 1548 h 1548"/>
                                <a:gd name="T26" fmla="*/ 25 w 1715"/>
                                <a:gd name="T27" fmla="*/ 1522 h 1548"/>
                                <a:gd name="T28" fmla="*/ 1687 w 1715"/>
                                <a:gd name="T29" fmla="*/ 1522 h 1548"/>
                                <a:gd name="T30" fmla="*/ 1715 w 1715"/>
                                <a:gd name="T31" fmla="*/ 1548 h 1548"/>
                                <a:gd name="T32" fmla="*/ 1687 w 1715"/>
                                <a:gd name="T33" fmla="*/ 1522 h 1548"/>
                                <a:gd name="T34" fmla="*/ 1687 w 1715"/>
                                <a:gd name="T35" fmla="*/ 26 h 1548"/>
                                <a:gd name="T36" fmla="*/ 1715 w 1715"/>
                                <a:gd name="T37" fmla="*/ 0 h 1548"/>
                                <a:gd name="T38" fmla="*/ 1687 w 1715"/>
                                <a:gd name="T39" fmla="*/ 26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15" h="1548">
                                  <a:moveTo>
                                    <a:pt x="25" y="26"/>
                                  </a:moveTo>
                                  <a:lnTo>
                                    <a:pt x="25" y="1522"/>
                                  </a:lnTo>
                                  <a:lnTo>
                                    <a:pt x="4" y="1543"/>
                                  </a:lnTo>
                                  <a:lnTo>
                                    <a:pt x="4" y="5"/>
                                  </a:lnTo>
                                  <a:lnTo>
                                    <a:pt x="2" y="2"/>
                                  </a:lnTo>
                                  <a:lnTo>
                                    <a:pt x="23" y="23"/>
                                  </a:lnTo>
                                  <a:lnTo>
                                    <a:pt x="1689" y="23"/>
                                  </a:lnTo>
                                  <a:lnTo>
                                    <a:pt x="1687" y="26"/>
                                  </a:lnTo>
                                  <a:lnTo>
                                    <a:pt x="25" y="26"/>
                                  </a:lnTo>
                                  <a:lnTo>
                                    <a:pt x="0" y="0"/>
                                  </a:lnTo>
                                  <a:lnTo>
                                    <a:pt x="25" y="26"/>
                                  </a:lnTo>
                                  <a:lnTo>
                                    <a:pt x="25" y="1522"/>
                                  </a:lnTo>
                                  <a:lnTo>
                                    <a:pt x="0" y="1548"/>
                                  </a:lnTo>
                                  <a:lnTo>
                                    <a:pt x="25" y="1522"/>
                                  </a:lnTo>
                                  <a:lnTo>
                                    <a:pt x="1687" y="1522"/>
                                  </a:lnTo>
                                  <a:lnTo>
                                    <a:pt x="1715" y="1548"/>
                                  </a:lnTo>
                                  <a:lnTo>
                                    <a:pt x="1687" y="1522"/>
                                  </a:lnTo>
                                  <a:lnTo>
                                    <a:pt x="1687" y="26"/>
                                  </a:lnTo>
                                  <a:lnTo>
                                    <a:pt x="1715" y="0"/>
                                  </a:lnTo>
                                  <a:lnTo>
                                    <a:pt x="1687" y="2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56" name="Line 1497"/>
                          <wps:cNvCnPr/>
                          <wps:spPr bwMode="auto">
                            <a:xfrm>
                              <a:off x="3276" y="1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7" name="Freeform 1498"/>
                          <wps:cNvSpPr>
                            <a:spLocks/>
                          </wps:cNvSpPr>
                          <wps:spPr bwMode="auto">
                            <a:xfrm>
                              <a:off x="2936" y="15"/>
                              <a:ext cx="343" cy="310"/>
                            </a:xfrm>
                            <a:custGeom>
                              <a:avLst/>
                              <a:gdLst>
                                <a:gd name="T0" fmla="*/ 1699 w 1715"/>
                                <a:gd name="T1" fmla="*/ 13 h 1548"/>
                                <a:gd name="T2" fmla="*/ 1699 w 1715"/>
                                <a:gd name="T3" fmla="*/ 1535 h 1548"/>
                                <a:gd name="T4" fmla="*/ 1705 w 1715"/>
                                <a:gd name="T5" fmla="*/ 1540 h 1548"/>
                                <a:gd name="T6" fmla="*/ 8 w 1715"/>
                                <a:gd name="T7" fmla="*/ 1540 h 1548"/>
                                <a:gd name="T8" fmla="*/ 0 w 1715"/>
                                <a:gd name="T9" fmla="*/ 1548 h 1548"/>
                                <a:gd name="T10" fmla="*/ 0 w 1715"/>
                                <a:gd name="T11" fmla="*/ 0 h 1548"/>
                                <a:gd name="T12" fmla="*/ 1715 w 1715"/>
                                <a:gd name="T13" fmla="*/ 0 h 1548"/>
                                <a:gd name="T14" fmla="*/ 1715 w 1715"/>
                                <a:gd name="T15" fmla="*/ 1548 h 1548"/>
                                <a:gd name="T16" fmla="*/ 0 w 1715"/>
                                <a:gd name="T17" fmla="*/ 1548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15" h="1548">
                                  <a:moveTo>
                                    <a:pt x="1699" y="13"/>
                                  </a:moveTo>
                                  <a:lnTo>
                                    <a:pt x="1699" y="1535"/>
                                  </a:lnTo>
                                  <a:lnTo>
                                    <a:pt x="1705" y="1540"/>
                                  </a:lnTo>
                                  <a:lnTo>
                                    <a:pt x="8" y="1540"/>
                                  </a:lnTo>
                                  <a:lnTo>
                                    <a:pt x="0" y="1548"/>
                                  </a:lnTo>
                                  <a:lnTo>
                                    <a:pt x="0" y="0"/>
                                  </a:lnTo>
                                  <a:lnTo>
                                    <a:pt x="1715" y="0"/>
                                  </a:lnTo>
                                  <a:lnTo>
                                    <a:pt x="1715" y="1548"/>
                                  </a:lnTo>
                                  <a:lnTo>
                                    <a:pt x="0" y="154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58" name="Line 1499"/>
                          <wps:cNvCnPr/>
                          <wps:spPr bwMode="auto">
                            <a:xfrm>
                              <a:off x="2936" y="1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9" name="Line 1500"/>
                          <wps:cNvCnPr/>
                          <wps:spPr bwMode="auto">
                            <a:xfrm>
                              <a:off x="2936" y="15"/>
                              <a:ext cx="342"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0" name="Line 1501"/>
                          <wps:cNvCnPr/>
                          <wps:spPr bwMode="auto">
                            <a:xfrm>
                              <a:off x="3377" y="3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1" name="Freeform 1502"/>
                          <wps:cNvSpPr>
                            <a:spLocks/>
                          </wps:cNvSpPr>
                          <wps:spPr bwMode="auto">
                            <a:xfrm>
                              <a:off x="3364" y="30"/>
                              <a:ext cx="53" cy="69"/>
                            </a:xfrm>
                            <a:custGeom>
                              <a:avLst/>
                              <a:gdLst>
                                <a:gd name="T0" fmla="*/ 66 w 266"/>
                                <a:gd name="T1" fmla="*/ 17 h 345"/>
                                <a:gd name="T2" fmla="*/ 34 w 266"/>
                                <a:gd name="T3" fmla="*/ 48 h 345"/>
                                <a:gd name="T4" fmla="*/ 17 w 266"/>
                                <a:gd name="T5" fmla="*/ 82 h 345"/>
                                <a:gd name="T6" fmla="*/ 0 w 266"/>
                                <a:gd name="T7" fmla="*/ 130 h 345"/>
                                <a:gd name="T8" fmla="*/ 0 w 266"/>
                                <a:gd name="T9" fmla="*/ 213 h 345"/>
                                <a:gd name="T10" fmla="*/ 17 w 266"/>
                                <a:gd name="T11" fmla="*/ 263 h 345"/>
                                <a:gd name="T12" fmla="*/ 34 w 266"/>
                                <a:gd name="T13" fmla="*/ 295 h 345"/>
                                <a:gd name="T14" fmla="*/ 66 w 266"/>
                                <a:gd name="T15" fmla="*/ 329 h 345"/>
                                <a:gd name="T16" fmla="*/ 99 w 266"/>
                                <a:gd name="T17" fmla="*/ 345 h 345"/>
                                <a:gd name="T18" fmla="*/ 166 w 266"/>
                                <a:gd name="T19" fmla="*/ 345 h 345"/>
                                <a:gd name="T20" fmla="*/ 199 w 266"/>
                                <a:gd name="T21" fmla="*/ 329 h 345"/>
                                <a:gd name="T22" fmla="*/ 233 w 266"/>
                                <a:gd name="T23" fmla="*/ 295 h 345"/>
                                <a:gd name="T24" fmla="*/ 248 w 266"/>
                                <a:gd name="T25" fmla="*/ 263 h 345"/>
                                <a:gd name="T26" fmla="*/ 266 w 266"/>
                                <a:gd name="T27" fmla="*/ 213 h 345"/>
                                <a:gd name="T28" fmla="*/ 266 w 266"/>
                                <a:gd name="T29" fmla="*/ 130 h 345"/>
                                <a:gd name="T30" fmla="*/ 248 w 266"/>
                                <a:gd name="T31" fmla="*/ 82 h 345"/>
                                <a:gd name="T32" fmla="*/ 233 w 266"/>
                                <a:gd name="T33" fmla="*/ 48 h 345"/>
                                <a:gd name="T34" fmla="*/ 199 w 266"/>
                                <a:gd name="T35" fmla="*/ 17 h 345"/>
                                <a:gd name="T36" fmla="*/ 166 w 266"/>
                                <a:gd name="T37" fmla="*/ 0 h 345"/>
                                <a:gd name="T38" fmla="*/ 99 w 266"/>
                                <a:gd name="T39" fmla="*/ 0 h 345"/>
                                <a:gd name="T40" fmla="*/ 66 w 266"/>
                                <a:gd name="T41" fmla="*/ 17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6" h="345">
                                  <a:moveTo>
                                    <a:pt x="66" y="17"/>
                                  </a:moveTo>
                                  <a:lnTo>
                                    <a:pt x="34" y="48"/>
                                  </a:lnTo>
                                  <a:lnTo>
                                    <a:pt x="17" y="82"/>
                                  </a:lnTo>
                                  <a:lnTo>
                                    <a:pt x="0" y="130"/>
                                  </a:lnTo>
                                  <a:lnTo>
                                    <a:pt x="0" y="213"/>
                                  </a:lnTo>
                                  <a:lnTo>
                                    <a:pt x="17" y="263"/>
                                  </a:lnTo>
                                  <a:lnTo>
                                    <a:pt x="34" y="295"/>
                                  </a:lnTo>
                                  <a:lnTo>
                                    <a:pt x="66" y="329"/>
                                  </a:lnTo>
                                  <a:lnTo>
                                    <a:pt x="99" y="345"/>
                                  </a:lnTo>
                                  <a:lnTo>
                                    <a:pt x="166" y="345"/>
                                  </a:lnTo>
                                  <a:lnTo>
                                    <a:pt x="199" y="329"/>
                                  </a:lnTo>
                                  <a:lnTo>
                                    <a:pt x="233" y="295"/>
                                  </a:lnTo>
                                  <a:lnTo>
                                    <a:pt x="248" y="263"/>
                                  </a:lnTo>
                                  <a:lnTo>
                                    <a:pt x="266" y="213"/>
                                  </a:lnTo>
                                  <a:lnTo>
                                    <a:pt x="266" y="130"/>
                                  </a:lnTo>
                                  <a:lnTo>
                                    <a:pt x="248" y="82"/>
                                  </a:lnTo>
                                  <a:lnTo>
                                    <a:pt x="233" y="48"/>
                                  </a:lnTo>
                                  <a:lnTo>
                                    <a:pt x="199" y="17"/>
                                  </a:lnTo>
                                  <a:lnTo>
                                    <a:pt x="166" y="0"/>
                                  </a:lnTo>
                                  <a:lnTo>
                                    <a:pt x="99" y="0"/>
                                  </a:lnTo>
                                  <a:lnTo>
                                    <a:pt x="66" y="1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62" name="Line 1503"/>
                          <wps:cNvCnPr/>
                          <wps:spPr bwMode="auto">
                            <a:xfrm>
                              <a:off x="3380" y="6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1504"/>
                          <wps:cNvCnPr/>
                          <wps:spPr bwMode="auto">
                            <a:xfrm>
                              <a:off x="3380" y="63"/>
                              <a:ext cx="2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Line 1505"/>
                          <wps:cNvCnPr/>
                          <wps:spPr bwMode="auto">
                            <a:xfrm>
                              <a:off x="3422" y="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5" name="Freeform 1506"/>
                          <wps:cNvSpPr>
                            <a:spLocks/>
                          </wps:cNvSpPr>
                          <wps:spPr bwMode="auto">
                            <a:xfrm>
                              <a:off x="3420" y="95"/>
                              <a:ext cx="26" cy="32"/>
                            </a:xfrm>
                            <a:custGeom>
                              <a:avLst/>
                              <a:gdLst>
                                <a:gd name="T0" fmla="*/ 12 w 133"/>
                                <a:gd name="T1" fmla="*/ 0 h 158"/>
                                <a:gd name="T2" fmla="*/ 0 w 133"/>
                                <a:gd name="T3" fmla="*/ 26 h 158"/>
                                <a:gd name="T4" fmla="*/ 12 w 133"/>
                                <a:gd name="T5" fmla="*/ 49 h 158"/>
                                <a:gd name="T6" fmla="*/ 36 w 133"/>
                                <a:gd name="T7" fmla="*/ 61 h 158"/>
                                <a:gd name="T8" fmla="*/ 97 w 133"/>
                                <a:gd name="T9" fmla="*/ 74 h 158"/>
                                <a:gd name="T10" fmla="*/ 121 w 133"/>
                                <a:gd name="T11" fmla="*/ 84 h 158"/>
                                <a:gd name="T12" fmla="*/ 133 w 133"/>
                                <a:gd name="T13" fmla="*/ 110 h 158"/>
                                <a:gd name="T14" fmla="*/ 133 w 133"/>
                                <a:gd name="T15" fmla="*/ 123 h 158"/>
                                <a:gd name="T16" fmla="*/ 121 w 133"/>
                                <a:gd name="T17" fmla="*/ 146 h 158"/>
                                <a:gd name="T18" fmla="*/ 85 w 133"/>
                                <a:gd name="T19" fmla="*/ 158 h 158"/>
                                <a:gd name="T20" fmla="*/ 48 w 133"/>
                                <a:gd name="T21" fmla="*/ 158 h 158"/>
                                <a:gd name="T22" fmla="*/ 12 w 133"/>
                                <a:gd name="T23" fmla="*/ 146 h 158"/>
                                <a:gd name="T24" fmla="*/ 0 w 133"/>
                                <a:gd name="T25" fmla="*/ 123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3" h="158">
                                  <a:moveTo>
                                    <a:pt x="12" y="0"/>
                                  </a:moveTo>
                                  <a:lnTo>
                                    <a:pt x="0" y="26"/>
                                  </a:lnTo>
                                  <a:lnTo>
                                    <a:pt x="12" y="49"/>
                                  </a:lnTo>
                                  <a:lnTo>
                                    <a:pt x="36" y="61"/>
                                  </a:lnTo>
                                  <a:lnTo>
                                    <a:pt x="97" y="74"/>
                                  </a:lnTo>
                                  <a:lnTo>
                                    <a:pt x="121" y="84"/>
                                  </a:lnTo>
                                  <a:lnTo>
                                    <a:pt x="133" y="110"/>
                                  </a:lnTo>
                                  <a:lnTo>
                                    <a:pt x="133" y="123"/>
                                  </a:lnTo>
                                  <a:lnTo>
                                    <a:pt x="121" y="146"/>
                                  </a:lnTo>
                                  <a:lnTo>
                                    <a:pt x="85" y="158"/>
                                  </a:lnTo>
                                  <a:lnTo>
                                    <a:pt x="48" y="158"/>
                                  </a:lnTo>
                                  <a:lnTo>
                                    <a:pt x="12" y="146"/>
                                  </a:lnTo>
                                  <a:lnTo>
                                    <a:pt x="0" y="12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66" name="Line 1507"/>
                          <wps:cNvCnPr/>
                          <wps:spPr bwMode="auto">
                            <a:xfrm>
                              <a:off x="3422" y="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Freeform 1508"/>
                          <wps:cNvSpPr>
                            <a:spLocks/>
                          </wps:cNvSpPr>
                          <wps:spPr bwMode="auto">
                            <a:xfrm>
                              <a:off x="3422" y="92"/>
                              <a:ext cx="24" cy="8"/>
                            </a:xfrm>
                            <a:custGeom>
                              <a:avLst/>
                              <a:gdLst>
                                <a:gd name="T0" fmla="*/ 0 w 121"/>
                                <a:gd name="T1" fmla="*/ 13 h 39"/>
                                <a:gd name="T2" fmla="*/ 36 w 121"/>
                                <a:gd name="T3" fmla="*/ 0 h 39"/>
                                <a:gd name="T4" fmla="*/ 73 w 121"/>
                                <a:gd name="T5" fmla="*/ 0 h 39"/>
                                <a:gd name="T6" fmla="*/ 109 w 121"/>
                                <a:gd name="T7" fmla="*/ 13 h 39"/>
                                <a:gd name="T8" fmla="*/ 121 w 121"/>
                                <a:gd name="T9" fmla="*/ 39 h 39"/>
                              </a:gdLst>
                              <a:ahLst/>
                              <a:cxnLst>
                                <a:cxn ang="0">
                                  <a:pos x="T0" y="T1"/>
                                </a:cxn>
                                <a:cxn ang="0">
                                  <a:pos x="T2" y="T3"/>
                                </a:cxn>
                                <a:cxn ang="0">
                                  <a:pos x="T4" y="T5"/>
                                </a:cxn>
                                <a:cxn ang="0">
                                  <a:pos x="T6" y="T7"/>
                                </a:cxn>
                                <a:cxn ang="0">
                                  <a:pos x="T8" y="T9"/>
                                </a:cxn>
                              </a:cxnLst>
                              <a:rect l="0" t="0" r="r" b="b"/>
                              <a:pathLst>
                                <a:path w="121" h="39">
                                  <a:moveTo>
                                    <a:pt x="0" y="13"/>
                                  </a:moveTo>
                                  <a:lnTo>
                                    <a:pt x="36" y="0"/>
                                  </a:lnTo>
                                  <a:lnTo>
                                    <a:pt x="73" y="0"/>
                                  </a:lnTo>
                                  <a:lnTo>
                                    <a:pt x="109" y="13"/>
                                  </a:lnTo>
                                  <a:lnTo>
                                    <a:pt x="121" y="3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68" name="Line 1509"/>
                          <wps:cNvCnPr/>
                          <wps:spPr bwMode="auto">
                            <a:xfrm>
                              <a:off x="3463" y="10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9" name="Freeform 1510"/>
                          <wps:cNvSpPr>
                            <a:spLocks/>
                          </wps:cNvSpPr>
                          <wps:spPr bwMode="auto">
                            <a:xfrm>
                              <a:off x="3461" y="92"/>
                              <a:ext cx="32" cy="35"/>
                            </a:xfrm>
                            <a:custGeom>
                              <a:avLst/>
                              <a:gdLst>
                                <a:gd name="T0" fmla="*/ 10 w 157"/>
                                <a:gd name="T1" fmla="*/ 39 h 171"/>
                                <a:gd name="T2" fmla="*/ 0 w 157"/>
                                <a:gd name="T3" fmla="*/ 74 h 171"/>
                                <a:gd name="T4" fmla="*/ 0 w 157"/>
                                <a:gd name="T5" fmla="*/ 97 h 171"/>
                                <a:gd name="T6" fmla="*/ 10 w 157"/>
                                <a:gd name="T7" fmla="*/ 136 h 171"/>
                                <a:gd name="T8" fmla="*/ 36 w 157"/>
                                <a:gd name="T9" fmla="*/ 159 h 171"/>
                                <a:gd name="T10" fmla="*/ 59 w 157"/>
                                <a:gd name="T11" fmla="*/ 171 h 171"/>
                                <a:gd name="T12" fmla="*/ 98 w 157"/>
                                <a:gd name="T13" fmla="*/ 171 h 171"/>
                                <a:gd name="T14" fmla="*/ 121 w 157"/>
                                <a:gd name="T15" fmla="*/ 159 h 171"/>
                                <a:gd name="T16" fmla="*/ 146 w 157"/>
                                <a:gd name="T17" fmla="*/ 136 h 171"/>
                                <a:gd name="T18" fmla="*/ 157 w 157"/>
                                <a:gd name="T19" fmla="*/ 97 h 171"/>
                                <a:gd name="T20" fmla="*/ 157 w 157"/>
                                <a:gd name="T21" fmla="*/ 74 h 171"/>
                                <a:gd name="T22" fmla="*/ 146 w 157"/>
                                <a:gd name="T23" fmla="*/ 39 h 171"/>
                                <a:gd name="T24" fmla="*/ 121 w 157"/>
                                <a:gd name="T25" fmla="*/ 13 h 171"/>
                                <a:gd name="T26" fmla="*/ 98 w 157"/>
                                <a:gd name="T27" fmla="*/ 0 h 171"/>
                                <a:gd name="T28" fmla="*/ 59 w 157"/>
                                <a:gd name="T29" fmla="*/ 0 h 171"/>
                                <a:gd name="T30" fmla="*/ 36 w 157"/>
                                <a:gd name="T31" fmla="*/ 13 h 171"/>
                                <a:gd name="T32" fmla="*/ 10 w 157"/>
                                <a:gd name="T33" fmla="*/ 3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7" h="171">
                                  <a:moveTo>
                                    <a:pt x="10" y="39"/>
                                  </a:moveTo>
                                  <a:lnTo>
                                    <a:pt x="0" y="74"/>
                                  </a:lnTo>
                                  <a:lnTo>
                                    <a:pt x="0" y="97"/>
                                  </a:lnTo>
                                  <a:lnTo>
                                    <a:pt x="10" y="136"/>
                                  </a:lnTo>
                                  <a:lnTo>
                                    <a:pt x="36" y="159"/>
                                  </a:lnTo>
                                  <a:lnTo>
                                    <a:pt x="59" y="171"/>
                                  </a:lnTo>
                                  <a:lnTo>
                                    <a:pt x="98" y="171"/>
                                  </a:lnTo>
                                  <a:lnTo>
                                    <a:pt x="121" y="159"/>
                                  </a:lnTo>
                                  <a:lnTo>
                                    <a:pt x="146" y="136"/>
                                  </a:lnTo>
                                  <a:lnTo>
                                    <a:pt x="157" y="97"/>
                                  </a:lnTo>
                                  <a:lnTo>
                                    <a:pt x="157" y="74"/>
                                  </a:lnTo>
                                  <a:lnTo>
                                    <a:pt x="146" y="39"/>
                                  </a:lnTo>
                                  <a:lnTo>
                                    <a:pt x="121" y="13"/>
                                  </a:lnTo>
                                  <a:lnTo>
                                    <a:pt x="98" y="0"/>
                                  </a:lnTo>
                                  <a:lnTo>
                                    <a:pt x="59" y="0"/>
                                  </a:lnTo>
                                  <a:lnTo>
                                    <a:pt x="36" y="13"/>
                                  </a:lnTo>
                                  <a:lnTo>
                                    <a:pt x="10" y="3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70" name="Line 1511"/>
                          <wps:cNvCnPr/>
                          <wps:spPr bwMode="auto">
                            <a:xfrm>
                              <a:off x="3477" y="15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Freeform 1512"/>
                          <wps:cNvSpPr>
                            <a:spLocks/>
                          </wps:cNvSpPr>
                          <wps:spPr bwMode="auto">
                            <a:xfrm>
                              <a:off x="3477" y="151"/>
                              <a:ext cx="64" cy="38"/>
                            </a:xfrm>
                            <a:custGeom>
                              <a:avLst/>
                              <a:gdLst>
                                <a:gd name="T0" fmla="*/ 0 w 318"/>
                                <a:gd name="T1" fmla="*/ 0 h 190"/>
                                <a:gd name="T2" fmla="*/ 318 w 318"/>
                                <a:gd name="T3" fmla="*/ 94 h 190"/>
                                <a:gd name="T4" fmla="*/ 318 w 318"/>
                                <a:gd name="T5" fmla="*/ 94 h 190"/>
                                <a:gd name="T6" fmla="*/ 0 w 318"/>
                                <a:gd name="T7" fmla="*/ 190 h 190"/>
                                <a:gd name="T8" fmla="*/ 0 w 318"/>
                                <a:gd name="T9" fmla="*/ 0 h 190"/>
                                <a:gd name="T10" fmla="*/ 0 w 318"/>
                                <a:gd name="T11" fmla="*/ 18 h 190"/>
                                <a:gd name="T12" fmla="*/ 0 w 318"/>
                                <a:gd name="T13" fmla="*/ 39 h 190"/>
                                <a:gd name="T14" fmla="*/ 134 w 318"/>
                                <a:gd name="T15" fmla="*/ 39 h 190"/>
                                <a:gd name="T16" fmla="*/ 206 w 318"/>
                                <a:gd name="T17" fmla="*/ 60 h 190"/>
                                <a:gd name="T18" fmla="*/ 0 w 318"/>
                                <a:gd name="T19" fmla="*/ 60 h 190"/>
                                <a:gd name="T20" fmla="*/ 0 w 318"/>
                                <a:gd name="T21" fmla="*/ 82 h 190"/>
                                <a:gd name="T22" fmla="*/ 276 w 318"/>
                                <a:gd name="T23" fmla="*/ 82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8" h="190">
                                  <a:moveTo>
                                    <a:pt x="0" y="0"/>
                                  </a:moveTo>
                                  <a:lnTo>
                                    <a:pt x="318" y="94"/>
                                  </a:lnTo>
                                  <a:lnTo>
                                    <a:pt x="318" y="94"/>
                                  </a:lnTo>
                                  <a:lnTo>
                                    <a:pt x="0" y="190"/>
                                  </a:lnTo>
                                  <a:lnTo>
                                    <a:pt x="0" y="0"/>
                                  </a:lnTo>
                                  <a:lnTo>
                                    <a:pt x="0" y="18"/>
                                  </a:lnTo>
                                  <a:lnTo>
                                    <a:pt x="0" y="39"/>
                                  </a:lnTo>
                                  <a:lnTo>
                                    <a:pt x="134" y="39"/>
                                  </a:lnTo>
                                  <a:lnTo>
                                    <a:pt x="206" y="60"/>
                                  </a:lnTo>
                                  <a:lnTo>
                                    <a:pt x="0" y="60"/>
                                  </a:lnTo>
                                  <a:lnTo>
                                    <a:pt x="0" y="82"/>
                                  </a:lnTo>
                                  <a:lnTo>
                                    <a:pt x="276" y="8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72" name="Line 1513"/>
                          <wps:cNvCnPr/>
                          <wps:spPr bwMode="auto">
                            <a:xfrm>
                              <a:off x="3536"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3" name="Freeform 1514"/>
                          <wps:cNvSpPr>
                            <a:spLocks/>
                          </wps:cNvSpPr>
                          <wps:spPr bwMode="auto">
                            <a:xfrm>
                              <a:off x="3477" y="171"/>
                              <a:ext cx="59" cy="13"/>
                            </a:xfrm>
                            <a:custGeom>
                              <a:avLst/>
                              <a:gdLst>
                                <a:gd name="T0" fmla="*/ 291 w 291"/>
                                <a:gd name="T1" fmla="*/ 0 h 62"/>
                                <a:gd name="T2" fmla="*/ 0 w 291"/>
                                <a:gd name="T3" fmla="*/ 0 h 62"/>
                                <a:gd name="T4" fmla="*/ 0 w 291"/>
                                <a:gd name="T5" fmla="*/ 20 h 62"/>
                                <a:gd name="T6" fmla="*/ 221 w 291"/>
                                <a:gd name="T7" fmla="*/ 20 h 62"/>
                                <a:gd name="T8" fmla="*/ 153 w 291"/>
                                <a:gd name="T9" fmla="*/ 41 h 62"/>
                                <a:gd name="T10" fmla="*/ 0 w 291"/>
                                <a:gd name="T11" fmla="*/ 41 h 62"/>
                                <a:gd name="T12" fmla="*/ 0 w 291"/>
                                <a:gd name="T13" fmla="*/ 62 h 62"/>
                                <a:gd name="T14" fmla="*/ 83 w 291"/>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 h="62">
                                  <a:moveTo>
                                    <a:pt x="291" y="0"/>
                                  </a:moveTo>
                                  <a:lnTo>
                                    <a:pt x="0" y="0"/>
                                  </a:lnTo>
                                  <a:lnTo>
                                    <a:pt x="0" y="20"/>
                                  </a:lnTo>
                                  <a:lnTo>
                                    <a:pt x="221" y="20"/>
                                  </a:lnTo>
                                  <a:lnTo>
                                    <a:pt x="153" y="41"/>
                                  </a:lnTo>
                                  <a:lnTo>
                                    <a:pt x="0" y="41"/>
                                  </a:lnTo>
                                  <a:lnTo>
                                    <a:pt x="0" y="62"/>
                                  </a:lnTo>
                                  <a:lnTo>
                                    <a:pt x="83"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74" name="Line 1515"/>
                          <wps:cNvCnPr/>
                          <wps:spPr bwMode="auto">
                            <a:xfrm>
                              <a:off x="3490"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1516"/>
                          <wps:cNvCnPr/>
                          <wps:spPr bwMode="auto">
                            <a:xfrm flipH="1">
                              <a:off x="3477" y="154"/>
                              <a:ext cx="13"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Line 1517"/>
                          <wps:cNvCnPr/>
                          <wps:spPr bwMode="auto">
                            <a:xfrm>
                              <a:off x="3517"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7" name="Line 1518"/>
                          <wps:cNvCnPr/>
                          <wps:spPr bwMode="auto">
                            <a:xfrm flipH="1">
                              <a:off x="3276" y="170"/>
                              <a:ext cx="241"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8" name="Line 1519"/>
                          <wps:cNvCnPr/>
                          <wps:spPr bwMode="auto">
                            <a:xfrm>
                              <a:off x="3409"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 name="Line 1520"/>
                          <wps:cNvCnPr/>
                          <wps:spPr bwMode="auto">
                            <a:xfrm>
                              <a:off x="3409" y="170"/>
                              <a:ext cx="0" cy="315"/>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0" name="Line 1521"/>
                          <wps:cNvCnPr/>
                          <wps:spPr bwMode="auto">
                            <a:xfrm>
                              <a:off x="1928" y="32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Freeform 1522"/>
                          <wps:cNvSpPr>
                            <a:spLocks/>
                          </wps:cNvSpPr>
                          <wps:spPr bwMode="auto">
                            <a:xfrm>
                              <a:off x="1586" y="15"/>
                              <a:ext cx="342" cy="310"/>
                            </a:xfrm>
                            <a:custGeom>
                              <a:avLst/>
                              <a:gdLst>
                                <a:gd name="T0" fmla="*/ 1712 w 1712"/>
                                <a:gd name="T1" fmla="*/ 1548 h 1548"/>
                                <a:gd name="T2" fmla="*/ 1688 w 1712"/>
                                <a:gd name="T3" fmla="*/ 1522 h 1548"/>
                                <a:gd name="T4" fmla="*/ 1688 w 1712"/>
                                <a:gd name="T5" fmla="*/ 26 h 1548"/>
                                <a:gd name="T6" fmla="*/ 1712 w 1712"/>
                                <a:gd name="T7" fmla="*/ 0 h 1548"/>
                                <a:gd name="T8" fmla="*/ 1688 w 1712"/>
                                <a:gd name="T9" fmla="*/ 26 h 1548"/>
                                <a:gd name="T10" fmla="*/ 25 w 1712"/>
                                <a:gd name="T11" fmla="*/ 26 h 1548"/>
                                <a:gd name="T12" fmla="*/ 0 w 1712"/>
                                <a:gd name="T13" fmla="*/ 0 h 1548"/>
                                <a:gd name="T14" fmla="*/ 25 w 1712"/>
                                <a:gd name="T15" fmla="*/ 26 h 1548"/>
                                <a:gd name="T16" fmla="*/ 25 w 1712"/>
                                <a:gd name="T17" fmla="*/ 1522 h 1548"/>
                                <a:gd name="T18" fmla="*/ 0 w 1712"/>
                                <a:gd name="T19" fmla="*/ 1548 h 1548"/>
                                <a:gd name="T20" fmla="*/ 25 w 1712"/>
                                <a:gd name="T21" fmla="*/ 1522 h 1548"/>
                                <a:gd name="T22" fmla="*/ 1688 w 1712"/>
                                <a:gd name="T23" fmla="*/ 1522 h 1548"/>
                                <a:gd name="T24" fmla="*/ 1712 w 1712"/>
                                <a:gd name="T25" fmla="*/ 1548 h 1548"/>
                                <a:gd name="T26" fmla="*/ 0 w 1712"/>
                                <a:gd name="T27" fmla="*/ 1548 h 1548"/>
                                <a:gd name="T28" fmla="*/ 0 w 1712"/>
                                <a:gd name="T29" fmla="*/ 0 h 1548"/>
                                <a:gd name="T30" fmla="*/ 1712 w 1712"/>
                                <a:gd name="T31" fmla="*/ 0 h 1548"/>
                                <a:gd name="T32" fmla="*/ 1712 w 1712"/>
                                <a:gd name="T33" fmla="*/ 1548 h 1548"/>
                                <a:gd name="T34" fmla="*/ 1709 w 1712"/>
                                <a:gd name="T35" fmla="*/ 1543 h 1548"/>
                                <a:gd name="T36" fmla="*/ 1688 w 1712"/>
                                <a:gd name="T37" fmla="*/ 1522 h 1548"/>
                                <a:gd name="T38" fmla="*/ 1688 w 1712"/>
                                <a:gd name="T39" fmla="*/ 26 h 1548"/>
                                <a:gd name="T40" fmla="*/ 1689 w 1712"/>
                                <a:gd name="T41" fmla="*/ 23 h 1548"/>
                                <a:gd name="T42" fmla="*/ 23 w 1712"/>
                                <a:gd name="T43" fmla="*/ 23 h 1548"/>
                                <a:gd name="T44" fmla="*/ 2 w 1712"/>
                                <a:gd name="T45" fmla="*/ 2 h 1548"/>
                                <a:gd name="T46" fmla="*/ 1711 w 1712"/>
                                <a:gd name="T47" fmla="*/ 2 h 1548"/>
                                <a:gd name="T48" fmla="*/ 1709 w 1712"/>
                                <a:gd name="T49" fmla="*/ 5 h 1548"/>
                                <a:gd name="T50" fmla="*/ 1709 w 1712"/>
                                <a:gd name="T51" fmla="*/ 1543 h 1548"/>
                                <a:gd name="T52" fmla="*/ 1704 w 1712"/>
                                <a:gd name="T53" fmla="*/ 1540 h 1548"/>
                                <a:gd name="T54" fmla="*/ 9 w 1712"/>
                                <a:gd name="T55" fmla="*/ 1540 h 1548"/>
                                <a:gd name="T56" fmla="*/ 13 w 1712"/>
                                <a:gd name="T57" fmla="*/ 1535 h 1548"/>
                                <a:gd name="T58" fmla="*/ 13 w 1712"/>
                                <a:gd name="T59" fmla="*/ 13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12" h="1548">
                                  <a:moveTo>
                                    <a:pt x="1712" y="1548"/>
                                  </a:moveTo>
                                  <a:lnTo>
                                    <a:pt x="1688" y="1522"/>
                                  </a:lnTo>
                                  <a:lnTo>
                                    <a:pt x="1688" y="26"/>
                                  </a:lnTo>
                                  <a:lnTo>
                                    <a:pt x="1712" y="0"/>
                                  </a:lnTo>
                                  <a:lnTo>
                                    <a:pt x="1688" y="26"/>
                                  </a:lnTo>
                                  <a:lnTo>
                                    <a:pt x="25" y="26"/>
                                  </a:lnTo>
                                  <a:lnTo>
                                    <a:pt x="0" y="0"/>
                                  </a:lnTo>
                                  <a:lnTo>
                                    <a:pt x="25" y="26"/>
                                  </a:lnTo>
                                  <a:lnTo>
                                    <a:pt x="25" y="1522"/>
                                  </a:lnTo>
                                  <a:lnTo>
                                    <a:pt x="0" y="1548"/>
                                  </a:lnTo>
                                  <a:lnTo>
                                    <a:pt x="25" y="1522"/>
                                  </a:lnTo>
                                  <a:lnTo>
                                    <a:pt x="1688" y="1522"/>
                                  </a:lnTo>
                                  <a:lnTo>
                                    <a:pt x="1712" y="1548"/>
                                  </a:lnTo>
                                  <a:lnTo>
                                    <a:pt x="0" y="1548"/>
                                  </a:lnTo>
                                  <a:lnTo>
                                    <a:pt x="0" y="0"/>
                                  </a:lnTo>
                                  <a:lnTo>
                                    <a:pt x="1712" y="0"/>
                                  </a:lnTo>
                                  <a:lnTo>
                                    <a:pt x="1712" y="1548"/>
                                  </a:lnTo>
                                  <a:lnTo>
                                    <a:pt x="1709" y="1543"/>
                                  </a:lnTo>
                                  <a:lnTo>
                                    <a:pt x="1688" y="1522"/>
                                  </a:lnTo>
                                  <a:lnTo>
                                    <a:pt x="1688" y="26"/>
                                  </a:lnTo>
                                  <a:lnTo>
                                    <a:pt x="1689" y="23"/>
                                  </a:lnTo>
                                  <a:lnTo>
                                    <a:pt x="23" y="23"/>
                                  </a:lnTo>
                                  <a:lnTo>
                                    <a:pt x="2" y="2"/>
                                  </a:lnTo>
                                  <a:lnTo>
                                    <a:pt x="1711" y="2"/>
                                  </a:lnTo>
                                  <a:lnTo>
                                    <a:pt x="1709" y="5"/>
                                  </a:lnTo>
                                  <a:lnTo>
                                    <a:pt x="1709" y="1543"/>
                                  </a:lnTo>
                                  <a:lnTo>
                                    <a:pt x="1704" y="1540"/>
                                  </a:lnTo>
                                  <a:lnTo>
                                    <a:pt x="9" y="1540"/>
                                  </a:lnTo>
                                  <a:lnTo>
                                    <a:pt x="13" y="1535"/>
                                  </a:lnTo>
                                  <a:lnTo>
                                    <a:pt x="13" y="1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82" name="Line 1523"/>
                          <wps:cNvCnPr/>
                          <wps:spPr bwMode="auto">
                            <a:xfrm>
                              <a:off x="1689" y="13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 name="Freeform 1524"/>
                          <wps:cNvSpPr>
                            <a:spLocks/>
                          </wps:cNvSpPr>
                          <wps:spPr bwMode="auto">
                            <a:xfrm>
                              <a:off x="1689" y="136"/>
                              <a:ext cx="34" cy="52"/>
                            </a:xfrm>
                            <a:custGeom>
                              <a:avLst/>
                              <a:gdLst>
                                <a:gd name="T0" fmla="*/ 0 w 172"/>
                                <a:gd name="T1" fmla="*/ 0 h 259"/>
                                <a:gd name="T2" fmla="*/ 0 w 172"/>
                                <a:gd name="T3" fmla="*/ 31 h 259"/>
                                <a:gd name="T4" fmla="*/ 0 w 172"/>
                                <a:gd name="T5" fmla="*/ 62 h 259"/>
                                <a:gd name="T6" fmla="*/ 0 w 172"/>
                                <a:gd name="T7" fmla="*/ 94 h 259"/>
                                <a:gd name="T8" fmla="*/ 0 w 172"/>
                                <a:gd name="T9" fmla="*/ 126 h 259"/>
                                <a:gd name="T10" fmla="*/ 0 w 172"/>
                                <a:gd name="T11" fmla="*/ 157 h 259"/>
                                <a:gd name="T12" fmla="*/ 0 w 172"/>
                                <a:gd name="T13" fmla="*/ 189 h 259"/>
                                <a:gd name="T14" fmla="*/ 0 w 172"/>
                                <a:gd name="T15" fmla="*/ 220 h 259"/>
                                <a:gd name="T16" fmla="*/ 0 w 172"/>
                                <a:gd name="T17" fmla="*/ 252 h 259"/>
                                <a:gd name="T18" fmla="*/ 2 w 172"/>
                                <a:gd name="T19" fmla="*/ 256 h 259"/>
                                <a:gd name="T20" fmla="*/ 7 w 172"/>
                                <a:gd name="T21" fmla="*/ 259 h 259"/>
                                <a:gd name="T22" fmla="*/ 11 w 172"/>
                                <a:gd name="T23" fmla="*/ 259 h 259"/>
                                <a:gd name="T24" fmla="*/ 15 w 172"/>
                                <a:gd name="T25" fmla="*/ 256 h 259"/>
                                <a:gd name="T26" fmla="*/ 15 w 172"/>
                                <a:gd name="T27" fmla="*/ 252 h 259"/>
                                <a:gd name="T28" fmla="*/ 15 w 172"/>
                                <a:gd name="T29" fmla="*/ 220 h 259"/>
                                <a:gd name="T30" fmla="*/ 15 w 172"/>
                                <a:gd name="T31" fmla="*/ 187 h 259"/>
                                <a:gd name="T32" fmla="*/ 15 w 172"/>
                                <a:gd name="T33" fmla="*/ 156 h 259"/>
                                <a:gd name="T34" fmla="*/ 15 w 172"/>
                                <a:gd name="T35" fmla="*/ 123 h 259"/>
                                <a:gd name="T36" fmla="*/ 44 w 172"/>
                                <a:gd name="T37" fmla="*/ 123 h 259"/>
                                <a:gd name="T38" fmla="*/ 75 w 172"/>
                                <a:gd name="T39" fmla="*/ 123 h 259"/>
                                <a:gd name="T40" fmla="*/ 104 w 172"/>
                                <a:gd name="T41" fmla="*/ 123 h 259"/>
                                <a:gd name="T42" fmla="*/ 134 w 172"/>
                                <a:gd name="T43" fmla="*/ 123 h 259"/>
                                <a:gd name="T44" fmla="*/ 139 w 172"/>
                                <a:gd name="T45" fmla="*/ 121 h 259"/>
                                <a:gd name="T46" fmla="*/ 140 w 172"/>
                                <a:gd name="T47" fmla="*/ 118 h 259"/>
                                <a:gd name="T48" fmla="*/ 140 w 172"/>
                                <a:gd name="T49" fmla="*/ 113 h 259"/>
                                <a:gd name="T50" fmla="*/ 139 w 172"/>
                                <a:gd name="T51" fmla="*/ 109 h 259"/>
                                <a:gd name="T52" fmla="*/ 134 w 172"/>
                                <a:gd name="T53" fmla="*/ 107 h 259"/>
                                <a:gd name="T54" fmla="*/ 104 w 172"/>
                                <a:gd name="T55" fmla="*/ 107 h 259"/>
                                <a:gd name="T56" fmla="*/ 75 w 172"/>
                                <a:gd name="T57" fmla="*/ 107 h 259"/>
                                <a:gd name="T58" fmla="*/ 44 w 172"/>
                                <a:gd name="T59" fmla="*/ 107 h 259"/>
                                <a:gd name="T60" fmla="*/ 15 w 172"/>
                                <a:gd name="T61" fmla="*/ 107 h 259"/>
                                <a:gd name="T62" fmla="*/ 15 w 172"/>
                                <a:gd name="T63" fmla="*/ 62 h 259"/>
                                <a:gd name="T64" fmla="*/ 15 w 172"/>
                                <a:gd name="T65" fmla="*/ 15 h 259"/>
                                <a:gd name="T66" fmla="*/ 54 w 172"/>
                                <a:gd name="T67" fmla="*/ 15 h 259"/>
                                <a:gd name="T68" fmla="*/ 91 w 172"/>
                                <a:gd name="T69" fmla="*/ 15 h 259"/>
                                <a:gd name="T70" fmla="*/ 127 w 172"/>
                                <a:gd name="T71" fmla="*/ 15 h 259"/>
                                <a:gd name="T72" fmla="*/ 165 w 172"/>
                                <a:gd name="T73" fmla="*/ 15 h 259"/>
                                <a:gd name="T74" fmla="*/ 170 w 172"/>
                                <a:gd name="T75" fmla="*/ 15 h 259"/>
                                <a:gd name="T76" fmla="*/ 172 w 172"/>
                                <a:gd name="T77" fmla="*/ 10 h 259"/>
                                <a:gd name="T78" fmla="*/ 172 w 172"/>
                                <a:gd name="T79" fmla="*/ 5 h 259"/>
                                <a:gd name="T80" fmla="*/ 170 w 172"/>
                                <a:gd name="T81" fmla="*/ 2 h 259"/>
                                <a:gd name="T82" fmla="*/ 165 w 172"/>
                                <a:gd name="T83" fmla="*/ 0 h 259"/>
                                <a:gd name="T84" fmla="*/ 126 w 172"/>
                                <a:gd name="T85" fmla="*/ 0 h 259"/>
                                <a:gd name="T86" fmla="*/ 83 w 172"/>
                                <a:gd name="T87" fmla="*/ 0 h 259"/>
                                <a:gd name="T88" fmla="*/ 43 w 172"/>
                                <a:gd name="T89" fmla="*/ 0 h 259"/>
                                <a:gd name="T90" fmla="*/ 0 w 172"/>
                                <a:gd name="T91"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2" h="259">
                                  <a:moveTo>
                                    <a:pt x="0" y="0"/>
                                  </a:moveTo>
                                  <a:lnTo>
                                    <a:pt x="0" y="31"/>
                                  </a:lnTo>
                                  <a:lnTo>
                                    <a:pt x="0" y="62"/>
                                  </a:lnTo>
                                  <a:lnTo>
                                    <a:pt x="0" y="94"/>
                                  </a:lnTo>
                                  <a:lnTo>
                                    <a:pt x="0" y="126"/>
                                  </a:lnTo>
                                  <a:lnTo>
                                    <a:pt x="0" y="157"/>
                                  </a:lnTo>
                                  <a:lnTo>
                                    <a:pt x="0" y="189"/>
                                  </a:lnTo>
                                  <a:lnTo>
                                    <a:pt x="0" y="220"/>
                                  </a:lnTo>
                                  <a:lnTo>
                                    <a:pt x="0" y="252"/>
                                  </a:lnTo>
                                  <a:lnTo>
                                    <a:pt x="2" y="256"/>
                                  </a:lnTo>
                                  <a:lnTo>
                                    <a:pt x="7" y="259"/>
                                  </a:lnTo>
                                  <a:lnTo>
                                    <a:pt x="11" y="259"/>
                                  </a:lnTo>
                                  <a:lnTo>
                                    <a:pt x="15" y="256"/>
                                  </a:lnTo>
                                  <a:lnTo>
                                    <a:pt x="15" y="252"/>
                                  </a:lnTo>
                                  <a:lnTo>
                                    <a:pt x="15" y="220"/>
                                  </a:lnTo>
                                  <a:lnTo>
                                    <a:pt x="15" y="187"/>
                                  </a:lnTo>
                                  <a:lnTo>
                                    <a:pt x="15" y="156"/>
                                  </a:lnTo>
                                  <a:lnTo>
                                    <a:pt x="15" y="123"/>
                                  </a:lnTo>
                                  <a:lnTo>
                                    <a:pt x="44" y="123"/>
                                  </a:lnTo>
                                  <a:lnTo>
                                    <a:pt x="75" y="123"/>
                                  </a:lnTo>
                                  <a:lnTo>
                                    <a:pt x="104" y="123"/>
                                  </a:lnTo>
                                  <a:lnTo>
                                    <a:pt x="134" y="123"/>
                                  </a:lnTo>
                                  <a:lnTo>
                                    <a:pt x="139" y="121"/>
                                  </a:lnTo>
                                  <a:lnTo>
                                    <a:pt x="140" y="118"/>
                                  </a:lnTo>
                                  <a:lnTo>
                                    <a:pt x="140" y="113"/>
                                  </a:lnTo>
                                  <a:lnTo>
                                    <a:pt x="139" y="109"/>
                                  </a:lnTo>
                                  <a:lnTo>
                                    <a:pt x="134" y="107"/>
                                  </a:lnTo>
                                  <a:lnTo>
                                    <a:pt x="104" y="107"/>
                                  </a:lnTo>
                                  <a:lnTo>
                                    <a:pt x="75" y="107"/>
                                  </a:lnTo>
                                  <a:lnTo>
                                    <a:pt x="44" y="107"/>
                                  </a:lnTo>
                                  <a:lnTo>
                                    <a:pt x="15" y="107"/>
                                  </a:lnTo>
                                  <a:lnTo>
                                    <a:pt x="15" y="62"/>
                                  </a:lnTo>
                                  <a:lnTo>
                                    <a:pt x="15" y="15"/>
                                  </a:lnTo>
                                  <a:lnTo>
                                    <a:pt x="54" y="15"/>
                                  </a:lnTo>
                                  <a:lnTo>
                                    <a:pt x="91" y="15"/>
                                  </a:lnTo>
                                  <a:lnTo>
                                    <a:pt x="127" y="15"/>
                                  </a:lnTo>
                                  <a:lnTo>
                                    <a:pt x="165" y="15"/>
                                  </a:lnTo>
                                  <a:lnTo>
                                    <a:pt x="170" y="15"/>
                                  </a:lnTo>
                                  <a:lnTo>
                                    <a:pt x="172" y="10"/>
                                  </a:lnTo>
                                  <a:lnTo>
                                    <a:pt x="172" y="5"/>
                                  </a:lnTo>
                                  <a:lnTo>
                                    <a:pt x="170" y="2"/>
                                  </a:lnTo>
                                  <a:lnTo>
                                    <a:pt x="165" y="0"/>
                                  </a:lnTo>
                                  <a:lnTo>
                                    <a:pt x="126" y="0"/>
                                  </a:lnTo>
                                  <a:lnTo>
                                    <a:pt x="83" y="0"/>
                                  </a:lnTo>
                                  <a:lnTo>
                                    <a:pt x="43" y="0"/>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84" name="Line 1525"/>
                          <wps:cNvCnPr/>
                          <wps:spPr bwMode="auto">
                            <a:xfrm>
                              <a:off x="1745" y="13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Freeform 1526"/>
                          <wps:cNvSpPr>
                            <a:spLocks/>
                          </wps:cNvSpPr>
                          <wps:spPr bwMode="auto">
                            <a:xfrm>
                              <a:off x="1734" y="130"/>
                              <a:ext cx="18" cy="65"/>
                            </a:xfrm>
                            <a:custGeom>
                              <a:avLst/>
                              <a:gdLst>
                                <a:gd name="T0" fmla="*/ 53 w 92"/>
                                <a:gd name="T1" fmla="*/ 25 h 325"/>
                                <a:gd name="T2" fmla="*/ 32 w 92"/>
                                <a:gd name="T3" fmla="*/ 53 h 325"/>
                                <a:gd name="T4" fmla="*/ 15 w 92"/>
                                <a:gd name="T5" fmla="*/ 82 h 325"/>
                                <a:gd name="T6" fmla="*/ 4 w 92"/>
                                <a:gd name="T7" fmla="*/ 116 h 325"/>
                                <a:gd name="T8" fmla="*/ 0 w 92"/>
                                <a:gd name="T9" fmla="*/ 156 h 325"/>
                                <a:gd name="T10" fmla="*/ 7 w 92"/>
                                <a:gd name="T11" fmla="*/ 198 h 325"/>
                                <a:gd name="T12" fmla="*/ 19 w 92"/>
                                <a:gd name="T13" fmla="*/ 240 h 325"/>
                                <a:gd name="T14" fmla="*/ 36 w 92"/>
                                <a:gd name="T15" fmla="*/ 276 h 325"/>
                                <a:gd name="T16" fmla="*/ 57 w 92"/>
                                <a:gd name="T17" fmla="*/ 303 h 325"/>
                                <a:gd name="T18" fmla="*/ 79 w 92"/>
                                <a:gd name="T19" fmla="*/ 322 h 325"/>
                                <a:gd name="T20" fmla="*/ 85 w 92"/>
                                <a:gd name="T21" fmla="*/ 325 h 325"/>
                                <a:gd name="T22" fmla="*/ 89 w 92"/>
                                <a:gd name="T23" fmla="*/ 322 h 325"/>
                                <a:gd name="T24" fmla="*/ 92 w 92"/>
                                <a:gd name="T25" fmla="*/ 320 h 325"/>
                                <a:gd name="T26" fmla="*/ 92 w 92"/>
                                <a:gd name="T27" fmla="*/ 314 h 325"/>
                                <a:gd name="T28" fmla="*/ 89 w 92"/>
                                <a:gd name="T29" fmla="*/ 310 h 325"/>
                                <a:gd name="T30" fmla="*/ 89 w 92"/>
                                <a:gd name="T31" fmla="*/ 312 h 325"/>
                                <a:gd name="T32" fmla="*/ 67 w 92"/>
                                <a:gd name="T33" fmla="*/ 292 h 325"/>
                                <a:gd name="T34" fmla="*/ 49 w 92"/>
                                <a:gd name="T35" fmla="*/ 266 h 325"/>
                                <a:gd name="T36" fmla="*/ 32 w 92"/>
                                <a:gd name="T37" fmla="*/ 231 h 325"/>
                                <a:gd name="T38" fmla="*/ 21 w 92"/>
                                <a:gd name="T39" fmla="*/ 196 h 325"/>
                                <a:gd name="T40" fmla="*/ 15 w 92"/>
                                <a:gd name="T41" fmla="*/ 156 h 325"/>
                                <a:gd name="T42" fmla="*/ 19 w 92"/>
                                <a:gd name="T43" fmla="*/ 120 h 325"/>
                                <a:gd name="T44" fmla="*/ 30 w 92"/>
                                <a:gd name="T45" fmla="*/ 89 h 325"/>
                                <a:gd name="T46" fmla="*/ 44 w 92"/>
                                <a:gd name="T47" fmla="*/ 61 h 325"/>
                                <a:gd name="T48" fmla="*/ 64 w 92"/>
                                <a:gd name="T49" fmla="*/ 36 h 325"/>
                                <a:gd name="T50" fmla="*/ 87 w 92"/>
                                <a:gd name="T51" fmla="*/ 15 h 325"/>
                                <a:gd name="T52" fmla="*/ 89 w 92"/>
                                <a:gd name="T53" fmla="*/ 10 h 325"/>
                                <a:gd name="T54" fmla="*/ 89 w 92"/>
                                <a:gd name="T55" fmla="*/ 7 h 325"/>
                                <a:gd name="T56" fmla="*/ 87 w 92"/>
                                <a:gd name="T57" fmla="*/ 2 h 325"/>
                                <a:gd name="T58" fmla="*/ 80 w 92"/>
                                <a:gd name="T59" fmla="*/ 0 h 325"/>
                                <a:gd name="T60" fmla="*/ 76 w 92"/>
                                <a:gd name="T61" fmla="*/ 2 h 325"/>
                                <a:gd name="T62" fmla="*/ 53 w 92"/>
                                <a:gd name="T63" fmla="*/ 25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2" h="325">
                                  <a:moveTo>
                                    <a:pt x="53" y="25"/>
                                  </a:moveTo>
                                  <a:lnTo>
                                    <a:pt x="32" y="53"/>
                                  </a:lnTo>
                                  <a:lnTo>
                                    <a:pt x="15" y="82"/>
                                  </a:lnTo>
                                  <a:lnTo>
                                    <a:pt x="4" y="116"/>
                                  </a:lnTo>
                                  <a:lnTo>
                                    <a:pt x="0" y="156"/>
                                  </a:lnTo>
                                  <a:lnTo>
                                    <a:pt x="7" y="198"/>
                                  </a:lnTo>
                                  <a:lnTo>
                                    <a:pt x="19" y="240"/>
                                  </a:lnTo>
                                  <a:lnTo>
                                    <a:pt x="36" y="276"/>
                                  </a:lnTo>
                                  <a:lnTo>
                                    <a:pt x="57" y="303"/>
                                  </a:lnTo>
                                  <a:lnTo>
                                    <a:pt x="79" y="322"/>
                                  </a:lnTo>
                                  <a:lnTo>
                                    <a:pt x="85" y="325"/>
                                  </a:lnTo>
                                  <a:lnTo>
                                    <a:pt x="89" y="322"/>
                                  </a:lnTo>
                                  <a:lnTo>
                                    <a:pt x="92" y="320"/>
                                  </a:lnTo>
                                  <a:lnTo>
                                    <a:pt x="92" y="314"/>
                                  </a:lnTo>
                                  <a:lnTo>
                                    <a:pt x="89" y="310"/>
                                  </a:lnTo>
                                  <a:lnTo>
                                    <a:pt x="89" y="312"/>
                                  </a:lnTo>
                                  <a:lnTo>
                                    <a:pt x="67" y="292"/>
                                  </a:lnTo>
                                  <a:lnTo>
                                    <a:pt x="49" y="266"/>
                                  </a:lnTo>
                                  <a:lnTo>
                                    <a:pt x="32" y="231"/>
                                  </a:lnTo>
                                  <a:lnTo>
                                    <a:pt x="21" y="196"/>
                                  </a:lnTo>
                                  <a:lnTo>
                                    <a:pt x="15" y="156"/>
                                  </a:lnTo>
                                  <a:lnTo>
                                    <a:pt x="19" y="120"/>
                                  </a:lnTo>
                                  <a:lnTo>
                                    <a:pt x="30" y="89"/>
                                  </a:lnTo>
                                  <a:lnTo>
                                    <a:pt x="44" y="61"/>
                                  </a:lnTo>
                                  <a:lnTo>
                                    <a:pt x="64" y="36"/>
                                  </a:lnTo>
                                  <a:lnTo>
                                    <a:pt x="87" y="15"/>
                                  </a:lnTo>
                                  <a:lnTo>
                                    <a:pt x="89" y="10"/>
                                  </a:lnTo>
                                  <a:lnTo>
                                    <a:pt x="89" y="7"/>
                                  </a:lnTo>
                                  <a:lnTo>
                                    <a:pt x="87" y="2"/>
                                  </a:lnTo>
                                  <a:lnTo>
                                    <a:pt x="80" y="0"/>
                                  </a:lnTo>
                                  <a:lnTo>
                                    <a:pt x="76" y="2"/>
                                  </a:lnTo>
                                  <a:lnTo>
                                    <a:pt x="53" y="2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86" name="Line 1527"/>
                          <wps:cNvCnPr/>
                          <wps:spPr bwMode="auto">
                            <a:xfrm>
                              <a:off x="1764" y="14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 name="Freeform 1528"/>
                          <wps:cNvSpPr>
                            <a:spLocks/>
                          </wps:cNvSpPr>
                          <wps:spPr bwMode="auto">
                            <a:xfrm>
                              <a:off x="1761" y="145"/>
                              <a:ext cx="29" cy="44"/>
                            </a:xfrm>
                            <a:custGeom>
                              <a:avLst/>
                              <a:gdLst>
                                <a:gd name="T0" fmla="*/ 16 w 147"/>
                                <a:gd name="T1" fmla="*/ 17 h 219"/>
                                <a:gd name="T2" fmla="*/ 5 w 147"/>
                                <a:gd name="T3" fmla="*/ 31 h 219"/>
                                <a:gd name="T4" fmla="*/ 0 w 147"/>
                                <a:gd name="T5" fmla="*/ 53 h 219"/>
                                <a:gd name="T6" fmla="*/ 16 w 147"/>
                                <a:gd name="T7" fmla="*/ 84 h 219"/>
                                <a:gd name="T8" fmla="*/ 47 w 147"/>
                                <a:gd name="T9" fmla="*/ 100 h 219"/>
                                <a:gd name="T10" fmla="*/ 85 w 147"/>
                                <a:gd name="T11" fmla="*/ 115 h 219"/>
                                <a:gd name="T12" fmla="*/ 117 w 147"/>
                                <a:gd name="T13" fmla="*/ 133 h 219"/>
                                <a:gd name="T14" fmla="*/ 132 w 147"/>
                                <a:gd name="T15" fmla="*/ 159 h 219"/>
                                <a:gd name="T16" fmla="*/ 130 w 147"/>
                                <a:gd name="T17" fmla="*/ 176 h 219"/>
                                <a:gd name="T18" fmla="*/ 121 w 147"/>
                                <a:gd name="T19" fmla="*/ 187 h 219"/>
                                <a:gd name="T20" fmla="*/ 109 w 147"/>
                                <a:gd name="T21" fmla="*/ 195 h 219"/>
                                <a:gd name="T22" fmla="*/ 94 w 147"/>
                                <a:gd name="T23" fmla="*/ 202 h 219"/>
                                <a:gd name="T24" fmla="*/ 70 w 147"/>
                                <a:gd name="T25" fmla="*/ 204 h 219"/>
                                <a:gd name="T26" fmla="*/ 58 w 147"/>
                                <a:gd name="T27" fmla="*/ 202 h 219"/>
                                <a:gd name="T28" fmla="*/ 45 w 147"/>
                                <a:gd name="T29" fmla="*/ 195 h 219"/>
                                <a:gd name="T30" fmla="*/ 32 w 147"/>
                                <a:gd name="T31" fmla="*/ 189 h 219"/>
                                <a:gd name="T32" fmla="*/ 21 w 147"/>
                                <a:gd name="T33" fmla="*/ 176 h 219"/>
                                <a:gd name="T34" fmla="*/ 13 w 147"/>
                                <a:gd name="T35" fmla="*/ 164 h 219"/>
                                <a:gd name="T36" fmla="*/ 9 w 147"/>
                                <a:gd name="T37" fmla="*/ 159 h 219"/>
                                <a:gd name="T38" fmla="*/ 5 w 147"/>
                                <a:gd name="T39" fmla="*/ 161 h 219"/>
                                <a:gd name="T40" fmla="*/ 0 w 147"/>
                                <a:gd name="T41" fmla="*/ 164 h 219"/>
                                <a:gd name="T42" fmla="*/ 0 w 147"/>
                                <a:gd name="T43" fmla="*/ 168 h 219"/>
                                <a:gd name="T44" fmla="*/ 0 w 147"/>
                                <a:gd name="T45" fmla="*/ 172 h 219"/>
                                <a:gd name="T46" fmla="*/ 11 w 147"/>
                                <a:gd name="T47" fmla="*/ 189 h 219"/>
                                <a:gd name="T48" fmla="*/ 24 w 147"/>
                                <a:gd name="T49" fmla="*/ 200 h 219"/>
                                <a:gd name="T50" fmla="*/ 37 w 147"/>
                                <a:gd name="T51" fmla="*/ 210 h 219"/>
                                <a:gd name="T52" fmla="*/ 54 w 147"/>
                                <a:gd name="T53" fmla="*/ 217 h 219"/>
                                <a:gd name="T54" fmla="*/ 70 w 147"/>
                                <a:gd name="T55" fmla="*/ 219 h 219"/>
                                <a:gd name="T56" fmla="*/ 98 w 147"/>
                                <a:gd name="T57" fmla="*/ 215 h 219"/>
                                <a:gd name="T58" fmla="*/ 121 w 147"/>
                                <a:gd name="T59" fmla="*/ 208 h 219"/>
                                <a:gd name="T60" fmla="*/ 134 w 147"/>
                                <a:gd name="T61" fmla="*/ 195 h 219"/>
                                <a:gd name="T62" fmla="*/ 145 w 147"/>
                                <a:gd name="T63" fmla="*/ 181 h 219"/>
                                <a:gd name="T64" fmla="*/ 147 w 147"/>
                                <a:gd name="T65" fmla="*/ 159 h 219"/>
                                <a:gd name="T66" fmla="*/ 132 w 147"/>
                                <a:gd name="T67" fmla="*/ 126 h 219"/>
                                <a:gd name="T68" fmla="*/ 101 w 147"/>
                                <a:gd name="T69" fmla="*/ 105 h 219"/>
                                <a:gd name="T70" fmla="*/ 62 w 147"/>
                                <a:gd name="T71" fmla="*/ 92 h 219"/>
                                <a:gd name="T72" fmla="*/ 30 w 147"/>
                                <a:gd name="T73" fmla="*/ 76 h 219"/>
                                <a:gd name="T74" fmla="*/ 18 w 147"/>
                                <a:gd name="T75" fmla="*/ 50 h 219"/>
                                <a:gd name="T76" fmla="*/ 19 w 147"/>
                                <a:gd name="T77" fmla="*/ 35 h 219"/>
                                <a:gd name="T78" fmla="*/ 28 w 147"/>
                                <a:gd name="T79" fmla="*/ 25 h 219"/>
                                <a:gd name="T80" fmla="*/ 39 w 147"/>
                                <a:gd name="T81" fmla="*/ 18 h 219"/>
                                <a:gd name="T82" fmla="*/ 54 w 147"/>
                                <a:gd name="T83" fmla="*/ 15 h 219"/>
                                <a:gd name="T84" fmla="*/ 66 w 147"/>
                                <a:gd name="T85" fmla="*/ 15 h 219"/>
                                <a:gd name="T86" fmla="*/ 81 w 147"/>
                                <a:gd name="T87" fmla="*/ 15 h 219"/>
                                <a:gd name="T88" fmla="*/ 96 w 147"/>
                                <a:gd name="T89" fmla="*/ 18 h 219"/>
                                <a:gd name="T90" fmla="*/ 106 w 147"/>
                                <a:gd name="T91" fmla="*/ 25 h 219"/>
                                <a:gd name="T92" fmla="*/ 117 w 147"/>
                                <a:gd name="T93" fmla="*/ 33 h 219"/>
                                <a:gd name="T94" fmla="*/ 124 w 147"/>
                                <a:gd name="T95" fmla="*/ 46 h 219"/>
                                <a:gd name="T96" fmla="*/ 125 w 147"/>
                                <a:gd name="T97" fmla="*/ 50 h 219"/>
                                <a:gd name="T98" fmla="*/ 130 w 147"/>
                                <a:gd name="T99" fmla="*/ 50 h 219"/>
                                <a:gd name="T100" fmla="*/ 134 w 147"/>
                                <a:gd name="T101" fmla="*/ 50 h 219"/>
                                <a:gd name="T102" fmla="*/ 138 w 147"/>
                                <a:gd name="T103" fmla="*/ 46 h 219"/>
                                <a:gd name="T104" fmla="*/ 138 w 147"/>
                                <a:gd name="T105" fmla="*/ 41 h 219"/>
                                <a:gd name="T106" fmla="*/ 130 w 147"/>
                                <a:gd name="T107" fmla="*/ 25 h 219"/>
                                <a:gd name="T108" fmla="*/ 117 w 147"/>
                                <a:gd name="T109" fmla="*/ 15 h 219"/>
                                <a:gd name="T110" fmla="*/ 102 w 147"/>
                                <a:gd name="T111" fmla="*/ 4 h 219"/>
                                <a:gd name="T112" fmla="*/ 85 w 147"/>
                                <a:gd name="T113" fmla="*/ 0 h 219"/>
                                <a:gd name="T114" fmla="*/ 66 w 147"/>
                                <a:gd name="T115" fmla="*/ 0 h 219"/>
                                <a:gd name="T116" fmla="*/ 47 w 147"/>
                                <a:gd name="T117" fmla="*/ 2 h 219"/>
                                <a:gd name="T118" fmla="*/ 30 w 147"/>
                                <a:gd name="T119" fmla="*/ 7 h 219"/>
                                <a:gd name="T120" fmla="*/ 16 w 147"/>
                                <a:gd name="T121" fmla="*/ 17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7" h="219">
                                  <a:moveTo>
                                    <a:pt x="16" y="17"/>
                                  </a:moveTo>
                                  <a:lnTo>
                                    <a:pt x="5" y="31"/>
                                  </a:lnTo>
                                  <a:lnTo>
                                    <a:pt x="0" y="53"/>
                                  </a:lnTo>
                                  <a:lnTo>
                                    <a:pt x="16" y="84"/>
                                  </a:lnTo>
                                  <a:lnTo>
                                    <a:pt x="47" y="100"/>
                                  </a:lnTo>
                                  <a:lnTo>
                                    <a:pt x="85" y="115"/>
                                  </a:lnTo>
                                  <a:lnTo>
                                    <a:pt x="117" y="133"/>
                                  </a:lnTo>
                                  <a:lnTo>
                                    <a:pt x="132" y="159"/>
                                  </a:lnTo>
                                  <a:lnTo>
                                    <a:pt x="130" y="176"/>
                                  </a:lnTo>
                                  <a:lnTo>
                                    <a:pt x="121" y="187"/>
                                  </a:lnTo>
                                  <a:lnTo>
                                    <a:pt x="109" y="195"/>
                                  </a:lnTo>
                                  <a:lnTo>
                                    <a:pt x="94" y="202"/>
                                  </a:lnTo>
                                  <a:lnTo>
                                    <a:pt x="70" y="204"/>
                                  </a:lnTo>
                                  <a:lnTo>
                                    <a:pt x="58" y="202"/>
                                  </a:lnTo>
                                  <a:lnTo>
                                    <a:pt x="45" y="195"/>
                                  </a:lnTo>
                                  <a:lnTo>
                                    <a:pt x="32" y="189"/>
                                  </a:lnTo>
                                  <a:lnTo>
                                    <a:pt x="21" y="176"/>
                                  </a:lnTo>
                                  <a:lnTo>
                                    <a:pt x="13" y="164"/>
                                  </a:lnTo>
                                  <a:lnTo>
                                    <a:pt x="9" y="159"/>
                                  </a:lnTo>
                                  <a:lnTo>
                                    <a:pt x="5" y="161"/>
                                  </a:lnTo>
                                  <a:lnTo>
                                    <a:pt x="0" y="164"/>
                                  </a:lnTo>
                                  <a:lnTo>
                                    <a:pt x="0" y="168"/>
                                  </a:lnTo>
                                  <a:lnTo>
                                    <a:pt x="0" y="172"/>
                                  </a:lnTo>
                                  <a:lnTo>
                                    <a:pt x="11" y="189"/>
                                  </a:lnTo>
                                  <a:lnTo>
                                    <a:pt x="24" y="200"/>
                                  </a:lnTo>
                                  <a:lnTo>
                                    <a:pt x="37" y="210"/>
                                  </a:lnTo>
                                  <a:lnTo>
                                    <a:pt x="54" y="217"/>
                                  </a:lnTo>
                                  <a:lnTo>
                                    <a:pt x="70" y="219"/>
                                  </a:lnTo>
                                  <a:lnTo>
                                    <a:pt x="98" y="215"/>
                                  </a:lnTo>
                                  <a:lnTo>
                                    <a:pt x="121" y="208"/>
                                  </a:lnTo>
                                  <a:lnTo>
                                    <a:pt x="134" y="195"/>
                                  </a:lnTo>
                                  <a:lnTo>
                                    <a:pt x="145" y="181"/>
                                  </a:lnTo>
                                  <a:lnTo>
                                    <a:pt x="147" y="159"/>
                                  </a:lnTo>
                                  <a:lnTo>
                                    <a:pt x="132" y="126"/>
                                  </a:lnTo>
                                  <a:lnTo>
                                    <a:pt x="101" y="105"/>
                                  </a:lnTo>
                                  <a:lnTo>
                                    <a:pt x="62" y="92"/>
                                  </a:lnTo>
                                  <a:lnTo>
                                    <a:pt x="30" y="76"/>
                                  </a:lnTo>
                                  <a:lnTo>
                                    <a:pt x="18" y="50"/>
                                  </a:lnTo>
                                  <a:lnTo>
                                    <a:pt x="19" y="35"/>
                                  </a:lnTo>
                                  <a:lnTo>
                                    <a:pt x="28" y="25"/>
                                  </a:lnTo>
                                  <a:lnTo>
                                    <a:pt x="39" y="18"/>
                                  </a:lnTo>
                                  <a:lnTo>
                                    <a:pt x="54" y="15"/>
                                  </a:lnTo>
                                  <a:lnTo>
                                    <a:pt x="66" y="15"/>
                                  </a:lnTo>
                                  <a:lnTo>
                                    <a:pt x="81" y="15"/>
                                  </a:lnTo>
                                  <a:lnTo>
                                    <a:pt x="96" y="18"/>
                                  </a:lnTo>
                                  <a:lnTo>
                                    <a:pt x="106" y="25"/>
                                  </a:lnTo>
                                  <a:lnTo>
                                    <a:pt x="117" y="33"/>
                                  </a:lnTo>
                                  <a:lnTo>
                                    <a:pt x="124" y="46"/>
                                  </a:lnTo>
                                  <a:lnTo>
                                    <a:pt x="125" y="50"/>
                                  </a:lnTo>
                                  <a:lnTo>
                                    <a:pt x="130" y="50"/>
                                  </a:lnTo>
                                  <a:lnTo>
                                    <a:pt x="134" y="50"/>
                                  </a:lnTo>
                                  <a:lnTo>
                                    <a:pt x="138" y="46"/>
                                  </a:lnTo>
                                  <a:lnTo>
                                    <a:pt x="138" y="41"/>
                                  </a:lnTo>
                                  <a:lnTo>
                                    <a:pt x="130" y="25"/>
                                  </a:lnTo>
                                  <a:lnTo>
                                    <a:pt x="117" y="15"/>
                                  </a:lnTo>
                                  <a:lnTo>
                                    <a:pt x="102" y="4"/>
                                  </a:lnTo>
                                  <a:lnTo>
                                    <a:pt x="85" y="0"/>
                                  </a:lnTo>
                                  <a:lnTo>
                                    <a:pt x="66" y="0"/>
                                  </a:lnTo>
                                  <a:lnTo>
                                    <a:pt x="47" y="2"/>
                                  </a:lnTo>
                                  <a:lnTo>
                                    <a:pt x="30" y="7"/>
                                  </a:lnTo>
                                  <a:lnTo>
                                    <a:pt x="16" y="1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88" name="Line 1529"/>
                          <wps:cNvCnPr/>
                          <wps:spPr bwMode="auto">
                            <a:xfrm>
                              <a:off x="1811" y="14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Freeform 1530"/>
                          <wps:cNvSpPr>
                            <a:spLocks/>
                          </wps:cNvSpPr>
                          <wps:spPr bwMode="auto">
                            <a:xfrm>
                              <a:off x="1798" y="130"/>
                              <a:ext cx="19" cy="65"/>
                            </a:xfrm>
                            <a:custGeom>
                              <a:avLst/>
                              <a:gdLst>
                                <a:gd name="T0" fmla="*/ 64 w 91"/>
                                <a:gd name="T1" fmla="*/ 89 h 325"/>
                                <a:gd name="T2" fmla="*/ 72 w 91"/>
                                <a:gd name="T3" fmla="*/ 120 h 325"/>
                                <a:gd name="T4" fmla="*/ 77 w 91"/>
                                <a:gd name="T5" fmla="*/ 156 h 325"/>
                                <a:gd name="T6" fmla="*/ 72 w 91"/>
                                <a:gd name="T7" fmla="*/ 196 h 325"/>
                                <a:gd name="T8" fmla="*/ 59 w 91"/>
                                <a:gd name="T9" fmla="*/ 231 h 325"/>
                                <a:gd name="T10" fmla="*/ 43 w 91"/>
                                <a:gd name="T11" fmla="*/ 266 h 325"/>
                                <a:gd name="T12" fmla="*/ 23 w 91"/>
                                <a:gd name="T13" fmla="*/ 292 h 325"/>
                                <a:gd name="T14" fmla="*/ 5 w 91"/>
                                <a:gd name="T15" fmla="*/ 312 h 325"/>
                                <a:gd name="T16" fmla="*/ 0 w 91"/>
                                <a:gd name="T17" fmla="*/ 314 h 325"/>
                                <a:gd name="T18" fmla="*/ 0 w 91"/>
                                <a:gd name="T19" fmla="*/ 318 h 325"/>
                                <a:gd name="T20" fmla="*/ 5 w 91"/>
                                <a:gd name="T21" fmla="*/ 322 h 325"/>
                                <a:gd name="T22" fmla="*/ 8 w 91"/>
                                <a:gd name="T23" fmla="*/ 325 h 325"/>
                                <a:gd name="T24" fmla="*/ 13 w 91"/>
                                <a:gd name="T25" fmla="*/ 322 h 325"/>
                                <a:gd name="T26" fmla="*/ 34 w 91"/>
                                <a:gd name="T27" fmla="*/ 303 h 325"/>
                                <a:gd name="T28" fmla="*/ 55 w 91"/>
                                <a:gd name="T29" fmla="*/ 274 h 325"/>
                                <a:gd name="T30" fmla="*/ 74 w 91"/>
                                <a:gd name="T31" fmla="*/ 238 h 325"/>
                                <a:gd name="T32" fmla="*/ 87 w 91"/>
                                <a:gd name="T33" fmla="*/ 198 h 325"/>
                                <a:gd name="T34" fmla="*/ 91 w 91"/>
                                <a:gd name="T35" fmla="*/ 154 h 325"/>
                                <a:gd name="T36" fmla="*/ 91 w 91"/>
                                <a:gd name="T37" fmla="*/ 156 h 325"/>
                                <a:gd name="T38" fmla="*/ 90 w 91"/>
                                <a:gd name="T39" fmla="*/ 116 h 325"/>
                                <a:gd name="T40" fmla="*/ 77 w 91"/>
                                <a:gd name="T41" fmla="*/ 82 h 325"/>
                                <a:gd name="T42" fmla="*/ 62 w 91"/>
                                <a:gd name="T43" fmla="*/ 53 h 325"/>
                                <a:gd name="T44" fmla="*/ 41 w 91"/>
                                <a:gd name="T45" fmla="*/ 25 h 325"/>
                                <a:gd name="T46" fmla="*/ 15 w 91"/>
                                <a:gd name="T47" fmla="*/ 2 h 325"/>
                                <a:gd name="T48" fmla="*/ 10 w 91"/>
                                <a:gd name="T49"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 h="325">
                                  <a:moveTo>
                                    <a:pt x="64" y="89"/>
                                  </a:moveTo>
                                  <a:lnTo>
                                    <a:pt x="72" y="120"/>
                                  </a:lnTo>
                                  <a:lnTo>
                                    <a:pt x="77" y="156"/>
                                  </a:lnTo>
                                  <a:lnTo>
                                    <a:pt x="72" y="196"/>
                                  </a:lnTo>
                                  <a:lnTo>
                                    <a:pt x="59" y="231"/>
                                  </a:lnTo>
                                  <a:lnTo>
                                    <a:pt x="43" y="266"/>
                                  </a:lnTo>
                                  <a:lnTo>
                                    <a:pt x="23" y="292"/>
                                  </a:lnTo>
                                  <a:lnTo>
                                    <a:pt x="5" y="312"/>
                                  </a:lnTo>
                                  <a:lnTo>
                                    <a:pt x="0" y="314"/>
                                  </a:lnTo>
                                  <a:lnTo>
                                    <a:pt x="0" y="318"/>
                                  </a:lnTo>
                                  <a:lnTo>
                                    <a:pt x="5" y="322"/>
                                  </a:lnTo>
                                  <a:lnTo>
                                    <a:pt x="8" y="325"/>
                                  </a:lnTo>
                                  <a:lnTo>
                                    <a:pt x="13" y="322"/>
                                  </a:lnTo>
                                  <a:lnTo>
                                    <a:pt x="34" y="303"/>
                                  </a:lnTo>
                                  <a:lnTo>
                                    <a:pt x="55" y="274"/>
                                  </a:lnTo>
                                  <a:lnTo>
                                    <a:pt x="74" y="238"/>
                                  </a:lnTo>
                                  <a:lnTo>
                                    <a:pt x="87" y="198"/>
                                  </a:lnTo>
                                  <a:lnTo>
                                    <a:pt x="91" y="154"/>
                                  </a:lnTo>
                                  <a:lnTo>
                                    <a:pt x="91" y="156"/>
                                  </a:lnTo>
                                  <a:lnTo>
                                    <a:pt x="90" y="116"/>
                                  </a:lnTo>
                                  <a:lnTo>
                                    <a:pt x="77" y="82"/>
                                  </a:lnTo>
                                  <a:lnTo>
                                    <a:pt x="62" y="53"/>
                                  </a:lnTo>
                                  <a:lnTo>
                                    <a:pt x="41" y="25"/>
                                  </a:lnTo>
                                  <a:lnTo>
                                    <a:pt x="15" y="2"/>
                                  </a:lnTo>
                                  <a:lnTo>
                                    <a:pt x="1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90" name="Line 1531"/>
                          <wps:cNvCnPr/>
                          <wps:spPr bwMode="auto">
                            <a:xfrm>
                              <a:off x="1800" y="13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 name="Freeform 1532"/>
                          <wps:cNvSpPr>
                            <a:spLocks/>
                          </wps:cNvSpPr>
                          <wps:spPr bwMode="auto">
                            <a:xfrm>
                              <a:off x="1799" y="130"/>
                              <a:ext cx="12" cy="18"/>
                            </a:xfrm>
                            <a:custGeom>
                              <a:avLst/>
                              <a:gdLst>
                                <a:gd name="T0" fmla="*/ 8 w 62"/>
                                <a:gd name="T1" fmla="*/ 0 h 89"/>
                                <a:gd name="T2" fmla="*/ 5 w 62"/>
                                <a:gd name="T3" fmla="*/ 2 h 89"/>
                                <a:gd name="T4" fmla="*/ 3 w 62"/>
                                <a:gd name="T5" fmla="*/ 7 h 89"/>
                                <a:gd name="T6" fmla="*/ 0 w 62"/>
                                <a:gd name="T7" fmla="*/ 10 h 89"/>
                                <a:gd name="T8" fmla="*/ 5 w 62"/>
                                <a:gd name="T9" fmla="*/ 15 h 89"/>
                                <a:gd name="T10" fmla="*/ 26 w 62"/>
                                <a:gd name="T11" fmla="*/ 36 h 89"/>
                                <a:gd name="T12" fmla="*/ 47 w 62"/>
                                <a:gd name="T13" fmla="*/ 61 h 89"/>
                                <a:gd name="T14" fmla="*/ 62 w 62"/>
                                <a:gd name="T15" fmla="*/ 89 h 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 h="89">
                                  <a:moveTo>
                                    <a:pt x="8" y="0"/>
                                  </a:moveTo>
                                  <a:lnTo>
                                    <a:pt x="5" y="2"/>
                                  </a:lnTo>
                                  <a:lnTo>
                                    <a:pt x="3" y="7"/>
                                  </a:lnTo>
                                  <a:lnTo>
                                    <a:pt x="0" y="10"/>
                                  </a:lnTo>
                                  <a:lnTo>
                                    <a:pt x="5" y="15"/>
                                  </a:lnTo>
                                  <a:lnTo>
                                    <a:pt x="26" y="36"/>
                                  </a:lnTo>
                                  <a:lnTo>
                                    <a:pt x="47" y="61"/>
                                  </a:lnTo>
                                  <a:lnTo>
                                    <a:pt x="62" y="8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92" name="Line 1533"/>
                          <wps:cNvCnPr/>
                          <wps:spPr bwMode="auto">
                            <a:xfrm>
                              <a:off x="1132" y="16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1534"/>
                          <wps:cNvCnPr/>
                          <wps:spPr bwMode="auto">
                            <a:xfrm>
                              <a:off x="1132" y="161"/>
                              <a:ext cx="0" cy="5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Line 1535"/>
                          <wps:cNvCnPr/>
                          <wps:spPr bwMode="auto">
                            <a:xfrm>
                              <a:off x="1132" y="18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5" name="Freeform 1536"/>
                          <wps:cNvSpPr>
                            <a:spLocks/>
                          </wps:cNvSpPr>
                          <wps:spPr bwMode="auto">
                            <a:xfrm>
                              <a:off x="1103" y="178"/>
                              <a:ext cx="29" cy="33"/>
                            </a:xfrm>
                            <a:custGeom>
                              <a:avLst/>
                              <a:gdLst>
                                <a:gd name="T0" fmla="*/ 146 w 146"/>
                                <a:gd name="T1" fmla="*/ 36 h 168"/>
                                <a:gd name="T2" fmla="*/ 121 w 146"/>
                                <a:gd name="T3" fmla="*/ 12 h 168"/>
                                <a:gd name="T4" fmla="*/ 97 w 146"/>
                                <a:gd name="T5" fmla="*/ 0 h 168"/>
                                <a:gd name="T6" fmla="*/ 61 w 146"/>
                                <a:gd name="T7" fmla="*/ 0 h 168"/>
                                <a:gd name="T8" fmla="*/ 36 w 146"/>
                                <a:gd name="T9" fmla="*/ 12 h 168"/>
                                <a:gd name="T10" fmla="*/ 13 w 146"/>
                                <a:gd name="T11" fmla="*/ 36 h 168"/>
                                <a:gd name="T12" fmla="*/ 0 w 146"/>
                                <a:gd name="T13" fmla="*/ 71 h 168"/>
                                <a:gd name="T14" fmla="*/ 0 w 146"/>
                                <a:gd name="T15" fmla="*/ 97 h 168"/>
                                <a:gd name="T16" fmla="*/ 13 w 146"/>
                                <a:gd name="T17" fmla="*/ 133 h 168"/>
                                <a:gd name="T18" fmla="*/ 36 w 146"/>
                                <a:gd name="T19" fmla="*/ 156 h 168"/>
                                <a:gd name="T20" fmla="*/ 61 w 146"/>
                                <a:gd name="T21" fmla="*/ 168 h 168"/>
                                <a:gd name="T22" fmla="*/ 97 w 146"/>
                                <a:gd name="T23" fmla="*/ 168 h 168"/>
                                <a:gd name="T24" fmla="*/ 121 w 146"/>
                                <a:gd name="T25" fmla="*/ 156 h 168"/>
                                <a:gd name="T26" fmla="*/ 146 w 146"/>
                                <a:gd name="T27" fmla="*/ 133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6" h="168">
                                  <a:moveTo>
                                    <a:pt x="146" y="36"/>
                                  </a:moveTo>
                                  <a:lnTo>
                                    <a:pt x="121" y="12"/>
                                  </a:lnTo>
                                  <a:lnTo>
                                    <a:pt x="97" y="0"/>
                                  </a:lnTo>
                                  <a:lnTo>
                                    <a:pt x="61" y="0"/>
                                  </a:lnTo>
                                  <a:lnTo>
                                    <a:pt x="36" y="12"/>
                                  </a:lnTo>
                                  <a:lnTo>
                                    <a:pt x="13" y="36"/>
                                  </a:lnTo>
                                  <a:lnTo>
                                    <a:pt x="0" y="71"/>
                                  </a:lnTo>
                                  <a:lnTo>
                                    <a:pt x="0" y="97"/>
                                  </a:lnTo>
                                  <a:lnTo>
                                    <a:pt x="13" y="133"/>
                                  </a:lnTo>
                                  <a:lnTo>
                                    <a:pt x="36" y="156"/>
                                  </a:lnTo>
                                  <a:lnTo>
                                    <a:pt x="61" y="168"/>
                                  </a:lnTo>
                                  <a:lnTo>
                                    <a:pt x="97" y="168"/>
                                  </a:lnTo>
                                  <a:lnTo>
                                    <a:pt x="121" y="156"/>
                                  </a:lnTo>
                                  <a:lnTo>
                                    <a:pt x="146" y="13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96" name="Line 1537"/>
                          <wps:cNvCnPr/>
                          <wps:spPr bwMode="auto">
                            <a:xfrm>
                              <a:off x="1085" y="1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 name="Line 1538"/>
                          <wps:cNvCnPr/>
                          <wps:spPr bwMode="auto">
                            <a:xfrm flipH="1" flipV="1">
                              <a:off x="1061" y="163"/>
                              <a:ext cx="24" cy="32"/>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 name="Line 1539"/>
                          <wps:cNvCnPr/>
                          <wps:spPr bwMode="auto">
                            <a:xfrm>
                              <a:off x="1048" y="17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 name="Line 1540"/>
                          <wps:cNvCnPr/>
                          <wps:spPr bwMode="auto">
                            <a:xfrm flipV="1">
                              <a:off x="1048" y="139"/>
                              <a:ext cx="37" cy="37"/>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0" name="Line 1541"/>
                          <wps:cNvCnPr/>
                          <wps:spPr bwMode="auto">
                            <a:xfrm>
                              <a:off x="1048" y="13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 name="Line 1542"/>
                          <wps:cNvCnPr/>
                          <wps:spPr bwMode="auto">
                            <a:xfrm>
                              <a:off x="1048" y="139"/>
                              <a:ext cx="0" cy="56"/>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 name="Line 1543"/>
                          <wps:cNvCnPr/>
                          <wps:spPr bwMode="auto">
                            <a:xfrm>
                              <a:off x="844"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Line 1544"/>
                          <wps:cNvCnPr/>
                          <wps:spPr bwMode="auto">
                            <a:xfrm flipH="1">
                              <a:off x="840" y="104"/>
                              <a:ext cx="4" cy="4"/>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Line 1545"/>
                          <wps:cNvCnPr/>
                          <wps:spPr bwMode="auto">
                            <a:xfrm>
                              <a:off x="844"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5" name="Freeform 1546"/>
                          <wps:cNvSpPr>
                            <a:spLocks/>
                          </wps:cNvSpPr>
                          <wps:spPr bwMode="auto">
                            <a:xfrm>
                              <a:off x="840" y="31"/>
                              <a:ext cx="16" cy="73"/>
                            </a:xfrm>
                            <a:custGeom>
                              <a:avLst/>
                              <a:gdLst>
                                <a:gd name="T0" fmla="*/ 23 w 84"/>
                                <a:gd name="T1" fmla="*/ 362 h 362"/>
                                <a:gd name="T2" fmla="*/ 48 w 84"/>
                                <a:gd name="T3" fmla="*/ 326 h 362"/>
                                <a:gd name="T4" fmla="*/ 72 w 84"/>
                                <a:gd name="T5" fmla="*/ 278 h 362"/>
                                <a:gd name="T6" fmla="*/ 84 w 84"/>
                                <a:gd name="T7" fmla="*/ 218 h 362"/>
                                <a:gd name="T8" fmla="*/ 84 w 84"/>
                                <a:gd name="T9" fmla="*/ 169 h 362"/>
                                <a:gd name="T10" fmla="*/ 72 w 84"/>
                                <a:gd name="T11" fmla="*/ 108 h 362"/>
                                <a:gd name="T12" fmla="*/ 48 w 84"/>
                                <a:gd name="T13" fmla="*/ 59 h 362"/>
                                <a:gd name="T14" fmla="*/ 23 w 84"/>
                                <a:gd name="T15" fmla="*/ 23 h 362"/>
                                <a:gd name="T16" fmla="*/ 0 w 84"/>
                                <a:gd name="T1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362">
                                  <a:moveTo>
                                    <a:pt x="23" y="362"/>
                                  </a:moveTo>
                                  <a:lnTo>
                                    <a:pt x="48" y="326"/>
                                  </a:lnTo>
                                  <a:lnTo>
                                    <a:pt x="72" y="278"/>
                                  </a:lnTo>
                                  <a:lnTo>
                                    <a:pt x="84" y="218"/>
                                  </a:lnTo>
                                  <a:lnTo>
                                    <a:pt x="84" y="169"/>
                                  </a:lnTo>
                                  <a:lnTo>
                                    <a:pt x="72" y="108"/>
                                  </a:lnTo>
                                  <a:lnTo>
                                    <a:pt x="48" y="59"/>
                                  </a:lnTo>
                                  <a:lnTo>
                                    <a:pt x="23"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06" name="Line 1547"/>
                          <wps:cNvCnPr/>
                          <wps:spPr bwMode="auto">
                            <a:xfrm>
                              <a:off x="822" y="6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 name="Freeform 1548"/>
                          <wps:cNvSpPr>
                            <a:spLocks/>
                          </wps:cNvSpPr>
                          <wps:spPr bwMode="auto">
                            <a:xfrm>
                              <a:off x="798" y="58"/>
                              <a:ext cx="27" cy="34"/>
                            </a:xfrm>
                            <a:custGeom>
                              <a:avLst/>
                              <a:gdLst>
                                <a:gd name="T0" fmla="*/ 121 w 134"/>
                                <a:gd name="T1" fmla="*/ 11 h 169"/>
                                <a:gd name="T2" fmla="*/ 85 w 134"/>
                                <a:gd name="T3" fmla="*/ 0 h 169"/>
                                <a:gd name="T4" fmla="*/ 49 w 134"/>
                                <a:gd name="T5" fmla="*/ 0 h 169"/>
                                <a:gd name="T6" fmla="*/ 13 w 134"/>
                                <a:gd name="T7" fmla="*/ 11 h 169"/>
                                <a:gd name="T8" fmla="*/ 0 w 134"/>
                                <a:gd name="T9" fmla="*/ 36 h 169"/>
                                <a:gd name="T10" fmla="*/ 13 w 134"/>
                                <a:gd name="T11" fmla="*/ 59 h 169"/>
                                <a:gd name="T12" fmla="*/ 37 w 134"/>
                                <a:gd name="T13" fmla="*/ 72 h 169"/>
                                <a:gd name="T14" fmla="*/ 98 w 134"/>
                                <a:gd name="T15" fmla="*/ 85 h 169"/>
                                <a:gd name="T16" fmla="*/ 121 w 134"/>
                                <a:gd name="T17" fmla="*/ 97 h 169"/>
                                <a:gd name="T18" fmla="*/ 134 w 134"/>
                                <a:gd name="T19" fmla="*/ 120 h 169"/>
                                <a:gd name="T20" fmla="*/ 134 w 134"/>
                                <a:gd name="T21" fmla="*/ 133 h 169"/>
                                <a:gd name="T22" fmla="*/ 121 w 134"/>
                                <a:gd name="T23" fmla="*/ 156 h 169"/>
                                <a:gd name="T24" fmla="*/ 85 w 134"/>
                                <a:gd name="T25" fmla="*/ 169 h 169"/>
                                <a:gd name="T26" fmla="*/ 49 w 134"/>
                                <a:gd name="T27" fmla="*/ 169 h 169"/>
                                <a:gd name="T28" fmla="*/ 13 w 134"/>
                                <a:gd name="T29" fmla="*/ 156 h 169"/>
                                <a:gd name="T30" fmla="*/ 0 w 134"/>
                                <a:gd name="T31" fmla="*/ 13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4" h="169">
                                  <a:moveTo>
                                    <a:pt x="121" y="11"/>
                                  </a:moveTo>
                                  <a:lnTo>
                                    <a:pt x="85" y="0"/>
                                  </a:lnTo>
                                  <a:lnTo>
                                    <a:pt x="49" y="0"/>
                                  </a:lnTo>
                                  <a:lnTo>
                                    <a:pt x="13" y="11"/>
                                  </a:lnTo>
                                  <a:lnTo>
                                    <a:pt x="0" y="36"/>
                                  </a:lnTo>
                                  <a:lnTo>
                                    <a:pt x="13" y="59"/>
                                  </a:lnTo>
                                  <a:lnTo>
                                    <a:pt x="37" y="72"/>
                                  </a:lnTo>
                                  <a:lnTo>
                                    <a:pt x="98" y="85"/>
                                  </a:lnTo>
                                  <a:lnTo>
                                    <a:pt x="121" y="97"/>
                                  </a:lnTo>
                                  <a:lnTo>
                                    <a:pt x="134" y="120"/>
                                  </a:lnTo>
                                  <a:lnTo>
                                    <a:pt x="134" y="133"/>
                                  </a:lnTo>
                                  <a:lnTo>
                                    <a:pt x="121" y="156"/>
                                  </a:lnTo>
                                  <a:lnTo>
                                    <a:pt x="85" y="169"/>
                                  </a:lnTo>
                                  <a:lnTo>
                                    <a:pt x="49" y="169"/>
                                  </a:lnTo>
                                  <a:lnTo>
                                    <a:pt x="13" y="156"/>
                                  </a:lnTo>
                                  <a:lnTo>
                                    <a:pt x="0" y="13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08" name="Line 1549"/>
                          <wps:cNvCnPr/>
                          <wps:spPr bwMode="auto">
                            <a:xfrm>
                              <a:off x="769" y="8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9" name="Freeform 1550"/>
                          <wps:cNvSpPr>
                            <a:spLocks/>
                          </wps:cNvSpPr>
                          <wps:spPr bwMode="auto">
                            <a:xfrm>
                              <a:off x="769" y="87"/>
                              <a:ext cx="15" cy="21"/>
                            </a:xfrm>
                            <a:custGeom>
                              <a:avLst/>
                              <a:gdLst>
                                <a:gd name="T0" fmla="*/ 0 w 74"/>
                                <a:gd name="T1" fmla="*/ 0 h 107"/>
                                <a:gd name="T2" fmla="*/ 25 w 74"/>
                                <a:gd name="T3" fmla="*/ 48 h 107"/>
                                <a:gd name="T4" fmla="*/ 49 w 74"/>
                                <a:gd name="T5" fmla="*/ 84 h 107"/>
                                <a:gd name="T6" fmla="*/ 74 w 74"/>
                                <a:gd name="T7" fmla="*/ 107 h 107"/>
                              </a:gdLst>
                              <a:ahLst/>
                              <a:cxnLst>
                                <a:cxn ang="0">
                                  <a:pos x="T0" y="T1"/>
                                </a:cxn>
                                <a:cxn ang="0">
                                  <a:pos x="T2" y="T3"/>
                                </a:cxn>
                                <a:cxn ang="0">
                                  <a:pos x="T4" y="T5"/>
                                </a:cxn>
                                <a:cxn ang="0">
                                  <a:pos x="T6" y="T7"/>
                                </a:cxn>
                              </a:cxnLst>
                              <a:rect l="0" t="0" r="r" b="b"/>
                              <a:pathLst>
                                <a:path w="74" h="107">
                                  <a:moveTo>
                                    <a:pt x="0" y="0"/>
                                  </a:moveTo>
                                  <a:lnTo>
                                    <a:pt x="25" y="48"/>
                                  </a:lnTo>
                                  <a:lnTo>
                                    <a:pt x="49" y="84"/>
                                  </a:lnTo>
                                  <a:lnTo>
                                    <a:pt x="74" y="10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10" name="Line 1551"/>
                          <wps:cNvCnPr/>
                          <wps:spPr bwMode="auto">
                            <a:xfrm>
                              <a:off x="769" y="8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1" name="Freeform 1552"/>
                          <wps:cNvSpPr>
                            <a:spLocks/>
                          </wps:cNvSpPr>
                          <wps:spPr bwMode="auto">
                            <a:xfrm>
                              <a:off x="766" y="31"/>
                              <a:ext cx="18" cy="56"/>
                            </a:xfrm>
                            <a:custGeom>
                              <a:avLst/>
                              <a:gdLst>
                                <a:gd name="T0" fmla="*/ 13 w 87"/>
                                <a:gd name="T1" fmla="*/ 278 h 278"/>
                                <a:gd name="T2" fmla="*/ 0 w 87"/>
                                <a:gd name="T3" fmla="*/ 218 h 278"/>
                                <a:gd name="T4" fmla="*/ 0 w 87"/>
                                <a:gd name="T5" fmla="*/ 169 h 278"/>
                                <a:gd name="T6" fmla="*/ 13 w 87"/>
                                <a:gd name="T7" fmla="*/ 108 h 278"/>
                                <a:gd name="T8" fmla="*/ 38 w 87"/>
                                <a:gd name="T9" fmla="*/ 59 h 278"/>
                                <a:gd name="T10" fmla="*/ 62 w 87"/>
                                <a:gd name="T11" fmla="*/ 23 h 278"/>
                                <a:gd name="T12" fmla="*/ 87 w 87"/>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87" h="278">
                                  <a:moveTo>
                                    <a:pt x="13" y="278"/>
                                  </a:moveTo>
                                  <a:lnTo>
                                    <a:pt x="0" y="218"/>
                                  </a:lnTo>
                                  <a:lnTo>
                                    <a:pt x="0" y="169"/>
                                  </a:lnTo>
                                  <a:lnTo>
                                    <a:pt x="13" y="108"/>
                                  </a:lnTo>
                                  <a:lnTo>
                                    <a:pt x="38" y="59"/>
                                  </a:lnTo>
                                  <a:lnTo>
                                    <a:pt x="62" y="23"/>
                                  </a:lnTo>
                                  <a:lnTo>
                                    <a:pt x="8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12" name="Line 1553"/>
                          <wps:cNvCnPr/>
                          <wps:spPr bwMode="auto">
                            <a:xfrm>
                              <a:off x="822" y="6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3" name="Line 1554"/>
                          <wps:cNvCnPr/>
                          <wps:spPr bwMode="auto">
                            <a:xfrm>
                              <a:off x="822" y="60"/>
                              <a:ext cx="3" cy="5"/>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4" name="Line 1555"/>
                          <wps:cNvCnPr/>
                          <wps:spPr bwMode="auto">
                            <a:xfrm>
                              <a:off x="1345" y="4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5" name="Freeform 1556"/>
                          <wps:cNvSpPr>
                            <a:spLocks/>
                          </wps:cNvSpPr>
                          <wps:spPr bwMode="auto">
                            <a:xfrm>
                              <a:off x="1345" y="47"/>
                              <a:ext cx="43" cy="56"/>
                            </a:xfrm>
                            <a:custGeom>
                              <a:avLst/>
                              <a:gdLst>
                                <a:gd name="T0" fmla="*/ 0 w 214"/>
                                <a:gd name="T1" fmla="*/ 0 h 278"/>
                                <a:gd name="T2" fmla="*/ 106 w 214"/>
                                <a:gd name="T3" fmla="*/ 278 h 278"/>
                                <a:gd name="T4" fmla="*/ 214 w 214"/>
                                <a:gd name="T5" fmla="*/ 0 h 278"/>
                              </a:gdLst>
                              <a:ahLst/>
                              <a:cxnLst>
                                <a:cxn ang="0">
                                  <a:pos x="T0" y="T1"/>
                                </a:cxn>
                                <a:cxn ang="0">
                                  <a:pos x="T2" y="T3"/>
                                </a:cxn>
                                <a:cxn ang="0">
                                  <a:pos x="T4" y="T5"/>
                                </a:cxn>
                              </a:cxnLst>
                              <a:rect l="0" t="0" r="r" b="b"/>
                              <a:pathLst>
                                <a:path w="214" h="278">
                                  <a:moveTo>
                                    <a:pt x="0" y="0"/>
                                  </a:moveTo>
                                  <a:lnTo>
                                    <a:pt x="106" y="278"/>
                                  </a:lnTo>
                                  <a:lnTo>
                                    <a:pt x="21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16" name="Line 1557"/>
                          <wps:cNvCnPr/>
                          <wps:spPr bwMode="auto">
                            <a:xfrm>
                              <a:off x="1400" y="8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7" name="Freeform 1558"/>
                          <wps:cNvSpPr>
                            <a:spLocks/>
                          </wps:cNvSpPr>
                          <wps:spPr bwMode="auto">
                            <a:xfrm>
                              <a:off x="1392" y="88"/>
                              <a:ext cx="30" cy="32"/>
                            </a:xfrm>
                            <a:custGeom>
                              <a:avLst/>
                              <a:gdLst>
                                <a:gd name="T0" fmla="*/ 38 w 146"/>
                                <a:gd name="T1" fmla="*/ 0 h 159"/>
                                <a:gd name="T2" fmla="*/ 13 w 146"/>
                                <a:gd name="T3" fmla="*/ 26 h 159"/>
                                <a:gd name="T4" fmla="*/ 0 w 146"/>
                                <a:gd name="T5" fmla="*/ 62 h 159"/>
                                <a:gd name="T6" fmla="*/ 0 w 146"/>
                                <a:gd name="T7" fmla="*/ 87 h 159"/>
                                <a:gd name="T8" fmla="*/ 13 w 146"/>
                                <a:gd name="T9" fmla="*/ 123 h 159"/>
                                <a:gd name="T10" fmla="*/ 38 w 146"/>
                                <a:gd name="T11" fmla="*/ 146 h 159"/>
                                <a:gd name="T12" fmla="*/ 61 w 146"/>
                                <a:gd name="T13" fmla="*/ 159 h 159"/>
                                <a:gd name="T14" fmla="*/ 98 w 146"/>
                                <a:gd name="T15" fmla="*/ 159 h 159"/>
                                <a:gd name="T16" fmla="*/ 123 w 146"/>
                                <a:gd name="T17" fmla="*/ 146 h 159"/>
                                <a:gd name="T18" fmla="*/ 146 w 146"/>
                                <a:gd name="T19" fmla="*/ 12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6" h="159">
                                  <a:moveTo>
                                    <a:pt x="38" y="0"/>
                                  </a:moveTo>
                                  <a:lnTo>
                                    <a:pt x="13" y="26"/>
                                  </a:lnTo>
                                  <a:lnTo>
                                    <a:pt x="0" y="62"/>
                                  </a:lnTo>
                                  <a:lnTo>
                                    <a:pt x="0" y="87"/>
                                  </a:lnTo>
                                  <a:lnTo>
                                    <a:pt x="13" y="123"/>
                                  </a:lnTo>
                                  <a:lnTo>
                                    <a:pt x="38" y="146"/>
                                  </a:lnTo>
                                  <a:lnTo>
                                    <a:pt x="61" y="159"/>
                                  </a:lnTo>
                                  <a:lnTo>
                                    <a:pt x="98" y="159"/>
                                  </a:lnTo>
                                  <a:lnTo>
                                    <a:pt x="123" y="146"/>
                                  </a:lnTo>
                                  <a:lnTo>
                                    <a:pt x="146" y="12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18" name="Line 1559"/>
                          <wps:cNvCnPr/>
                          <wps:spPr bwMode="auto">
                            <a:xfrm>
                              <a:off x="1422" y="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9" name="Freeform 1560"/>
                          <wps:cNvSpPr>
                            <a:spLocks/>
                          </wps:cNvSpPr>
                          <wps:spPr bwMode="auto">
                            <a:xfrm>
                              <a:off x="1400" y="86"/>
                              <a:ext cx="22" cy="7"/>
                            </a:xfrm>
                            <a:custGeom>
                              <a:avLst/>
                              <a:gdLst>
                                <a:gd name="T0" fmla="*/ 108 w 108"/>
                                <a:gd name="T1" fmla="*/ 36 h 36"/>
                                <a:gd name="T2" fmla="*/ 85 w 108"/>
                                <a:gd name="T3" fmla="*/ 10 h 36"/>
                                <a:gd name="T4" fmla="*/ 60 w 108"/>
                                <a:gd name="T5" fmla="*/ 0 h 36"/>
                                <a:gd name="T6" fmla="*/ 23 w 108"/>
                                <a:gd name="T7" fmla="*/ 0 h 36"/>
                                <a:gd name="T8" fmla="*/ 0 w 108"/>
                                <a:gd name="T9" fmla="*/ 10 h 36"/>
                              </a:gdLst>
                              <a:ahLst/>
                              <a:cxnLst>
                                <a:cxn ang="0">
                                  <a:pos x="T0" y="T1"/>
                                </a:cxn>
                                <a:cxn ang="0">
                                  <a:pos x="T2" y="T3"/>
                                </a:cxn>
                                <a:cxn ang="0">
                                  <a:pos x="T4" y="T5"/>
                                </a:cxn>
                                <a:cxn ang="0">
                                  <a:pos x="T6" y="T7"/>
                                </a:cxn>
                                <a:cxn ang="0">
                                  <a:pos x="T8" y="T9"/>
                                </a:cxn>
                              </a:cxnLst>
                              <a:rect l="0" t="0" r="r" b="b"/>
                              <a:pathLst>
                                <a:path w="108" h="36">
                                  <a:moveTo>
                                    <a:pt x="108" y="36"/>
                                  </a:moveTo>
                                  <a:lnTo>
                                    <a:pt x="85" y="10"/>
                                  </a:lnTo>
                                  <a:lnTo>
                                    <a:pt x="60" y="0"/>
                                  </a:lnTo>
                                  <a:lnTo>
                                    <a:pt x="23" y="0"/>
                                  </a:lnTo>
                                  <a:lnTo>
                                    <a:pt x="0" y="1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0" name="Line 1561"/>
                          <wps:cNvCnPr/>
                          <wps:spPr bwMode="auto">
                            <a:xfrm>
                              <a:off x="1448" y="8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1" name="Freeform 1562"/>
                          <wps:cNvSpPr>
                            <a:spLocks/>
                          </wps:cNvSpPr>
                          <wps:spPr bwMode="auto">
                            <a:xfrm>
                              <a:off x="1448" y="86"/>
                              <a:ext cx="14" cy="22"/>
                            </a:xfrm>
                            <a:custGeom>
                              <a:avLst/>
                              <a:gdLst>
                                <a:gd name="T0" fmla="*/ 0 w 72"/>
                                <a:gd name="T1" fmla="*/ 0 h 108"/>
                                <a:gd name="T2" fmla="*/ 23 w 72"/>
                                <a:gd name="T3" fmla="*/ 49 h 108"/>
                                <a:gd name="T4" fmla="*/ 48 w 72"/>
                                <a:gd name="T5" fmla="*/ 85 h 108"/>
                                <a:gd name="T6" fmla="*/ 72 w 72"/>
                                <a:gd name="T7" fmla="*/ 108 h 108"/>
                              </a:gdLst>
                              <a:ahLst/>
                              <a:cxnLst>
                                <a:cxn ang="0">
                                  <a:pos x="T0" y="T1"/>
                                </a:cxn>
                                <a:cxn ang="0">
                                  <a:pos x="T2" y="T3"/>
                                </a:cxn>
                                <a:cxn ang="0">
                                  <a:pos x="T4" y="T5"/>
                                </a:cxn>
                                <a:cxn ang="0">
                                  <a:pos x="T6" y="T7"/>
                                </a:cxn>
                              </a:cxnLst>
                              <a:rect l="0" t="0" r="r" b="b"/>
                              <a:pathLst>
                                <a:path w="72" h="108">
                                  <a:moveTo>
                                    <a:pt x="0" y="0"/>
                                  </a:moveTo>
                                  <a:lnTo>
                                    <a:pt x="23" y="49"/>
                                  </a:lnTo>
                                  <a:lnTo>
                                    <a:pt x="48" y="85"/>
                                  </a:lnTo>
                                  <a:lnTo>
                                    <a:pt x="72" y="10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2" name="Line 1563"/>
                          <wps:cNvCnPr/>
                          <wps:spPr bwMode="auto">
                            <a:xfrm>
                              <a:off x="1448" y="8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3" name="Freeform 1564"/>
                          <wps:cNvSpPr>
                            <a:spLocks/>
                          </wps:cNvSpPr>
                          <wps:spPr bwMode="auto">
                            <a:xfrm>
                              <a:off x="1445" y="31"/>
                              <a:ext cx="17" cy="55"/>
                            </a:xfrm>
                            <a:custGeom>
                              <a:avLst/>
                              <a:gdLst>
                                <a:gd name="T0" fmla="*/ 13 w 85"/>
                                <a:gd name="T1" fmla="*/ 278 h 278"/>
                                <a:gd name="T2" fmla="*/ 0 w 85"/>
                                <a:gd name="T3" fmla="*/ 217 h 278"/>
                                <a:gd name="T4" fmla="*/ 0 w 85"/>
                                <a:gd name="T5" fmla="*/ 168 h 278"/>
                                <a:gd name="T6" fmla="*/ 13 w 85"/>
                                <a:gd name="T7" fmla="*/ 107 h 278"/>
                                <a:gd name="T8" fmla="*/ 36 w 85"/>
                                <a:gd name="T9" fmla="*/ 59 h 278"/>
                                <a:gd name="T10" fmla="*/ 61 w 85"/>
                                <a:gd name="T11" fmla="*/ 23 h 278"/>
                                <a:gd name="T12" fmla="*/ 85 w 85"/>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85" h="278">
                                  <a:moveTo>
                                    <a:pt x="13" y="278"/>
                                  </a:moveTo>
                                  <a:lnTo>
                                    <a:pt x="0" y="217"/>
                                  </a:lnTo>
                                  <a:lnTo>
                                    <a:pt x="0" y="168"/>
                                  </a:lnTo>
                                  <a:lnTo>
                                    <a:pt x="13" y="107"/>
                                  </a:lnTo>
                                  <a:lnTo>
                                    <a:pt x="36" y="59"/>
                                  </a:lnTo>
                                  <a:lnTo>
                                    <a:pt x="61" y="23"/>
                                  </a:lnTo>
                                  <a:lnTo>
                                    <a:pt x="8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4" name="Line 1565"/>
                          <wps:cNvCnPr/>
                          <wps:spPr bwMode="auto">
                            <a:xfrm>
                              <a:off x="1479" y="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 name="Freeform 1566"/>
                          <wps:cNvSpPr>
                            <a:spLocks/>
                          </wps:cNvSpPr>
                          <wps:spPr bwMode="auto">
                            <a:xfrm>
                              <a:off x="1477" y="59"/>
                              <a:ext cx="26" cy="32"/>
                            </a:xfrm>
                            <a:custGeom>
                              <a:avLst/>
                              <a:gdLst>
                                <a:gd name="T0" fmla="*/ 13 w 134"/>
                                <a:gd name="T1" fmla="*/ 0 h 158"/>
                                <a:gd name="T2" fmla="*/ 0 w 134"/>
                                <a:gd name="T3" fmla="*/ 25 h 158"/>
                                <a:gd name="T4" fmla="*/ 13 w 134"/>
                                <a:gd name="T5" fmla="*/ 48 h 158"/>
                                <a:gd name="T6" fmla="*/ 36 w 134"/>
                                <a:gd name="T7" fmla="*/ 61 h 158"/>
                                <a:gd name="T8" fmla="*/ 98 w 134"/>
                                <a:gd name="T9" fmla="*/ 74 h 158"/>
                                <a:gd name="T10" fmla="*/ 121 w 134"/>
                                <a:gd name="T11" fmla="*/ 87 h 158"/>
                                <a:gd name="T12" fmla="*/ 134 w 134"/>
                                <a:gd name="T13" fmla="*/ 110 h 158"/>
                                <a:gd name="T14" fmla="*/ 134 w 134"/>
                                <a:gd name="T15" fmla="*/ 122 h 158"/>
                                <a:gd name="T16" fmla="*/ 121 w 134"/>
                                <a:gd name="T17" fmla="*/ 146 h 158"/>
                                <a:gd name="T18" fmla="*/ 85 w 134"/>
                                <a:gd name="T19" fmla="*/ 158 h 158"/>
                                <a:gd name="T20" fmla="*/ 49 w 134"/>
                                <a:gd name="T21" fmla="*/ 158 h 158"/>
                                <a:gd name="T22" fmla="*/ 13 w 134"/>
                                <a:gd name="T23" fmla="*/ 146 h 158"/>
                                <a:gd name="T24" fmla="*/ 0 w 134"/>
                                <a:gd name="T25" fmla="*/ 122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8">
                                  <a:moveTo>
                                    <a:pt x="13" y="0"/>
                                  </a:moveTo>
                                  <a:lnTo>
                                    <a:pt x="0" y="25"/>
                                  </a:lnTo>
                                  <a:lnTo>
                                    <a:pt x="13" y="48"/>
                                  </a:lnTo>
                                  <a:lnTo>
                                    <a:pt x="36" y="61"/>
                                  </a:lnTo>
                                  <a:lnTo>
                                    <a:pt x="98" y="74"/>
                                  </a:lnTo>
                                  <a:lnTo>
                                    <a:pt x="121" y="87"/>
                                  </a:lnTo>
                                  <a:lnTo>
                                    <a:pt x="134" y="110"/>
                                  </a:lnTo>
                                  <a:lnTo>
                                    <a:pt x="134" y="122"/>
                                  </a:lnTo>
                                  <a:lnTo>
                                    <a:pt x="121" y="146"/>
                                  </a:lnTo>
                                  <a:lnTo>
                                    <a:pt x="85" y="158"/>
                                  </a:lnTo>
                                  <a:lnTo>
                                    <a:pt x="49" y="158"/>
                                  </a:lnTo>
                                  <a:lnTo>
                                    <a:pt x="13" y="146"/>
                                  </a:lnTo>
                                  <a:lnTo>
                                    <a:pt x="0" y="12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6" name="Line 1567"/>
                          <wps:cNvCnPr/>
                          <wps:spPr bwMode="auto">
                            <a:xfrm>
                              <a:off x="1479" y="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Freeform 1568"/>
                          <wps:cNvSpPr>
                            <a:spLocks/>
                          </wps:cNvSpPr>
                          <wps:spPr bwMode="auto">
                            <a:xfrm>
                              <a:off x="1479" y="57"/>
                              <a:ext cx="24" cy="7"/>
                            </a:xfrm>
                            <a:custGeom>
                              <a:avLst/>
                              <a:gdLst>
                                <a:gd name="T0" fmla="*/ 0 w 121"/>
                                <a:gd name="T1" fmla="*/ 10 h 35"/>
                                <a:gd name="T2" fmla="*/ 36 w 121"/>
                                <a:gd name="T3" fmla="*/ 0 h 35"/>
                                <a:gd name="T4" fmla="*/ 72 w 121"/>
                                <a:gd name="T5" fmla="*/ 0 h 35"/>
                                <a:gd name="T6" fmla="*/ 108 w 121"/>
                                <a:gd name="T7" fmla="*/ 10 h 35"/>
                                <a:gd name="T8" fmla="*/ 121 w 121"/>
                                <a:gd name="T9" fmla="*/ 35 h 35"/>
                              </a:gdLst>
                              <a:ahLst/>
                              <a:cxnLst>
                                <a:cxn ang="0">
                                  <a:pos x="T0" y="T1"/>
                                </a:cxn>
                                <a:cxn ang="0">
                                  <a:pos x="T2" y="T3"/>
                                </a:cxn>
                                <a:cxn ang="0">
                                  <a:pos x="T4" y="T5"/>
                                </a:cxn>
                                <a:cxn ang="0">
                                  <a:pos x="T6" y="T7"/>
                                </a:cxn>
                                <a:cxn ang="0">
                                  <a:pos x="T8" y="T9"/>
                                </a:cxn>
                              </a:cxnLst>
                              <a:rect l="0" t="0" r="r" b="b"/>
                              <a:pathLst>
                                <a:path w="121" h="35">
                                  <a:moveTo>
                                    <a:pt x="0" y="10"/>
                                  </a:moveTo>
                                  <a:lnTo>
                                    <a:pt x="36" y="0"/>
                                  </a:lnTo>
                                  <a:lnTo>
                                    <a:pt x="72" y="0"/>
                                  </a:lnTo>
                                  <a:lnTo>
                                    <a:pt x="108" y="10"/>
                                  </a:lnTo>
                                  <a:lnTo>
                                    <a:pt x="121"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8" name="Line 1569"/>
                          <wps:cNvCnPr/>
                          <wps:spPr bwMode="auto">
                            <a:xfrm>
                              <a:off x="1535"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9" name="Freeform 1570"/>
                          <wps:cNvSpPr>
                            <a:spLocks/>
                          </wps:cNvSpPr>
                          <wps:spPr bwMode="auto">
                            <a:xfrm>
                              <a:off x="1518" y="64"/>
                              <a:ext cx="17" cy="44"/>
                            </a:xfrm>
                            <a:custGeom>
                              <a:avLst/>
                              <a:gdLst>
                                <a:gd name="T0" fmla="*/ 87 w 87"/>
                                <a:gd name="T1" fmla="*/ 0 h 218"/>
                                <a:gd name="T2" fmla="*/ 87 w 87"/>
                                <a:gd name="T3" fmla="*/ 49 h 218"/>
                                <a:gd name="T4" fmla="*/ 74 w 87"/>
                                <a:gd name="T5" fmla="*/ 110 h 218"/>
                                <a:gd name="T6" fmla="*/ 49 w 87"/>
                                <a:gd name="T7" fmla="*/ 159 h 218"/>
                                <a:gd name="T8" fmla="*/ 25 w 87"/>
                                <a:gd name="T9" fmla="*/ 195 h 218"/>
                                <a:gd name="T10" fmla="*/ 0 w 87"/>
                                <a:gd name="T11" fmla="*/ 218 h 218"/>
                              </a:gdLst>
                              <a:ahLst/>
                              <a:cxnLst>
                                <a:cxn ang="0">
                                  <a:pos x="T0" y="T1"/>
                                </a:cxn>
                                <a:cxn ang="0">
                                  <a:pos x="T2" y="T3"/>
                                </a:cxn>
                                <a:cxn ang="0">
                                  <a:pos x="T4" y="T5"/>
                                </a:cxn>
                                <a:cxn ang="0">
                                  <a:pos x="T6" y="T7"/>
                                </a:cxn>
                                <a:cxn ang="0">
                                  <a:pos x="T8" y="T9"/>
                                </a:cxn>
                                <a:cxn ang="0">
                                  <a:pos x="T10" y="T11"/>
                                </a:cxn>
                              </a:cxnLst>
                              <a:rect l="0" t="0" r="r" b="b"/>
                              <a:pathLst>
                                <a:path w="87" h="218">
                                  <a:moveTo>
                                    <a:pt x="87" y="0"/>
                                  </a:moveTo>
                                  <a:lnTo>
                                    <a:pt x="87" y="49"/>
                                  </a:lnTo>
                                  <a:lnTo>
                                    <a:pt x="74" y="110"/>
                                  </a:lnTo>
                                  <a:lnTo>
                                    <a:pt x="49" y="159"/>
                                  </a:lnTo>
                                  <a:lnTo>
                                    <a:pt x="25" y="195"/>
                                  </a:lnTo>
                                  <a:lnTo>
                                    <a:pt x="0" y="21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0" name="Line 1571"/>
                          <wps:cNvCnPr/>
                          <wps:spPr bwMode="auto">
                            <a:xfrm>
                              <a:off x="1535"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Freeform 1572"/>
                          <wps:cNvSpPr>
                            <a:spLocks/>
                          </wps:cNvSpPr>
                          <wps:spPr bwMode="auto">
                            <a:xfrm>
                              <a:off x="1518" y="31"/>
                              <a:ext cx="17" cy="33"/>
                            </a:xfrm>
                            <a:custGeom>
                              <a:avLst/>
                              <a:gdLst>
                                <a:gd name="T0" fmla="*/ 87 w 87"/>
                                <a:gd name="T1" fmla="*/ 168 h 168"/>
                                <a:gd name="T2" fmla="*/ 74 w 87"/>
                                <a:gd name="T3" fmla="*/ 107 h 168"/>
                                <a:gd name="T4" fmla="*/ 49 w 87"/>
                                <a:gd name="T5" fmla="*/ 59 h 168"/>
                                <a:gd name="T6" fmla="*/ 25 w 87"/>
                                <a:gd name="T7" fmla="*/ 23 h 168"/>
                                <a:gd name="T8" fmla="*/ 0 w 87"/>
                                <a:gd name="T9" fmla="*/ 0 h 168"/>
                              </a:gdLst>
                              <a:ahLst/>
                              <a:cxnLst>
                                <a:cxn ang="0">
                                  <a:pos x="T0" y="T1"/>
                                </a:cxn>
                                <a:cxn ang="0">
                                  <a:pos x="T2" y="T3"/>
                                </a:cxn>
                                <a:cxn ang="0">
                                  <a:pos x="T4" y="T5"/>
                                </a:cxn>
                                <a:cxn ang="0">
                                  <a:pos x="T6" y="T7"/>
                                </a:cxn>
                                <a:cxn ang="0">
                                  <a:pos x="T8" y="T9"/>
                                </a:cxn>
                              </a:cxnLst>
                              <a:rect l="0" t="0" r="r" b="b"/>
                              <a:pathLst>
                                <a:path w="87" h="168">
                                  <a:moveTo>
                                    <a:pt x="87" y="168"/>
                                  </a:moveTo>
                                  <a:lnTo>
                                    <a:pt x="74" y="107"/>
                                  </a:lnTo>
                                  <a:lnTo>
                                    <a:pt x="49" y="59"/>
                                  </a:lnTo>
                                  <a:lnTo>
                                    <a:pt x="25"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2" name="Line 1573"/>
                          <wps:cNvCnPr/>
                          <wps:spPr bwMode="auto">
                            <a:xfrm>
                              <a:off x="1982" y="4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Freeform 1574"/>
                          <wps:cNvSpPr>
                            <a:spLocks/>
                          </wps:cNvSpPr>
                          <wps:spPr bwMode="auto">
                            <a:xfrm>
                              <a:off x="1982" y="47"/>
                              <a:ext cx="43" cy="56"/>
                            </a:xfrm>
                            <a:custGeom>
                              <a:avLst/>
                              <a:gdLst>
                                <a:gd name="T0" fmla="*/ 0 w 214"/>
                                <a:gd name="T1" fmla="*/ 0 h 278"/>
                                <a:gd name="T2" fmla="*/ 108 w 214"/>
                                <a:gd name="T3" fmla="*/ 278 h 278"/>
                                <a:gd name="T4" fmla="*/ 214 w 214"/>
                                <a:gd name="T5" fmla="*/ 0 h 278"/>
                              </a:gdLst>
                              <a:ahLst/>
                              <a:cxnLst>
                                <a:cxn ang="0">
                                  <a:pos x="T0" y="T1"/>
                                </a:cxn>
                                <a:cxn ang="0">
                                  <a:pos x="T2" y="T3"/>
                                </a:cxn>
                                <a:cxn ang="0">
                                  <a:pos x="T4" y="T5"/>
                                </a:cxn>
                              </a:cxnLst>
                              <a:rect l="0" t="0" r="r" b="b"/>
                              <a:pathLst>
                                <a:path w="214" h="278">
                                  <a:moveTo>
                                    <a:pt x="0" y="0"/>
                                  </a:moveTo>
                                  <a:lnTo>
                                    <a:pt x="108" y="278"/>
                                  </a:lnTo>
                                  <a:lnTo>
                                    <a:pt x="21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4" name="Line 1575"/>
                          <wps:cNvCnPr/>
                          <wps:spPr bwMode="auto">
                            <a:xfrm>
                              <a:off x="2031" y="8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Freeform 1576"/>
                          <wps:cNvSpPr>
                            <a:spLocks/>
                          </wps:cNvSpPr>
                          <wps:spPr bwMode="auto">
                            <a:xfrm>
                              <a:off x="2031" y="87"/>
                              <a:ext cx="29" cy="34"/>
                            </a:xfrm>
                            <a:custGeom>
                              <a:avLst/>
                              <a:gdLst>
                                <a:gd name="T0" fmla="*/ 0 w 147"/>
                                <a:gd name="T1" fmla="*/ 0 h 169"/>
                                <a:gd name="T2" fmla="*/ 72 w 147"/>
                                <a:gd name="T3" fmla="*/ 169 h 169"/>
                                <a:gd name="T4" fmla="*/ 147 w 147"/>
                                <a:gd name="T5" fmla="*/ 0 h 169"/>
                              </a:gdLst>
                              <a:ahLst/>
                              <a:cxnLst>
                                <a:cxn ang="0">
                                  <a:pos x="T0" y="T1"/>
                                </a:cxn>
                                <a:cxn ang="0">
                                  <a:pos x="T2" y="T3"/>
                                </a:cxn>
                                <a:cxn ang="0">
                                  <a:pos x="T4" y="T5"/>
                                </a:cxn>
                              </a:cxnLst>
                              <a:rect l="0" t="0" r="r" b="b"/>
                              <a:pathLst>
                                <a:path w="147" h="169">
                                  <a:moveTo>
                                    <a:pt x="0" y="0"/>
                                  </a:moveTo>
                                  <a:lnTo>
                                    <a:pt x="72" y="169"/>
                                  </a:lnTo>
                                  <a:lnTo>
                                    <a:pt x="14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6" name="Line 1577"/>
                          <wps:cNvCnPr/>
                          <wps:spPr bwMode="auto">
                            <a:xfrm>
                              <a:off x="2084" y="8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7" name="Freeform 1578"/>
                          <wps:cNvSpPr>
                            <a:spLocks/>
                          </wps:cNvSpPr>
                          <wps:spPr bwMode="auto">
                            <a:xfrm>
                              <a:off x="2084" y="86"/>
                              <a:ext cx="15" cy="22"/>
                            </a:xfrm>
                            <a:custGeom>
                              <a:avLst/>
                              <a:gdLst>
                                <a:gd name="T0" fmla="*/ 0 w 74"/>
                                <a:gd name="T1" fmla="*/ 0 h 108"/>
                                <a:gd name="T2" fmla="*/ 25 w 74"/>
                                <a:gd name="T3" fmla="*/ 49 h 108"/>
                                <a:gd name="T4" fmla="*/ 48 w 74"/>
                                <a:gd name="T5" fmla="*/ 85 h 108"/>
                                <a:gd name="T6" fmla="*/ 74 w 74"/>
                                <a:gd name="T7" fmla="*/ 108 h 108"/>
                              </a:gdLst>
                              <a:ahLst/>
                              <a:cxnLst>
                                <a:cxn ang="0">
                                  <a:pos x="T0" y="T1"/>
                                </a:cxn>
                                <a:cxn ang="0">
                                  <a:pos x="T2" y="T3"/>
                                </a:cxn>
                                <a:cxn ang="0">
                                  <a:pos x="T4" y="T5"/>
                                </a:cxn>
                                <a:cxn ang="0">
                                  <a:pos x="T6" y="T7"/>
                                </a:cxn>
                              </a:cxnLst>
                              <a:rect l="0" t="0" r="r" b="b"/>
                              <a:pathLst>
                                <a:path w="74" h="108">
                                  <a:moveTo>
                                    <a:pt x="0" y="0"/>
                                  </a:moveTo>
                                  <a:lnTo>
                                    <a:pt x="25" y="49"/>
                                  </a:lnTo>
                                  <a:lnTo>
                                    <a:pt x="48" y="85"/>
                                  </a:lnTo>
                                  <a:lnTo>
                                    <a:pt x="74" y="10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8" name="Line 1579"/>
                          <wps:cNvCnPr/>
                          <wps:spPr bwMode="auto">
                            <a:xfrm>
                              <a:off x="2116" y="8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9" name="Line 1580"/>
                          <wps:cNvCnPr/>
                          <wps:spPr bwMode="auto">
                            <a:xfrm flipH="1" flipV="1">
                              <a:off x="2113" y="84"/>
                              <a:ext cx="3" cy="4"/>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1581"/>
                          <wps:cNvCnPr/>
                          <wps:spPr bwMode="auto">
                            <a:xfrm>
                              <a:off x="2116" y="8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1" name="Freeform 1582"/>
                          <wps:cNvSpPr>
                            <a:spLocks/>
                          </wps:cNvSpPr>
                          <wps:spPr bwMode="auto">
                            <a:xfrm>
                              <a:off x="2113" y="57"/>
                              <a:ext cx="27" cy="34"/>
                            </a:xfrm>
                            <a:custGeom>
                              <a:avLst/>
                              <a:gdLst>
                                <a:gd name="T0" fmla="*/ 13 w 135"/>
                                <a:gd name="T1" fmla="*/ 156 h 168"/>
                                <a:gd name="T2" fmla="*/ 49 w 135"/>
                                <a:gd name="T3" fmla="*/ 168 h 168"/>
                                <a:gd name="T4" fmla="*/ 86 w 135"/>
                                <a:gd name="T5" fmla="*/ 168 h 168"/>
                                <a:gd name="T6" fmla="*/ 122 w 135"/>
                                <a:gd name="T7" fmla="*/ 156 h 168"/>
                                <a:gd name="T8" fmla="*/ 135 w 135"/>
                                <a:gd name="T9" fmla="*/ 132 h 168"/>
                                <a:gd name="T10" fmla="*/ 135 w 135"/>
                                <a:gd name="T11" fmla="*/ 120 h 168"/>
                                <a:gd name="T12" fmla="*/ 122 w 135"/>
                                <a:gd name="T13" fmla="*/ 97 h 168"/>
                                <a:gd name="T14" fmla="*/ 97 w 135"/>
                                <a:gd name="T15" fmla="*/ 84 h 168"/>
                                <a:gd name="T16" fmla="*/ 37 w 135"/>
                                <a:gd name="T17" fmla="*/ 71 h 168"/>
                                <a:gd name="T18" fmla="*/ 13 w 135"/>
                                <a:gd name="T19" fmla="*/ 58 h 168"/>
                                <a:gd name="T20" fmla="*/ 0 w 135"/>
                                <a:gd name="T21" fmla="*/ 35 h 168"/>
                                <a:gd name="T22" fmla="*/ 13 w 135"/>
                                <a:gd name="T23" fmla="*/ 10 h 168"/>
                                <a:gd name="T24" fmla="*/ 49 w 135"/>
                                <a:gd name="T25" fmla="*/ 0 h 168"/>
                                <a:gd name="T26" fmla="*/ 86 w 135"/>
                                <a:gd name="T27" fmla="*/ 0 h 168"/>
                                <a:gd name="T28" fmla="*/ 122 w 135"/>
                                <a:gd name="T29" fmla="*/ 10 h 168"/>
                                <a:gd name="T30" fmla="*/ 135 w 135"/>
                                <a:gd name="T31" fmla="*/ 3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5" h="168">
                                  <a:moveTo>
                                    <a:pt x="13" y="156"/>
                                  </a:moveTo>
                                  <a:lnTo>
                                    <a:pt x="49" y="168"/>
                                  </a:lnTo>
                                  <a:lnTo>
                                    <a:pt x="86" y="168"/>
                                  </a:lnTo>
                                  <a:lnTo>
                                    <a:pt x="122" y="156"/>
                                  </a:lnTo>
                                  <a:lnTo>
                                    <a:pt x="135" y="132"/>
                                  </a:lnTo>
                                  <a:lnTo>
                                    <a:pt x="135" y="120"/>
                                  </a:lnTo>
                                  <a:lnTo>
                                    <a:pt x="122" y="97"/>
                                  </a:lnTo>
                                  <a:lnTo>
                                    <a:pt x="97" y="84"/>
                                  </a:lnTo>
                                  <a:lnTo>
                                    <a:pt x="37" y="71"/>
                                  </a:lnTo>
                                  <a:lnTo>
                                    <a:pt x="13" y="58"/>
                                  </a:lnTo>
                                  <a:lnTo>
                                    <a:pt x="0" y="35"/>
                                  </a:lnTo>
                                  <a:lnTo>
                                    <a:pt x="13" y="10"/>
                                  </a:lnTo>
                                  <a:lnTo>
                                    <a:pt x="49" y="0"/>
                                  </a:lnTo>
                                  <a:lnTo>
                                    <a:pt x="86" y="0"/>
                                  </a:lnTo>
                                  <a:lnTo>
                                    <a:pt x="122" y="10"/>
                                  </a:lnTo>
                                  <a:lnTo>
                                    <a:pt x="135"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42" name="Line 1583"/>
                          <wps:cNvCnPr/>
                          <wps:spPr bwMode="auto">
                            <a:xfrm>
                              <a:off x="2172"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3" name="Freeform 1584"/>
                          <wps:cNvSpPr>
                            <a:spLocks/>
                          </wps:cNvSpPr>
                          <wps:spPr bwMode="auto">
                            <a:xfrm>
                              <a:off x="2155" y="64"/>
                              <a:ext cx="17" cy="44"/>
                            </a:xfrm>
                            <a:custGeom>
                              <a:avLst/>
                              <a:gdLst>
                                <a:gd name="T0" fmla="*/ 85 w 85"/>
                                <a:gd name="T1" fmla="*/ 0 h 218"/>
                                <a:gd name="T2" fmla="*/ 85 w 85"/>
                                <a:gd name="T3" fmla="*/ 49 h 218"/>
                                <a:gd name="T4" fmla="*/ 72 w 85"/>
                                <a:gd name="T5" fmla="*/ 110 h 218"/>
                                <a:gd name="T6" fmla="*/ 49 w 85"/>
                                <a:gd name="T7" fmla="*/ 159 h 218"/>
                                <a:gd name="T8" fmla="*/ 24 w 85"/>
                                <a:gd name="T9" fmla="*/ 195 h 218"/>
                                <a:gd name="T10" fmla="*/ 0 w 85"/>
                                <a:gd name="T11" fmla="*/ 218 h 218"/>
                              </a:gdLst>
                              <a:ahLst/>
                              <a:cxnLst>
                                <a:cxn ang="0">
                                  <a:pos x="T0" y="T1"/>
                                </a:cxn>
                                <a:cxn ang="0">
                                  <a:pos x="T2" y="T3"/>
                                </a:cxn>
                                <a:cxn ang="0">
                                  <a:pos x="T4" y="T5"/>
                                </a:cxn>
                                <a:cxn ang="0">
                                  <a:pos x="T6" y="T7"/>
                                </a:cxn>
                                <a:cxn ang="0">
                                  <a:pos x="T8" y="T9"/>
                                </a:cxn>
                                <a:cxn ang="0">
                                  <a:pos x="T10" y="T11"/>
                                </a:cxn>
                              </a:cxnLst>
                              <a:rect l="0" t="0" r="r" b="b"/>
                              <a:pathLst>
                                <a:path w="85" h="218">
                                  <a:moveTo>
                                    <a:pt x="85" y="0"/>
                                  </a:moveTo>
                                  <a:lnTo>
                                    <a:pt x="85" y="49"/>
                                  </a:lnTo>
                                  <a:lnTo>
                                    <a:pt x="72" y="110"/>
                                  </a:lnTo>
                                  <a:lnTo>
                                    <a:pt x="49" y="159"/>
                                  </a:lnTo>
                                  <a:lnTo>
                                    <a:pt x="24" y="195"/>
                                  </a:lnTo>
                                  <a:lnTo>
                                    <a:pt x="0" y="21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44" name="Line 1585"/>
                          <wps:cNvCnPr/>
                          <wps:spPr bwMode="auto">
                            <a:xfrm>
                              <a:off x="2172"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 name="Freeform 1586"/>
                          <wps:cNvSpPr>
                            <a:spLocks/>
                          </wps:cNvSpPr>
                          <wps:spPr bwMode="auto">
                            <a:xfrm>
                              <a:off x="2155" y="31"/>
                              <a:ext cx="17" cy="33"/>
                            </a:xfrm>
                            <a:custGeom>
                              <a:avLst/>
                              <a:gdLst>
                                <a:gd name="T0" fmla="*/ 85 w 85"/>
                                <a:gd name="T1" fmla="*/ 168 h 168"/>
                                <a:gd name="T2" fmla="*/ 72 w 85"/>
                                <a:gd name="T3" fmla="*/ 107 h 168"/>
                                <a:gd name="T4" fmla="*/ 49 w 85"/>
                                <a:gd name="T5" fmla="*/ 59 h 168"/>
                                <a:gd name="T6" fmla="*/ 24 w 85"/>
                                <a:gd name="T7" fmla="*/ 23 h 168"/>
                                <a:gd name="T8" fmla="*/ 0 w 85"/>
                                <a:gd name="T9" fmla="*/ 0 h 168"/>
                              </a:gdLst>
                              <a:ahLst/>
                              <a:cxnLst>
                                <a:cxn ang="0">
                                  <a:pos x="T0" y="T1"/>
                                </a:cxn>
                                <a:cxn ang="0">
                                  <a:pos x="T2" y="T3"/>
                                </a:cxn>
                                <a:cxn ang="0">
                                  <a:pos x="T4" y="T5"/>
                                </a:cxn>
                                <a:cxn ang="0">
                                  <a:pos x="T6" y="T7"/>
                                </a:cxn>
                                <a:cxn ang="0">
                                  <a:pos x="T8" y="T9"/>
                                </a:cxn>
                              </a:cxnLst>
                              <a:rect l="0" t="0" r="r" b="b"/>
                              <a:pathLst>
                                <a:path w="85" h="168">
                                  <a:moveTo>
                                    <a:pt x="85" y="168"/>
                                  </a:moveTo>
                                  <a:lnTo>
                                    <a:pt x="72" y="107"/>
                                  </a:lnTo>
                                  <a:lnTo>
                                    <a:pt x="49" y="59"/>
                                  </a:lnTo>
                                  <a:lnTo>
                                    <a:pt x="24"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46" name="Line 1587"/>
                          <wps:cNvCnPr/>
                          <wps:spPr bwMode="auto">
                            <a:xfrm>
                              <a:off x="2099" y="3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Freeform 1588"/>
                          <wps:cNvSpPr>
                            <a:spLocks/>
                          </wps:cNvSpPr>
                          <wps:spPr bwMode="auto">
                            <a:xfrm>
                              <a:off x="2082" y="31"/>
                              <a:ext cx="17" cy="33"/>
                            </a:xfrm>
                            <a:custGeom>
                              <a:avLst/>
                              <a:gdLst>
                                <a:gd name="T0" fmla="*/ 85 w 85"/>
                                <a:gd name="T1" fmla="*/ 0 h 168"/>
                                <a:gd name="T2" fmla="*/ 59 w 85"/>
                                <a:gd name="T3" fmla="*/ 23 h 168"/>
                                <a:gd name="T4" fmla="*/ 36 w 85"/>
                                <a:gd name="T5" fmla="*/ 59 h 168"/>
                                <a:gd name="T6" fmla="*/ 11 w 85"/>
                                <a:gd name="T7" fmla="*/ 107 h 168"/>
                                <a:gd name="T8" fmla="*/ 0 w 85"/>
                                <a:gd name="T9" fmla="*/ 168 h 168"/>
                              </a:gdLst>
                              <a:ahLst/>
                              <a:cxnLst>
                                <a:cxn ang="0">
                                  <a:pos x="T0" y="T1"/>
                                </a:cxn>
                                <a:cxn ang="0">
                                  <a:pos x="T2" y="T3"/>
                                </a:cxn>
                                <a:cxn ang="0">
                                  <a:pos x="T4" y="T5"/>
                                </a:cxn>
                                <a:cxn ang="0">
                                  <a:pos x="T6" y="T7"/>
                                </a:cxn>
                                <a:cxn ang="0">
                                  <a:pos x="T8" y="T9"/>
                                </a:cxn>
                              </a:cxnLst>
                              <a:rect l="0" t="0" r="r" b="b"/>
                              <a:pathLst>
                                <a:path w="85" h="168">
                                  <a:moveTo>
                                    <a:pt x="85" y="0"/>
                                  </a:moveTo>
                                  <a:lnTo>
                                    <a:pt x="59" y="23"/>
                                  </a:lnTo>
                                  <a:lnTo>
                                    <a:pt x="36" y="59"/>
                                  </a:lnTo>
                                  <a:lnTo>
                                    <a:pt x="11" y="107"/>
                                  </a:lnTo>
                                  <a:lnTo>
                                    <a:pt x="0" y="16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48" name="Line 1589"/>
                          <wps:cNvCnPr/>
                          <wps:spPr bwMode="auto">
                            <a:xfrm>
                              <a:off x="2082"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9" name="Freeform 1590"/>
                          <wps:cNvSpPr>
                            <a:spLocks/>
                          </wps:cNvSpPr>
                          <wps:spPr bwMode="auto">
                            <a:xfrm>
                              <a:off x="2082" y="64"/>
                              <a:ext cx="2" cy="22"/>
                            </a:xfrm>
                            <a:custGeom>
                              <a:avLst/>
                              <a:gdLst>
                                <a:gd name="T0" fmla="*/ 0 w 11"/>
                                <a:gd name="T1" fmla="*/ 0 h 110"/>
                                <a:gd name="T2" fmla="*/ 0 w 11"/>
                                <a:gd name="T3" fmla="*/ 49 h 110"/>
                                <a:gd name="T4" fmla="*/ 11 w 11"/>
                                <a:gd name="T5" fmla="*/ 110 h 110"/>
                              </a:gdLst>
                              <a:ahLst/>
                              <a:cxnLst>
                                <a:cxn ang="0">
                                  <a:pos x="T0" y="T1"/>
                                </a:cxn>
                                <a:cxn ang="0">
                                  <a:pos x="T2" y="T3"/>
                                </a:cxn>
                                <a:cxn ang="0">
                                  <a:pos x="T4" y="T5"/>
                                </a:cxn>
                              </a:cxnLst>
                              <a:rect l="0" t="0" r="r" b="b"/>
                              <a:pathLst>
                                <a:path w="11" h="110">
                                  <a:moveTo>
                                    <a:pt x="0" y="0"/>
                                  </a:moveTo>
                                  <a:lnTo>
                                    <a:pt x="0" y="49"/>
                                  </a:lnTo>
                                  <a:lnTo>
                                    <a:pt x="11" y="11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0" name="Line 1591"/>
                          <wps:cNvCnPr/>
                          <wps:spPr bwMode="auto">
                            <a:xfrm>
                              <a:off x="2363" y="18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1" name="Line 1592"/>
                          <wps:cNvCnPr/>
                          <wps:spPr bwMode="auto">
                            <a:xfrm>
                              <a:off x="2363" y="183"/>
                              <a:ext cx="0" cy="56"/>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1593"/>
                          <wps:cNvCnPr/>
                          <wps:spPr bwMode="auto">
                            <a:xfrm>
                              <a:off x="2363" y="22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3" name="Line 1594"/>
                          <wps:cNvCnPr/>
                          <wps:spPr bwMode="auto">
                            <a:xfrm flipV="1">
                              <a:off x="2363" y="183"/>
                              <a:ext cx="37" cy="38"/>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1595"/>
                          <wps:cNvCnPr/>
                          <wps:spPr bwMode="auto">
                            <a:xfrm>
                              <a:off x="2376" y="20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 name="Line 1596"/>
                          <wps:cNvCnPr/>
                          <wps:spPr bwMode="auto">
                            <a:xfrm>
                              <a:off x="2376" y="207"/>
                              <a:ext cx="24" cy="32"/>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1597"/>
                          <wps:cNvCnPr/>
                          <wps:spPr bwMode="auto">
                            <a:xfrm>
                              <a:off x="2416" y="22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Freeform 1598"/>
                          <wps:cNvSpPr>
                            <a:spLocks/>
                          </wps:cNvSpPr>
                          <wps:spPr bwMode="auto">
                            <a:xfrm>
                              <a:off x="2416" y="222"/>
                              <a:ext cx="29" cy="33"/>
                            </a:xfrm>
                            <a:custGeom>
                              <a:avLst/>
                              <a:gdLst>
                                <a:gd name="T0" fmla="*/ 0 w 146"/>
                                <a:gd name="T1" fmla="*/ 0 h 168"/>
                                <a:gd name="T2" fmla="*/ 73 w 146"/>
                                <a:gd name="T3" fmla="*/ 168 h 168"/>
                                <a:gd name="T4" fmla="*/ 146 w 146"/>
                                <a:gd name="T5" fmla="*/ 0 h 168"/>
                              </a:gdLst>
                              <a:ahLst/>
                              <a:cxnLst>
                                <a:cxn ang="0">
                                  <a:pos x="T0" y="T1"/>
                                </a:cxn>
                                <a:cxn ang="0">
                                  <a:pos x="T2" y="T3"/>
                                </a:cxn>
                                <a:cxn ang="0">
                                  <a:pos x="T4" y="T5"/>
                                </a:cxn>
                              </a:cxnLst>
                              <a:rect l="0" t="0" r="r" b="b"/>
                              <a:pathLst>
                                <a:path w="146" h="168">
                                  <a:moveTo>
                                    <a:pt x="0" y="0"/>
                                  </a:moveTo>
                                  <a:lnTo>
                                    <a:pt x="73" y="168"/>
                                  </a:lnTo>
                                  <a:lnTo>
                                    <a:pt x="146"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8" name="Line 1599"/>
                          <wps:cNvCnPr/>
                          <wps:spPr bwMode="auto">
                            <a:xfrm>
                              <a:off x="2687" y="10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Freeform 1600"/>
                          <wps:cNvSpPr>
                            <a:spLocks/>
                          </wps:cNvSpPr>
                          <wps:spPr bwMode="auto">
                            <a:xfrm>
                              <a:off x="2687" y="69"/>
                              <a:ext cx="49" cy="42"/>
                            </a:xfrm>
                            <a:custGeom>
                              <a:avLst/>
                              <a:gdLst>
                                <a:gd name="T0" fmla="*/ 0 w 244"/>
                                <a:gd name="T1" fmla="*/ 195 h 210"/>
                                <a:gd name="T2" fmla="*/ 15 w 244"/>
                                <a:gd name="T3" fmla="*/ 210 h 210"/>
                                <a:gd name="T4" fmla="*/ 48 w 244"/>
                                <a:gd name="T5" fmla="*/ 210 h 210"/>
                                <a:gd name="T6" fmla="*/ 77 w 244"/>
                                <a:gd name="T7" fmla="*/ 195 h 210"/>
                                <a:gd name="T8" fmla="*/ 107 w 244"/>
                                <a:gd name="T9" fmla="*/ 151 h 210"/>
                                <a:gd name="T10" fmla="*/ 123 w 244"/>
                                <a:gd name="T11" fmla="*/ 195 h 210"/>
                                <a:gd name="T12" fmla="*/ 138 w 244"/>
                                <a:gd name="T13" fmla="*/ 210 h 210"/>
                                <a:gd name="T14" fmla="*/ 167 w 244"/>
                                <a:gd name="T15" fmla="*/ 210 h 210"/>
                                <a:gd name="T16" fmla="*/ 198 w 244"/>
                                <a:gd name="T17" fmla="*/ 195 h 210"/>
                                <a:gd name="T18" fmla="*/ 229 w 244"/>
                                <a:gd name="T19" fmla="*/ 151 h 210"/>
                                <a:gd name="T20" fmla="*/ 244 w 244"/>
                                <a:gd name="T21" fmla="*/ 105 h 210"/>
                                <a:gd name="T22" fmla="*/ 244 w 244"/>
                                <a:gd name="T23" fmla="*/ 61 h 210"/>
                                <a:gd name="T24" fmla="*/ 229 w 244"/>
                                <a:gd name="T25" fmla="*/ 15 h 210"/>
                                <a:gd name="T26" fmla="*/ 214 w 244"/>
                                <a:gd name="T27"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4" h="210">
                                  <a:moveTo>
                                    <a:pt x="0" y="195"/>
                                  </a:moveTo>
                                  <a:lnTo>
                                    <a:pt x="15" y="210"/>
                                  </a:lnTo>
                                  <a:lnTo>
                                    <a:pt x="48" y="210"/>
                                  </a:lnTo>
                                  <a:lnTo>
                                    <a:pt x="77" y="195"/>
                                  </a:lnTo>
                                  <a:lnTo>
                                    <a:pt x="107" y="151"/>
                                  </a:lnTo>
                                  <a:lnTo>
                                    <a:pt x="123" y="195"/>
                                  </a:lnTo>
                                  <a:lnTo>
                                    <a:pt x="138" y="210"/>
                                  </a:lnTo>
                                  <a:lnTo>
                                    <a:pt x="167" y="210"/>
                                  </a:lnTo>
                                  <a:lnTo>
                                    <a:pt x="198" y="195"/>
                                  </a:lnTo>
                                  <a:lnTo>
                                    <a:pt x="229" y="151"/>
                                  </a:lnTo>
                                  <a:lnTo>
                                    <a:pt x="244" y="105"/>
                                  </a:lnTo>
                                  <a:lnTo>
                                    <a:pt x="244" y="61"/>
                                  </a:lnTo>
                                  <a:lnTo>
                                    <a:pt x="229" y="15"/>
                                  </a:lnTo>
                                  <a:lnTo>
                                    <a:pt x="21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60" name="Line 1601"/>
                          <wps:cNvCnPr/>
                          <wps:spPr bwMode="auto">
                            <a:xfrm>
                              <a:off x="2699" y="6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Freeform 1602"/>
                          <wps:cNvSpPr>
                            <a:spLocks/>
                          </wps:cNvSpPr>
                          <wps:spPr bwMode="auto">
                            <a:xfrm>
                              <a:off x="2684" y="69"/>
                              <a:ext cx="15" cy="39"/>
                            </a:xfrm>
                            <a:custGeom>
                              <a:avLst/>
                              <a:gdLst>
                                <a:gd name="T0" fmla="*/ 76 w 76"/>
                                <a:gd name="T1" fmla="*/ 0 h 195"/>
                                <a:gd name="T2" fmla="*/ 46 w 76"/>
                                <a:gd name="T3" fmla="*/ 15 h 195"/>
                                <a:gd name="T4" fmla="*/ 14 w 76"/>
                                <a:gd name="T5" fmla="*/ 61 h 195"/>
                                <a:gd name="T6" fmla="*/ 0 w 76"/>
                                <a:gd name="T7" fmla="*/ 105 h 195"/>
                                <a:gd name="T8" fmla="*/ 0 w 76"/>
                                <a:gd name="T9" fmla="*/ 151 h 195"/>
                                <a:gd name="T10" fmla="*/ 14 w 76"/>
                                <a:gd name="T11" fmla="*/ 195 h 195"/>
                              </a:gdLst>
                              <a:ahLst/>
                              <a:cxnLst>
                                <a:cxn ang="0">
                                  <a:pos x="T0" y="T1"/>
                                </a:cxn>
                                <a:cxn ang="0">
                                  <a:pos x="T2" y="T3"/>
                                </a:cxn>
                                <a:cxn ang="0">
                                  <a:pos x="T4" y="T5"/>
                                </a:cxn>
                                <a:cxn ang="0">
                                  <a:pos x="T6" y="T7"/>
                                </a:cxn>
                                <a:cxn ang="0">
                                  <a:pos x="T8" y="T9"/>
                                </a:cxn>
                                <a:cxn ang="0">
                                  <a:pos x="T10" y="T11"/>
                                </a:cxn>
                              </a:cxnLst>
                              <a:rect l="0" t="0" r="r" b="b"/>
                              <a:pathLst>
                                <a:path w="76" h="195">
                                  <a:moveTo>
                                    <a:pt x="76" y="0"/>
                                  </a:moveTo>
                                  <a:lnTo>
                                    <a:pt x="46" y="15"/>
                                  </a:lnTo>
                                  <a:lnTo>
                                    <a:pt x="14" y="61"/>
                                  </a:lnTo>
                                  <a:lnTo>
                                    <a:pt x="0" y="105"/>
                                  </a:lnTo>
                                  <a:lnTo>
                                    <a:pt x="0" y="151"/>
                                  </a:lnTo>
                                  <a:lnTo>
                                    <a:pt x="14" y="19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62" name="Line 1603"/>
                          <wps:cNvCnPr/>
                          <wps:spPr bwMode="auto">
                            <a:xfrm>
                              <a:off x="2673" y="11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Freeform 1604"/>
                          <wps:cNvSpPr>
                            <a:spLocks/>
                          </wps:cNvSpPr>
                          <wps:spPr bwMode="auto">
                            <a:xfrm>
                              <a:off x="2620" y="47"/>
                              <a:ext cx="53" cy="64"/>
                            </a:xfrm>
                            <a:custGeom>
                              <a:avLst/>
                              <a:gdLst>
                                <a:gd name="T0" fmla="*/ 265 w 265"/>
                                <a:gd name="T1" fmla="*/ 320 h 320"/>
                                <a:gd name="T2" fmla="*/ 0 w 265"/>
                                <a:gd name="T3" fmla="*/ 320 h 320"/>
                                <a:gd name="T4" fmla="*/ 133 w 265"/>
                                <a:gd name="T5" fmla="*/ 0 h 320"/>
                                <a:gd name="T6" fmla="*/ 265 w 265"/>
                                <a:gd name="T7" fmla="*/ 320 h 320"/>
                              </a:gdLst>
                              <a:ahLst/>
                              <a:cxnLst>
                                <a:cxn ang="0">
                                  <a:pos x="T0" y="T1"/>
                                </a:cxn>
                                <a:cxn ang="0">
                                  <a:pos x="T2" y="T3"/>
                                </a:cxn>
                                <a:cxn ang="0">
                                  <a:pos x="T4" y="T5"/>
                                </a:cxn>
                                <a:cxn ang="0">
                                  <a:pos x="T6" y="T7"/>
                                </a:cxn>
                              </a:cxnLst>
                              <a:rect l="0" t="0" r="r" b="b"/>
                              <a:pathLst>
                                <a:path w="265" h="320">
                                  <a:moveTo>
                                    <a:pt x="265" y="320"/>
                                  </a:moveTo>
                                  <a:lnTo>
                                    <a:pt x="0" y="320"/>
                                  </a:lnTo>
                                  <a:lnTo>
                                    <a:pt x="133" y="0"/>
                                  </a:lnTo>
                                  <a:lnTo>
                                    <a:pt x="265" y="32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64" name="Line 1605"/>
                          <wps:cNvCnPr/>
                          <wps:spPr bwMode="auto">
                            <a:xfrm>
                              <a:off x="2708" y="10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1606"/>
                          <wps:cNvCnPr/>
                          <wps:spPr bwMode="auto">
                            <a:xfrm flipV="1">
                              <a:off x="2708" y="87"/>
                              <a:ext cx="3" cy="13"/>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1607"/>
                          <wps:cNvCnPr/>
                          <wps:spPr bwMode="auto">
                            <a:xfrm>
                              <a:off x="2750" y="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Freeform 1608"/>
                          <wps:cNvSpPr>
                            <a:spLocks/>
                          </wps:cNvSpPr>
                          <wps:spPr bwMode="auto">
                            <a:xfrm>
                              <a:off x="2747" y="93"/>
                              <a:ext cx="27" cy="32"/>
                            </a:xfrm>
                            <a:custGeom>
                              <a:avLst/>
                              <a:gdLst>
                                <a:gd name="T0" fmla="*/ 13 w 134"/>
                                <a:gd name="T1" fmla="*/ 0 h 157"/>
                                <a:gd name="T2" fmla="*/ 0 w 134"/>
                                <a:gd name="T3" fmla="*/ 25 h 157"/>
                                <a:gd name="T4" fmla="*/ 13 w 134"/>
                                <a:gd name="T5" fmla="*/ 49 h 157"/>
                                <a:gd name="T6" fmla="*/ 36 w 134"/>
                                <a:gd name="T7" fmla="*/ 61 h 157"/>
                                <a:gd name="T8" fmla="*/ 98 w 134"/>
                                <a:gd name="T9" fmla="*/ 74 h 157"/>
                                <a:gd name="T10" fmla="*/ 123 w 134"/>
                                <a:gd name="T11" fmla="*/ 86 h 157"/>
                                <a:gd name="T12" fmla="*/ 134 w 134"/>
                                <a:gd name="T13" fmla="*/ 110 h 157"/>
                                <a:gd name="T14" fmla="*/ 134 w 134"/>
                                <a:gd name="T15" fmla="*/ 121 h 157"/>
                                <a:gd name="T16" fmla="*/ 123 w 134"/>
                                <a:gd name="T17" fmla="*/ 144 h 157"/>
                                <a:gd name="T18" fmla="*/ 85 w 134"/>
                                <a:gd name="T19" fmla="*/ 15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57">
                                  <a:moveTo>
                                    <a:pt x="13" y="0"/>
                                  </a:moveTo>
                                  <a:lnTo>
                                    <a:pt x="0" y="25"/>
                                  </a:lnTo>
                                  <a:lnTo>
                                    <a:pt x="13" y="49"/>
                                  </a:lnTo>
                                  <a:lnTo>
                                    <a:pt x="36" y="61"/>
                                  </a:lnTo>
                                  <a:lnTo>
                                    <a:pt x="98" y="74"/>
                                  </a:lnTo>
                                  <a:lnTo>
                                    <a:pt x="123" y="86"/>
                                  </a:lnTo>
                                  <a:lnTo>
                                    <a:pt x="134" y="110"/>
                                  </a:lnTo>
                                  <a:lnTo>
                                    <a:pt x="134" y="121"/>
                                  </a:lnTo>
                                  <a:lnTo>
                                    <a:pt x="123" y="144"/>
                                  </a:lnTo>
                                  <a:lnTo>
                                    <a:pt x="85" y="15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68" name="Line 1609"/>
                          <wps:cNvCnPr/>
                          <wps:spPr bwMode="auto">
                            <a:xfrm>
                              <a:off x="2764" y="12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Freeform 1610"/>
                          <wps:cNvSpPr>
                            <a:spLocks/>
                          </wps:cNvSpPr>
                          <wps:spPr bwMode="auto">
                            <a:xfrm>
                              <a:off x="2747" y="118"/>
                              <a:ext cx="17" cy="7"/>
                            </a:xfrm>
                            <a:custGeom>
                              <a:avLst/>
                              <a:gdLst>
                                <a:gd name="T0" fmla="*/ 85 w 85"/>
                                <a:gd name="T1" fmla="*/ 36 h 36"/>
                                <a:gd name="T2" fmla="*/ 49 w 85"/>
                                <a:gd name="T3" fmla="*/ 36 h 36"/>
                                <a:gd name="T4" fmla="*/ 13 w 85"/>
                                <a:gd name="T5" fmla="*/ 23 h 36"/>
                                <a:gd name="T6" fmla="*/ 0 w 85"/>
                                <a:gd name="T7" fmla="*/ 0 h 36"/>
                              </a:gdLst>
                              <a:ahLst/>
                              <a:cxnLst>
                                <a:cxn ang="0">
                                  <a:pos x="T0" y="T1"/>
                                </a:cxn>
                                <a:cxn ang="0">
                                  <a:pos x="T2" y="T3"/>
                                </a:cxn>
                                <a:cxn ang="0">
                                  <a:pos x="T4" y="T5"/>
                                </a:cxn>
                                <a:cxn ang="0">
                                  <a:pos x="T6" y="T7"/>
                                </a:cxn>
                              </a:cxnLst>
                              <a:rect l="0" t="0" r="r" b="b"/>
                              <a:pathLst>
                                <a:path w="85" h="36">
                                  <a:moveTo>
                                    <a:pt x="85" y="36"/>
                                  </a:moveTo>
                                  <a:lnTo>
                                    <a:pt x="49" y="36"/>
                                  </a:lnTo>
                                  <a:lnTo>
                                    <a:pt x="13"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0" name="Line 1611"/>
                          <wps:cNvCnPr/>
                          <wps:spPr bwMode="auto">
                            <a:xfrm>
                              <a:off x="2750" y="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Freeform 1612"/>
                          <wps:cNvSpPr>
                            <a:spLocks/>
                          </wps:cNvSpPr>
                          <wps:spPr bwMode="auto">
                            <a:xfrm>
                              <a:off x="2750" y="91"/>
                              <a:ext cx="24" cy="7"/>
                            </a:xfrm>
                            <a:custGeom>
                              <a:avLst/>
                              <a:gdLst>
                                <a:gd name="T0" fmla="*/ 0 w 121"/>
                                <a:gd name="T1" fmla="*/ 10 h 35"/>
                                <a:gd name="T2" fmla="*/ 36 w 121"/>
                                <a:gd name="T3" fmla="*/ 0 h 35"/>
                                <a:gd name="T4" fmla="*/ 72 w 121"/>
                                <a:gd name="T5" fmla="*/ 0 h 35"/>
                                <a:gd name="T6" fmla="*/ 110 w 121"/>
                                <a:gd name="T7" fmla="*/ 10 h 35"/>
                                <a:gd name="T8" fmla="*/ 121 w 121"/>
                                <a:gd name="T9" fmla="*/ 35 h 35"/>
                              </a:gdLst>
                              <a:ahLst/>
                              <a:cxnLst>
                                <a:cxn ang="0">
                                  <a:pos x="T0" y="T1"/>
                                </a:cxn>
                                <a:cxn ang="0">
                                  <a:pos x="T2" y="T3"/>
                                </a:cxn>
                                <a:cxn ang="0">
                                  <a:pos x="T4" y="T5"/>
                                </a:cxn>
                                <a:cxn ang="0">
                                  <a:pos x="T6" y="T7"/>
                                </a:cxn>
                                <a:cxn ang="0">
                                  <a:pos x="T8" y="T9"/>
                                </a:cxn>
                              </a:cxnLst>
                              <a:rect l="0" t="0" r="r" b="b"/>
                              <a:pathLst>
                                <a:path w="121" h="35">
                                  <a:moveTo>
                                    <a:pt x="0" y="10"/>
                                  </a:moveTo>
                                  <a:lnTo>
                                    <a:pt x="36" y="0"/>
                                  </a:lnTo>
                                  <a:lnTo>
                                    <a:pt x="72" y="0"/>
                                  </a:lnTo>
                                  <a:lnTo>
                                    <a:pt x="110" y="10"/>
                                  </a:lnTo>
                                  <a:lnTo>
                                    <a:pt x="121"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2" name="Line 1613"/>
                          <wps:cNvCnPr/>
                          <wps:spPr bwMode="auto">
                            <a:xfrm>
                              <a:off x="2784" y="9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3" name="Freeform 1614"/>
                          <wps:cNvSpPr>
                            <a:spLocks/>
                          </wps:cNvSpPr>
                          <wps:spPr bwMode="auto">
                            <a:xfrm>
                              <a:off x="2784" y="94"/>
                              <a:ext cx="15" cy="21"/>
                            </a:xfrm>
                            <a:custGeom>
                              <a:avLst/>
                              <a:gdLst>
                                <a:gd name="T0" fmla="*/ 0 w 72"/>
                                <a:gd name="T1" fmla="*/ 0 h 108"/>
                                <a:gd name="T2" fmla="*/ 25 w 72"/>
                                <a:gd name="T3" fmla="*/ 47 h 108"/>
                                <a:gd name="T4" fmla="*/ 49 w 72"/>
                                <a:gd name="T5" fmla="*/ 84 h 108"/>
                                <a:gd name="T6" fmla="*/ 72 w 72"/>
                                <a:gd name="T7" fmla="*/ 108 h 108"/>
                              </a:gdLst>
                              <a:ahLst/>
                              <a:cxnLst>
                                <a:cxn ang="0">
                                  <a:pos x="T0" y="T1"/>
                                </a:cxn>
                                <a:cxn ang="0">
                                  <a:pos x="T2" y="T3"/>
                                </a:cxn>
                                <a:cxn ang="0">
                                  <a:pos x="T4" y="T5"/>
                                </a:cxn>
                                <a:cxn ang="0">
                                  <a:pos x="T6" y="T7"/>
                                </a:cxn>
                              </a:cxnLst>
                              <a:rect l="0" t="0" r="r" b="b"/>
                              <a:pathLst>
                                <a:path w="72" h="108">
                                  <a:moveTo>
                                    <a:pt x="0" y="0"/>
                                  </a:moveTo>
                                  <a:lnTo>
                                    <a:pt x="25" y="47"/>
                                  </a:lnTo>
                                  <a:lnTo>
                                    <a:pt x="49" y="84"/>
                                  </a:lnTo>
                                  <a:lnTo>
                                    <a:pt x="72" y="10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4" name="Line 1615"/>
                          <wps:cNvCnPr/>
                          <wps:spPr bwMode="auto">
                            <a:xfrm>
                              <a:off x="2784" y="9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5" name="Freeform 1616"/>
                          <wps:cNvSpPr>
                            <a:spLocks/>
                          </wps:cNvSpPr>
                          <wps:spPr bwMode="auto">
                            <a:xfrm>
                              <a:off x="2782" y="38"/>
                              <a:ext cx="17" cy="56"/>
                            </a:xfrm>
                            <a:custGeom>
                              <a:avLst/>
                              <a:gdLst>
                                <a:gd name="T0" fmla="*/ 11 w 83"/>
                                <a:gd name="T1" fmla="*/ 281 h 281"/>
                                <a:gd name="T2" fmla="*/ 0 w 83"/>
                                <a:gd name="T3" fmla="*/ 220 h 281"/>
                                <a:gd name="T4" fmla="*/ 0 w 83"/>
                                <a:gd name="T5" fmla="*/ 171 h 281"/>
                                <a:gd name="T6" fmla="*/ 11 w 83"/>
                                <a:gd name="T7" fmla="*/ 110 h 281"/>
                                <a:gd name="T8" fmla="*/ 36 w 83"/>
                                <a:gd name="T9" fmla="*/ 62 h 281"/>
                                <a:gd name="T10" fmla="*/ 60 w 83"/>
                                <a:gd name="T11" fmla="*/ 26 h 281"/>
                                <a:gd name="T12" fmla="*/ 83 w 83"/>
                                <a:gd name="T13" fmla="*/ 0 h 281"/>
                              </a:gdLst>
                              <a:ahLst/>
                              <a:cxnLst>
                                <a:cxn ang="0">
                                  <a:pos x="T0" y="T1"/>
                                </a:cxn>
                                <a:cxn ang="0">
                                  <a:pos x="T2" y="T3"/>
                                </a:cxn>
                                <a:cxn ang="0">
                                  <a:pos x="T4" y="T5"/>
                                </a:cxn>
                                <a:cxn ang="0">
                                  <a:pos x="T6" y="T7"/>
                                </a:cxn>
                                <a:cxn ang="0">
                                  <a:pos x="T8" y="T9"/>
                                </a:cxn>
                                <a:cxn ang="0">
                                  <a:pos x="T10" y="T11"/>
                                </a:cxn>
                                <a:cxn ang="0">
                                  <a:pos x="T12" y="T13"/>
                                </a:cxn>
                              </a:cxnLst>
                              <a:rect l="0" t="0" r="r" b="b"/>
                              <a:pathLst>
                                <a:path w="83" h="281">
                                  <a:moveTo>
                                    <a:pt x="11" y="281"/>
                                  </a:moveTo>
                                  <a:lnTo>
                                    <a:pt x="0" y="220"/>
                                  </a:lnTo>
                                  <a:lnTo>
                                    <a:pt x="0" y="171"/>
                                  </a:lnTo>
                                  <a:lnTo>
                                    <a:pt x="11" y="110"/>
                                  </a:lnTo>
                                  <a:lnTo>
                                    <a:pt x="36" y="62"/>
                                  </a:lnTo>
                                  <a:lnTo>
                                    <a:pt x="60" y="26"/>
                                  </a:lnTo>
                                  <a:lnTo>
                                    <a:pt x="83"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6" name="Line 1617"/>
                          <wps:cNvCnPr/>
                          <wps:spPr bwMode="auto">
                            <a:xfrm>
                              <a:off x="2816" y="6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7" name="Freeform 1618"/>
                          <wps:cNvSpPr>
                            <a:spLocks/>
                          </wps:cNvSpPr>
                          <wps:spPr bwMode="auto">
                            <a:xfrm>
                              <a:off x="2814" y="67"/>
                              <a:ext cx="26" cy="31"/>
                            </a:xfrm>
                            <a:custGeom>
                              <a:avLst/>
                              <a:gdLst>
                                <a:gd name="T0" fmla="*/ 10 w 134"/>
                                <a:gd name="T1" fmla="*/ 0 h 158"/>
                                <a:gd name="T2" fmla="*/ 0 w 134"/>
                                <a:gd name="T3" fmla="*/ 25 h 158"/>
                                <a:gd name="T4" fmla="*/ 10 w 134"/>
                                <a:gd name="T5" fmla="*/ 49 h 158"/>
                                <a:gd name="T6" fmla="*/ 36 w 134"/>
                                <a:gd name="T7" fmla="*/ 61 h 158"/>
                                <a:gd name="T8" fmla="*/ 95 w 134"/>
                                <a:gd name="T9" fmla="*/ 74 h 158"/>
                                <a:gd name="T10" fmla="*/ 121 w 134"/>
                                <a:gd name="T11" fmla="*/ 87 h 158"/>
                                <a:gd name="T12" fmla="*/ 134 w 134"/>
                                <a:gd name="T13" fmla="*/ 110 h 158"/>
                                <a:gd name="T14" fmla="*/ 134 w 134"/>
                                <a:gd name="T15" fmla="*/ 123 h 158"/>
                                <a:gd name="T16" fmla="*/ 121 w 134"/>
                                <a:gd name="T17" fmla="*/ 146 h 158"/>
                                <a:gd name="T18" fmla="*/ 85 w 134"/>
                                <a:gd name="T19" fmla="*/ 158 h 158"/>
                                <a:gd name="T20" fmla="*/ 46 w 134"/>
                                <a:gd name="T21" fmla="*/ 158 h 158"/>
                                <a:gd name="T22" fmla="*/ 10 w 134"/>
                                <a:gd name="T23" fmla="*/ 146 h 158"/>
                                <a:gd name="T24" fmla="*/ 0 w 134"/>
                                <a:gd name="T25" fmla="*/ 123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8">
                                  <a:moveTo>
                                    <a:pt x="10" y="0"/>
                                  </a:moveTo>
                                  <a:lnTo>
                                    <a:pt x="0" y="25"/>
                                  </a:lnTo>
                                  <a:lnTo>
                                    <a:pt x="10" y="49"/>
                                  </a:lnTo>
                                  <a:lnTo>
                                    <a:pt x="36" y="61"/>
                                  </a:lnTo>
                                  <a:lnTo>
                                    <a:pt x="95" y="74"/>
                                  </a:lnTo>
                                  <a:lnTo>
                                    <a:pt x="121" y="87"/>
                                  </a:lnTo>
                                  <a:lnTo>
                                    <a:pt x="134" y="110"/>
                                  </a:lnTo>
                                  <a:lnTo>
                                    <a:pt x="134" y="123"/>
                                  </a:lnTo>
                                  <a:lnTo>
                                    <a:pt x="121" y="146"/>
                                  </a:lnTo>
                                  <a:lnTo>
                                    <a:pt x="85" y="158"/>
                                  </a:lnTo>
                                  <a:lnTo>
                                    <a:pt x="46" y="158"/>
                                  </a:lnTo>
                                  <a:lnTo>
                                    <a:pt x="10" y="146"/>
                                  </a:lnTo>
                                  <a:lnTo>
                                    <a:pt x="0" y="12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8" name="Line 1619"/>
                          <wps:cNvCnPr/>
                          <wps:spPr bwMode="auto">
                            <a:xfrm>
                              <a:off x="2816" y="6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Freeform 1620"/>
                          <wps:cNvSpPr>
                            <a:spLocks/>
                          </wps:cNvSpPr>
                          <wps:spPr bwMode="auto">
                            <a:xfrm>
                              <a:off x="2816" y="65"/>
                              <a:ext cx="24" cy="7"/>
                            </a:xfrm>
                            <a:custGeom>
                              <a:avLst/>
                              <a:gdLst>
                                <a:gd name="T0" fmla="*/ 0 w 124"/>
                                <a:gd name="T1" fmla="*/ 10 h 35"/>
                                <a:gd name="T2" fmla="*/ 36 w 124"/>
                                <a:gd name="T3" fmla="*/ 0 h 35"/>
                                <a:gd name="T4" fmla="*/ 75 w 124"/>
                                <a:gd name="T5" fmla="*/ 0 h 35"/>
                                <a:gd name="T6" fmla="*/ 111 w 124"/>
                                <a:gd name="T7" fmla="*/ 10 h 35"/>
                                <a:gd name="T8" fmla="*/ 124 w 124"/>
                                <a:gd name="T9" fmla="*/ 35 h 35"/>
                              </a:gdLst>
                              <a:ahLst/>
                              <a:cxnLst>
                                <a:cxn ang="0">
                                  <a:pos x="T0" y="T1"/>
                                </a:cxn>
                                <a:cxn ang="0">
                                  <a:pos x="T2" y="T3"/>
                                </a:cxn>
                                <a:cxn ang="0">
                                  <a:pos x="T4" y="T5"/>
                                </a:cxn>
                                <a:cxn ang="0">
                                  <a:pos x="T6" y="T7"/>
                                </a:cxn>
                                <a:cxn ang="0">
                                  <a:pos x="T8" y="T9"/>
                                </a:cxn>
                              </a:cxnLst>
                              <a:rect l="0" t="0" r="r" b="b"/>
                              <a:pathLst>
                                <a:path w="124" h="35">
                                  <a:moveTo>
                                    <a:pt x="0" y="10"/>
                                  </a:moveTo>
                                  <a:lnTo>
                                    <a:pt x="36" y="0"/>
                                  </a:lnTo>
                                  <a:lnTo>
                                    <a:pt x="75" y="0"/>
                                  </a:lnTo>
                                  <a:lnTo>
                                    <a:pt x="111" y="10"/>
                                  </a:lnTo>
                                  <a:lnTo>
                                    <a:pt x="124"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80" name="Line 1621"/>
                          <wps:cNvCnPr/>
                          <wps:spPr bwMode="auto">
                            <a:xfrm>
                              <a:off x="2872" y="7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Freeform 1622"/>
                          <wps:cNvSpPr>
                            <a:spLocks/>
                          </wps:cNvSpPr>
                          <wps:spPr bwMode="auto">
                            <a:xfrm>
                              <a:off x="2855" y="72"/>
                              <a:ext cx="17" cy="43"/>
                            </a:xfrm>
                            <a:custGeom>
                              <a:avLst/>
                              <a:gdLst>
                                <a:gd name="T0" fmla="*/ 85 w 85"/>
                                <a:gd name="T1" fmla="*/ 0 h 218"/>
                                <a:gd name="T2" fmla="*/ 85 w 85"/>
                                <a:gd name="T3" fmla="*/ 49 h 218"/>
                                <a:gd name="T4" fmla="*/ 74 w 85"/>
                                <a:gd name="T5" fmla="*/ 110 h 218"/>
                                <a:gd name="T6" fmla="*/ 49 w 85"/>
                                <a:gd name="T7" fmla="*/ 157 h 218"/>
                                <a:gd name="T8" fmla="*/ 25 w 85"/>
                                <a:gd name="T9" fmla="*/ 194 h 218"/>
                                <a:gd name="T10" fmla="*/ 0 w 85"/>
                                <a:gd name="T11" fmla="*/ 218 h 218"/>
                              </a:gdLst>
                              <a:ahLst/>
                              <a:cxnLst>
                                <a:cxn ang="0">
                                  <a:pos x="T0" y="T1"/>
                                </a:cxn>
                                <a:cxn ang="0">
                                  <a:pos x="T2" y="T3"/>
                                </a:cxn>
                                <a:cxn ang="0">
                                  <a:pos x="T4" y="T5"/>
                                </a:cxn>
                                <a:cxn ang="0">
                                  <a:pos x="T6" y="T7"/>
                                </a:cxn>
                                <a:cxn ang="0">
                                  <a:pos x="T8" y="T9"/>
                                </a:cxn>
                                <a:cxn ang="0">
                                  <a:pos x="T10" y="T11"/>
                                </a:cxn>
                              </a:cxnLst>
                              <a:rect l="0" t="0" r="r" b="b"/>
                              <a:pathLst>
                                <a:path w="85" h="218">
                                  <a:moveTo>
                                    <a:pt x="85" y="0"/>
                                  </a:moveTo>
                                  <a:lnTo>
                                    <a:pt x="85" y="49"/>
                                  </a:lnTo>
                                  <a:lnTo>
                                    <a:pt x="74" y="110"/>
                                  </a:lnTo>
                                  <a:lnTo>
                                    <a:pt x="49" y="157"/>
                                  </a:lnTo>
                                  <a:lnTo>
                                    <a:pt x="25" y="194"/>
                                  </a:lnTo>
                                  <a:lnTo>
                                    <a:pt x="0" y="21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82" name="Line 1623"/>
                          <wps:cNvCnPr/>
                          <wps:spPr bwMode="auto">
                            <a:xfrm>
                              <a:off x="2872" y="7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Freeform 1624"/>
                          <wps:cNvSpPr>
                            <a:spLocks/>
                          </wps:cNvSpPr>
                          <wps:spPr bwMode="auto">
                            <a:xfrm>
                              <a:off x="2855" y="38"/>
                              <a:ext cx="17" cy="34"/>
                            </a:xfrm>
                            <a:custGeom>
                              <a:avLst/>
                              <a:gdLst>
                                <a:gd name="T0" fmla="*/ 85 w 85"/>
                                <a:gd name="T1" fmla="*/ 171 h 171"/>
                                <a:gd name="T2" fmla="*/ 74 w 85"/>
                                <a:gd name="T3" fmla="*/ 110 h 171"/>
                                <a:gd name="T4" fmla="*/ 49 w 85"/>
                                <a:gd name="T5" fmla="*/ 62 h 171"/>
                                <a:gd name="T6" fmla="*/ 25 w 85"/>
                                <a:gd name="T7" fmla="*/ 26 h 171"/>
                                <a:gd name="T8" fmla="*/ 0 w 85"/>
                                <a:gd name="T9" fmla="*/ 0 h 171"/>
                              </a:gdLst>
                              <a:ahLst/>
                              <a:cxnLst>
                                <a:cxn ang="0">
                                  <a:pos x="T0" y="T1"/>
                                </a:cxn>
                                <a:cxn ang="0">
                                  <a:pos x="T2" y="T3"/>
                                </a:cxn>
                                <a:cxn ang="0">
                                  <a:pos x="T4" y="T5"/>
                                </a:cxn>
                                <a:cxn ang="0">
                                  <a:pos x="T6" y="T7"/>
                                </a:cxn>
                                <a:cxn ang="0">
                                  <a:pos x="T8" y="T9"/>
                                </a:cxn>
                              </a:cxnLst>
                              <a:rect l="0" t="0" r="r" b="b"/>
                              <a:pathLst>
                                <a:path w="85" h="171">
                                  <a:moveTo>
                                    <a:pt x="85" y="171"/>
                                  </a:moveTo>
                                  <a:lnTo>
                                    <a:pt x="74" y="110"/>
                                  </a:lnTo>
                                  <a:lnTo>
                                    <a:pt x="49" y="62"/>
                                  </a:lnTo>
                                  <a:lnTo>
                                    <a:pt x="25" y="26"/>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84" name="Line 1625"/>
                          <wps:cNvCnPr/>
                          <wps:spPr bwMode="auto">
                            <a:xfrm>
                              <a:off x="3061" y="14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Freeform 1626"/>
                          <wps:cNvSpPr>
                            <a:spLocks/>
                          </wps:cNvSpPr>
                          <wps:spPr bwMode="auto">
                            <a:xfrm>
                              <a:off x="3061" y="130"/>
                              <a:ext cx="12" cy="51"/>
                            </a:xfrm>
                            <a:custGeom>
                              <a:avLst/>
                              <a:gdLst>
                                <a:gd name="T0" fmla="*/ 0 w 62"/>
                                <a:gd name="T1" fmla="*/ 48 h 253"/>
                                <a:gd name="T2" fmla="*/ 26 w 62"/>
                                <a:gd name="T3" fmla="*/ 35 h 253"/>
                                <a:gd name="T4" fmla="*/ 62 w 62"/>
                                <a:gd name="T5" fmla="*/ 0 h 253"/>
                                <a:gd name="T6" fmla="*/ 62 w 62"/>
                                <a:gd name="T7" fmla="*/ 253 h 253"/>
                              </a:gdLst>
                              <a:ahLst/>
                              <a:cxnLst>
                                <a:cxn ang="0">
                                  <a:pos x="T0" y="T1"/>
                                </a:cxn>
                                <a:cxn ang="0">
                                  <a:pos x="T2" y="T3"/>
                                </a:cxn>
                                <a:cxn ang="0">
                                  <a:pos x="T4" y="T5"/>
                                </a:cxn>
                                <a:cxn ang="0">
                                  <a:pos x="T6" y="T7"/>
                                </a:cxn>
                              </a:cxnLst>
                              <a:rect l="0" t="0" r="r" b="b"/>
                              <a:pathLst>
                                <a:path w="62" h="253">
                                  <a:moveTo>
                                    <a:pt x="0" y="48"/>
                                  </a:moveTo>
                                  <a:lnTo>
                                    <a:pt x="26" y="35"/>
                                  </a:lnTo>
                                  <a:lnTo>
                                    <a:pt x="62" y="0"/>
                                  </a:lnTo>
                                  <a:lnTo>
                                    <a:pt x="62" y="25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86" name="Line 1627"/>
                          <wps:cNvCnPr/>
                          <wps:spPr bwMode="auto">
                            <a:xfrm>
                              <a:off x="3100" y="1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1628"/>
                          <wps:cNvCnPr/>
                          <wps:spPr bwMode="auto">
                            <a:xfrm flipV="1">
                              <a:off x="3100" y="120"/>
                              <a:ext cx="44" cy="77"/>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8" name="Line 1629"/>
                          <wps:cNvCnPr/>
                          <wps:spPr bwMode="auto">
                            <a:xfrm>
                              <a:off x="3158" y="14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Freeform 1630"/>
                          <wps:cNvSpPr>
                            <a:spLocks/>
                          </wps:cNvSpPr>
                          <wps:spPr bwMode="auto">
                            <a:xfrm>
                              <a:off x="3156" y="149"/>
                              <a:ext cx="26" cy="32"/>
                            </a:xfrm>
                            <a:custGeom>
                              <a:avLst/>
                              <a:gdLst>
                                <a:gd name="T0" fmla="*/ 13 w 134"/>
                                <a:gd name="T1" fmla="*/ 0 h 156"/>
                                <a:gd name="T2" fmla="*/ 0 w 134"/>
                                <a:gd name="T3" fmla="*/ 23 h 156"/>
                                <a:gd name="T4" fmla="*/ 13 w 134"/>
                                <a:gd name="T5" fmla="*/ 48 h 156"/>
                                <a:gd name="T6" fmla="*/ 36 w 134"/>
                                <a:gd name="T7" fmla="*/ 59 h 156"/>
                                <a:gd name="T8" fmla="*/ 98 w 134"/>
                                <a:gd name="T9" fmla="*/ 71 h 156"/>
                                <a:gd name="T10" fmla="*/ 123 w 134"/>
                                <a:gd name="T11" fmla="*/ 84 h 156"/>
                                <a:gd name="T12" fmla="*/ 134 w 134"/>
                                <a:gd name="T13" fmla="*/ 107 h 156"/>
                                <a:gd name="T14" fmla="*/ 134 w 134"/>
                                <a:gd name="T15" fmla="*/ 120 h 156"/>
                                <a:gd name="T16" fmla="*/ 123 w 134"/>
                                <a:gd name="T17" fmla="*/ 143 h 156"/>
                                <a:gd name="T18" fmla="*/ 85 w 134"/>
                                <a:gd name="T19" fmla="*/ 156 h 156"/>
                                <a:gd name="T20" fmla="*/ 49 w 134"/>
                                <a:gd name="T21" fmla="*/ 156 h 156"/>
                                <a:gd name="T22" fmla="*/ 13 w 134"/>
                                <a:gd name="T23" fmla="*/ 143 h 156"/>
                                <a:gd name="T24" fmla="*/ 0 w 134"/>
                                <a:gd name="T25" fmla="*/ 12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6">
                                  <a:moveTo>
                                    <a:pt x="13" y="0"/>
                                  </a:moveTo>
                                  <a:lnTo>
                                    <a:pt x="0" y="23"/>
                                  </a:lnTo>
                                  <a:lnTo>
                                    <a:pt x="13" y="48"/>
                                  </a:lnTo>
                                  <a:lnTo>
                                    <a:pt x="36" y="59"/>
                                  </a:lnTo>
                                  <a:lnTo>
                                    <a:pt x="98" y="71"/>
                                  </a:lnTo>
                                  <a:lnTo>
                                    <a:pt x="123" y="84"/>
                                  </a:lnTo>
                                  <a:lnTo>
                                    <a:pt x="134" y="107"/>
                                  </a:lnTo>
                                  <a:lnTo>
                                    <a:pt x="134" y="120"/>
                                  </a:lnTo>
                                  <a:lnTo>
                                    <a:pt x="123" y="143"/>
                                  </a:lnTo>
                                  <a:lnTo>
                                    <a:pt x="85" y="156"/>
                                  </a:lnTo>
                                  <a:lnTo>
                                    <a:pt x="49" y="156"/>
                                  </a:lnTo>
                                  <a:lnTo>
                                    <a:pt x="13" y="143"/>
                                  </a:lnTo>
                                  <a:lnTo>
                                    <a:pt x="0" y="12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0" name="Line 1631"/>
                          <wps:cNvCnPr/>
                          <wps:spPr bwMode="auto">
                            <a:xfrm>
                              <a:off x="3158" y="14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Freeform 1632"/>
                          <wps:cNvSpPr>
                            <a:spLocks/>
                          </wps:cNvSpPr>
                          <wps:spPr bwMode="auto">
                            <a:xfrm>
                              <a:off x="3158" y="147"/>
                              <a:ext cx="24" cy="7"/>
                            </a:xfrm>
                            <a:custGeom>
                              <a:avLst/>
                              <a:gdLst>
                                <a:gd name="T0" fmla="*/ 0 w 121"/>
                                <a:gd name="T1" fmla="*/ 13 h 36"/>
                                <a:gd name="T2" fmla="*/ 36 w 121"/>
                                <a:gd name="T3" fmla="*/ 0 h 36"/>
                                <a:gd name="T4" fmla="*/ 72 w 121"/>
                                <a:gd name="T5" fmla="*/ 0 h 36"/>
                                <a:gd name="T6" fmla="*/ 110 w 121"/>
                                <a:gd name="T7" fmla="*/ 13 h 36"/>
                                <a:gd name="T8" fmla="*/ 121 w 121"/>
                                <a:gd name="T9" fmla="*/ 36 h 36"/>
                              </a:gdLst>
                              <a:ahLst/>
                              <a:cxnLst>
                                <a:cxn ang="0">
                                  <a:pos x="T0" y="T1"/>
                                </a:cxn>
                                <a:cxn ang="0">
                                  <a:pos x="T2" y="T3"/>
                                </a:cxn>
                                <a:cxn ang="0">
                                  <a:pos x="T4" y="T5"/>
                                </a:cxn>
                                <a:cxn ang="0">
                                  <a:pos x="T6" y="T7"/>
                                </a:cxn>
                                <a:cxn ang="0">
                                  <a:pos x="T8" y="T9"/>
                                </a:cxn>
                              </a:cxnLst>
                              <a:rect l="0" t="0" r="r" b="b"/>
                              <a:pathLst>
                                <a:path w="121" h="36">
                                  <a:moveTo>
                                    <a:pt x="0" y="13"/>
                                  </a:moveTo>
                                  <a:lnTo>
                                    <a:pt x="36" y="0"/>
                                  </a:lnTo>
                                  <a:lnTo>
                                    <a:pt x="72" y="0"/>
                                  </a:lnTo>
                                  <a:lnTo>
                                    <a:pt x="110" y="13"/>
                                  </a:lnTo>
                                  <a:lnTo>
                                    <a:pt x="121" y="3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2" name="Line 1633"/>
                          <wps:cNvCnPr/>
                          <wps:spPr bwMode="auto">
                            <a:xfrm>
                              <a:off x="3511" y="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1634"/>
                          <wps:cNvCnPr/>
                          <wps:spPr bwMode="auto">
                            <a:xfrm>
                              <a:off x="3511" y="97"/>
                              <a:ext cx="5" cy="5"/>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1635"/>
                          <wps:cNvCnPr/>
                          <wps:spPr bwMode="auto">
                            <a:xfrm>
                              <a:off x="3511" y="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Freeform 1636"/>
                          <wps:cNvSpPr>
                            <a:spLocks/>
                          </wps:cNvSpPr>
                          <wps:spPr bwMode="auto">
                            <a:xfrm>
                              <a:off x="3499" y="25"/>
                              <a:ext cx="17" cy="72"/>
                            </a:xfrm>
                            <a:custGeom>
                              <a:avLst/>
                              <a:gdLst>
                                <a:gd name="T0" fmla="*/ 60 w 85"/>
                                <a:gd name="T1" fmla="*/ 361 h 361"/>
                                <a:gd name="T2" fmla="*/ 36 w 85"/>
                                <a:gd name="T3" fmla="*/ 326 h 361"/>
                                <a:gd name="T4" fmla="*/ 11 w 85"/>
                                <a:gd name="T5" fmla="*/ 277 h 361"/>
                                <a:gd name="T6" fmla="*/ 0 w 85"/>
                                <a:gd name="T7" fmla="*/ 216 h 361"/>
                                <a:gd name="T8" fmla="*/ 0 w 85"/>
                                <a:gd name="T9" fmla="*/ 168 h 361"/>
                                <a:gd name="T10" fmla="*/ 11 w 85"/>
                                <a:gd name="T11" fmla="*/ 107 h 361"/>
                                <a:gd name="T12" fmla="*/ 36 w 85"/>
                                <a:gd name="T13" fmla="*/ 59 h 361"/>
                                <a:gd name="T14" fmla="*/ 60 w 85"/>
                                <a:gd name="T15" fmla="*/ 23 h 361"/>
                                <a:gd name="T16" fmla="*/ 85 w 85"/>
                                <a:gd name="T17"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361">
                                  <a:moveTo>
                                    <a:pt x="60" y="361"/>
                                  </a:moveTo>
                                  <a:lnTo>
                                    <a:pt x="36" y="326"/>
                                  </a:lnTo>
                                  <a:lnTo>
                                    <a:pt x="11" y="277"/>
                                  </a:lnTo>
                                  <a:lnTo>
                                    <a:pt x="0" y="216"/>
                                  </a:lnTo>
                                  <a:lnTo>
                                    <a:pt x="0" y="168"/>
                                  </a:lnTo>
                                  <a:lnTo>
                                    <a:pt x="11" y="107"/>
                                  </a:lnTo>
                                  <a:lnTo>
                                    <a:pt x="36" y="59"/>
                                  </a:lnTo>
                                  <a:lnTo>
                                    <a:pt x="60" y="23"/>
                                  </a:lnTo>
                                  <a:lnTo>
                                    <a:pt x="8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6" name="Line 1637"/>
                          <wps:cNvCnPr/>
                          <wps:spPr bwMode="auto">
                            <a:xfrm>
                              <a:off x="3533" y="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Freeform 1638"/>
                          <wps:cNvSpPr>
                            <a:spLocks/>
                          </wps:cNvSpPr>
                          <wps:spPr bwMode="auto">
                            <a:xfrm>
                              <a:off x="3530" y="54"/>
                              <a:ext cx="27" cy="31"/>
                            </a:xfrm>
                            <a:custGeom>
                              <a:avLst/>
                              <a:gdLst>
                                <a:gd name="T0" fmla="*/ 13 w 134"/>
                                <a:gd name="T1" fmla="*/ 0 h 155"/>
                                <a:gd name="T2" fmla="*/ 0 w 134"/>
                                <a:gd name="T3" fmla="*/ 23 h 155"/>
                                <a:gd name="T4" fmla="*/ 13 w 134"/>
                                <a:gd name="T5" fmla="*/ 48 h 155"/>
                                <a:gd name="T6" fmla="*/ 36 w 134"/>
                                <a:gd name="T7" fmla="*/ 59 h 155"/>
                                <a:gd name="T8" fmla="*/ 98 w 134"/>
                                <a:gd name="T9" fmla="*/ 71 h 155"/>
                                <a:gd name="T10" fmla="*/ 123 w 134"/>
                                <a:gd name="T11" fmla="*/ 84 h 155"/>
                                <a:gd name="T12" fmla="*/ 134 w 134"/>
                                <a:gd name="T13" fmla="*/ 107 h 155"/>
                                <a:gd name="T14" fmla="*/ 134 w 134"/>
                                <a:gd name="T15" fmla="*/ 119 h 155"/>
                                <a:gd name="T16" fmla="*/ 123 w 134"/>
                                <a:gd name="T17" fmla="*/ 143 h 155"/>
                                <a:gd name="T18" fmla="*/ 85 w 134"/>
                                <a:gd name="T19" fmla="*/ 155 h 155"/>
                                <a:gd name="T20" fmla="*/ 49 w 134"/>
                                <a:gd name="T21" fmla="*/ 155 h 155"/>
                                <a:gd name="T22" fmla="*/ 13 w 134"/>
                                <a:gd name="T23" fmla="*/ 143 h 155"/>
                                <a:gd name="T24" fmla="*/ 0 w 134"/>
                                <a:gd name="T25" fmla="*/ 119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5">
                                  <a:moveTo>
                                    <a:pt x="13" y="0"/>
                                  </a:moveTo>
                                  <a:lnTo>
                                    <a:pt x="0" y="23"/>
                                  </a:lnTo>
                                  <a:lnTo>
                                    <a:pt x="13" y="48"/>
                                  </a:lnTo>
                                  <a:lnTo>
                                    <a:pt x="36" y="59"/>
                                  </a:lnTo>
                                  <a:lnTo>
                                    <a:pt x="98" y="71"/>
                                  </a:lnTo>
                                  <a:lnTo>
                                    <a:pt x="123" y="84"/>
                                  </a:lnTo>
                                  <a:lnTo>
                                    <a:pt x="134" y="107"/>
                                  </a:lnTo>
                                  <a:lnTo>
                                    <a:pt x="134" y="119"/>
                                  </a:lnTo>
                                  <a:lnTo>
                                    <a:pt x="123" y="143"/>
                                  </a:lnTo>
                                  <a:lnTo>
                                    <a:pt x="85" y="155"/>
                                  </a:lnTo>
                                  <a:lnTo>
                                    <a:pt x="49" y="155"/>
                                  </a:lnTo>
                                  <a:lnTo>
                                    <a:pt x="13" y="143"/>
                                  </a:lnTo>
                                  <a:lnTo>
                                    <a:pt x="0" y="11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8" name="Line 1639"/>
                          <wps:cNvCnPr/>
                          <wps:spPr bwMode="auto">
                            <a:xfrm>
                              <a:off x="3533" y="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Freeform 1640"/>
                          <wps:cNvSpPr>
                            <a:spLocks/>
                          </wps:cNvSpPr>
                          <wps:spPr bwMode="auto">
                            <a:xfrm>
                              <a:off x="3533" y="51"/>
                              <a:ext cx="24" cy="7"/>
                            </a:xfrm>
                            <a:custGeom>
                              <a:avLst/>
                              <a:gdLst>
                                <a:gd name="T0" fmla="*/ 0 w 121"/>
                                <a:gd name="T1" fmla="*/ 12 h 35"/>
                                <a:gd name="T2" fmla="*/ 36 w 121"/>
                                <a:gd name="T3" fmla="*/ 0 h 35"/>
                                <a:gd name="T4" fmla="*/ 72 w 121"/>
                                <a:gd name="T5" fmla="*/ 0 h 35"/>
                                <a:gd name="T6" fmla="*/ 110 w 121"/>
                                <a:gd name="T7" fmla="*/ 12 h 35"/>
                                <a:gd name="T8" fmla="*/ 121 w 121"/>
                                <a:gd name="T9" fmla="*/ 35 h 35"/>
                              </a:gdLst>
                              <a:ahLst/>
                              <a:cxnLst>
                                <a:cxn ang="0">
                                  <a:pos x="T0" y="T1"/>
                                </a:cxn>
                                <a:cxn ang="0">
                                  <a:pos x="T2" y="T3"/>
                                </a:cxn>
                                <a:cxn ang="0">
                                  <a:pos x="T4" y="T5"/>
                                </a:cxn>
                                <a:cxn ang="0">
                                  <a:pos x="T6" y="T7"/>
                                </a:cxn>
                                <a:cxn ang="0">
                                  <a:pos x="T8" y="T9"/>
                                </a:cxn>
                              </a:cxnLst>
                              <a:rect l="0" t="0" r="r" b="b"/>
                              <a:pathLst>
                                <a:path w="121" h="35">
                                  <a:moveTo>
                                    <a:pt x="0" y="12"/>
                                  </a:moveTo>
                                  <a:lnTo>
                                    <a:pt x="36" y="0"/>
                                  </a:lnTo>
                                  <a:lnTo>
                                    <a:pt x="72" y="0"/>
                                  </a:lnTo>
                                  <a:lnTo>
                                    <a:pt x="110" y="12"/>
                                  </a:lnTo>
                                  <a:lnTo>
                                    <a:pt x="121"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0" name="Line 1641"/>
                          <wps:cNvCnPr/>
                          <wps:spPr bwMode="auto">
                            <a:xfrm>
                              <a:off x="3589" y="5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Freeform 1642"/>
                          <wps:cNvSpPr>
                            <a:spLocks/>
                          </wps:cNvSpPr>
                          <wps:spPr bwMode="auto">
                            <a:xfrm>
                              <a:off x="3572" y="58"/>
                              <a:ext cx="17" cy="44"/>
                            </a:xfrm>
                            <a:custGeom>
                              <a:avLst/>
                              <a:gdLst>
                                <a:gd name="T0" fmla="*/ 85 w 85"/>
                                <a:gd name="T1" fmla="*/ 0 h 217"/>
                                <a:gd name="T2" fmla="*/ 85 w 85"/>
                                <a:gd name="T3" fmla="*/ 48 h 217"/>
                                <a:gd name="T4" fmla="*/ 73 w 85"/>
                                <a:gd name="T5" fmla="*/ 109 h 217"/>
                                <a:gd name="T6" fmla="*/ 49 w 85"/>
                                <a:gd name="T7" fmla="*/ 158 h 217"/>
                                <a:gd name="T8" fmla="*/ 24 w 85"/>
                                <a:gd name="T9" fmla="*/ 193 h 217"/>
                                <a:gd name="T10" fmla="*/ 0 w 85"/>
                                <a:gd name="T11" fmla="*/ 217 h 217"/>
                              </a:gdLst>
                              <a:ahLst/>
                              <a:cxnLst>
                                <a:cxn ang="0">
                                  <a:pos x="T0" y="T1"/>
                                </a:cxn>
                                <a:cxn ang="0">
                                  <a:pos x="T2" y="T3"/>
                                </a:cxn>
                                <a:cxn ang="0">
                                  <a:pos x="T4" y="T5"/>
                                </a:cxn>
                                <a:cxn ang="0">
                                  <a:pos x="T6" y="T7"/>
                                </a:cxn>
                                <a:cxn ang="0">
                                  <a:pos x="T8" y="T9"/>
                                </a:cxn>
                                <a:cxn ang="0">
                                  <a:pos x="T10" y="T11"/>
                                </a:cxn>
                              </a:cxnLst>
                              <a:rect l="0" t="0" r="r" b="b"/>
                              <a:pathLst>
                                <a:path w="85" h="217">
                                  <a:moveTo>
                                    <a:pt x="85" y="0"/>
                                  </a:moveTo>
                                  <a:lnTo>
                                    <a:pt x="85" y="48"/>
                                  </a:lnTo>
                                  <a:lnTo>
                                    <a:pt x="73" y="109"/>
                                  </a:lnTo>
                                  <a:lnTo>
                                    <a:pt x="49" y="158"/>
                                  </a:lnTo>
                                  <a:lnTo>
                                    <a:pt x="24" y="193"/>
                                  </a:lnTo>
                                  <a:lnTo>
                                    <a:pt x="0" y="21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2" name="Line 1643"/>
                          <wps:cNvCnPr/>
                          <wps:spPr bwMode="auto">
                            <a:xfrm>
                              <a:off x="3589" y="5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Freeform 1644"/>
                          <wps:cNvSpPr>
                            <a:spLocks/>
                          </wps:cNvSpPr>
                          <wps:spPr bwMode="auto">
                            <a:xfrm>
                              <a:off x="3572" y="25"/>
                              <a:ext cx="17" cy="33"/>
                            </a:xfrm>
                            <a:custGeom>
                              <a:avLst/>
                              <a:gdLst>
                                <a:gd name="T0" fmla="*/ 85 w 85"/>
                                <a:gd name="T1" fmla="*/ 168 h 168"/>
                                <a:gd name="T2" fmla="*/ 73 w 85"/>
                                <a:gd name="T3" fmla="*/ 107 h 168"/>
                                <a:gd name="T4" fmla="*/ 49 w 85"/>
                                <a:gd name="T5" fmla="*/ 59 h 168"/>
                                <a:gd name="T6" fmla="*/ 24 w 85"/>
                                <a:gd name="T7" fmla="*/ 23 h 168"/>
                                <a:gd name="T8" fmla="*/ 0 w 85"/>
                                <a:gd name="T9" fmla="*/ 0 h 168"/>
                              </a:gdLst>
                              <a:ahLst/>
                              <a:cxnLst>
                                <a:cxn ang="0">
                                  <a:pos x="T0" y="T1"/>
                                </a:cxn>
                                <a:cxn ang="0">
                                  <a:pos x="T2" y="T3"/>
                                </a:cxn>
                                <a:cxn ang="0">
                                  <a:pos x="T4" y="T5"/>
                                </a:cxn>
                                <a:cxn ang="0">
                                  <a:pos x="T6" y="T7"/>
                                </a:cxn>
                                <a:cxn ang="0">
                                  <a:pos x="T8" y="T9"/>
                                </a:cxn>
                              </a:cxnLst>
                              <a:rect l="0" t="0" r="r" b="b"/>
                              <a:pathLst>
                                <a:path w="85" h="168">
                                  <a:moveTo>
                                    <a:pt x="85" y="168"/>
                                  </a:moveTo>
                                  <a:lnTo>
                                    <a:pt x="73" y="107"/>
                                  </a:lnTo>
                                  <a:lnTo>
                                    <a:pt x="49" y="59"/>
                                  </a:lnTo>
                                  <a:lnTo>
                                    <a:pt x="24"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2004" name="Line 1646"/>
                        <wps:cNvCnPr/>
                        <wps:spPr bwMode="auto">
                          <a:xfrm>
                            <a:off x="214" y="3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Freeform 1647"/>
                        <wps:cNvSpPr>
                          <a:spLocks/>
                        </wps:cNvSpPr>
                        <wps:spPr bwMode="auto">
                          <a:xfrm>
                            <a:off x="214" y="31"/>
                            <a:ext cx="17" cy="34"/>
                          </a:xfrm>
                          <a:custGeom>
                            <a:avLst/>
                            <a:gdLst>
                              <a:gd name="T0" fmla="*/ 0 w 85"/>
                              <a:gd name="T1" fmla="*/ 0 h 169"/>
                              <a:gd name="T2" fmla="*/ 23 w 85"/>
                              <a:gd name="T3" fmla="*/ 23 h 169"/>
                              <a:gd name="T4" fmla="*/ 47 w 85"/>
                              <a:gd name="T5" fmla="*/ 59 h 169"/>
                              <a:gd name="T6" fmla="*/ 72 w 85"/>
                              <a:gd name="T7" fmla="*/ 108 h 169"/>
                              <a:gd name="T8" fmla="*/ 85 w 85"/>
                              <a:gd name="T9" fmla="*/ 169 h 169"/>
                            </a:gdLst>
                            <a:ahLst/>
                            <a:cxnLst>
                              <a:cxn ang="0">
                                <a:pos x="T0" y="T1"/>
                              </a:cxn>
                              <a:cxn ang="0">
                                <a:pos x="T2" y="T3"/>
                              </a:cxn>
                              <a:cxn ang="0">
                                <a:pos x="T4" y="T5"/>
                              </a:cxn>
                              <a:cxn ang="0">
                                <a:pos x="T6" y="T7"/>
                              </a:cxn>
                              <a:cxn ang="0">
                                <a:pos x="T8" y="T9"/>
                              </a:cxn>
                            </a:cxnLst>
                            <a:rect l="0" t="0" r="r" b="b"/>
                            <a:pathLst>
                              <a:path w="85" h="169">
                                <a:moveTo>
                                  <a:pt x="0" y="0"/>
                                </a:moveTo>
                                <a:lnTo>
                                  <a:pt x="23" y="23"/>
                                </a:lnTo>
                                <a:lnTo>
                                  <a:pt x="47" y="59"/>
                                </a:lnTo>
                                <a:lnTo>
                                  <a:pt x="72" y="108"/>
                                </a:lnTo>
                                <a:lnTo>
                                  <a:pt x="85" y="16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7BC4C530" id="Group 1243" o:spid="_x0000_s1026" style="width:450.5pt;height:64.85pt;mso-position-horizontal-relative:char;mso-position-vertical-relative:line" coordsize="360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">
                <v:rect id="AutoShape 1242" o:spid="_x0000_s1027" style="position:absolute;width:36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YPcQA&#10;AADdAAAADwAAAGRycy9kb3ducmV2LnhtbERPTWuDQBC9F/IflgnkUpo1OYRisglFCJFSCNXE8+BO&#10;VerOqrtV+++7hUJv83ifczjNphUjDa6xrGCzjkAQl1Y3XCm45eenZxDOI2tsLZOCb3JwOi4eDhhr&#10;O/E7jZmvRAhhF6OC2vsultKVNRl0a9sRB+7DDgZ9gEMl9YBTCDet3EbRThpsODTU2FFSU/mZfRkF&#10;U3kdi/ztIq+PRWq5T/sku78qtVrOL3sQnmb/L/5zpzrM30Ub+P0mn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mD3EAAAA3QAAAA8AAAAAAAAAAAAAAAAAmAIAAGRycy9k&#10;b3ducmV2LnhtbFBLBQYAAAAABAAEAPUAAACJAwAAAAA=&#10;" filled="f" stroked="f">
                  <o:lock v:ext="edit" aspectratio="t" text="t"/>
                </v:rect>
                <v:group id="Group 1444" o:spid="_x0000_s1028" style="position:absolute;left:15;top:30;width:3394;height:474" coordorigin="15,30" coordsize="339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line id="Line 1244" o:spid="_x0000_s1029" style="position:absolute;visibility:visible;mso-wrap-style:square;v-text-anchor:top" from="2564,170" to="256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TxcEA&#10;AADdAAAADwAAAGRycy9kb3ducmV2LnhtbERPzYrCMBC+C/sOYQRvmlZRpGsUKRS97KHqAwzNbFts&#10;JrHJavXpN8LC3ubj+53NbjCduFPvW8sK0lkCgriyuuVaweVcTNcgfEDW2FkmBU/ysNt+jDaYafvg&#10;ku6nUIsYwj5DBU0ILpPSVw0Z9DPriCP3bXuDIcK+lrrHRww3nZwnyUoabDk2NOgob6i6nn6Mglfh&#10;b1+lpFuaHtiVi3x5dlen1GQ87D9BBBrCv/jPfdRx/ipZwPube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E8XBAAAA3QAAAA8AAAAAAAAAAAAAAAAAmAIAAGRycy9kb3du&#10;cmV2LnhtbFBLBQYAAAAABAAEAPUAAACGAwAAAAA=&#10;" strokeweight=".30869mm"/>
                  <v:shape id="Freeform 1245" o:spid="_x0000_s1030" style="position:absolute;left:2564;top:170;width:374;height:0;visibility:visible;mso-wrap-style:square;v-text-anchor:top" coordsize="1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gJ8YA&#10;AADdAAAADwAAAGRycy9kb3ducmV2LnhtbESPQWvCQBCF7wX/wzJCb3VTaSVEVymCtvRUo6LehuyY&#10;DWZnY3ar6b93C4K3Gd773ryZzDpbiwu1vnKs4HWQgCAunK64VLBZL15SED4ga6wdk4I/8jCb9p4m&#10;mGl35RVd8lCKGMI+QwUmhCaT0heGLPqBa4ijdnStxRDXtpS6xWsMt7UcJslIWqw4XjDY0NxQccp/&#10;bayhzQ/tl5/p+T1d7PPvdaN324NSz/3uYwwiUBce5jv9pSM3St7g/5s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gJ8YAAADdAAAADwAAAAAAAAAAAAAAAACYAgAAZHJz&#10;L2Rvd25yZXYueG1sUEsFBgAAAAAEAAQA9QAAAIsDAAAAAA==&#10;" path="m,l1871,,,e" filled="f" strokeweight=".30869mm">
                    <v:path arrowok="t" o:connecttype="custom" o:connectlocs="0,0;374,0;0,0" o:connectangles="0,0,0"/>
                  </v:shape>
                  <v:line id="Line 1246" o:spid="_x0000_s1031" style="position:absolute;visibility:visible;mso-wrap-style:square;v-text-anchor:top" from="3409,485" to="340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KsAA&#10;AADdAAAADwAAAGRycy9kb3ducmV2LnhtbERPzYrCMBC+C75DGMGbpl1RpBpFBFkve6j6AEMztsVm&#10;Epuo1ac3C4K3+fh+Z7nuTCPu1PrasoJ0nIAgLqyuuVRwOu5GcxA+IGtsLJOCJ3lYr/q9JWbaPjin&#10;+yGUIoawz1BBFYLLpPRFRQb92DriyJ1tazBE2JZSt/iI4aaRP0kykwZrjg0VOtpWVFwON6PgtfPX&#10;v1zSNU1/2eWT7fToLk6p4aDbLEAE6sJX/HHvdZw/S6bw/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uKsAAAADdAAAADwAAAAAAAAAAAAAAAACYAgAAZHJzL2Rvd25y&#10;ZXYueG1sUEsFBgAAAAAEAAQA9QAAAIUDAAAAAA==&#10;" strokeweight=".30869mm"/>
                  <v:line id="Line 1247" o:spid="_x0000_s1032" style="position:absolute;flip:x;visibility:visible;mso-wrap-style:square;v-text-anchor:top" from="477,485" to="340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AEsIA&#10;AADdAAAADwAAAGRycy9kb3ducmV2LnhtbERPTWvCQBC9C/6HZQq9mU1zSEN0FRGEHnrRtngds2M2&#10;mp0N2a2u/75bELzN433OYhVtL640+s6xgrcsB0HcON1xq+D7azurQPiArLF3TAru5GG1nE4WWGt3&#10;4x1d96EVKYR9jQpMCEMtpW8MWfSZG4gTd3KjxZDg2Eo94i2F214WeV5Kix2nBoMDbQw1l/2vVbC7&#10;x9OnubzHrjgW9sxV9bM5eKVeX+J6DiJQDE/xw/2h0/wyL+H/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YASwgAAAN0AAAAPAAAAAAAAAAAAAAAAAJgCAABkcnMvZG93&#10;bnJldi54bWxQSwUGAAAAAAQABAD1AAAAhwMAAAAA&#10;" strokeweight=".30869mm"/>
                  <v:line id="Line 1248" o:spid="_x0000_s1033" style="position:absolute;visibility:visible;mso-wrap-style:square;v-text-anchor:top" from="603,170" to="60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VxsMA&#10;AADdAAAADwAAAGRycy9kb3ducmV2LnhtbERPS2rDMBDdF3oHMYHsGtktcYoTJZRAaDdd2M4BBmtq&#10;m1gjxVJtp6evAoXu5vG+szvMphcjDb6zrCBdJSCIa6s7bhScq9PTKwgfkDX2lknBjTwc9o8PO8y1&#10;nbigsQyNiCHsc1TQhuByKX3dkkG/so44cl92MBgiHBqpB5xiuOnlc5Jk0mDHsaFFR8eW6kv5bRT8&#10;nPz1s5B0TdN3dsXLcV25i1NquZjftiACzeFf/Of+0HF+lmzg/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VxsMAAADdAAAADwAAAAAAAAAAAAAAAACYAgAAZHJzL2Rv&#10;d25yZXYueG1sUEsFBgAAAAAEAAQA9QAAAIgDAAAAAA==&#10;" strokeweight=".30869mm"/>
                  <v:shape id="Freeform 1249" o:spid="_x0000_s1034" style="position:absolute;left:600;top:141;width:8;height:29;visibility:visible;mso-wrap-style:square;v-text-anchor:top" coordsize="4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2cQA&#10;AADdAAAADwAAAGRycy9kb3ducmV2LnhtbESPQWvCQBCF70L/wzKF3nQTQdHUNZSCtIiXRkuvQ3aa&#10;hGZn0+xW13/vHAre3jBvvnlvUybXqzONofNsIJ9loIhrbztuDJyOu+kKVIjIFnvPZOBKAcrtw2SD&#10;hfUX/qBzFRslEA4FGmhjHAqtQ92SwzDzA7Hsvv3oMMo4NtqOeBG46/U8y5baYcfyocWBXluqf6o/&#10;J5S03mt/ePOfjtNpUS2Y8t8vY54e08szqEgp3s3/1+9W4i8ziSttRI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JtnEAAAA3QAAAA8AAAAAAAAAAAAAAAAAmAIAAGRycy9k&#10;b3ducmV2LnhtbFBLBQYAAAAABAAEAPUAAACJAwAAAAA=&#10;" path="m16,145r25,l36,74,13,75r3,70l26,145r,-71l36,74,26,,,6,13,75,36,74e" filled="f" strokeweight=".30869mm">
                    <v:path arrowok="t" o:connecttype="custom" o:connectlocs="3,29;8,29;7,15;3,15;3,29;5,29;5,15;7,15;5,0;0,1;3,15;7,15" o:connectangles="0,0,0,0,0,0,0,0,0,0,0,0"/>
                  </v:shape>
                  <v:line id="Line 1250" o:spid="_x0000_s1035" style="position:absolute;visibility:visible;mso-wrap-style:square;v-text-anchor:top" from="605,141" to="60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kL8MA&#10;AADdAAAADwAAAGRycy9kb3ducmV2LnhtbERPS2rDMBDdF3oHMYHsGtktMakTJZRAaDdd2M4BBmtq&#10;m1gjxVJtp6evAoXu5vG+szvMphcjDb6zrCBdJSCIa6s7bhScq9PTBoQPyBp7y6TgRh4O+8eHHeba&#10;TlzQWIZGxBD2OSpoQ3C5lL5uyaBfWUccuS87GAwRDo3UA04x3PTyOUkyabDj2NCio2NL9aX8Ngp+&#10;Tv76WUi6puk7u+LluK7cxSm1XMxvWxCB5vAv/nN/6Dg/S17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kL8MAAADdAAAADwAAAAAAAAAAAAAAAACYAgAAZHJzL2Rv&#10;d25yZXYueG1sUEsFBgAAAAAEAAQA9QAAAIgDAAAAAA==&#10;" strokeweight=".30869mm"/>
                  <v:shape id="Freeform 1251" o:spid="_x0000_s1036" style="position:absolute;left:596;top:127;width:9;height:15;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S8cA&#10;AADdAAAADwAAAGRycy9kb3ducmV2LnhtbESPT2vCQBDF70K/wzKF3uomVWyJrtI/Kj0JahF6G7Jj&#10;NjQ7G7Jbjd/eOQjeZnhv3vvNbNH7Rp2oi3VgA/kwA0VcBltzZeBnv3p+AxUTssUmMBm4UITF/GEw&#10;w8KGM2/ptEuVkhCOBRpwKbWF1rF05DEOQ0ss2jF0HpOsXaVth2cJ941+ybKJ9lizNDhs6dNR+bf7&#10;9wZGh3o/Xv/m483XhxvpJR2Wr35tzNNj/z4FlahPd/Pt+tsK/iQX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1/0vHAAAA3QAAAA8AAAAAAAAAAAAAAAAAmAIAAGRy&#10;cy9kb3ducmV2LnhtbFBLBQYAAAAABAAEAPUAAACMAwAAAAA=&#10;" path="m44,70l23,,,9,18,76,44,70e" filled="f" strokeweight=".30869mm">
                    <v:path arrowok="t" o:connecttype="custom" o:connectlocs="9,14;5,0;0,2;4,15;9,14" o:connectangles="0,0,0,0,0"/>
                  </v:shape>
                  <v:line id="Line 1252" o:spid="_x0000_s1037" style="position:absolute;visibility:visible;mso-wrap-style:square;v-text-anchor:top" from="601,142" to="6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9MEA&#10;AADdAAAADwAAAGRycy9kb3ducmV2LnhtbERPzYrCMBC+L/gOYQRvaxplRapRRJD1soeqDzA0Y1ts&#10;JrGJ2vXpNwuCt/n4fme57m0r7tSFxrEGNc5AEJfONFxpOB13n3MQISIbbB2Thl8KsF4NPpaYG/fg&#10;gu6HWIkUwiFHDXWMPpcylDVZDGPniRN3dp3FmGBXSdPhI4XbVk6ybCYtNpwaavS0ram8HG5Ww3MX&#10;rj+FpKtS3+yL6fbr6C9e69Gw3yxAROrjW/xy702aP1MK/r9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dvvTBAAAA3QAAAA8AAAAAAAAAAAAAAAAAmAIAAGRycy9kb3du&#10;cmV2LnhtbFBLBQYAAAAABAAEAPUAAACGAwAAAAA=&#10;" strokeweight=".30869mm"/>
                  <v:shape id="Freeform 1253" o:spid="_x0000_s1038" style="position:absolute;left:591;top:113;width:10;height:29;visibility:visible;mso-wrap-style:square;v-text-anchor:top" coordsize="5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1V18MA&#10;AADdAAAADwAAAGRycy9kb3ducmV2LnhtbERPTWvCQBC9F/wPywi9NRulhDR1lSCISsmhNoceh+yY&#10;BLOzYXfV+O+7hUJv83ifs9pMZhA3cr63rGCRpCCIG6t7bhXUX7uXHIQPyBoHy6TgQR4269nTCgtt&#10;7/xJt1NoRQxhX6CCLoSxkNI3HRn0iR2JI3e2zmCI0LVSO7zHcDPIZZpm0mDPsaHDkbYdNZfT1Sio&#10;vl/3H2nA0cmyPuZlXr1tG63U83wq30EEmsK/+M990HF+tlj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1V18MAAADdAAAADwAAAAAAAAAAAAAAAACYAgAAZHJzL2Rv&#10;d25yZXYueG1sUEsFBgAAAAAEAAQA9QAAAIgDAAAAAA==&#10;" path="m51,144r,-76l23,,,12,28,77,51,68e" filled="f" strokeweight=".30869mm">
                    <v:path arrowok="t" o:connecttype="custom" o:connectlocs="10,29;10,14;5,0;0,2;5,16;10,14" o:connectangles="0,0,0,0,0,0"/>
                  </v:shape>
                  <v:line id="Line 1254" o:spid="_x0000_s1039" style="position:absolute;visibility:visible;mso-wrap-style:square;v-text-anchor:top" from="597,128" to="59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FGMIA&#10;AADdAAAADwAAAGRycy9kb3ducmV2LnhtbERPzWrCQBC+F3yHZYTemk0qlRKzigjSXjxE+wBDdkyC&#10;2dk1uyZpn94tCN7m4/udYjOZTgzU+9aygixJQRBXVrdcK/g57d8+QfiArLGzTAp+ycNmPXspMNd2&#10;5JKGY6hFDGGfo4ImBJdL6auGDPrEOuLInW1vMETY11L3OMZw08n3NF1Kgy3HhgYd7RqqLsebUfC3&#10;99dDKemaZV/sysXu4+QuTqnX+bRdgQg0haf44f7Wcf4yW8D/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4UYwgAAAN0AAAAPAAAAAAAAAAAAAAAAAJgCAABkcnMvZG93&#10;bnJldi54bWxQSwUGAAAAAAQABAD1AAAAhwMAAAAA&#10;" strokeweight=".30869mm"/>
                  <v:shape id="Freeform 1255" o:spid="_x0000_s1040" style="position:absolute;left:584;top:100;width:13;height:28;visibility:visible;mso-wrap-style:square;v-text-anchor:top" coordsize="6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6McMA&#10;AADdAAAADwAAAGRycy9kb3ducmV2LnhtbERPTWvCQBC9F/oflin0VjcRkTS6CSpKe/BSFbxOs2MS&#10;zM6G7Bq3/75bEHqbx/ucZRlMJ0YaXGtZQTpJQBBXVrdcKzgdd28ZCOeRNXaWScEPOSiL56cl5tre&#10;+YvGg69FDGGXo4LG+z6X0lUNGXQT2xNH7mIHgz7CoZZ6wHsMN52cJslcGmw5NjTY06ah6nq4GQXn&#10;YLdU75P1NvsYv09p0GfK3pV6fQmrBQhPwf+LH+5PHefP0xn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Z6McMAAADdAAAADwAAAAAAAAAAAAAAAACYAgAAZHJzL2Rv&#10;d25yZXYueG1sUEsFBgAAAAAEAAQA9QAAAIgDAAAAAA==&#10;" path="m63,141r,-62l57,64,21,,,15,34,76,57,64,42,71r,-33e" filled="f" strokeweight=".30869mm">
                    <v:path arrowok="t" o:connecttype="custom" o:connectlocs="13,28;13,16;12,13;4,0;0,3;7,15;12,13;9,14;9,8" o:connectangles="0,0,0,0,0,0,0,0,0"/>
                  </v:shape>
                  <v:line id="Line 1256" o:spid="_x0000_s1041" style="position:absolute;visibility:visible;mso-wrap-style:square;v-text-anchor:top" from="588,111" to="58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498IA&#10;AADdAAAADwAAAGRycy9kb3ducmV2LnhtbERPzWrCQBC+F3yHZQRvzSYVpcSsIoK0lx6S9AGG7JgE&#10;s7NrdtW0T98tCN7m4/udYjeZQdxo9L1lBVmSgiBurO65VfBdH1/fQfiArHGwTAp+yMNuO3spMNf2&#10;ziXdqtCKGMI+RwVdCC6X0jcdGfSJdcSRO9nRYIhwbKUe8R7DzSDf0nQtDfYcGzp0dOioOVdXo+D3&#10;6C9fpaRLln2wK5eHVe3OTqnFfNpvQASawlP8cH/qOH+dreD/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rj3wgAAAN0AAAAPAAAAAAAAAAAAAAAAAJgCAABkcnMvZG93&#10;bnJldi54bWxQSwUGAAAAAAQABAD1AAAAhwMAAAAA&#10;" strokeweight=".30869mm"/>
                  <v:shape id="Freeform 1257" o:spid="_x0000_s1042" style="position:absolute;left:575;top:88;width:13;height:23;visibility:visible;mso-wrap-style:square;v-text-anchor:top" coordsize="6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1fcEA&#10;AADdAAAADwAAAGRycy9kb3ducmV2LnhtbERPS4vCMBC+C/6HMII3Ta1Q1moUUQTxsj7vYzO2xWZS&#10;mlS7/36zIOxtPr7nLFadqcSLGldaVjAZRyCIM6tLzhVcL7vRFwjnkTVWlknBDzlYLfu9BabavvlE&#10;r7PPRQhhl6KCwvs6ldJlBRl0Y1sTB+5hG4M+wCaXusF3CDeVjKMokQZLDg0F1rQpKHueW6Pg0D1v&#10;s+jYbtv4fnJxZb6nu/ah1HDQrecgPHX+X/xx73WYn0wS+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ctX3BAAAA3QAAAA8AAAAAAAAAAAAAAAAAmAIAAGRycy9kb3du&#10;cmV2LnhtbFBLBQYAAAAABAAEAPUAAACGAwAAAAA=&#10;" path="m64,111r,-52l22,,,15,43,74,64,59e" filled="f" strokeweight=".30869mm">
                    <v:path arrowok="t" o:connecttype="custom" o:connectlocs="13,23;13,12;4,0;0,3;9,15;13,12" o:connectangles="0,0,0,0,0,0"/>
                  </v:shape>
                  <v:line id="Line 1258" o:spid="_x0000_s1043" style="position:absolute;visibility:visible;mso-wrap-style:square;v-text-anchor:top" from="584,103" to="58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DG8MA&#10;AADdAAAADwAAAGRycy9kb3ducmV2LnhtbERPS2rDMBDdF3oHMYHsGtktcYoTJZRAaDdd2M4BBmtq&#10;m1gjxVJtp6evAoXu5vG+szvMphcjDb6zrCBdJSCIa6s7bhScq9PTKwgfkDX2lknBjTwc9o8PO8y1&#10;nbigsQyNiCHsc1TQhuByKX3dkkG/so44cl92MBgiHBqpB5xiuOnlc5Jk0mDHsaFFR8eW6kv5bRT8&#10;nPz1s5B0TdN3dsXLcV25i1NquZjftiACzeFf/Of+0HF+lm7g/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iDG8MAAADdAAAADwAAAAAAAAAAAAAAAACYAgAAZHJzL2Rv&#10;d25yZXYueG1sUEsFBgAAAAAEAAQA9QAAAIgDAAAAAA==&#10;" strokeweight=".30869mm"/>
                  <v:line id="Line 1259" o:spid="_x0000_s1044" style="position:absolute;flip:y;visibility:visible;mso-wrap-style:square;v-text-anchor:top" from="584,94" to="58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nJsUA&#10;AADdAAAADwAAAGRycy9kb3ducmV2LnhtbESPQW/CMAyF75P2HyJP2m2k9MCqQkAICYnDLrBNXE1j&#10;mkLjVE0G4d/Ph0m72XrP731erLLv1Y3G2AU2MJ0UoIibYDtuDXx9bt8qUDEhW+wDk4EHRVgtn58W&#10;WNtw5z3dDqlVEsKxRgMupaHWOjaOPMZJGIhFO4fRY5J1bLUd8S7hvtdlUcy0x46lweFAG0fN9fDj&#10;Dewf+fzhru+5K0+lv3BVfW+O0ZjXl7yeg0qU07/573pnBX82FV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ycmxQAAAN0AAAAPAAAAAAAAAAAAAAAAAJgCAABkcnMv&#10;ZG93bnJldi54bWxQSwUGAAAAAAQABAD1AAAAigMAAAAA&#10;" strokeweight=".30869mm"/>
                  <v:line id="Line 1260" o:spid="_x0000_s1045" style="position:absolute;visibility:visible;mso-wrap-style:square;v-text-anchor:top" from="580,97" to="58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8sMA&#10;AADdAAAADwAAAGRycy9kb3ducmV2LnhtbERPS2rDMBDdF3oHMYHsGtktMakTJZRAaDdd2M4BBmtq&#10;m1gjxVJtp6evAoXu5vG+szvMphcjDb6zrCBdJSCIa6s7bhScq9PTBoQPyBp7y6TgRh4O+8eHHeba&#10;TlzQWIZGxBD2OSpoQ3C5lL5uyaBfWUccuS87GAwRDo3UA04x3PTyOUkyabDj2NCio2NL9aX8Ngp+&#10;Tv76WUi6puk7u+LluK7cxSm1XMxvWxCB5vAv/nN/6Dg/S1/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8sMAAADdAAAADwAAAAAAAAAAAAAAAACYAgAAZHJzL2Rv&#10;d25yZXYueG1sUEsFBgAAAAAEAAQA9QAAAIgDAAAAAA==&#10;" strokeweight=".30869mm"/>
                  <v:shape id="Freeform 1261" o:spid="_x0000_s1046" style="position:absolute;left:566;top:77;width:14;height:20;visibility:visible;mso-wrap-style:square;v-text-anchor:top" coordsize="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I5MQA&#10;AADdAAAADwAAAGRycy9kb3ducmV2LnhtbESPzW4CMQyE75X6DpGReitZ9gBoS0AIqSqXqvw9gLsx&#10;mxUbZ5WksLx9fUDiZmvGM58Xq8F36koxtYENTMYFKOI62JYbA6fj5/scVMrIFrvAZOBOCVbL15cF&#10;VjbceE/XQ26UhHCq0IDLua+0TrUjj2kcemLRziF6zLLGRtuINwn3nS6LYqo9tiwNDnvaOKovhz9v&#10;4PL7Y/UZN99dud1N+nSP+cvNjHkbDesPUJmG/DQ/rrdW8Kel8Ms3Mo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iOTEAAAA3QAAAA8AAAAAAAAAAAAAAAAAmAIAAGRycy9k&#10;b3ducmV2LnhtbFBLBQYAAAAABAAEAPUAAACJAwAAAAA=&#10;" path="m68,98r,-43l17,,,16,46,70,68,55e" filled="f" strokeweight=".30869mm">
                    <v:path arrowok="t" o:connecttype="custom" o:connectlocs="14,20;14,11;4,0;0,3;9,14;14,11" o:connectangles="0,0,0,0,0,0"/>
                  </v:shape>
                  <v:line id="Line 1262" o:spid="_x0000_s1047" style="position:absolute;visibility:visible;mso-wrap-style:square;v-text-anchor:top" from="575,91" to="5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0ScEA&#10;AADdAAAADwAAAGRycy9kb3ducmV2LnhtbERPzYrCMBC+C/sOYQRvmtZFka5RpFDci4eqDzA0s22x&#10;mcQmq9WnN8LC3ubj+531djCduFHvW8sK0lkCgriyuuVawflUTFcgfEDW2FkmBQ/ysN18jNaYaXvn&#10;km7HUIsYwj5DBU0ILpPSVw0Z9DPriCP3Y3uDIcK+lrrHeww3nZwnyVIabDk2NOgob6i6HH+Ngmfh&#10;r4dS0jVN9+zKz3xxchen1GQ87L5ABBrCv/jP/a3j/OU8hfc38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dEnBAAAA3QAAAA8AAAAAAAAAAAAAAAAAmAIAAGRycy9kb3du&#10;cmV2LnhtbFBLBQYAAAAABAAEAPUAAACGAwAAAAA=&#10;" strokeweight=".30869mm"/>
                  <v:shape id="Freeform 1263" o:spid="_x0000_s1048" style="position:absolute;left:571;top:79;width:4;height:1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IPcMA&#10;AADdAAAADwAAAGRycy9kb3ducmV2LnhtbERP32vCMBB+H/g/hBP2Mma6CiKdUYZjMPFB1MFeb82t&#10;KWsuXZLW+t8bQfDtPr6ft1gNthE9+VA7VvAyyUAQl07XXCn4On48z0GEiKyxcUwKzhRgtRw9LLDQ&#10;7sR76g+xEimEQ4EKTIxtIWUoDVkME9cSJ+7XeYsxQV9J7fGUwm0j8yybSYs1pwaDLa0NlX+Hziqo&#10;jOn2W2ym799P65//zmO/2aFSj+Ph7RVEpCHexTf3p07zZ3kO12/SC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kIPcMAAADdAAAADwAAAAAAAAAAAAAAAACYAgAAZHJzL2Rv&#10;d25yZXYueG1sUEsFBgAAAAAEAAQA9QAAAIgDAAAAAA==&#10;" path="m21,62r,-39l,,,38e" filled="f" strokeweight=".30869mm">
                    <v:path arrowok="t" o:connecttype="custom" o:connectlocs="4,12;4,4;0,0;0,7" o:connectangles="0,0,0,0"/>
                  </v:shape>
                  <v:line id="Line 1264" o:spid="_x0000_s1049" style="position:absolute;visibility:visible;mso-wrap-style:square;v-text-anchor:top" from="570,77" to="5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pcAA&#10;AADdAAAADwAAAGRycy9kb3ducmV2LnhtbERPzYrCMBC+L/gOYQRva1plRapRRBC9eKj6AEMztsVm&#10;Epuo1ac3C4K3+fh+Z77sTCPu1PrasoJ0mIAgLqyuuVRwOm5+pyB8QNbYWCYFT/KwXPR+5php++Cc&#10;7odQihjCPkMFVQguk9IXFRn0Q+uII3e2rcEQYVtK3eIjhptGjpJkIg3WHBsqdLSuqLgcbkbBa+Ov&#10;+1zSNU237PLx+u/oLk6pQb9bzUAE6sJX/HHvdJw/GY3h/5t4gl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PpcAAAADdAAAADwAAAAAAAAAAAAAAAACYAgAAZHJzL2Rvd25y&#10;ZXYueG1sUEsFBgAAAAAEAAQA9QAAAIUDAAAAAA==&#10;" strokeweight=".30869mm"/>
                  <v:shape id="Freeform 1265" o:spid="_x0000_s1050" style="position:absolute;left:556;top:68;width:14;height:13;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Z5cIA&#10;AADdAAAADwAAAGRycy9kb3ducmV2LnhtbERPzWrCQBC+C32HZQq9iNkYNJToKqVQaC+KsQ8wZsck&#10;uDsbstuYvr0rCN7m4/ud9Xa0RgzU+9axgnmSgiCunG65VvB7/Jq9g/ABWaNxTAr+ycN28zJZY6Hd&#10;lQ80lKEWMYR9gQqaELpCSl81ZNEnriOO3Nn1FkOEfS11j9cYbo3M0jSXFluODQ129NlQdSn/rIL9&#10;yNPSzE2V78/L2v8M2cnsrFJvr+PHCkSgMTzFD/e3jvPzb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BnlwgAAAN0AAAAPAAAAAAAAAAAAAAAAAJgCAABkcnMvZG93&#10;bnJldi54bWxQSwUGAAAAAAQABAD1AAAAhwMAAAAA&#10;" path="m70,48l17,,,18,53,64,70,48e" filled="f" strokeweight=".30869mm">
                    <v:path arrowok="t" o:connecttype="custom" o:connectlocs="14,10;3,0;0,4;11,13;14,10" o:connectangles="0,0,0,0,0"/>
                  </v:shape>
                  <v:line id="Line 1266" o:spid="_x0000_s1051" style="position:absolute;visibility:visible;mso-wrap-style:square;v-text-anchor:top" from="566,74" to="5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ySsIA&#10;AADdAAAADwAAAGRycy9kb3ducmV2LnhtbERPzWrCQBC+F/oOyxR6q5ukGCR1lSKIXnqI+gBDdkyC&#10;2dk1uybRp3cLhd7m4/ud5XoynRio961lBeksAUFcWd1yreB03H4sQPiArLGzTAru5GG9en1ZYqHt&#10;yCUNh1CLGMK+QAVNCK6Q0lcNGfQz64gjd7a9wRBhX0vd4xjDTSezJMmlwZZjQ4OONg1Vl8PNKHhs&#10;/fWnlHRN0x278nMzP7qLU+r9bfr+AhFoCv/iP/dex/l5Nof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nJKwgAAAN0AAAAPAAAAAAAAAAAAAAAAAJgCAABkcnMvZG93&#10;bnJldi54bWxQSwUGAAAAAAQABAD1AAAAhwMAAAAA&#10;" strokeweight=".30869mm"/>
                  <v:line id="Line 1267" o:spid="_x0000_s1052" style="position:absolute;flip:x;visibility:visible;mso-wrap-style:square;v-text-anchor:top" from="559,74" to="5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ccsIA&#10;AADdAAAADwAAAGRycy9kb3ducmV2LnhtbERPTWvCQBC9C/6HZQq9mU1ziCG6ShGEHnpRW7yO2TGb&#10;mp0N2a2u/94VCr3N433Och1tL640+s6xgrcsB0HcON1xq+DrsJ1VIHxA1tg7JgV38rBeTSdLrLW7&#10;8Y6u+9CKFMK+RgUmhKGW0jeGLPrMDcSJO7vRYkhwbKUe8ZbCbS+LPC+lxY5Tg8GBNoaay/7XKtjd&#10;4/nTXOaxK06F/eGq+t4cvVKvL/F9ASJQDP/iP/eHTvPLooT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NxywgAAAN0AAAAPAAAAAAAAAAAAAAAAAJgCAABkcnMvZG93&#10;bnJldi54bWxQSwUGAAAAAAQABAD1AAAAhwMAAAAA&#10;" strokeweight=".30869mm"/>
                  <v:line id="Line 1268" o:spid="_x0000_s1053" style="position:absolute;visibility:visible;mso-wrap-style:square;v-text-anchor:top" from="556,71" to="5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JpsMA&#10;AADdAAAADwAAAGRycy9kb3ducmV2LnhtbERPzWrCQBC+F/oOyxS81U1StCV1DSUg7cVD1AcYstMk&#10;mJ3dZLca+/SuIHibj+93VsVkenGi0XeWFaTzBARxbXXHjYLDfvP6AcIHZI29ZVJwIQ/F+vlphbm2&#10;Z67otAuNiCHsc1TQhuByKX3dkkE/t444cr92NBgiHBupRzzHcNPLLEmW0mDHsaFFR2VL9XH3ZxT8&#10;b/ywrSQNafrNrnorF3t3dErNXqavTxCBpvAQ390/Os5fZu9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JpsMAAADdAAAADwAAAAAAAAAAAAAAAACYAgAAZHJzL2Rv&#10;d25yZXYueG1sUEsFBgAAAAAEAAQA9QAAAIgDAAAAAA==&#10;" strokeweight=".30869mm"/>
                  <v:shape id="Freeform 1269" o:spid="_x0000_s1054" style="position:absolute;left:544;top:59;width:15;height:12;visibility:visible;mso-wrap-style:square;v-text-anchor:top" coordsize="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FS8YA&#10;AADdAAAADwAAAGRycy9kb3ducmV2LnhtbESPT2vCQBDF7wW/wzKCl6KbKkhNXaUUrLn6j+Jtmp0m&#10;sdnZkF01fnvnIHib4b157zfzZedqdaE2VJ4NvI0SUMS5txUXBva71fAdVIjIFmvPZOBGAZaL3ssc&#10;U+uvvKHLNhZKQjikaKCMsUm1DnlJDsPIN8Si/fnWYZS1LbRt8SrhrtbjJJlqhxVLQ4kNfZWU/2/P&#10;zgBmh+/JYbU+2tneZaefanf8fT0ZM+h3nx+gInXxaX5cZ1bwp2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9FS8YAAADdAAAADwAAAAAAAAAAAAAAAACYAgAAZHJz&#10;L2Rvd25yZXYueG1sUEsFBgAAAAAEAAQA9QAAAIsDAAAAAA==&#10;" path="m57,61l74,43,12,,,21,57,61e" filled="f" strokeweight=".30869mm">
                    <v:path arrowok="t" o:connecttype="custom" o:connectlocs="12,12;15,8;2,0;0,4;12,12" o:connectangles="0,0,0,0,0"/>
                  </v:shape>
                  <v:line id="Line 1270" o:spid="_x0000_s1055" style="position:absolute;visibility:visible;mso-wrap-style:square;v-text-anchor:top" from="556,66" to="5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4T8MA&#10;AADdAAAADwAAAGRycy9kb3ducmV2LnhtbERPzWrCQBC+F/oOyxS81U1SlDZ1DSUg7cVD1AcYstMk&#10;mJ3dZLca+/SuIHibj+93VsVkenGi0XeWFaTzBARxbXXHjYLDfvP6DsIHZI29ZVJwIQ/F+vlphbm2&#10;Z67otAuNiCHsc1TQhuByKX3dkkE/t444cr92NBgiHBupRzzHcNPLLEmW0mDHsaFFR2VL9XH3ZxT8&#10;b/ywrSQNafrNrnorF3t3dErNXqavTxCBpvAQ390/Os5fZh9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d4T8MAAADdAAAADwAAAAAAAAAAAAAAAACYAgAAZHJzL2Rv&#10;d25yZXYueG1sUEsFBgAAAAAEAAQA9QAAAIgDAAAAAA==&#10;" strokeweight=".30869mm"/>
                  <v:line id="Line 1271" o:spid="_x0000_s1056" style="position:absolute;flip:x;visibility:visible;mso-wrap-style:square;v-text-anchor:top" from="548,66" to="5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3QMUA&#10;AADdAAAADwAAAGRycy9kb3ducmV2LnhtbESPQW/CMAyF75P2HyJP2m2kdBKrOgJCSEg77AIb2tVr&#10;TNPROFUTIPx7fEDazdZ7fu/zfJl9r840xi6wgemkAEXcBNtxa+D7a/NSgYoJ2WIfmAxcKcJy8fgw&#10;x9qGC2/pvEutkhCONRpwKQ211rFx5DFOwkAs2iGMHpOsY6vtiBcJ970ui2KmPXYsDQ4HWjtqjruT&#10;N7C95sOnO77lrvwt/R9X1X79E415fsqrd1CJcvo3368/rODPXoVfvpER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HdAxQAAAN0AAAAPAAAAAAAAAAAAAAAAAJgCAABkcnMv&#10;ZG93bnJldi54bWxQSwUGAAAAAAQABAD1AAAAigMAAAAA&#10;" strokeweight=".30869mm"/>
                  <v:line id="Line 1272" o:spid="_x0000_s1057" style="position:absolute;visibility:visible;mso-wrap-style:square;v-text-anchor:top" from="544,63" to="54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ilMIA&#10;AADdAAAADwAAAGRycy9kb3ducmV2LnhtbERPzWrCQBC+F3yHZYTemk0qlRKzigjSXjxE+wBDdkyC&#10;2dk1uyZpn94tCN7m4/udYjOZTgzU+9aygixJQRBXVrdcK/g57d8+QfiArLGzTAp+ycNmPXspMNd2&#10;5JKGY6hFDGGfo4ImBJdL6auGDPrEOuLInW1vMETY11L3OMZw08n3NF1Kgy3HhgYd7RqqLsebUfC3&#10;99dDKemaZV/sysXu4+QuTqnX+bRdgQg0haf44f7Wcf5ykc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OKUwgAAAN0AAAAPAAAAAAAAAAAAAAAAAJgCAABkcnMvZG93&#10;bnJldi54bWxQSwUGAAAAAAQABAD1AAAAhwMAAAAA&#10;" strokeweight=".30869mm"/>
                  <v:shape id="Freeform 1273" o:spid="_x0000_s1058" style="position:absolute;left:531;top:52;width:16;height:11;visibility:visible;mso-wrap-style:square;v-text-anchor:top" coordsize="7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h9sIA&#10;AADdAAAADwAAAGRycy9kb3ducmV2LnhtbERPS2sCMRC+C/0PYYTeNOsKIlujuIVSLx58gNdhM92s&#10;bibbJNVtf30jCN7m43vOYtXbVlzJh8axgsk4A0FcOd1wreB4+BjNQYSIrLF1TAp+KcBq+TJYYKHd&#10;jXd03cdapBAOBSowMXaFlKEyZDGMXUecuC/nLcYEfS21x1sKt63Ms2wmLTacGgx29G6ouux/rALM&#10;t59/x5OWWXmeRFP68ltvjVKvw379BiJSH5/ih3uj0/zZNIf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uH2wgAAAN0AAAAPAAAAAAAAAAAAAAAAAJgCAABkcnMvZG93&#10;bnJldi54bWxQSwUGAAAAAAQABAD1AAAAhwMAAAAA&#10;" path="m64,57l76,36,13,,,23,64,57e" filled="f" strokeweight=".30869mm">
                    <v:path arrowok="t" o:connecttype="custom" o:connectlocs="13,11;16,7;3,0;0,4;13,11" o:connectangles="0,0,0,0,0"/>
                  </v:shape>
                  <v:line id="Line 1274" o:spid="_x0000_s1059" style="position:absolute;visibility:visible;mso-wrap-style:square;v-text-anchor:top" from="544,58" to="5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ZeMEA&#10;AADdAAAADwAAAGRycy9kb3ducmV2LnhtbERPzYrCMBC+C/sOYRa82bQWRbpGWQTRi4eqDzA0s22x&#10;mcQmq9WnN8LC3ubj+53lejCduFHvW8sKsiQFQVxZ3XKt4HzaThYgfEDW2FkmBQ/ysF59jJZYaHvn&#10;km7HUIsYwr5ABU0IrpDSVw0Z9Il1xJH7sb3BEGFfS93jPYabTk7TdC4NthwbGnS0aai6HH+NgufW&#10;Xw+lpGuW7diV+WZ2chen1Phz+P4CEWgI/+I/917H+fM8h/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2XjBAAAA3QAAAA8AAAAAAAAAAAAAAAAAmAIAAGRycy9kb3du&#10;cmV2LnhtbFBLBQYAAAAABAAEAPUAAACGAwAAAAA=&#10;" strokeweight=".30869mm"/>
                  <v:shape id="Freeform 1275" o:spid="_x0000_s1060" style="position:absolute;left:519;top:46;width:25;height:12;visibility:visible;mso-wrap-style:square;v-text-anchor:top" coordsize="1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2RMQA&#10;AADdAAAADwAAAGRycy9kb3ducmV2LnhtbERPS0vDQBC+C/0PyxS82Y0PiqbdllIQ7UGptZfehuyY&#10;hOzOptmxSf69Kwje5uN7znI9eKcu1MU6sIHbWQaKuAi25tLA8fP55hFUFGSLLjAZGCnCejW5WmJu&#10;Q88fdDlIqVIIxxwNVCJtrnUsKvIYZ6ElTtxX6DxKgl2pbYd9CvdO32XZXHusOTVU2NK2oqI5fHsD&#10;vYxjs3s5saP38/lt/3QS1+yMuZ4OmwUooUH+xX/uV5vmz+8f4Pebd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9kTEAAAA3QAAAA8AAAAAAAAAAAAAAAAAmAIAAGRycy9k&#10;b3ducmV2LnhtbFBLBQYAAAAABAAEAPUAAACJAwAAAAA=&#10;" path="m126,57r-54,l64,52,77,29,7,,,26,64,52e" filled="f" strokeweight=".30869mm">
                    <v:path arrowok="t" o:connecttype="custom" o:connectlocs="25,12;14,12;13,11;15,6;1,0;0,5;13,11" o:connectangles="0,0,0,0,0,0,0"/>
                  </v:shape>
                  <v:line id="Line 1276" o:spid="_x0000_s1061" style="position:absolute;visibility:visible;mso-wrap-style:square;v-text-anchor:top" from="533,53" to="5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kl8IA&#10;AADdAAAADwAAAGRycy9kb3ducmV2LnhtbERPzWrCQBC+C32HZQq96SaGBEldpQjSXnpI9AGG7JgE&#10;s7NrdtW0T98tCN7m4/ud9XYyg7jR6HvLCtJFAoK4sbrnVsHxsJ+vQPiArHGwTAp+yMN28zJbY6nt&#10;nSu61aEVMYR9iQq6EFwppW86MugX1hFH7mRHgyHCsZV6xHsMN4NcJkkhDfYcGzp0tOuoOddXo+B3&#10;7y/flaRLmn6yq7JdfnBnp9Tb6/TxDiLQFJ7ih/tLx/lFlsP/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SXwgAAAN0AAAAPAAAAAAAAAAAAAAAAAJgCAABkcnMvZG93&#10;bnJldi54bWxQSwUGAAAAAAQABAD1AAAAhwMAAAAA&#10;" strokeweight=".30869mm"/>
                  <v:line id="Line 1277" o:spid="_x0000_s1062" style="position:absolute;flip:x;visibility:visible;mso-wrap-style:square;v-text-anchor:top" from="524,53" to="5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Kr8IA&#10;AADdAAAADwAAAGRycy9kb3ducmV2LnhtbERPTWsCMRC9F/wPYQRvNesK22VrlCIIHrxoW3qdbsbN&#10;1s1k2USN/94IQm/zeJ+zWEXbiQsNvnWsYDbNQBDXTrfcKPj63LyWIHxA1tg5JgU38rBajl4WWGl3&#10;5T1dDqERKYR9hQpMCH0lpa8NWfRT1xMn7ugGiyHBoZF6wGsKt53Ms6yQFltODQZ7WhuqT4ezVbC/&#10;xePOnN5im//m9o/L8nv945WajOPHO4hAMfyLn+6tTvOLeQG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UqvwgAAAN0AAAAPAAAAAAAAAAAAAAAAAJgCAABkcnMvZG93&#10;bnJldi54bWxQSwUGAAAAAAQABAD1AAAAhwMAAAAA&#10;" strokeweight=".30869mm"/>
                  <v:line id="Line 1278" o:spid="_x0000_s1063" style="position:absolute;visibility:visible;mso-wrap-style:square;v-text-anchor:top" from="519,51" to="5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fe8MA&#10;AADdAAAADwAAAGRycy9kb3ducmV2LnhtbERPS2rDMBDdB3oHMYXuYtkNTYsbJRSDaTdZOM4BBmtq&#10;m1gj2VITt6ePCoHs5vG+s9nNZhBnmnxvWUGWpCCIG6t7bhUc63L5BsIHZI2DZVLwSx5224fFBnNt&#10;L1zR+RBaEUPY56igC8HlUvqmI4M+sY44ct92MhginFqpJ7zEcDPI5zRdS4M9x4YOHRUdNafDj1Hw&#10;V/pxX0kas+yTXbUqXmp3cko9Pc4f7yACzeEuvrm/dJy/Xr3C/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3fe8MAAADdAAAADwAAAAAAAAAAAAAAAACYAgAAZHJzL2Rv&#10;d25yZXYueG1sUEsFBgAAAAAEAAQA9QAAAIgDAAAAAA==&#10;" strokeweight=".30869mm"/>
                  <v:shape id="Freeform 1279" o:spid="_x0000_s1064" style="position:absolute;left:505;top:42;width:22;height:9;visibility:visible;mso-wrap-style:square;v-text-anchor:top" coordsize="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MMcA&#10;AADdAAAADwAAAGRycy9kb3ducmV2LnhtbESPT2vCQBDF74V+h2UKvdWNFkTSrFIsBUtFMXrocchO&#10;/tDsbMiuJu2ndw6Ct3nM+715k61G16oL9aHxbGA6SUARF942XBk4HT9fFqBCRLbYeiYDfxRgtXx8&#10;yDC1fuADXfJYKQnhkKKBOsYu1ToUNTkME98Ry670vcMosq+07XGQcNfqWZLMtcOG5UKNHa1rKn7z&#10;szMwCNuevvflV/dfTffJerf9+Dkb8/w0vr+BijTGu/lGb6zUn79KXf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QjDHAAAA3QAAAA8AAAAAAAAAAAAAAAAAmAIAAGRy&#10;cy9kb3ducmV2LnhtbFBLBQYAAAAABAAEAPUAAACMAwAAAAA=&#10;" path="m70,45l77,19,7,,,25,70,45,73,34r38,e" filled="f" strokeweight=".30869mm">
                    <v:path arrowok="t" o:connecttype="custom" o:connectlocs="14,9;15,4;1,0;0,5;14,9;14,7;22,7" o:connectangles="0,0,0,0,0,0,0"/>
                  </v:shape>
                  <v:line id="Line 1280" o:spid="_x0000_s1065" style="position:absolute;visibility:visible;mso-wrap-style:square;v-text-anchor:top" from="505,47" to="5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uksMA&#10;AADdAAAADwAAAGRycy9kb3ducmV2LnhtbERPS2rDMBDdB3oHMYXuYtkNDa0bJRSDaTdZOM4BBmtq&#10;m1gj2VITt6ePCoHs5vG+s9nNZhBnmnxvWUGWpCCIG6t7bhUc63L5CsIHZI2DZVLwSx5224fFBnNt&#10;L1zR+RBaEUPY56igC8HlUvqmI4M+sY44ct92MhginFqpJ7zEcDPI5zRdS4M9x4YOHRUdNafDj1Hw&#10;V/pxX0kas+yTXbUqXmp3cko9Pc4f7yACzeEuvrm/dJy/Xr3B/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7uksMAAADdAAAADwAAAAAAAAAAAAAAAACYAgAAZHJzL2Rv&#10;d25yZXYueG1sUEsFBgAAAAAEAAQA9QAAAIgDAAAAAA==&#10;" strokeweight=".30869mm"/>
                  <v:shape id="Freeform 1281" o:spid="_x0000_s1066" style="position:absolute;left:477;top:39;width:29;height:8;visibility:visible;mso-wrap-style:square;v-text-anchor:top" coordsize="1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48McA&#10;AADdAAAADwAAAGRycy9kb3ducmV2LnhtbESPQUvDQBCF70L/wzKCN7tRpEjsttiiIHqQbqu0tyE7&#10;bkKzsyG7JvHfOwfB2wzvzXvfLNdTaNVAfWoiG7iZF6CIq+ga9gYO++fre1ApIztsI5OBH0qwXs0u&#10;lli6OPKOBpu9khBOJRqoc+5KrVNVU8A0jx2xaF+xD5hl7b12PY4SHlp9WxQLHbBhaaixo21N1dl+&#10;BwP+s7WvbvO+Pxz9afc2PtmPwVljri6nxwdQmab8b/67fnGCv7gT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ePDHAAAA3QAAAA8AAAAAAAAAAAAAAAAAmAIAAGRy&#10;cy9kb3ducmV2LnhtbFBLBQYAAAAABAAEAPUAAACMAwAAAAA=&#10;" path="m139,42r7,-25l74,4,70,29r69,13l142,29r-72,l74,4,,,,26r70,3e" filled="f" strokeweight=".30869mm">
                    <v:path arrowok="t" o:connecttype="custom" o:connectlocs="28,8;29,3;15,1;14,6;28,8;28,6;14,6;15,1;0,0;0,5;14,6" o:connectangles="0,0,0,0,0,0,0,0,0,0,0"/>
                  </v:shape>
                  <v:line id="Line 1282" o:spid="_x0000_s1067" style="position:absolute;visibility:visible;mso-wrap-style:square;v-text-anchor:top" from="492,41" to="4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R6cMA&#10;AADdAAAADwAAAGRycy9kb3ducmV2LnhtbERPS2rDMBDdB3oHMYXuEtltE4oT2ZSAaTZdOO4BBmti&#10;m1gjxVIdt6ePCoXs5vG+sytmM4iJRt9bVpCuEhDEjdU9twq+6nL5BsIHZI2DZVLwQx6K/GGxw0zb&#10;K1c0HUMrYgj7DBV0IbhMSt90ZNCvrCOO3MmOBkOEYyv1iNcYbgb5nCQbabDn2NCho31Hzfn4bRT8&#10;lv7yWUm6pOkHu+plv67d2Sn19Di/b0EEmsNd/O8+6Dh/85r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6R6cMAAADdAAAADwAAAAAAAAAAAAAAAACYAgAAZHJzL2Rv&#10;d25yZXYueG1sUEsFBgAAAAAEAAQA9QAAAIgDAAAAAA==&#10;" strokeweight=".30869mm"/>
                  <v:shape id="Freeform 1283" o:spid="_x0000_s1068" style="position:absolute;left:447;top:39;width:45;height:8;visibility:visible;mso-wrap-style:square;v-text-anchor:top" coordsize="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RscQA&#10;AADdAAAADwAAAGRycy9kb3ducmV2LnhtbESP3YrCMBCF7wXfIcyCd5puV1S6TUVkBUEQ/9jroRnb&#10;YjPpNlmtb28EwbsZzpnznUnnnanFlVpXWVbwOYpAEOdWV1woOB1XwxkI55E11pZJwZ0czLN+L8VE&#10;2xvv6XrwhQgh7BJUUHrfJFK6vCSDbmQb4qCdbWvQh7UtpG7xFsJNLeMomkiDFQdCiQ0tS8ovh38T&#10;uOOfJW35uDttOve3+v0y8TSKlRp8dItvEJ46/za/rtc61J+MY3h+E0a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kbHEAAAA3QAAAA8AAAAAAAAAAAAAAAAAmAIAAGRycy9k&#10;b3ducmV2LnhtbFBLBQYAAAAABAAEAPUAAACJAwAAAAA=&#10;" path="m221,8r-74,l72,8r,-4l77,29r70,-3l147,,72,4,,17,7,42,77,29,72,4e" filled="f" strokeweight=".30869mm">
                    <v:path arrowok="t" o:connecttype="custom" o:connectlocs="45,2;30,2;15,2;15,1;16,6;30,5;30,0;15,1;0,3;1,8;16,6;15,1" o:connectangles="0,0,0,0,0,0,0,0,0,0,0,0"/>
                  </v:shape>
                  <v:line id="Line 1284" o:spid="_x0000_s1069" style="position:absolute;visibility:visible;mso-wrap-style:square;v-text-anchor:top" from="463,45" to="4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qBcMA&#10;AADdAAAADwAAAGRycy9kb3ducmV2LnhtbERPzWrCQBC+F3yHZQremk2aNkjqKiKIvfQQ9QGG7JgE&#10;s7NrdmuiT98tFHqbj+93luvJ9OJGg+8sK8iSFARxbXXHjYLTcfeyAOEDssbeMim4k4f1ava0xFLb&#10;kSu6HUIjYgj7EhW0IbhSSl+3ZNAn1hFH7mwHgyHCoZF6wDGGm16+pmkhDXYcG1p0tG2pvhy+jYLH&#10;zl+/KknXLNuzq/Lt+9FdnFLz52nzASLQFP7Ff+5PHecXbz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qBcMAAADdAAAADwAAAAAAAAAAAAAAAACYAgAAZHJzL2Rv&#10;d25yZXYueG1sUEsFBgAAAAAEAAQA9QAAAIgDAAAAAA==&#10;" strokeweight=".30869mm"/>
                  <v:shape id="Freeform 1285" o:spid="_x0000_s1070" style="position:absolute;left:433;top:42;width:30;height:9;visibility:visible;mso-wrap-style:square;v-text-anchor:top" coordsize="1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HlsUA&#10;AADdAAAADwAAAGRycy9kb3ducmV2LnhtbESPQWvCQBCF7wX/wzJCb3WjhFCiq2hQEEoPTdP7kB2z&#10;wexszK4m/ffdQqG3Gd5737zZ7CbbiQcNvnWsYLlIQBDXTrfcKKg+Ty+vIHxA1tg5JgXf5GG3nT1t&#10;MNdu5A96lKEREcI+RwUmhD6X0teGLPqF64mjdnGDxRDXoZF6wDHCbSdXSZJJiy3HCwZ7KgzV1/Ju&#10;I+V95Yrj25crzCE5XnBf3cJUKfU8n/ZrEIGm8G/+S591rJ+lKfx+E0e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WxQAAAN0AAAAPAAAAAAAAAAAAAAAAAJgCAABkcnMv&#10;ZG93bnJldi54bWxQSwUGAAAAAAQABAD1AAAAigMAAAAA&#10;" path="m149,12r-74,l72,,,19,9,45,79,25,72,e" filled="f" strokeweight=".30869mm">
                    <v:path arrowok="t" o:connecttype="custom" o:connectlocs="30,2;15,2;14,0;0,4;2,9;16,5;14,0" o:connectangles="0,0,0,0,0,0,0"/>
                  </v:shape>
                  <v:line id="Line 1286" o:spid="_x0000_s1071" style="position:absolute;visibility:visible;mso-wrap-style:square;v-text-anchor:top" from="433,46" to="4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X6sMA&#10;AADdAAAADwAAAGRycy9kb3ducmV2LnhtbERPzWrCQBC+F3yHZYTemk1aDSW6igjSXnpI9AGG7DQJ&#10;ZmfX7NakffquIHibj+931tvJ9OJKg+8sK8iSFARxbXXHjYLT8fDyDsIHZI29ZVLwSx62m9nTGgtt&#10;Ry7pWoVGxBD2BSpoQ3CFlL5uyaBPrCOO3LcdDIYIh0bqAccYbnr5mqa5NNhxbGjR0b6l+lz9GAV/&#10;B3/5KiVdsuyDXfm2Xx7d2Sn1PJ92KxCBpvAQ392fOs7PF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X6sMAAADdAAAADwAAAAAAAAAAAAAAAACYAgAAZHJzL2Rv&#10;d25yZXYueG1sUEsFBgAAAAAEAAQA9QAAAIgDAAAAAA==&#10;" strokeweight=".30869mm"/>
                  <v:shape id="Freeform 1287" o:spid="_x0000_s1072" style="position:absolute;left:420;top:46;width:15;height:11;visibility:visible;mso-wrap-style:square;v-text-anchor:top" coordsize="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OHcIA&#10;AADdAAAADwAAAGRycy9kb3ducmV2LnhtbERPTWuDQBC9F/Iflgn0VteYIsW4hhAayKmgLXgd3Ima&#10;uLPibqPtr+8WCr3N431Ovl/MIO40ud6ygk0UgyBurO65VfDxfnp6AeE8ssbBMin4Igf7YvWQY6bt&#10;zCXdK9+KEMIuQwWd92MmpWs6MugiOxIH7mIngz7AqZV6wjmEm0EmcZxKgz2Hhg5HOnbU3KpPoyBJ&#10;fD1TWTf6e3t7o7I6ta/XQanH9XLYgfC0+H/xn/usw/z0OYXfb8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g4dwgAAAN0AAAAPAAAAAAAAAAAAAAAAAJgCAABkcnMvZG93&#10;bnJldi54bWxQSwUGAAAAAAQABAD1AAAAhwMAAAAA&#10;" path="m67,l,29,10,52,76,26,67,r5,15l33,15e" filled="f" strokeweight=".30869mm">
                    <v:path arrowok="t" o:connecttype="custom" o:connectlocs="13,0;0,6;2,11;15,6;13,0;14,3;7,3" o:connectangles="0,0,0,0,0,0,0"/>
                  </v:shape>
                  <v:line id="Line 1288" o:spid="_x0000_s1073" style="position:absolute;visibility:visible;mso-wrap-style:square;v-text-anchor:top" from="430,53" to="4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sBsMA&#10;AADdAAAADwAAAGRycy9kb3ducmV2LnhtbERPS2rDMBDdB3oHMYXuEtnNp8WNHEogtJsunOQAgzW1&#10;TayRbCm229NXgUJ283jf2e4m04qBet9YVpAuEhDEpdUNVwrOp8P8FYQPyBpby6Tghzzs8ofZFjNt&#10;Ry5oOIZKxBD2GSqoQ3CZlL6syaBfWEccuW/bGwwR9pXUPY4x3LTyOUk20mDDsaFGR/uaysvxahT8&#10;Hnz3VUjq0vSDXbHcr0/u4pR6epze30AEmsJd/O/+1HH+ZvUC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usBsMAAADdAAAADwAAAAAAAAAAAAAAAACYAgAAZHJzL2Rv&#10;d25yZXYueG1sUEsFBgAAAAAEAAQA9QAAAIgDAAAAAA==&#10;" strokeweight=".30869mm"/>
                  <v:shape id="Freeform 1289" o:spid="_x0000_s1074" style="position:absolute;left:407;top:52;width:23;height:11;visibility:visible;mso-wrap-style:square;v-text-anchor:top" coordsize="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9tMUA&#10;AADdAAAADwAAAGRycy9kb3ducmV2LnhtbESPQW/CMAyF75P2HyJP4jZSBqtQR0AbCMR1sMO4mca0&#10;FY1TNaGUf48PSNxsvef3Ps8WvatVR22oPBsYDRNQxLm3FRcG/vbr9ymoEJEt1p7JwI0CLOavLzPM&#10;rL/yL3W7WCgJ4ZChgTLGJtM65CU5DEPfEIt28q3DKGtbaNviVcJdrT+SJNUOK5aGEhtalpSfdxdn&#10;4HyqD+P/n8sq3Rw63R/dfv05WhkzeOu/v0BF6uPT/LjeWsFPJ4Ir38gI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X20xQAAAN0AAAAPAAAAAAAAAAAAAAAAAJgCAABkcnMv&#10;ZG93bnJldi54bWxQSwUGAAAAAAQABAD1AAAAigMAAAAA&#10;" path="m115,7l66,7,64,,,36,12,57,74,23,64,e" filled="f" strokeweight=".30869mm">
                    <v:path arrowok="t" o:connecttype="custom" o:connectlocs="23,1;13,1;13,0;0,7;2,11;15,4;13,0" o:connectangles="0,0,0,0,0,0,0"/>
                  </v:shape>
                  <v:line id="Line 1290" o:spid="_x0000_s1075" style="position:absolute;visibility:visible;mso-wrap-style:square;v-text-anchor:top" from="420,58" to="4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d78MA&#10;AADdAAAADwAAAGRycy9kb3ducmV2LnhtbERPS2rDMBDdB3oHMYXuEtnNh9aNHEogtJsunOQAgzW1&#10;TayRbCm229NXgUJ283jf2e4m04qBet9YVpAuEhDEpdUNVwrOp8P8BYQPyBpby6Tghzzs8ofZFjNt&#10;Ry5oOIZKxBD2GSqoQ3CZlL6syaBfWEccuW/bGwwR9pXUPY4x3LTyOUk20mDDsaFGR/uaysvxahT8&#10;Hnz3VUjq0vSDXbHcr0/u4pR6epze30AEmsJd/O/+1HH+ZvU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id78MAAADdAAAADwAAAAAAAAAAAAAAAACYAgAAZHJzL2Rv&#10;d25yZXYueG1sUEsFBgAAAAAEAAQA9QAAAIgDAAAAAA==&#10;" strokeweight=".30869mm"/>
                  <v:line id="Line 1291" o:spid="_x0000_s1076" style="position:absolute;flip:x;visibility:visible;mso-wrap-style:square;v-text-anchor:top" from="410,58" to="4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S4MUA&#10;AADdAAAADwAAAGRycy9kb3ducmV2LnhtbESPQW/CMAyF75P2HyJP2m2kVBqrOgJCSEg77AIb2tVr&#10;TNPROFUTIPx7fEDazdZ7fu/zfJl9r840xi6wgemkAEXcBNtxa+D7a/NSgYoJ2WIfmAxcKcJy8fgw&#10;x9qGC2/pvEutkhCONRpwKQ211rFx5DFOwkAs2iGMHpOsY6vtiBcJ970ui2KmPXYsDQ4HWjtqjruT&#10;N7C95sOnO77lrvwt/R9X1X79E415fsqrd1CJcvo3368/rODPXoVfvpER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5LgxQAAAN0AAAAPAAAAAAAAAAAAAAAAAJgCAABkcnMv&#10;ZG93bnJldi54bWxQSwUGAAAAAAQABAD1AAAAigMAAAAA&#10;" strokeweight=".30869mm"/>
                  <v:line id="Line 1292" o:spid="_x0000_s1077" style="position:absolute;visibility:visible;mso-wrap-style:square;v-text-anchor:top" from="407,59" to="4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HNMIA&#10;AADdAAAADwAAAGRycy9kb3ducmV2LnhtbERPzWrCQBC+F3yHZQRvzSYVpcSsIoK0lx6S9AGG7JgE&#10;s7NrdtW0T98tCN7m4/udYjeZQdxo9L1lBVmSgiBurO65VfBdH1/fQfiArHGwTAp+yMNuO3spMNf2&#10;ziXdqtCKGMI+RwVdCC6X0jcdGfSJdcSRO9nRYIhwbKUe8R7DzSDf0nQtDfYcGzp0dOioOVdXo+D3&#10;6C9fpaRLln2wK5eHVe3OTqnFfNpvQASawlP8cH/qOH+9yuD/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wc0wgAAAN0AAAAPAAAAAAAAAAAAAAAAAJgCAABkcnMvZG93&#10;bnJldi54bWxQSwUGAAAAAAQABAD1AAAAhwMAAAAA&#10;" strokeweight=".30869mm"/>
                  <v:shape id="Freeform 1293" o:spid="_x0000_s1078" style="position:absolute;left:394;top:59;width:15;height:12;visibility:visible;mso-wrap-style:square;v-text-anchor:top" coordsize="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B3MMA&#10;AADdAAAADwAAAGRycy9kb3ducmV2LnhtbERPS4vCMBC+C/6HMMJeRNN1UbQaZVlQe/WFeBubsa3b&#10;TEqT1e6/N4LgbT6+58wWjSnFjWpXWFbw2Y9AEKdWF5wp2O+WvTEI55E1lpZJwT85WMzbrRnG2t55&#10;Q7etz0QIYRejgtz7KpbSpTkZdH1bEQfuYmuDPsA6k7rGewg3pRxE0UgaLDg05FjRT07p7/bPKMDk&#10;sPo6LNcnPdmb5Hosdqdz96rUR6f5noLw1Pi3+OVOdJg/Gg7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B3MMAAADdAAAADwAAAAAAAAAAAAAAAACYAgAAZHJzL2Rv&#10;d25yZXYueG1sUEsFBgAAAAAEAAQA9QAAAIgDAAAAAA==&#10;" path="m62,l,43,17,61,74,21,62,e" filled="f" strokeweight=".30869mm">
                    <v:path arrowok="t" o:connecttype="custom" o:connectlocs="13,0;0,8;3,12;15,4;13,0" o:connectangles="0,0,0,0,0"/>
                  </v:shape>
                  <v:line id="Line 1294" o:spid="_x0000_s1079" style="position:absolute;visibility:visible;mso-wrap-style:square;v-text-anchor:top" from="406,66" to="40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2MIA&#10;AADdAAAADwAAAGRycy9kb3ducmV2LnhtbERPzWrCQBC+C32HZQq96SaGBEldpQjSXnpI9AGG7JgE&#10;s7NrdtW0T98tCN7m4/ud9XYyg7jR6HvLCtJFAoK4sbrnVsHxsJ+vQPiArHGwTAp+yMN28zJbY6nt&#10;nSu61aEVMYR9iQq6EFwppW86MugX1hFH7mRHgyHCsZV6xHsMN4NcJkkhDfYcGzp0tOuoOddXo+B3&#10;7y/flaRLmn6yq7JdfnBnp9Tb6/TxDiLQFJ7ih/tLx/lFns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TzYwgAAAN0AAAAPAAAAAAAAAAAAAAAAAJgCAABkcnMvZG93&#10;bnJldi54bWxQSwUGAAAAAAQABAD1AAAAhwMAAAAA&#10;" strokeweight=".30869mm"/>
                  <v:shape id="Freeform 1295" o:spid="_x0000_s1080" style="position:absolute;left:383;top:66;width:23;height:15;visibility:visible;mso-wrap-style:square;v-text-anchor:top" coordsize="1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h8YA&#10;AADdAAAADwAAAGRycy9kb3ducmV2LnhtbESPQWvCQBCF7wX/wzJCb3Vj0VBSVxGlYPWgTT14HLJj&#10;EszOht3VxH/vCoXeZnjvffNmtuhNI27kfG1ZwXiUgCAurK65VHD8/Xr7AOEDssbGMim4k4fFfPAy&#10;w0zbjn/olodSRAj7DBVUIbSZlL6oyKAf2ZY4amfrDIa4ulJqh12Em0a+J0kqDdYcL1TY0qqi4pJf&#10;TaQk+/VmcrJpd8lP++X3wV23x51Sr8N++QkiUB/+zX/pjY710+kEnt/EE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ch8YAAADdAAAADwAAAAAAAAAAAAAAAACYAgAAZHJz&#10;L2Rvd25yZXYueG1sUEsFBgAAAAAEAAQA9QAAAIsDAAAAAA==&#10;" path="m111,l68,,55,10,,58,19,74,72,28,55,10e" filled="f" strokeweight=".30869mm">
                    <v:path arrowok="t" o:connecttype="custom" o:connectlocs="23,0;14,0;11,2;0,12;4,15;15,6;11,2" o:connectangles="0,0,0,0,0,0,0"/>
                  </v:shape>
                  <v:line id="Line 1296" o:spid="_x0000_s1081" style="position:absolute;visibility:visible;mso-wrap-style:square;v-text-anchor:top" from="394,74" to="3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BN8EA&#10;AADdAAAADwAAAGRycy9kb3ducmV2LnhtbERPzYrCMBC+C/sOYYS92bQuFalGEUHci4eqDzA0Y1ts&#10;JrHJatenN8LC3ubj+53lejCduFPvW8sKsiQFQVxZ3XKt4HzaTeYgfEDW2FkmBb/kYb36GC2x0PbB&#10;Jd2PoRYxhH2BCpoQXCGlrxoy6BPriCN3sb3BEGFfS93jI4abTk7TdCYNthwbGnS0bai6Hn+MgufO&#10;3w6lpFuW7dmVX9v85K5Oqc/xsFmACDSEf/Gf+1vH+bM8h/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MATfBAAAA3QAAAA8AAAAAAAAAAAAAAAAAmAIAAGRycy9kb3du&#10;cmV2LnhtbFBLBQYAAAAABAAEAPUAAACGAwAAAAA=&#10;" strokeweight=".30869mm"/>
                  <v:line id="Line 1297" o:spid="_x0000_s1082" style="position:absolute;flip:x;visibility:visible;mso-wrap-style:square;v-text-anchor:top" from="387,74" to="3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vD8IA&#10;AADdAAAADwAAAGRycy9kb3ducmV2LnhtbERPTWsCMRC9F/wPYQRvNeuC22VrlCIIHrxoW3qdbsbN&#10;1s1k2USN/94IQm/zeJ+zWEXbiQsNvnWsYDbNQBDXTrfcKPj63LyWIHxA1tg5JgU38rBajl4WWGl3&#10;5T1dDqERKYR9hQpMCH0lpa8NWfRT1xMn7ugGiyHBoZF6wGsKt53Ms6yQFltODQZ7WhuqT4ezVbC/&#10;xePOnN5im//m9o/L8nv945WajOPHO4hAMfyLn+6tTvOLeQG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q8PwgAAAN0AAAAPAAAAAAAAAAAAAAAAAJgCAABkcnMvZG93&#10;bnJldi54bWxQSwUGAAAAAAQABAD1AAAAhwMAAAAA&#10;" strokeweight=".30869mm"/>
                  <v:line id="Line 1298" o:spid="_x0000_s1083" style="position:absolute;visibility:visible;mso-wrap-style:square;v-text-anchor:top" from="383,77" to="3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628MA&#10;AADdAAAADwAAAGRycy9kb3ducmV2LnhtbERPzWrCQBC+F/oOyxR6q5tYohJdgwhiLz0k+gBDdkyC&#10;2dlNdtW0T98tFHqbj+93NsVkenGn0XeWFaSzBARxbXXHjYLz6fC2AuEDssbeMin4Ig/F9vlpg7m2&#10;Dy7pXoVGxBD2OSpoQ3C5lL5uyaCfWUccuYsdDYYIx0bqER8x3PRyniQLabDj2NCio31L9bW6GQXf&#10;Bz98lpKGND2yK9/32cldnVKvL9NuDSLQFP7Ff+4PHecvsi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628MAAADdAAAADwAAAAAAAAAAAAAAAACYAgAAZHJzL2Rv&#10;d25yZXYueG1sUEsFBgAAAAAEAAQA9QAAAIgDAAAAAA==&#10;" strokeweight=".30869mm"/>
                  <v:shape id="Freeform 1299" o:spid="_x0000_s1084" style="position:absolute;left:374;top:77;width:13;height:14;visibility:visible;mso-wrap-style:square;v-text-anchor:top" coordsize="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3zscA&#10;AADdAAAADwAAAGRycy9kb3ducmV2LnhtbESPQUvDQBCF70L/wzIFL9JuUjRI7La0YrF4EIz9AUN2&#10;zEazszG7Num/dw6Ctxnem/e+WW8n36kzDbENbCBfZqCI62Bbbgyc3g+Le1AxIVvsApOBC0XYbmZX&#10;ayxtGPmNzlVqlIRwLNGAS6kvtY61I49xGXpi0T7C4DHJOjTaDjhKuO/0KssK7bFlaXDY06Oj+qv6&#10;8QZW+eHJfR6bffGaj9/PL+Mlu7mtjLmeT7sHUImm9G/+uz5awS/u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N87HAAAA3QAAAA8AAAAAAAAAAAAAAAAAmAIAAGRy&#10;cy9kb3ducmV2LnhtbFBLBQYAAAAABAAEAPUAAACMAwAAAAA=&#10;" path="m49,l,55,21,70,68,16,49,e" filled="f" strokeweight=".30869mm">
                    <v:path arrowok="t" o:connecttype="custom" o:connectlocs="9,0;0,11;4,14;13,3;9,0" o:connectangles="0,0,0,0,0"/>
                  </v:shape>
                  <v:line id="Line 1300" o:spid="_x0000_s1085" style="position:absolute;visibility:visible;mso-wrap-style:square;v-text-anchor:top" from="380,81" to="3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MsMA&#10;AADdAAAADwAAAGRycy9kb3ducmV2LnhtbERPzWrCQBC+F/oOyxR6q5tYIhpdgwhiLz0k+gBDdkyC&#10;2dlNdtW0T98tFHqbj+93NsVkenGn0XeWFaSzBARxbXXHjYLz6fC2BOEDssbeMin4Ig/F9vlpg7m2&#10;Dy7pXoVGxBD2OSpoQ3C5lL5uyaCfWUccuYsdDYYIx0bqER8x3PRyniQLabDj2NCio31L9bW6GQXf&#10;Bz98lpKGND2yK9/32cldnVKvL9NuDSLQFP7Ff+4PHecvsh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ELMsMAAADdAAAADwAAAAAAAAAAAAAAAACYAgAAZHJzL2Rv&#10;d25yZXYueG1sUEsFBgAAAAAEAAQA9QAAAIgDAAAAAA==&#10;" strokeweight=".30869mm"/>
                  <v:line id="Line 1301" o:spid="_x0000_s1086" style="position:absolute;visibility:visible;mso-wrap-style:square;v-text-anchor:top" from="380,81" to="38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oEsQA&#10;AADdAAAADwAAAGRycy9kb3ducmV2LnhtbESPQW/CMAyF70j7D5GRdoO0m6imjoAQEtouHAr7AVbj&#10;tRWNE5oMOn49PiBxs/We3/u8XI+uVxcaYufZQD7PQBHX3nbcGPg57mYfoGJCtth7JgP/FGG9epks&#10;sbT+yhVdDqlREsKxRANtSqHUOtYtOYxzH4hF+/WDwyTr0Gg74FXCXa/fsqzQDjuWhhYDbVuqT4c/&#10;Z+C2i+d9pemc518cqvft4hhOwZjX6bj5BJVoTE/z4/rbCn5RCL9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aBLEAAAA3QAAAA8AAAAAAAAAAAAAAAAAmAIAAGRycy9k&#10;b3ducmV2LnhtbFBLBQYAAAAABAAEAPUAAACJAwAAAAA=&#10;" strokeweight=".30869mm"/>
                  <v:line id="Line 1302" o:spid="_x0000_s1087" style="position:absolute;visibility:visible;mso-wrap-style:square;v-text-anchor:top" from="378,91" to="3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NicEA&#10;AADdAAAADwAAAGRycy9kb3ducmV2LnhtbERPzYrCMBC+C75DGGFvNu0ulqUaRQRxLx6qPsDQzLbF&#10;ZhKbrNZ9eiMI3ubj+53FajCduFLvW8sKsiQFQVxZ3XKt4HTcTr9B+ICssbNMCu7kYbUcjxZYaHvj&#10;kq6HUIsYwr5ABU0IrpDSVw0Z9Il1xJH7tb3BEGFfS93jLYabTn6maS4NthwbGnS0aag6H/6Mgv+t&#10;v+xLSZcs27Ervzazozs7pT4mw3oOItAQ3uKX+0fH+Xme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zYnBAAAA3QAAAA8AAAAAAAAAAAAAAAAAmAIAAGRycy9kb3du&#10;cmV2LnhtbFBLBQYAAAAABAAEAPUAAACGAwAAAAA=&#10;" strokeweight=".30869mm"/>
                  <v:shape id="Freeform 1303" o:spid="_x0000_s1088" style="position:absolute;left:365;top:88;width:13;height:15;visibility:visible;mso-wrap-style:square;v-text-anchor:top" coordsize="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stsQA&#10;AADdAAAADwAAAGRycy9kb3ducmV2LnhtbERPTWvCQBC9C/0PyxR6041SoqSuIi1irV4aS3sdsmMS&#10;kp2Nu1uN/74rFLzN433OfNmbVpzJ+dqygvEoAUFcWF1zqeDrsB7OQPiArLG1TAqu5GG5eBjMMdP2&#10;wp90zkMpYgj7DBVUIXSZlL6oyKAf2Y44ckfrDIYIXSm1w0sMN62cJEkqDdYcGyrs6LWiosl/jYLd&#10;m2uoOW2f+9XPPik2+49m+n1S6umxX72ACNSHu/jf/a7j/DSdwO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bLbEAAAA3QAAAA8AAAAAAAAAAAAAAAAAmAIAAGRycy9k&#10;b3ducmV2LnhtbFBLBQYAAAAABAAEAPUAAACJAwAAAAA=&#10;" path="m62,15l41,,,59,20,74,62,15e" filled="f" strokeweight=".30869mm">
                    <v:path arrowok="t" o:connecttype="custom" o:connectlocs="13,3;9,0;0,12;4,15;13,3" o:connectangles="0,0,0,0,0"/>
                  </v:shape>
                  <v:line id="Line 1304" o:spid="_x0000_s1089" style="position:absolute;visibility:visible;mso-wrap-style:square;v-text-anchor:top" from="372,91" to="3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2ZcEA&#10;AADdAAAADwAAAGRycy9kb3ducmV2LnhtbERPzYrCMBC+C75DmIW92bSKRapRFkHcyx6qPsDQjG2x&#10;mcQmaneffiMI3ubj+53VZjCduFPvW8sKsiQFQVxZ3XKt4HTcTRYgfEDW2FkmBb/kYbMej1ZYaPvg&#10;ku6HUIsYwr5ABU0IrpDSVw0Z9Il1xJE7295giLCvpe7xEcNNJ6dpmkuDLceGBh1tG6ouh5tR8Lfz&#10;159S0jXL9uzK2XZ+dBen1OfH8LUEEWgIb/HL/a3j/Dyfwf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9mXBAAAA3QAAAA8AAAAAAAAAAAAAAAAAmAIAAGRycy9kb3du&#10;cmV2LnhtbFBLBQYAAAAABAAEAPUAAACGAwAAAAA=&#10;" strokeweight=".30869mm"/>
                  <v:line id="Line 1305" o:spid="_x0000_s1090" style="position:absolute;visibility:visible;mso-wrap-style:square;v-text-anchor:top" from="372,91" to="37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uEcMA&#10;AADdAAAADwAAAGRycy9kb3ducmV2LnhtbERPS2rDMBDdF3oHMYXsatlJa4obJYRASDdd2O4BBmtq&#10;m1gjxVJiJ6evCoXu5vG+s97OZhBXGn1vWUGWpCCIG6t7bhV81YfnNxA+IGscLJOCG3nYbh4f1lho&#10;O3FJ1yq0IoawL1BBF4IrpPRNRwZ9Yh1x5L7taDBEOLZSjzjFcDPIZZrm0mDPsaFDR/uOmlN1MQru&#10;B3/+LCWds+zIrlztX2t3ckotnubdO4hAc/gX/7k/dJyf5y/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uEcMAAADdAAAADwAAAAAAAAAAAAAAAACYAgAAZHJzL2Rv&#10;d25yZXYueG1sUEsFBgAAAAAEAAQA9QAAAIgDAAAAAA==&#10;" strokeweight=".30869mm"/>
                  <v:line id="Line 1306" o:spid="_x0000_s1091" style="position:absolute;visibility:visible;mso-wrap-style:square;v-text-anchor:top" from="369,103" to="36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LisAA&#10;AADdAAAADwAAAGRycy9kb3ducmV2LnhtbERPzYrCMBC+C75DmIW9adpdLFKNsgiyXjxUfYChGdti&#10;M4lN1OrTG0HwNh/f78yXvWnFlTrfWFaQjhMQxKXVDVcKDvv1aArCB2SNrWVScCcPy8VwMMdc2xsX&#10;dN2FSsQQ9jkqqENwuZS+rMmgH1tHHLmj7QyGCLtK6g5vMdy08idJMmmw4dhQo6NVTeVpdzEKHmt/&#10;3haSzmn6z674XU327uSU+v7q/2YgAvXhI367NzrOz7IJvL6JJ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DLisAAAADdAAAADwAAAAAAAAAAAAAAAACYAgAAZHJzL2Rvd25y&#10;ZXYueG1sUEsFBgAAAAAEAAQA9QAAAIUDAAAAAA==&#10;" strokeweight=".30869mm"/>
                  <v:shape id="Freeform 1307" o:spid="_x0000_s1092" style="position:absolute;left:358;top:100;width:11;height:15;visibility:visible;mso-wrap-style:square;v-text-anchor:top" coordsize="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FEsQA&#10;AADdAAAADwAAAGRycy9kb3ducmV2LnhtbERPTWvCQBC9C/0PyxR6MxulhhqzkSIEvGm1tB6H7DRJ&#10;m51Ns1uN/nq3IHibx/ucbDmYVhypd41lBZMoBkFcWt1wpeB9X4xfQDiPrLG1TArO5GCZP4wyTLU9&#10;8Rsdd74SIYRdigpq77tUSlfWZNBFtiMO3JftDfoA+0rqHk8h3LRyGseJNNhwaKixo1VN5c/uzygY&#10;NtvL/vv5Y1Ic5kWxbn95M5t/KvX0OLwuQHga/F18c691mJ8kCfx/E06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BRLEAAAA3QAAAA8AAAAAAAAAAAAAAAAAmAIAAGRycy9k&#10;b3ducmV2LnhtbFBLBQYAAAAABAAEAPUAAACJAwAAAAA=&#10;" path="m57,15l37,,,64,24,76,57,15e" filled="f" strokeweight=".30869mm">
                    <v:path arrowok="t" o:connecttype="custom" o:connectlocs="11,3;7,0;0,13;5,15;11,3" o:connectangles="0,0,0,0,0"/>
                  </v:shape>
                  <v:line id="Line 1308" o:spid="_x0000_s1093" style="position:absolute;visibility:visible;mso-wrap-style:square;v-text-anchor:top" from="363,103" to="36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wZsMA&#10;AADdAAAADwAAAGRycy9kb3ducmV2LnhtbERPS2rDMBDdB3oHMYHuYtkpdYMTJRRDaDddOO4BBmti&#10;m1gj2VISt6evCoXu5vG+szvMZhA3mnxvWUGWpCCIG6t7bhV81sfVBoQPyBoHy6Tgizwc9g+LHRba&#10;3rmi2ym0IoawL1BBF4IrpPRNRwZ9Yh1x5M52MhginFqpJ7zHcDPIdZrm0mDPsaFDR2VHzeV0NQq+&#10;j378qCSNWfbGrnoqn2t3cUo9LufXLYhAc/gX/7nfdZyf5y/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7wZsMAAADdAAAADwAAAAAAAAAAAAAAAACYAgAAZHJzL2Rv&#10;d25yZXYueG1sUEsFBgAAAAAEAAQA9QAAAIgDAAAAAA==&#10;" strokeweight=".30869mm"/>
                  <v:shape id="Freeform 1309" o:spid="_x0000_s1094" style="position:absolute;left:353;top:103;width:10;height:25;visibility:visible;mso-wrap-style:square;v-text-anchor:top" coordsize="5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tK8YA&#10;AADdAAAADwAAAGRycy9kb3ducmV2LnhtbESPQWvCQBCF74X+h2UK3uqmtgSbukoQWgt6MS30OmTH&#10;JDQ7G7IbE/+9cxC8zfDevPfNajO5Vp2pD41nAy/zBBRx6W3DlYHfn8/nJagQkS22nsnAhQJs1o8P&#10;K8ysH/lI5yJWSkI4ZGigjrHLtA5lTQ7D3HfEop187zDK2lfa9jhKuGv1IklS7bBhaaixo21N5X8x&#10;OANFdXhLjvnw9UrvwyL/G7e7074xZvY05R+gIk3xbr5df1vBT1PBlW9kB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NtK8YAAADdAAAADwAAAAAAAAAAAAAAAACYAgAAZHJz&#10;L2Rvd25yZXYueG1sUEsFBgAAAAAEAAQA9QAAAIsDAAAAAA==&#10;" path="m54,r,52l51,61,27,49,,117r23,9l51,61e" filled="f" strokeweight=".30869mm">
                    <v:path arrowok="t" o:connecttype="custom" o:connectlocs="10,0;10,10;9,12;5,10;0,23;4,25;9,12" o:connectangles="0,0,0,0,0,0,0"/>
                  </v:shape>
                  <v:line id="Line 1310" o:spid="_x0000_s1095" style="position:absolute;visibility:visible;mso-wrap-style:square;v-text-anchor:top" from="359,114" to="3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Bj8MA&#10;AADdAAAADwAAAGRycy9kb3ducmV2LnhtbERPS2rDMBDdB3oHMYHuYtkpNY0TJRRDaDddOO4BBmti&#10;m1gj2VISt6evCoXu5vG+szvMZhA3mnxvWUGWpCCIG6t7bhV81sfVCwgfkDUOlknBF3k47B8WOyy0&#10;vXNFt1NoRQxhX6CCLgRXSOmbjgz6xDriyJ3tZDBEOLVST3iP4WaQ6zTNpcGeY0OHjsqOmsvpahR8&#10;H/34UUkas+yNXfVUPtfu4pR6XM6vWxCB5vAv/nO/6zg/zz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3Bj8MAAADdAAAADwAAAAAAAAAAAAAAAACYAgAAZHJzL2Rv&#10;d25yZXYueG1sUEsFBgAAAAAEAAQA9QAAAIgDAAAAAA==&#10;" strokeweight=".30869mm"/>
                  <v:line id="Line 1311" o:spid="_x0000_s1096" style="position:absolute;visibility:visible;mso-wrap-style:square;v-text-anchor:top" from="359,114" to="35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z8UA&#10;AADdAAAADwAAAGRycy9kb3ducmV2LnhtbESPQW/CMAyF70j8h8hIu0HaTWNTIaAJCcFlhwI/wGpM&#10;W9E4oQnQ7dfjw6TdbL3n9z4v14Pr1J362Ho2kM8yUMSVty3XBk7H7fQTVEzIFjvPZOCHIqxX49ES&#10;C+sfXNL9kGolIRwLNNCkFAqtY9WQwzjzgVi0s+8dJln7WtseHxLuOv2aZXPtsGVpaDDQpqHqcrg5&#10;A7/beP0uNV3zfMehfNu8H8MlGPMyGb4WoBIN6d/8d723gj//EH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v7PxQAAAN0AAAAPAAAAAAAAAAAAAAAAAJgCAABkcnMv&#10;ZG93bnJldi54bWxQSwUGAAAAAAQABAD1AAAAigMAAAAA&#10;" strokeweight=".30869mm"/>
                  <v:line id="Line 1312" o:spid="_x0000_s1097" style="position:absolute;visibility:visible;mso-wrap-style:square;v-text-anchor:top" from="357,128" to="35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bVMMA&#10;AADdAAAADwAAAGRycy9kb3ducmV2LnhtbERPS2rDMBDdF3oHMYHsGtktcYoTJZRAaDdd2M4BBmtq&#10;m1gjxVJtp6evAoXu5vG+szvMphcjDb6zrCBdJSCIa6s7bhScq9PTKwgfkDX2lknBjTwc9o8PO8y1&#10;nbigsQyNiCHsc1TQhuByKX3dkkG/so44cl92MBgiHBqpB5xiuOnlc5Jk0mDHsaFFR8eW6kv5bRT8&#10;nPz1s5B0TdN3dsXLcV25i1NquZjftiACzeFf/Of+0HF+tkn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JbVMMAAADdAAAADwAAAAAAAAAAAAAAAACYAgAAZHJzL2Rv&#10;d25yZXYueG1sUEsFBgAAAAAEAAQA9QAAAIgDAAAAAA==&#10;" strokeweight=".30869mm"/>
                  <v:shape id="Freeform 1313" o:spid="_x0000_s1098" style="position:absolute;left:348;top:127;width:9;height:15;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hB8QA&#10;AADdAAAADwAAAGRycy9kb3ducmV2LnhtbERPS2vCQBC+F/oflin0ppuoaImuoQ+VnoSqCN6G7JgN&#10;zc6G7Jqk/75bEHqbj+85q3ywteio9ZVjBek4AUFcOF1xqeB03I5eQPiArLF2TAp+yEO+fnxYYaZd&#10;z1/UHUIpYgj7DBWYEJpMSl8YsujHriGO3NW1FkOEbSl1i30Mt7WcJMlcWqw4Nhhs6N1Q8X24WQXT&#10;c3Wc7S7pbP/xZqZyQ+fNwu6Uen4aXpcgAg3hX3x3f+o4f76Y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0IQfEAAAA3QAAAA8AAAAAAAAAAAAAAAAAmAIAAGRycy9k&#10;b3ducmV2LnhtbFBLBQYAAAAABAAEAPUAAACJAwAAAAA=&#10;" path="m44,9l21,,,70r25,6l44,9e" filled="f" strokeweight=".30869mm">
                    <v:path arrowok="t" o:connecttype="custom" o:connectlocs="9,2;4,0;0,14;5,15;9,2" o:connectangles="0,0,0,0,0"/>
                  </v:shape>
                  <v:line id="Line 1314" o:spid="_x0000_s1099" style="position:absolute;visibility:visible;mso-wrap-style:square;v-text-anchor:top" from="353,142" to="3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uMMA&#10;AADdAAAADwAAAGRycy9kb3ducmV2LnhtbERPS2rDMBDdB3oHMYXuYtkNTYsbJRSDaTdZOM4BBmtq&#10;m1gj2VITt6ePCoHs5vG+s9nNZhBnmnxvWUGWpCCIG6t7bhUc63L5BsIHZI2DZVLwSx5224fFBnNt&#10;L1zR+RBaEUPY56igC8HlUvqmI4M+sY44ct92MhginFqpJ7zEcDPI5zRdS4M9x4YOHRUdNafDj1Hw&#10;V/pxX0kas+yTXbUqXmp3cko9Pc4f7yACzeEuvrm/dJy/fl3B/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xguMMAAADdAAAADwAAAAAAAAAAAAAAAACYAgAAZHJzL2Rv&#10;d25yZXYueG1sUEsFBgAAAAAEAAQA9QAAAIgDAAAAAA==&#10;" strokeweight=".30869mm"/>
                  <v:shape id="Freeform 1315" o:spid="_x0000_s1100" style="position:absolute;left:345;top:141;width:8;height:29;visibility:visible;mso-wrap-style:square;v-text-anchor:top" coordsize="4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IHsQA&#10;AADdAAAADwAAAGRycy9kb3ducmV2LnhtbERP32vCMBB+H/g/hBP2NlOHqOtMiw6EDZGhbuDj0ZxN&#10;tbmUJqv1v18Gwt7u4/t5i7y3teio9ZVjBeNRAoK4cLriUsHXYf00B+EDssbaMSm4kYc8GzwsMNXu&#10;yjvq9qEUMYR9igpMCE0qpS8MWfQj1xBH7uRaiyHCtpS6xWsMt7V8TpKptFhxbDDY0Juh4rL/sQr8&#10;pv5wL6tyOwvnY/Et593RdJ9KPQ775SuIQH34F9/d7zrOn84m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SB7EAAAA3QAAAA8AAAAAAAAAAAAAAAAAmAIAAGRycy9k&#10;b3ducmV2LnhtbFBLBQYAAAAABAAEAPUAAACJAwAAAAA=&#10;" path="m43,6l18,,5,74r25,1l43,6,30,3r,72l5,74,,145r26,l30,75e" filled="f" strokeweight=".30869mm">
                    <v:path arrowok="t" o:connecttype="custom" o:connectlocs="8,1;3,0;1,15;6,15;8,1;6,1;6,15;1,15;0,29;5,29;6,15" o:connectangles="0,0,0,0,0,0,0,0,0,0,0"/>
                  </v:shape>
                  <v:line id="Line 1316" o:spid="_x0000_s1101" style="position:absolute;visibility:visible;mso-wrap-style:square;v-text-anchor:top" from="347,155" to="34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dV8MA&#10;AADdAAAADwAAAGRycy9kb3ducmV2LnhtbERPzWrCQBC+F/oOyxR6q5tYohJdgwhiLz0k+gBDdkyC&#10;2dlNdtW0T98tFHqbj+93NsVkenGn0XeWFaSzBARxbXXHjYLz6fC2AuEDssbeMin4Ig/F9vlpg7m2&#10;Dy7pXoVGxBD2OSpoQ3C5lL5uyaCfWUccuYsdDYYIx0bqER8x3PRyniQLabDj2NCio31L9bW6GQXf&#10;Bz98lpKGND2yK9/32cldnVKvL9NuDSLQFP7Ff+4PHecvlh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dV8MAAADdAAAADwAAAAAAAAAAAAAAAACYAgAAZHJzL2Rv&#10;d25yZXYueG1sUEsFBgAAAAAEAAQA9QAAAIgDAAAAAA==&#10;" strokeweight=".30869mm"/>
                  <v:shape id="Freeform 1317" o:spid="_x0000_s1102" style="position:absolute;left:345;top:155;width:8;height:44;visibility:visible;mso-wrap-style:square;v-text-anchor:top" coordsize="4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7bcIA&#10;AADdAAAADwAAAGRycy9kb3ducmV2LnhtbERPTYvCMBC9C/sfwix4s+l6qKUaZXdFEE9aBa9jM7bF&#10;ZlKaWLv/fiMI3ubxPmexGkwjeupcbVnBVxSDIC6srrlUcDpuJikI55E1NpZJwR85WC0/RgvMtH3w&#10;gfrclyKEsMtQQeV9m0npiooMusi2xIG72s6gD7Arpe7wEcJNI6dxnEiDNYeGClv6rai45XejYHee&#10;XfJ9cc/Xu7aXm/QnPVycU2r8OXzPQXga/Fv8cm91mJ/MEnh+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DttwgAAAN0AAAAPAAAAAAAAAAAAAAAAAJgCAABkcnMvZG93&#10;bnJldi54bWxQSwUGAAAAAAQABAD1AAAAhwMAAAAA&#10;" path="m9,r,71l9,144r-4,l30,142,26,71,,71r5,73l18,216r25,-4l30,142,5,144e" filled="f" strokeweight=".30869mm">
                    <v:path arrowok="t" o:connecttype="custom" o:connectlocs="2,0;2,14;2,29;1,29;6,29;5,14;0,14;1,29;3,44;8,43;6,29;1,29" o:connectangles="0,0,0,0,0,0,0,0,0,0,0,0"/>
                  </v:shape>
                  <v:line id="Line 1318" o:spid="_x0000_s1103" style="position:absolute;visibility:visible;mso-wrap-style:square;v-text-anchor:top" from="351,184" to="35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mu8MA&#10;AADdAAAADwAAAGRycy9kb3ducmV2LnhtbERPzWrCQBC+F3yHZYTemk1aNCW6igjSXnpI9AGG7DQJ&#10;ZmfX7NakffquIHibj+931tvJ9OJKg+8sK8iSFARxbXXHjYLT8fDyDsIHZI29ZVLwSx62m9nTGgtt&#10;Ry7pWoVGxBD2BSpoQ3CFlL5uyaBPrCOO3LcdDIYIh0bqAccYbnr5mqZLabDj2NCio31L9bn6MQr+&#10;Dv7yVUq6ZNkHu/Jtvzi6s1PqeT7tViACTeEhvrs/dZy/zHO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dmu8MAAADdAAAADwAAAAAAAAAAAAAAAACYAgAAZHJzL2Rv&#10;d25yZXYueG1sUEsFBgAAAAAEAAQA9QAAAIgDAAAAAA==&#10;" strokeweight=".30869mm"/>
                  <v:shape id="Freeform 1319" o:spid="_x0000_s1104" style="position:absolute;left:348;top:184;width:9;height:29;visibility:visible;mso-wrap-style:square;v-text-anchor:top" coordsize="4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XG8QA&#10;AADdAAAADwAAAGRycy9kb3ducmV2LnhtbESPQU8CMRCF7yT+h2ZMvEGrBjQrhRgTDBAuoN4n7bi7&#10;YTtd2wrLv2cOJt5m8t689818OYROnSjlNrKF+4kBReyib7m28PmxGj+DygXZYxeZLFwow3JxM5pj&#10;5eOZ93Q6lFpJCOcKLTSl9JXW2TUUME9iTyzad0wBi6yp1j7hWcJDpx+MmemALUtDgz29NeSOh99g&#10;wfvpbrPaepPeHaX68ef4tXPG2rvb4fUFVKGh/Jv/rtde8GdPgivfyAh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xvEAAAA3QAAAA8AAAAAAAAAAAAAAAAAmAIAAGRycy9k&#10;b3ducmV2LnhtbFBLBQYAAAAABAAEAPUAAACJAwAAAAA=&#10;" path="m12,r,72l,74r21,72l44,137,25,70,,74e" filled="f" strokeweight=".30869mm">
                    <v:path arrowok="t" o:connecttype="custom" o:connectlocs="2,0;2,14;0,15;4,29;9,27;5,14;0,15" o:connectangles="0,0,0,0,0,0,0"/>
                  </v:shape>
                  <v:line id="Line 1320" o:spid="_x0000_s1105" style="position:absolute;visibility:visible;mso-wrap-style:square;v-text-anchor:top" from="353,213" to="3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UsEA&#10;AADdAAAADwAAAGRycy9kb3ducmV2LnhtbERPzYrCMBC+L/gOYQRva9oV/6pRRBC9eKj6AEMztsVm&#10;Epus1n36jbCwt/n4fme57kwjHtT62rKCdJiAIC6srrlUcDnvPmcgfEDW2FgmBS/ysF71PpaYafvk&#10;nB6nUIoYwj5DBVUILpPSFxUZ9EPriCN3ta3BEGFbSt3iM4abRn4lyUQarDk2VOhoW1FxO30bBT87&#10;fz/mku5pumeXj7bjs7s5pQb9brMAEagL/+I/90HH+ZPpH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V1LBAAAA3QAAAA8AAAAAAAAAAAAAAAAAmAIAAGRycy9kb3du&#10;cmV2LnhtbFBLBQYAAAAABAAEAPUAAACGAwAAAAA=&#10;" strokeweight=".30869mm"/>
                  <v:shape id="Freeform 1321" o:spid="_x0000_s1106" style="position:absolute;left:353;top:211;width:10;height:15;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RvMUA&#10;AADdAAAADwAAAGRycy9kb3ducmV2LnhtbESPT2vCQBDF7wW/wzKCt7pR0Ep0lSBaPFpt8TpkJ38w&#10;OxuyWxP76TuHQm8zvDfv/WazG1yjHtSF2rOB2TQBRZx7W3Np4PN6fF2BChHZYuOZDDwpwG47etlg&#10;an3PH/S4xFJJCIcUDVQxtqnWIa/IYZj6lli0wncOo6xdqW2HvYS7Rs+TZKkd1iwNFba0ryi/X76d&#10;Ad2f6b24fhWHn7f90d8W2Sy7n42ZjIdsDSrSEP/Nf9cnK/jLl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5G8xQAAAN0AAAAPAAAAAAAAAAAAAAAAAJgCAABkcnMv&#10;ZG93bnJldi54bWxQSwUGAAAAAAQABAD1AAAAigMAAAAA&#10;" path="m,9l27,76,51,65,23,,,9e" filled="f" strokeweight=".30869mm">
                    <v:path arrowok="t" o:connecttype="custom" o:connectlocs="0,2;5,15;10,13;5,0;0,2" o:connectangles="0,0,0,0,0"/>
                  </v:shape>
                  <v:line id="Line 1322" o:spid="_x0000_s1107" style="position:absolute;visibility:visible;mso-wrap-style:square;v-text-anchor:top" from="359,216" to="35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rc8AA&#10;AADdAAAADwAAAGRycy9kb3ducmV2LnhtbERPzYrCMBC+L/gOYQRva1pFkWoUEUQvHqr7AEMz2xab&#10;SWyiVp/eCIK3+fh+Z7HqTCNu1PrasoJ0mIAgLqyuuVTwd9r+zkD4gKyxsUwKHuRhtez9LDDT9s45&#10;3Y6hFDGEfYYKqhBcJqUvKjLoh9YRR+7ftgZDhG0pdYv3GG4aOUqSqTRYc2yo0NGmouJ8vBoFz62/&#10;HHJJlzTdscvHm8nJnZ1Sg363noMI1IWv+OPe6zh/Okvh/U08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crc8AAAADdAAAADwAAAAAAAAAAAAAAAACYAgAAZHJzL2Rvd25y&#10;ZXYueG1sUEsFBgAAAAAEAAQA9QAAAIUDAAAAAA==&#10;" strokeweight=".30869mm"/>
                  <v:shape id="Freeform 1323" o:spid="_x0000_s1108" style="position:absolute;left:358;top:216;width:11;height:24;visibility:visible;mso-wrap-style:square;v-text-anchor:top" coordsize="5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lsQA&#10;AADdAAAADwAAAGRycy9kb3ducmV2LnhtbERPTWvCQBC9C/6HZYTedFcLYlNXKWpRxINJvfQ2ZKdJ&#10;MDsbsluN/fVdQfA2j/c582Vna3Gh1leONYxHCgRx7kzFhYbT1+dwBsIHZIO1Y9JwIw/LRb83x8S4&#10;K6d0yUIhYgj7BDWUITSJlD4vyaIfuYY4cj+utRgibAtpWrzGcFvLiVJTabHi2FBiQ6uS8nP2azWs&#10;6+P+bbM9kNpl5+99oTg9/b1q/TLoPt5BBOrCU/xw70ycP51N4P5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5bEAAAA3QAAAA8AAAAAAAAAAAAAAAAAmAIAAGRycy9k&#10;b3ducmV2LnhtbFBLBQYAAAAABAAEAPUAAACJAwAAAAA=&#10;" path="m6,r,48l,50r37,66l57,100,24,39,,50e" filled="f" strokeweight=".30869mm">
                    <v:path arrowok="t" o:connecttype="custom" o:connectlocs="1,0;1,10;0,10;7,24;11,21;5,8;0,10" o:connectangles="0,0,0,0,0,0,0"/>
                  </v:shape>
                  <v:line id="Line 1324" o:spid="_x0000_s1109" style="position:absolute;visibility:visible;mso-wrap-style:square;v-text-anchor:top" from="363,226" to="36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Qn8EA&#10;AADdAAAADwAAAGRycy9kb3ducmV2LnhtbERPzYrCMBC+C/sOYRa8aVpFka5pWQTRyx6qPsDQzLbF&#10;ZhKbrFaffiMI3ubj+511MZhOXKn3rWUF6TQBQVxZ3XKt4HTcTlYgfEDW2FkmBXfyUOQfozVm2t64&#10;pOsh1CKGsM9QQROCy6T0VUMG/dQ64sj92t5giLCvpe7xFsNNJ2dJspQGW44NDTraNFSdD39GwWPr&#10;Lz+lpEua7tiV883i6M5OqfHn8P0FItAQ3uKXe6/j/OVqDs9v4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JEJ/BAAAA3QAAAA8AAAAAAAAAAAAAAAAAmAIAAGRycy9kb3du&#10;cmV2LnhtbFBLBQYAAAAABAAEAPUAAACGAwAAAAA=&#10;" strokeweight=".30869mm"/>
                  <v:line id="Line 1325" o:spid="_x0000_s1110" style="position:absolute;visibility:visible;mso-wrap-style:square;v-text-anchor:top" from="363,226" to="36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68EA&#10;AADdAAAADwAAAGRycy9kb3ducmV2LnhtbERPzYrCMBC+C75DGGFvmnZXRbpGWQTRi4daH2BoZtti&#10;M4lN1O4+vREEb/Px/c5y3ZtW3KjzjWUF6SQBQVxa3XCl4FRsxwsQPiBrbC2Tgj/ysF4NB0vMtL1z&#10;TrdjqEQMYZ+hgjoEl0npy5oM+ol1xJH7tZ3BEGFXSd3hPYabVn4myVwabDg21OhoU1N5Pl6Ngv+t&#10;vxxySZc03bHLvzazwp2dUh+j/ucbRKA+vMUv917H+fPFF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giOvBAAAA3QAAAA8AAAAAAAAAAAAAAAAAmAIAAGRycy9kb3du&#10;cmV2LnhtbFBLBQYAAAAABAAEAPUAAACGAwAAAAA=&#10;" strokeweight=".30869mm"/>
                  <v:line id="Line 1326" o:spid="_x0000_s1111" style="position:absolute;visibility:visible;mso-wrap-style:square;v-text-anchor:top" from="365,240" to="36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tcMEA&#10;AADdAAAADwAAAGRycy9kb3ducmV2LnhtbERPzYrCMBC+L+w7hBG8rWkVRbqmRQRxLx6qPsDQzLbF&#10;ZhKbrHZ9eiMI3ubj+51VMZhOXKn3rWUF6SQBQVxZ3XKt4HTcfi1B+ICssbNMCv7JQ5F/fqww0/bG&#10;JV0PoRYxhH2GCpoQXCalrxoy6CfWEUfu1/YGQ4R9LXWPtxhuOjlNkoU02HJsaNDRpqHqfPgzCu5b&#10;f9mXki5pumNXzjbzozs7pcajYf0NItAQ3uKX+0fH+YvlHJ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sLXDBAAAA3QAAAA8AAAAAAAAAAAAAAAAAmAIAAGRycy9kb3du&#10;cmV2LnhtbFBLBQYAAAAABAAEAPUAAACGAwAAAAA=&#10;" strokeweight=".30869mm"/>
                  <v:shape id="Freeform 1327" o:spid="_x0000_s1112" style="position:absolute;left:365;top:236;width:13;height:15;visibility:visible;mso-wrap-style:square;v-text-anchor:top" coordsize="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MT8QA&#10;AADdAAAADwAAAGRycy9kb3ducmV2LnhtbERPTWvCQBC9F/wPywje6kaRVFJXEUXU1ota2uuQHZOQ&#10;7GzcXTX9991Cobd5vM+ZLTrTiDs5X1lWMBomIIhzqysuFHycN89TED4ga2wsk4Jv8rCY955mmGn7&#10;4CPdT6EQMYR9hgrKENpMSp+XZNAPbUscuYt1BkOErpDa4SOGm0aOkySVBiuODSW2tCopr083o+B9&#10;7Wqqr/tJt/w6JPn28Fa/fF6VGvS75SuIQF34F/+5dzrOT6cp/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jE/EAAAA3QAAAA8AAAAAAAAAAAAAAAAAmAIAAGRycy9k&#10;b3ducmV2LnhtbFBLBQYAAAAABAAEAPUAAACJAwAAAAA=&#10;" path="m,16l41,74,62,57,20,,,16e" filled="f" strokeweight=".30869mm">
                    <v:path arrowok="t" o:connecttype="custom" o:connectlocs="0,3;9,15;13,12;4,0;0,3" o:connectangles="0,0,0,0,0"/>
                  </v:shape>
                  <v:line id="Line 1328" o:spid="_x0000_s1113" style="position:absolute;visibility:visible;mso-wrap-style:square;v-text-anchor:top" from="372,240" to="3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WnMMA&#10;AADdAAAADwAAAGRycy9kb3ducmV2LnhtbERPzWrCQBC+F3yHZYTemk1atCG6igjSXnpI9AGG7DQJ&#10;ZmfX7NakffquIHibj+931tvJ9OJKg+8sK8iSFARxbXXHjYLT8fCSg/ABWWNvmRT8koftZva0xkLb&#10;kUu6VqERMYR9gQraEFwhpa9bMugT64gj920HgyHCoZF6wDGGm16+pulSGuw4NrToaN9Sfa5+jIK/&#10;g798lZIuWfbBrnzbL47u7JR6nk+7FYhAU3iI7+5PHecv83e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WnMMAAADdAAAADwAAAAAAAAAAAAAAAACYAgAAZHJzL2Rv&#10;d25yZXYueG1sUEsFBgAAAAAEAAQA9QAAAIgDAAAAAA==&#10;" strokeweight=".30869mm"/>
                  <v:shape id="Freeform 1329" o:spid="_x0000_s1114" style="position:absolute;left:372;top:240;width:15;height:22;visibility:visible;mso-wrap-style:square;v-text-anchor:top" coordsize="7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NJsQA&#10;AADdAAAADwAAAGRycy9kb3ducmV2LnhtbESPQWvDMAyF74P9B6PBbovTMkrJ6pZ0MOihl2W79CZi&#10;LTGL5cT22vTfT4dCb3rofU9Pm93sB3WmmFxgA4uiBEXcBuu4M/D99fGyBpUyssUhMBm4UoLd9vFh&#10;g5UNF/6kc5M7JSGcKjTQ5zxWWqe2J4+pCCOx7H5C9JhFxk7biBcJ94NeluVKe3QsF3oc6b2n9rf5&#10;81Jjep3w6KZFPXNs9n7fnZKrjXl+mus3UJnmfDff6IMVbrWWuvKNj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DSbEAAAA3QAAAA8AAAAAAAAAAAAAAAAAmAIAAGRycy9k&#10;b3ducmV2LnhtbFBLBQYAAAAABAAEAPUAAACJAwAAAAA=&#10;" path="m,l,44,8,56r49,55l76,92,29,39,8,56e" filled="f" strokeweight=".30869mm">
                    <v:path arrowok="t" o:connecttype="custom" o:connectlocs="0,0;0,9;2,11;11,22;15,18;6,8;2,11" o:connectangles="0,0,0,0,0,0,0"/>
                  </v:shape>
                  <v:line id="Line 1330" o:spid="_x0000_s1115" style="position:absolute;visibility:visible;mso-wrap-style:square;v-text-anchor:top" from="380,251" to="38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ndcMA&#10;AADdAAAADwAAAGRycy9kb3ducmV2LnhtbERPzWrCQBC+F3yHZYTemk1alDS6igjSXnpI9AGG7DQJ&#10;ZmfX7NakffquIHibj+931tvJ9OJKg+8sK8iSFARxbXXHjYLT8fCSg/ABWWNvmRT8koftZva0xkLb&#10;kUu6VqERMYR9gQraEFwhpa9bMugT64gj920HgyHCoZF6wDGGm16+pulSGuw4NrToaN9Sfa5+jIK/&#10;g798lZIuWfbBrnzbL47u7JR6nk+7FYhAU3iI7+5PHecv83e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EndcMAAADdAAAADwAAAAAAAAAAAAAAAACYAgAAZHJzL2Rv&#10;d25yZXYueG1sUEsFBgAAAAAEAAQA9QAAAIgDAAAAAA==&#10;" strokeweight=".30869mm"/>
                  <v:line id="Line 1331" o:spid="_x0000_s1116" style="position:absolute;visibility:visible;mso-wrap-style:square;v-text-anchor:top" from="380,251" to="38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YNcUA&#10;AADdAAAADwAAAGRycy9kb3ducmV2LnhtbESPQW/CMAyF70j8h8hIu0HaTUNbIaAJCcFlhwI/wGpM&#10;W9E4oQnQ7dfjw6TdbL3n9z4v14Pr1J362Ho2kM8yUMSVty3XBk7H7fQDVEzIFjvPZOCHIqxX49ES&#10;C+sfXNL9kGolIRwLNNCkFAqtY9WQwzjzgVi0s+8dJln7WtseHxLuOv2aZXPtsGVpaDDQpqHqcrg5&#10;A7/beP0uNV3zfMehfNu8H8MlGPMyGb4WoBIN6d/8d723gj//FH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hg1xQAAAN0AAAAPAAAAAAAAAAAAAAAAAJgCAABkcnMv&#10;ZG93bnJldi54bWxQSwUGAAAAAAQABAD1AAAAigMAAAAA&#10;" strokeweight=".30869mm"/>
                  <v:line id="Line 1332" o:spid="_x0000_s1117" style="position:absolute;visibility:visible;mso-wrap-style:square;v-text-anchor:top" from="383,262" to="38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9rsMA&#10;AADdAAAADwAAAGRycy9kb3ducmV2LnhtbERPS2rDMBDdF3oHMYHsGtktMakTJZRAaDdd2M4BBmtq&#10;m1gjxVJtp6evAoXu5vG+szvMphcjDb6zrCBdJSCIa6s7bhScq9PTBoQPyBp7y6TgRh4O+8eHHeba&#10;TlzQWIZGxBD2OSpoQ3C5lL5uyaBfWUccuS87GAwRDo3UA04x3PTyOUkyabDj2NCio2NL9aX8Ngp+&#10;Tv76WUi6puk7u+LluK7cxSm1XMxvWxCB5vAv/nN/6Dg/e03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69rsMAAADdAAAADwAAAAAAAAAAAAAAAACYAgAAZHJzL2Rv&#10;d25yZXYueG1sUEsFBgAAAAAEAAQA9QAAAIgDAAAAAA==&#10;" strokeweight=".30869mm"/>
                  <v:shape id="Freeform 1333" o:spid="_x0000_s1118" style="position:absolute;left:383;top:258;width:15;height:14;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u1cYA&#10;AADdAAAADwAAAGRycy9kb3ducmV2LnhtbERPS2vCQBC+F/wPywi96UYrVqOr9KHFCh58XLwN2TEJ&#10;zc6m2W0S++vdgtDbfHzPmS9bU4iaKpdbVjDoRyCIE6tzThWcjuveBITzyBoLy6TgSg6Wi87DHGNt&#10;G95TffCpCCHsYlSQeV/GUrokI4Oub0viwF1sZdAHWKVSV9iEcFPIYRSNpcGcQ0OGJb1llHwdfoyC&#10;Xf3+O3g668+P9Lptnr9He7s6vir12G1fZiA8tf5ffHdvdJg/ng7h75tw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2u1cYAAADdAAAADwAAAAAAAAAAAAAAAACYAgAAZHJz&#10;L2Rvd25yZXYueG1sUEsFBgAAAAAEAAQA9QAAAIsDAAAAAA==&#10;" path="m,19l55,67,72,49,19,,,19r11,9l49,28,72,49r-38,e" filled="f" strokeweight=".30869mm">
                    <v:path arrowok="t" o:connecttype="custom" o:connectlocs="0,4;11,14;15,10;4,0;0,4;2,6;10,6;15,10;7,10" o:connectangles="0,0,0,0,0,0,0,0,0"/>
                  </v:shape>
                  <v:line id="Line 1334" o:spid="_x0000_s1119" style="position:absolute;visibility:visible;mso-wrap-style:square;v-text-anchor:top" from="398,268" to="39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GQsMA&#10;AADdAAAADwAAAGRycy9kb3ducmV2LnhtbERPS2rDMBDdB3oHMYXuYtkNDa0bJRSDaTdZOM4BBmtq&#10;m1gj2VITt6ePCoHs5vG+s9nNZhBnmnxvWUGWpCCIG6t7bhUc63L5CsIHZI2DZVLwSx5224fFBnNt&#10;L1zR+RBaEUPY56igC8HlUvqmI4M+sY44ct92MhginFqpJ7zEcDPI5zRdS4M9x4YOHRUdNafDj1Hw&#10;V/pxX0kas+yTXbUqXmp3cko9Pc4f7yACzeEuvrm/dJy/flvB/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CGQsMAAADdAAAADwAAAAAAAAAAAAAAAACYAgAAZHJzL2Rv&#10;d25yZXYueG1sUEsFBgAAAAAEAAQA9QAAAIgDAAAAAA==&#10;" strokeweight=".30869mm"/>
                  <v:shape id="Freeform 1335" o:spid="_x0000_s1120" style="position:absolute;left:394;top:268;width:15;height:12;visibility:visible;mso-wrap-style:square;v-text-anchor:top" coordsize="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GqcQA&#10;AADdAAAADwAAAGRycy9kb3ducmV2LnhtbERPTWvCQBC9F/wPyxR6KXVTLaLRTSiCba41SvE2ZqdJ&#10;NDsbslsT/323IHibx/ucVTqYRlyoc7VlBa/jCARxYXXNpYJdvnmZg3AeWWNjmRRcyUGajB5WGGvb&#10;8xddtr4UIYRdjAoq79tYSldUZNCNbUscuB/bGfQBdqXUHfYh3DRyEkUzabDm0FBhS+uKivP21yjA&#10;bP8x3W8+D3qxM9npu84Px+eTUk+Pw/sShKfB38U3d6bD/NniDf6/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hqnEAAAA3QAAAA8AAAAAAAAAAAAAAAAAmAIAAGRycy9k&#10;b3ducmV2LnhtbFBLBQYAAAAABAAEAPUAAACJAwAAAAA=&#10;" path="m17,l,18,62,61,74,39,17,e" filled="f" strokeweight=".30869mm">
                    <v:path arrowok="t" o:connecttype="custom" o:connectlocs="3,0;0,4;13,12;15,8;3,0" o:connectangles="0,0,0,0,0"/>
                  </v:shape>
                  <v:line id="Line 1336" o:spid="_x0000_s1121" style="position:absolute;visibility:visible;mso-wrap-style:square;v-text-anchor:top" from="395,272" to="39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7rcMA&#10;AADdAAAADwAAAGRycy9kb3ducmV2LnhtbERPzWrCQBC+F/oOyxR6q5tYIhpdgwhiLz0k+gBDdkyC&#10;2dlNdtW0T98tFHqbj+93NsVkenGn0XeWFaSzBARxbXXHjYLz6fC2BOEDssbeMin4Ig/F9vlpg7m2&#10;Dy7pXoVGxBD2OSpoQ3C5lL5uyaCfWUccuYsdDYYIx0bqER8x3PRyniQLabDj2NCio31L9bW6GQXf&#10;Bz98lpKGND2yK9/32cldnVKvL9NuDSLQFP7Ff+4PHecvVh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7rcMAAADdAAAADwAAAAAAAAAAAAAAAACYAgAAZHJzL2Rv&#10;d25yZXYueG1sUEsFBgAAAAAEAAQA9QAAAIgDAAAAAA==&#10;" strokeweight=".30869mm"/>
                  <v:line id="Line 1337" o:spid="_x0000_s1122" style="position:absolute;visibility:visible;mso-wrap-style:square;v-text-anchor:top" from="395,272" to="40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l2sMA&#10;AADdAAAADwAAAGRycy9kb3ducmV2LnhtbERPS2rDMBDdB3oHMYHuYtkpNY0TJRRDaDddOO4BBmti&#10;m1gj2VISt6evCoXu5vG+szvMZhA3mnxvWUGWpCCIG6t7bhV81sfVCwgfkDUOlknBF3k47B8WOyy0&#10;vXNFt1NoRQxhX6CCLgRXSOmbjgz6xDriyJ3tZDBEOLVST3iP4WaQ6zTNpcGeY0OHjsqOmsvpahR8&#10;H/34UUkas+yNXfVUPtfu4pR6XM6vWxCB5vAv/nO/6zg/3+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cl2sMAAADdAAAADwAAAAAAAAAAAAAAAACYAgAAZHJzL2Rv&#10;d25yZXYueG1sUEsFBgAAAAAEAAQA9QAAAIgDAAAAAA==&#10;" strokeweight=".30869mm"/>
                  <v:line id="Line 1338" o:spid="_x0000_s1123" style="position:absolute;visibility:visible;mso-wrap-style:square;v-text-anchor:top" from="401,276" to="40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AQcEA&#10;AADdAAAADwAAAGRycy9kb3ducmV2LnhtbERPzYrCMBC+L/gOYQRva9oV/6pRRBC9eKj6AEMztsVm&#10;Epus1n36jbCwt/n4fme57kwjHtT62rKCdJiAIC6srrlUcDnvPmcgfEDW2FgmBS/ysF71PpaYafvk&#10;nB6nUIoYwj5DBVUILpPSFxUZ9EPriCN3ta3BEGFbSt3iM4abRn4lyUQarDk2VOhoW1FxO30bBT87&#10;fz/mku5pumeXj7bjs7s5pQb9brMAEagL/+I/90HH+ZP5F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gEHBAAAA3QAAAA8AAAAAAAAAAAAAAAAAmAIAAGRycy9kb3du&#10;cmV2LnhtbFBLBQYAAAAABAAEAPUAAACGAwAAAAA=&#10;" strokeweight=".30869mm"/>
                  <v:shape id="Freeform 1339" o:spid="_x0000_s1124" style="position:absolute;left:401;top:276;width:21;height:12;visibility:visible;mso-wrap-style:square;v-text-anchor:top" coordsize="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A4cQA&#10;AADdAAAADwAAAGRycy9kb3ducmV2LnhtbESPT2vCQBDF7wW/wzKCt7pRJDSpG5FC1R6bFs/T7OQP&#10;ZmdDdtX47TuHQm8zvDfv/Wa7m1yvbjSGzrOB1TIBRVx523Fj4Pvr/fkFVIjIFnvPZOBBAXbF7GmL&#10;ufV3/qRbGRslIRxyNNDGOORah6olh2HpB2LRaj86jLKOjbYj3iXc9XqdJKl22LE0tDjQW0vVpbw6&#10;A3WW7Q8/ltJN2R/cumH3cTyfjVnMp/0rqEhT/Df/XZ+s4KeZ4Mo3MoI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AOHEAAAA3QAAAA8AAAAAAAAAAAAAAAAAmAIAAGRycy9k&#10;b3ducmV2LnhtbFBLBQYAAAAABAAEAPUAAACJAwAAAAA=&#10;" path="m,2r37,l39,,27,22,91,58,101,35,39,e" filled="f" strokeweight=".30869mm">
                    <v:path arrowok="t" o:connecttype="custom" o:connectlocs="0,0;8,0;8,0;6,5;19,12;21,7;8,0" o:connectangles="0,0,0,0,0,0,0"/>
                  </v:shape>
                  <v:line id="Line 1340" o:spid="_x0000_s1125" style="position:absolute;visibility:visible;mso-wrap-style:square;v-text-anchor:top" from="408,281" to="4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xqMMA&#10;AADdAAAADwAAAGRycy9kb3ducmV2LnhtbERPzWrCQBC+F3yHZYTemk1alCa6igjSXnpI9AGG7DQJ&#10;ZmfX7NakffquIHibj+931tvJ9OJKg+8sK8iSFARxbXXHjYLT8fDyDsIHZI29ZVLwSx62m9nTGgtt&#10;Ry7pWoVGxBD2BSpoQ3CFlL5uyaBPrCOO3LcdDIYIh0bqAccYbnr5mqZLabDj2NCio31L9bn6MQr+&#10;Dv7yVUq6ZNkHu/Jtvzi6s1PqeT7tViACTeEhvrs/dZy/zHO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ixqMMAAADdAAAADwAAAAAAAAAAAAAAAACYAgAAZHJzL2Rv&#10;d25yZXYueG1sUEsFBgAAAAAEAAQA9QAAAIgDAAAAAA==&#10;" strokeweight=".30869mm"/>
                  <v:line id="Line 1341" o:spid="_x0000_s1126" style="position:absolute;visibility:visible;mso-wrap-style:square;v-text-anchor:top" from="408,281" to="4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CL8QA&#10;AADdAAAADwAAAGRycy9kb3ducmV2LnhtbESPQW/CMAyF75P4D5EncRtphxioIyCEhNhlhwI/wGpM&#10;W9E4ocmg7NfPB6TdbL3n9z4v14Pr1I362Ho2kE8yUMSVty3XBk7H3dsCVEzIFjvPZOBBEdar0csS&#10;C+vvXNLtkGolIRwLNNCkFAqtY9WQwzjxgVi0s+8dJln7Wtse7xLuOv2eZR/aYcvS0GCgbUPV5fDj&#10;DPzu4vW71HTN8z2HcrqdHcMlGDN+HTafoBIN6d/8vP6ygj/PhF++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gi/EAAAA3QAAAA8AAAAAAAAAAAAAAAAAmAIAAGRycy9k&#10;b3ducmV2LnhtbFBLBQYAAAAABAAEAPUAAACJAwAAAAA=&#10;" strokeweight=".30869mm"/>
                  <v:line id="Line 1342" o:spid="_x0000_s1127" style="position:absolute;visibility:visible;mso-wrap-style:square;v-text-anchor:top" from="422,283" to="42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ntMAA&#10;AADdAAAADwAAAGRycy9kb3ducmV2LnhtbERPzYrCMBC+C75DGMGbplVWpRpFBHEve6j6AEMztsVm&#10;Epuo1affLCx4m4/vd1abzjTiQa2vLStIxwkI4sLqmksF59N+tADhA7LGxjIpeJGHzbrfW2Gm7ZNz&#10;ehxDKWII+wwVVCG4TEpfVGTQj60jjtzFtgZDhG0pdYvPGG4aOUmSmTRYc2yo0NGuouJ6vBsF772/&#10;/eSSbml6YJdPd18nd3VKDQfddgkiUBc+4n/3t47z50kKf9/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UntMAAAADdAAAADwAAAAAAAAAAAAAAAACYAgAAZHJzL2Rvd25y&#10;ZXYueG1sUEsFBgAAAAAEAAQA9QAAAIUDAAAAAA==&#10;" strokeweight=".30869mm"/>
                  <v:shape id="Freeform 1343" o:spid="_x0000_s1128" style="position:absolute;left:420;top:283;width:15;height:10;visibility:visible;mso-wrap-style:square;v-text-anchor:top" coordsize="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TaMIA&#10;AADdAAAADwAAAGRycy9kb3ducmV2LnhtbERPTWvCQBC9F/wPywje6kYRW6OriKBID4WaIh6H7JgE&#10;s7MhO8b477uFQm/zeJ+z2vSuVh21ofJsYDJOQBHn3lZcGPjO9q/voIIgW6w9k4EnBdisBy8rTK1/&#10;8Bd1JylUDOGQooFSpEm1DnlJDsPYN8SRu/rWoUTYFtq2+IjhrtbTJJlrhxXHhhIb2pWU3053Z+Bg&#10;3SzLPrfyUUnB88X52Z0vO2NGw367BCXUy7/4z320cf5bMoX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NowgAAAN0AAAAPAAAAAAAAAAAAAAAAAJgCAABkcnMvZG93&#10;bnJldi54bWxQSwUGAAAAAAQABAD1AAAAhwMAAAAA&#10;" path="m10,l,23,67,50,76,26,10,e" filled="f" strokeweight=".30869mm">
                    <v:path arrowok="t" o:connecttype="custom" o:connectlocs="2,0;0,5;13,10;15,5;2,0" o:connectangles="0,0,0,0,0"/>
                  </v:shape>
                  <v:line id="Line 1344" o:spid="_x0000_s1129" style="position:absolute;visibility:visible;mso-wrap-style:square;v-text-anchor:top" from="424,289" to="42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cWMMA&#10;AADdAAAADwAAAGRycy9kb3ducmV2LnhtbERPzWrCQBC+F3yHZQRvdZOGthLdBBHEXnpI7AMM2TEJ&#10;ZmfX7FbTPn1XEHqbj+93NuVkBnGl0feWFaTLBARxY3XPrYKv4/55BcIHZI2DZVLwQx7KYva0wVzb&#10;G1d0rUMrYgj7HBV0IbhcSt90ZNAvrSOO3MmOBkOEYyv1iLcYbgb5kiRv0mDPsaFDR7uOmnP9bRT8&#10;7v3ls5J0SdMDuyrbvR7d2Sm1mE/bNYhAU/gXP9wfOs5/TzK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scWMMAAADdAAAADwAAAAAAAAAAAAAAAACYAgAAZHJzL2Rv&#10;d25yZXYueG1sUEsFBgAAAAAEAAQA9QAAAIgDAAAAAA==&#10;" strokeweight=".30869mm"/>
                  <v:shape id="Freeform 1345" o:spid="_x0000_s1130" style="position:absolute;left:424;top:288;width:25;height:9;visibility:visible;mso-wrap-style:square;v-text-anchor:top" coordsize="1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OLsQA&#10;AADdAAAADwAAAGRycy9kb3ducmV2LnhtbERPS2sCMRC+F/ofwgheimYrpdqtUZai2ENBfOB52IzZ&#10;1c1km0Td/vumUPA2H99zpvPONuJKPtSOFTwPMxDEpdM1GwX73XIwAREissbGMSn4oQDz2ePDFHPt&#10;bryh6zYakUI45KigirHNpQxlRRbD0LXEiTs6bzEm6I3UHm8p3DZylGWv0mLNqaHClj4qKs/bi1Ww&#10;fHpbsDkd8LuIG7+WF/O1OhRK9Xtd8Q4iUhfv4n/3p07zx9kL/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dDi7EAAAA3QAAAA8AAAAAAAAAAAAAAAAAmAIAAGRycy9k&#10;b3ducmV2LnhtbFBLBQYAAAAABAAEAPUAAACJAwAAAAA=&#10;" path="m,5r53,l55,,46,24r72,21l125,20,55,e" filled="f" strokeweight=".30869mm">
                    <v:path arrowok="t" o:connecttype="custom" o:connectlocs="0,1;11,1;11,0;9,5;24,9;25,4;11,0" o:connectangles="0,0,0,0,0,0,0"/>
                  </v:shape>
                  <v:line id="Line 1346" o:spid="_x0000_s1131" style="position:absolute;visibility:visible;mso-wrap-style:square;v-text-anchor:top" from="434,293" to="4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ht8MA&#10;AADdAAAADwAAAGRycy9kb3ducmV2LnhtbERPS2rDMBDdF3oHMYHsGtktbooTJZRAaDdd2M4BBmtq&#10;m1gjxVJtp6evAoHu5vG+s93PphcjDb6zrCBdJSCIa6s7bhScquPTGwgfkDX2lknBlTzsd48PW8y1&#10;nbigsQyNiCHsc1TQhuByKX3dkkG/so44ct92MBgiHBqpB5xiuOnlc5K8SoMdx4YWHR1aqs/lj1Hw&#10;e/SXr0LSJU0/2BUvh6xyZ6fUcjG/b0AEmsO/+O7+1HH+Osng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ht8MAAADdAAAADwAAAAAAAAAAAAAAAACYAgAAZHJzL2Rv&#10;d25yZXYueG1sUEsFBgAAAAAEAAQA9QAAAIgDAAAAAA==&#10;" strokeweight=".30869mm"/>
                  <v:shape id="Freeform 1347" o:spid="_x0000_s1132" style="position:absolute;left:434;top:292;width:29;height:8;visibility:visible;mso-wrap-style:square;v-text-anchor:top" coordsize="1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PLMQA&#10;AADdAAAADwAAAGRycy9kb3ducmV2LnhtbERPS2sCMRC+C/0PYQpepCatT7ZGEVHoTXQL4m3YjLuL&#10;m8l2E3Xtr28Kgrf5+J4zW7S2EldqfOlYw3tfgSDOnCk51/Cdbt6mIHxANlg5Jg138rCYv3RmmBh3&#10;4x1d9yEXMYR9ghqKEOpESp8VZNH3XU0cuZNrLIYIm1yaBm8x3FbyQ6mxtFhybCiwplVB2Xl/sRqW&#10;2/T4e+4NT8ftauR/0nQ9mB6U1t3XdvkJIlAbnuKH+8vE+RM1hv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jyzEAAAA3QAAAA8AAAAAAAAAAAAAAAAAmAIAAGRycy9k&#10;b3ducmV2LnhtbFBLBQYAAAAABAAEAPUAAACJAwAAAAA=&#10;" path="m,6r70,l72,,65,25r72,12l142,13,72,e" filled="f" strokeweight=".30869mm">
                    <v:path arrowok="t" o:connecttype="custom" o:connectlocs="0,1;14,1;15,0;13,5;28,8;29,3;15,0" o:connectangles="0,0,0,0,0,0,0"/>
                  </v:shape>
                  <v:line id="Line 1348" o:spid="_x0000_s1133" style="position:absolute;visibility:visible;mso-wrap-style:square;v-text-anchor:top" from="463,295" to="4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W8EA&#10;AADdAAAADwAAAGRycy9kb3ducmV2LnhtbERPzYrCMBC+L/gOYQRva1rFVapRRBD34qHqAwzN2Bab&#10;SWyiVp9+Iwh7m4/vdxarzjTiTq2vLStIhwkI4sLqmksFp+P2ewbCB2SNjWVS8CQPq2Xva4GZtg/O&#10;6X4IpYgh7DNUUIXgMil9UZFBP7SOOHJn2xoMEbal1C0+Yrhp5ChJfqTBmmNDhY42FRWXw80oeG39&#10;dZ9Luqbpjl0+3kyO7uKUGvS79RxEoC78iz/uXx3nT5Mp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AGlvBAAAA3QAAAA8AAAAAAAAAAAAAAAAAmAIAAGRycy9kb3du&#10;cmV2LnhtbFBLBQYAAAAABAAEAPUAAACGAwAAAAA=&#10;" strokeweight=".30869mm"/>
                  <v:shape id="Freeform 1349" o:spid="_x0000_s1134" style="position:absolute;left:462;top:292;width:44;height:9;visibility:visible;mso-wrap-style:square;v-text-anchor:top" coordsize="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QBsQA&#10;AADdAAAADwAAAGRycy9kb3ducmV2LnhtbESPTWvCQBCG7wX/wzJCb3XXtGiJriJSoVAoftHzkB2T&#10;YHY2Zrea/vvOQfA2w7wfz8yXvW/UlbpYB7YwHhlQxEVwNZcWjofNyzuomJAdNoHJwh9FWC4GT3PM&#10;Xbjxjq77VCoJ4ZijhSqlNtc6FhV5jKPQEsvtFDqPSdau1K7Dm4T7RmfGTLTHmqWhwpbWFRXn/a+X&#10;3rePNX3zYXv86uNl8/Pqs6nJrH0e9qsZqER9eojv7k8n+FMjuPKNj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EAbEAAAA3QAAAA8AAAAAAAAAAAAAAAAAmAIAAGRycy9k&#10;b3ducmV2LnhtbFBLBQYAAAAABAAEAPUAAACJAwAAAAA=&#10;" path="m5,13l,37r75,5l75,16,5,13,3,27r72,l147,27r2,10l145,13,75,16r,26l149,37,221,25,214,,145,13r4,24e" filled="f" strokeweight=".30869mm">
                    <v:path arrowok="t" o:connecttype="custom" o:connectlocs="1,3;0,8;15,9;15,3;1,3;1,6;15,6;29,6;30,8;29,3;15,3;15,9;30,8;44,5;43,0;29,3;30,8" o:connectangles="0,0,0,0,0,0,0,0,0,0,0,0,0,0,0,0,0"/>
                  </v:shape>
                  <v:line id="Line 1350" o:spid="_x0000_s1135" style="position:absolute;visibility:visible;mso-wrap-style:square;v-text-anchor:top" from="506,297" to="50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rssMA&#10;AADdAAAADwAAAGRycy9kb3ducmV2LnhtbERPS2rDMBDdB3oHMYXsEtktzceNYkrAtJsunOQAgzW1&#10;TayRbKmx09NXhUJ283jf2eWT6cSVBt9aVpAuExDEldUt1wrOp2KxAeEDssbOMim4kYd8/zDbYabt&#10;yCVdj6EWMYR9hgqaEFwmpa8aMuiX1hFH7ssOBkOEQy31gGMMN518SpKVNNhybGjQ0aGh6nL8Ngp+&#10;Ct9/lpL6NH1nVz4fXk7u4pSaP05vryACTeEu/nd/6Dh/nWz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rssMAAADdAAAADwAAAAAAAAAAAAAAAACYAgAAZHJzL2Rv&#10;d25yZXYueG1sUEsFBgAAAAAEAAQA9QAAAIgDAAAAAA==&#10;" strokeweight=".30869mm"/>
                  <v:shape id="Freeform 1351" o:spid="_x0000_s1136" style="position:absolute;left:505;top:288;width:15;height:9;visibility:visible;mso-wrap-style:square;v-text-anchor:top" coordsize="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17McA&#10;AADdAAAADwAAAGRycy9kb3ducmV2LnhtbESPzW7CQAyE75X6DitX4lY2gERRyga1SCAuFZD20KOV&#10;dX7arDdkF0jfHh8qcbM145nPy9XgWnWhPjSeDUzGCSjiwtuGKwNfn5vnBagQkS22nsnAHwVYZY8P&#10;S0ytv/KRLnmslIRwSNFAHWOXah2KmhyGse+IRSt97zDK2lfa9niVcNfqaZLMtcOGpaHGjtY1Fb/5&#10;2RlYnD7i/DQcvpP32U91aM/77cyWxoyehrdXUJGGeDf/X++s4L9MhF++kRF0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tezHAAAA3QAAAA8AAAAAAAAAAAAAAAAAmAIAAGRy&#10;cy9kb3ducmV2LnhtbFBLBQYAAAAABAAEAPUAAACMAwAAAAA=&#10;" path="m7,45l77,24,70,,,20,7,45e" filled="f" strokeweight=".30869mm">
                    <v:path arrowok="t" o:connecttype="custom" o:connectlocs="1,9;15,5;14,0;0,4;1,9" o:connectangles="0,0,0,0,0"/>
                  </v:shape>
                  <v:line id="Line 1352" o:spid="_x0000_s1137" style="position:absolute;visibility:visible;mso-wrap-style:square;v-text-anchor:top" from="505,293" to="50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xacIA&#10;AADdAAAADwAAAGRycy9kb3ducmV2LnhtbERPzWoCMRC+C32HMAVvmk2lKlujFEH00sO6PsCwme4u&#10;biZxE3XbpzeFgrf5+H5ntRlsJ27Uh9axBjXNQBBXzrRcaziVu8kSRIjIBjvHpOGHAmzWL6MV5sbd&#10;uaDbMdYihXDIUUMTo8+lDFVDFsPUeeLEfbveYkywr6Xp8Z7CbSffsmwuLbacGhr0tG2oOh+vVsPv&#10;Lly+CkkXpfbsi9n2vfRnr/X4dfj8ABFpiE/xv/tg0vyFUvD3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pwgAAAN0AAAAPAAAAAAAAAAAAAAAAAJgCAABkcnMvZG93&#10;bnJldi54bWxQSwUGAAAAAAQABAD1AAAAhwMAAAAA&#10;" strokeweight=".30869mm"/>
                  <v:shape id="Freeform 1353" o:spid="_x0000_s1138" style="position:absolute;left:505;top:283;width:29;height:10;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VosEA&#10;AADdAAAADwAAAGRycy9kb3ducmV2LnhtbERP3WrCMBS+H/gO4Qy8m6kVnHRGUaniLld9gENz1pYl&#10;JyWJWn16Mxjs7nx8v2e5HqwRV/Khc6xgOslAENdOd9woOJ/2bwsQISJrNI5JwZ0CrFejlyUW2t34&#10;i65VbEQK4VCggjbGvpAy1C1ZDBPXEyfu23mLMUHfSO3xlsKtkXmWzaXFjlNDiz3tWqp/qotV8Gk8&#10;xtqUw/awwbwsH3zeNTOlxq/D5gNEpCH+i//cR53mv09z+P0mn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1aLBAAAA3QAAAA8AAAAAAAAAAAAAAAAAmAIAAGRycy9kb3du&#10;cmV2LnhtbFBLBQYAAAAABAAEAPUAAACGAwAAAAA=&#10;" path="m,52r67,l74,50,144,23,131,,67,26r7,24e" filled="f" strokeweight=".30869mm">
                    <v:path arrowok="t" o:connecttype="custom" o:connectlocs="0,10;13,10;15,10;29,4;26,0;13,5;15,10" o:connectangles="0,0,0,0,0,0,0"/>
                  </v:shape>
                  <v:line id="Line 1354" o:spid="_x0000_s1139" style="position:absolute;visibility:visible;mso-wrap-style:square;v-text-anchor:top" from="519,289" to="51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KhcMA&#10;AADdAAAADwAAAGRycy9kb3ducmV2LnhtbERPzWrCQBC+F3yHZQRvdZOGthLdBBHEXnpI7AMM2TEJ&#10;ZmfX7FbTPn1XEHqbj+93NuVkBnGl0feWFaTLBARxY3XPrYKv4/55BcIHZI2DZVLwQx7KYva0wVzb&#10;G1d0rUMrYgj7HBV0IbhcSt90ZNAvrSOO3MmOBkOEYyv1iLcYbgb5kiRv0mDPsaFDR7uOmnP9bRT8&#10;7v3ls5J0SdMDuyrbvR7d2Sm1mE/bNYhAU/gXP9wfOs5/TzO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KKhcMAAADdAAAADwAAAAAAAAAAAAAAAACYAgAAZHJzL2Rv&#10;d25yZXYueG1sUEsFBgAAAAAEAAQA9QAAAIgDAAAAAA==&#10;" strokeweight=".30869mm"/>
                  <v:line id="Line 1355" o:spid="_x0000_s1140" style="position:absolute;visibility:visible;mso-wrap-style:square;v-text-anchor:top" from="519,289" to="53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S8cMA&#10;AADdAAAADwAAAGRycy9kb3ducmV2LnhtbERPS2rDMBDdB3oHMYXsEtlt88GNYkrAtJsunOQAgzW1&#10;TayRbKmx09NXhUJ283jf2eWT6cSVBt9aVpAuExDEldUt1wrOp2KxBeEDssbOMim4kYd8/zDbYabt&#10;yCVdj6EWMYR9hgqaEFwmpa8aMuiX1hFH7ssOBkOEQy31gGMMN518SpK1NNhybGjQ0aGh6nL8Ngp+&#10;Ct9/lpL6NH1nVz4fVid3cUrNH6e3VxCBpnAX/7s/dJy/SV/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sS8cMAAADdAAAADwAAAAAAAAAAAAAAAACYAgAAZHJzL2Rv&#10;d25yZXYueG1sUEsFBgAAAAAEAAQA9QAAAIgDAAAAAA==&#10;" strokeweight=".30869mm"/>
                  <v:line id="Line 1356" o:spid="_x0000_s1141" style="position:absolute;visibility:visible;mso-wrap-style:square;v-text-anchor:top" from="534,288" to="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3asMA&#10;AADdAAAADwAAAGRycy9kb3ducmV2LnhtbERPS2rDMBDdF3oHMYHsGtktbooTJZRAaDdd2M4BBmtq&#10;m1gjxVJtp6evAoHu5vG+s93PphcjDb6zrCBdJSCIa6s7bhScquPTGwgfkDX2lknBlTzsd48PW8y1&#10;nbigsQyNiCHsc1TQhuByKX3dkkG/so44ct92MBgiHBqpB5xiuOnlc5K8SoMdx4YWHR1aqs/lj1Hw&#10;e/SXr0LSJU0/2BUvh6xyZ6fUcjG/b0AEmsO/+O7+1HH+Os3g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e3asMAAADdAAAADwAAAAAAAAAAAAAAAACYAgAAZHJzL2Rv&#10;d25yZXYueG1sUEsFBgAAAAAEAAQA9QAAAIgDAAAAAA==&#10;" strokeweight=".30869mm"/>
                  <v:shape id="Freeform 1357" o:spid="_x0000_s1142" style="position:absolute;left:531;top:276;width:16;height:12;visibility:visible;mso-wrap-style:square;v-text-anchor:top" coordsize="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NcEA&#10;AADdAAAADwAAAGRycy9kb3ducmV2LnhtbERPzYrCMBC+L/gOYQRva6oHLdUoohW7t131AYZmbIvN&#10;pCSx7b79ZmFhb/Px/c52P5pW9OR8Y1nBYp6AIC6tbrhScL+d31MQPiBrbC2Tgm/ysN9N3raYaTvw&#10;F/XXUIkYwj5DBXUIXSalL2sy6Oe2I47cwzqDIUJXSe1wiOGmlcskWUmDDceGGjs61lQ+ry+j4OOU&#10;kBtGv/5Mi+LykH2e5iZXajYdDxsQgcbwL/5zFzrOXy9W8PtNPE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njXBAAAA3QAAAA8AAAAAAAAAAAAAAAAAmAIAAGRycy9kb3du&#10;cmV2LnhtbFBLBQYAAAAABAAEAPUAAACGAwAAAAA=&#10;" path="m13,58l76,22,64,,,35,13,58e" filled="f" strokeweight=".30869mm">
                    <v:path arrowok="t" o:connecttype="custom" o:connectlocs="3,12;16,5;13,0;0,7;3,12" o:connectangles="0,0,0,0,0"/>
                  </v:shape>
                  <v:line id="Line 1358" o:spid="_x0000_s1143" style="position:absolute;visibility:visible;mso-wrap-style:square;v-text-anchor:top" from="535,281" to="53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MhsMA&#10;AADdAAAADwAAAGRycy9kb3ducmV2LnhtbERPS2rDMBDdB3oHMYXuEtktTYoT2ZSAaTZdOO4BBmti&#10;m1gjxVIdt6ePCoXs5vG+sytmM4iJRt9bVpCuEhDEjdU9twq+6nL5BsIHZI2DZVLwQx6K/GGxw0zb&#10;K1c0HUMrYgj7DBV0IbhMSt90ZNCvrCOO3MmOBkOEYyv1iNcYbgb5nCRrabDn2NCho31Hzfn4bRT8&#10;lv7yWUm6pOkHu+pl/1q7s1Pq6XF+34IINIe7+N990HH+Jt3A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MhsMAAADdAAAADwAAAAAAAAAAAAAAAACYAgAAZHJzL2Rv&#10;d25yZXYueG1sUEsFBgAAAAAEAAQA9QAAAIgDAAAAAA==&#10;" strokeweight=".30869mm"/>
                  <v:shape id="Freeform 1359" o:spid="_x0000_s1144" style="position:absolute;left:535;top:268;width:24;height:13;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vMcA&#10;AADdAAAADwAAAGRycy9kb3ducmV2LnhtbESPQUvDQBCF74L/YRnBi9hNRK2k3ZY2okjBg9UfMGan&#10;SWh2NmTHNu2vdw6Ctxnem/e+mS/H0JkDDamN7CCfZGCIq+hbrh18fb7cPoFJguyxi0wOTpRgubi8&#10;mGPh45E/6LCV2mgIpwIdNCJ9YW2qGgqYJrEnVm0Xh4Ci61BbP+BRw0Nn77Ls0QZsWRsa7KlsqNpv&#10;f4KDdbl7mJ7fk6xf4/1N+bzqNvKdO3d9Na5mYIRG+Tf/Xb95xZ/miqvf6Ah2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rzHAAAA3QAAAA8AAAAAAAAAAAAAAAAAmAIAAGRy&#10;cy9kb3ducmV2LnhtbFBLBQYAAAAABAAEAPUAAACMAwAAAAA=&#10;" path="m,62r53,l57,61,119,18,102,,45,39,57,61e" filled="f" strokeweight=".30869mm">
                    <v:path arrowok="t" o:connecttype="custom" o:connectlocs="0,13;11,13;11,13;24,4;21,0;9,8;11,13" o:connectangles="0,0,0,0,0,0,0"/>
                  </v:shape>
                  <v:line id="Line 1360" o:spid="_x0000_s1145" style="position:absolute;visibility:visible;mso-wrap-style:square;v-text-anchor:top" from="544,276" to="54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9b8MA&#10;AADdAAAADwAAAGRycy9kb3ducmV2LnhtbERPS2rDMBDdB3oHMYXsEtktzceNYkrAtJsunOQAgzW1&#10;TayRbKmx09NXhUJ283jf2eWT6cSVBt9aVpAuExDEldUt1wrOp2KxAeEDssbOMim4kYd8/zDbYabt&#10;yCVdj6EWMYR9hgqaEFwmpa8aMuiX1hFH7ssOBkOEQy31gGMMN518SpKVNNhybGjQ0aGh6nL8Ngp+&#10;Ct9/lpL6NH1nVz4fXk7u4pSaP05vryACTeEu/nd/6Dh/nW7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q9b8MAAADdAAAADwAAAAAAAAAAAAAAAACYAgAAZHJzL2Rv&#10;d25yZXYueG1sUEsFBgAAAAAEAAQA9QAAAIgDAAAAAA==&#10;" strokeweight=".30869mm"/>
                  <v:shape id="Freeform 1361" o:spid="_x0000_s1146" style="position:absolute;left:544;top:272;width:14;height:4;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SG8cA&#10;AADdAAAADwAAAGRycy9kb3ducmV2LnhtbESPQWvCQBCF7wX/wzKCl1I32mI1dRWRCkIvNfEHjNlp&#10;kjY7G7LbGP995yD0NsN789436+3gGtVTF2rPBmbTBBRx4W3NpYFzfnhaggoR2WLjmQzcKMB2M3pY&#10;Y2r9lU/UZ7FUEsIhRQNVjG2qdSgqchimviUW7ct3DqOsXalth1cJd42eJ8lCO6xZGipsaV9R8ZP9&#10;OgOXjyb7fFyE5PD9kj/fylX+fupzYybjYfcGKtIQ/83366MV/Ne58Ms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u0hvHAAAA3QAAAA8AAAAAAAAAAAAAAAAAmAIAAGRy&#10;cy9kb3ducmV2LnhtbFBLBQYAAAAABAAEAPUAAACMAwAAAAA=&#10;" path="m,20r39,l70,,26,e" filled="f" strokeweight=".30869mm">
                    <v:path arrowok="t" o:connecttype="custom" o:connectlocs="0,4;8,4;14,0;5,0" o:connectangles="0,0,0,0"/>
                  </v:shape>
                  <v:line id="Line 1362" o:spid="_x0000_s1147" style="position:absolute;visibility:visible;mso-wrap-style:square;v-text-anchor:top" from="559,272" to="55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71MEA&#10;AADdAAAADwAAAGRycy9kb3ducmV2LnhtbERPzYrCMBC+C/sOYYS9aVoXdalGWQTRi4daH2BoZtti&#10;M4lN1O4+vREEb/Px/c5y3ZtW3KjzjWUF6TgBQVxa3XCl4FRsR98gfEDW2FomBX/kYb36GCwx0/bO&#10;Od2OoRIxhH2GCuoQXCalL2sy6MfWEUfu13YGQ4RdJXWH9xhuWjlJkpk02HBsqNHRpqbyfLwaBf9b&#10;fznkki5pumOXf22mhTs7pT6H/c8CRKA+vMUv917H+fNJ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Qe9TBAAAA3QAAAA8AAAAAAAAAAAAAAAAAmAIAAGRycy9kb3du&#10;cmV2LnhtbFBLBQYAAAAABAAEAPUAAACGAwAAAAA=&#10;" strokeweight=".30869mm"/>
                  <v:shape id="Freeform 1363" o:spid="_x0000_s1148" style="position:absolute;left:556;top:258;width:14;height:14;visibility:visible;mso-wrap-style:square;v-text-anchor:top" coordsize="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U1sMA&#10;AADdAAAADwAAAGRycy9kb3ducmV2LnhtbERP30vDMBB+F/Y/hBN8c2mqrFKXjW0w8GVCp/h8NGdT&#10;bS6lyda6v94IA9/u4/t5y/XkOnGmIbSeNah5BoK49qblRsP72/7+CUSIyAY7z6ThhwKsV7ObJZbG&#10;j1zR+RgbkUI4lKjBxtiXUobaksMw9z1x4j794DAmODTSDDimcNfJPMsW0mHLqcFiTztL9ffx5DRU&#10;X+pjnOzrtri0qvLq8PjglNf67nbaPIOINMV/8dX9YtL8Is/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U1sMAAADdAAAADwAAAAAAAAAAAAAAAACYAgAAZHJzL2Rv&#10;d25yZXYueG1sUEsFBgAAAAAEAAQA9QAAAIgDAAAAAA==&#10;" path="m17,67l70,19,53,,,49,17,67e" filled="f" strokeweight=".30869mm">
                    <v:path arrowok="t" o:connecttype="custom" o:connectlocs="3,14;14,4;11,0;0,10;3,14" o:connectangles="0,0,0,0,0"/>
                  </v:shape>
                  <v:line id="Line 1364" o:spid="_x0000_s1149" style="position:absolute;visibility:visible;mso-wrap-style:square;v-text-anchor:top" from="556,268" to="55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AOMEA&#10;AADdAAAADwAAAGRycy9kb3ducmV2LnhtbERPzYrCMBC+C/sOYRa8aVrFH6pRRBD34qHqAwzN2Bab&#10;SWyiVp9+s7DgbT6+31muO9OIB7W+tqwgHSYgiAuray4VnE+7wRyED8gaG8uk4EUe1quv3hIzbZ+c&#10;0+MYShFD2GeooArBZVL6oiKDfmgdceQutjUYImxLqVt8xnDTyFGSTKXBmmNDhY62FRXX490oeO/8&#10;7ZBLuqXpnl0+3k5O7uqU6n93mwWIQF34iP/dPzrOn43G8Pd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OQDjBAAAA3QAAAA8AAAAAAAAAAAAAAAAAmAIAAGRycy9kb3du&#10;cmV2LnhtbFBLBQYAAAAABAAEAPUAAACGAwAAAAA=&#10;" strokeweight=".30869mm"/>
                  <v:shape id="Freeform 1365" o:spid="_x0000_s1150" style="position:absolute;left:556;top:264;width:12;height:4;visibility:visible;mso-wrap-style:square;v-text-anchor:top" coordsize="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z1cIA&#10;AADdAAAADwAAAGRycy9kb3ducmV2LnhtbERPS4vCMBC+L/gfwgheljW1yLpUo4igeBMfqMexmW3L&#10;NpOSRK3/3gjC3ubje85k1ppa3Mj5yrKCQT8BQZxbXXGh4LBffv2A8AFZY22ZFDzIw2za+Zhgpu2d&#10;t3TbhULEEPYZKihDaDIpfV6SQd+3DXHkfq0zGCJ0hdQO7zHc1DJNkm9psOLYUGJDi5Lyv93VKNjk&#10;bvip0/PlkLijOYX5qtDnlVK9bjsfgwjUhn/x273Wcf4oHcLrm3iC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bPVwgAAAN0AAAAPAAAAAAAAAAAAAAAAAJgCAABkcnMvZG93&#10;bnJldi54bWxQSwUGAAAAAAQABAD1AAAAhwMAAAAA&#10;" path="m,21r39,l62,,23,e" filled="f" strokeweight=".30869mm">
                    <v:path arrowok="t" o:connecttype="custom" o:connectlocs="0,4;8,4;12,0;4,0" o:connectangles="0,0,0,0"/>
                  </v:shape>
                  <v:line id="Line 1366" o:spid="_x0000_s1151" style="position:absolute;visibility:visible;mso-wrap-style:square;v-text-anchor:top" from="570,262" to="57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918MA&#10;AADdAAAADwAAAGRycy9kb3ducmV2LnhtbERPS2rDMBDdF3IHMYHuGtkOSYsbxRRDSDddOM4BBmtq&#10;m1gj2VITt6evCoXs5vG+sytmM4grTb63rCBdJSCIG6t7bhWc68PTCwgfkDUOlknBN3ko9ouHHeba&#10;3rii6ym0Ioawz1FBF4LLpfRNRwb9yjriyH3ayWCIcGqlnvAWw80gsyTZSoM9x4YOHZUdNZfTl1Hw&#10;c/DjRyVpTNMju2pdbmp3cUo9Lue3VxCB5nAX/7vfdZz/nG3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918MAAADdAAAADwAAAAAAAAAAAAAAAACYAgAAZHJzL2Rv&#10;d25yZXYueG1sUEsFBgAAAAAEAAQA9QAAAIgDAAAAAA==&#10;" strokeweight=".30869mm"/>
                  <v:shape id="Freeform 1367" o:spid="_x0000_s1152" style="position:absolute;left:566;top:236;width:22;height:26;visibility:visible;mso-wrap-style:square;v-text-anchor:top" coordsize="1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bMMA&#10;AADdAAAADwAAAGRycy9kb3ducmV2LnhtbERPTWuDQBC9F/Iflgn0UpJVKTaYbIJpKfRY0xxyHNyJ&#10;StxZcTdq/fXdQqG3ebzP2R0m04qBetdYVhCvIxDEpdUNVwrOX++rDQjnkTW2lknBNzk47BcPO8y0&#10;Hbmg4eQrEULYZaig9r7LpHRlTQbd2nbEgbva3qAPsK+k7nEM4aaVSRSl0mDDoaHGjl5rKm+nu1Hw&#10;XMxvsT7HPB/56ZIOUV52n6NSj8sp34LwNPl/8Z/7Q4f5L0kK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qCbMMAAADdAAAADwAAAAAAAAAAAAAAAACYAgAAZHJzL2Rv&#10;d25yZXYueG1sUEsFBgAAAAAEAAQA9QAAAIgDAAAAAA==&#10;" path="m17,129l68,74,46,57,,110r17,19l25,121r,-41l46,57,68,74,110,16,89,,46,57r,41e" filled="f" strokeweight=".30869mm">
                    <v:path arrowok="t" o:connecttype="custom" o:connectlocs="3,26;14,15;9,11;0,22;3,26;5,24;5,16;9,11;14,15;22,3;18,0;9,11;9,20" o:connectangles="0,0,0,0,0,0,0,0,0,0,0,0,0"/>
                  </v:shape>
                  <v:line id="Line 1368" o:spid="_x0000_s1153" style="position:absolute;visibility:visible;mso-wrap-style:square;v-text-anchor:top" from="580,251" to="58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GO8MA&#10;AADdAAAADwAAAGRycy9kb3ducmV2LnhtbERPzWrCQBC+F3yHZQremk2UNpK6igjSXnqI+gBDdkyC&#10;2dk1u03SPn1XEHqbj+931tvJdGKg3reWFWRJCoK4srrlWsH5dHhZgfABWWNnmRT8kIftZva0xkLb&#10;kUsajqEWMYR9gQqaEFwhpa8aMugT64gjd7G9wRBhX0vd4xjDTScXafomDbYcGxp0tG+ouh6/jYLf&#10;g799lZJuWfbBrlzuX0/u6pSaP0+7dxCBpvAvfrg/dZyfL3K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VGO8MAAADdAAAADwAAAAAAAAAAAAAAAACYAgAAZHJzL2Rv&#10;d25yZXYueG1sUEsFBgAAAAAEAAQA9QAAAIgDAAAAAA==&#10;" strokeweight=".30869mm"/>
                  <v:shape id="Freeform 1369" o:spid="_x0000_s1154" style="position:absolute;left:580;top:229;width:8;height:22;visibility:visible;mso-wrap-style:square;v-text-anchor:top" coordsize="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kDccA&#10;AADdAAAADwAAAGRycy9kb3ducmV2LnhtbESPQW/CMAyF70j7D5En7YJGCodRFQJCiEk7jCEYB45W&#10;Y5qKxilNBuXfz4dJu9l6z+99ni9736gbdbEObGA8ykARl8HWXBk4fr+/5qBiQrbYBCYDD4qwXDwN&#10;5ljYcOc93Q6pUhLCsUADLqW20DqWjjzGUWiJRTuHzmOStau07fAu4b7Rkyx70x5rlgaHLa0dlZfD&#10;jzfw+ciPKT99uWp3HU79ttaX7WZnzMtzv5qBStSnf/Pf9YcV/OlE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ZA3HAAAA3QAAAA8AAAAAAAAAAAAAAAAAmAIAAGRy&#10;cy9kb3ducmV2LnhtbFBLBQYAAAAABAAEAPUAAACMAwAAAAA=&#10;" path="m,112l,69,21,38,42,54,42,e" filled="f" strokeweight=".30869mm">
                    <v:path arrowok="t" o:connecttype="custom" o:connectlocs="0,22;0,14;4,7;8,11;8,0" o:connectangles="0,0,0,0,0"/>
                  </v:shape>
                  <v:line id="Line 1370" o:spid="_x0000_s1155" style="position:absolute;visibility:visible;mso-wrap-style:square;v-text-anchor:top" from="591,224" to="5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30sMA&#10;AADdAAAADwAAAGRycy9kb3ducmV2LnhtbERPzWrCQBC+F3yHZQre6iaWVk1dgwjSXnqI+gBDdkyC&#10;2dlNdpvEPn23UOhtPr7f2eaTacVAvW8sK0gXCQji0uqGKwWX8/FpDcIHZI2tZVJwJw/5bvawxUzb&#10;kQsaTqESMYR9hgrqEFwmpS9rMugX1hFH7mp7gyHCvpK6xzGGm1Yuk+RVGmw4NtTo6FBTeTt9GQXf&#10;R999FpK6NH1nVzwfXs7u5pSaP077NxCBpvAv/nN/6Dh/tdzA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30sMAAADdAAAADwAAAAAAAAAAAAAAAACYAgAAZHJzL2Rv&#10;d25yZXYueG1sUEsFBgAAAAAEAAQA9QAAAIgDAAAAAA==&#10;" strokeweight=".30869mm"/>
                  <v:shape id="Freeform 1371" o:spid="_x0000_s1156" style="position:absolute;left:584;top:224;width:7;height:21;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yC8UA&#10;AADdAAAADwAAAGRycy9kb3ducmV2LnhtbESPQUvDQBCF74L/YRnBm91oQCXttohgyVFbqXibZsck&#10;mJ0Nu2MT/fXOQfA2w3vz3jerzRwGc6KU+8gOrhcFGOIm+p5bB6/7p6t7MFmQPQ6RycE3Zdisz89W&#10;WPk48QuddtIaDeFcoYNOZKyszU1HAfMijsSqfcQUUHRNrfUJJw0Pg70pilsbsGdt6HCkx46az91X&#10;cPA2HVJZynG7lfca2+efej8daucuL+aHJRihWf7Nf9e1V/y7Uv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ILxQAAAN0AAAAPAAAAAAAAAAAAAAAAAJgCAABkcnMv&#10;ZG93bnJldi54bWxQSwUGAAAAAAQABAD1AAAAigMAAAAA&#10;" path="m34,l,61r,44e" filled="f" strokeweight=".30869mm">
                    <v:path arrowok="t" o:connecttype="custom" o:connectlocs="7,0;0,12;0,21" o:connectangles="0,0,0"/>
                  </v:shape>
                  <v:line id="Line 1372" o:spid="_x0000_s1157" style="position:absolute;visibility:visible;mso-wrap-style:square;v-text-anchor:top" from="588,240" to="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tCcMA&#10;AADdAAAADwAAAGRycy9kb3ducmV2LnhtbERPzWrCQBC+F3yHZQRvdZOGthLdBBHEXnpI7AMM2TEJ&#10;ZmfX7FbTPn1XEHqbj+93NuVkBnGl0feWFaTLBARxY3XPrYKv4/55BcIHZI2DZVLwQx7KYva0wVzb&#10;G1d0rUMrYgj7HBV0IbhcSt90ZNAvrSOO3MmOBkOEYyv1iLcYbgb5kiRv0mDPsaFDR7uOmnP9bRT8&#10;7v3ls5J0SdMDuyrbvR7d2Sm1mE/bNYhAU/gXP9wfOs5/z1K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tCcMAAADdAAAADwAAAAAAAAAAAAAAAACYAgAAZHJzL2Rv&#10;d25yZXYueG1sUEsFBgAAAAAEAAQA9QAAAIgDAAAAAA==&#10;" strokeweight=".30869mm"/>
                  <v:shape id="Freeform 1373" o:spid="_x0000_s1158" style="position:absolute;left:588;top:211;width:13;height:29;visibility:visible;mso-wrap-style:square;v-text-anchor:top" coordsize="6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nnMUA&#10;AADdAAAADwAAAGRycy9kb3ducmV2LnhtbERPS2vCQBC+F/oflhF6KXXTlKrErCLSqrfSWA/ehuzk&#10;gdnZkF1N9Ne7hUJv8/E9J10OphEX6lxtWcHrOAJBnFtdc6ngZ//5MgPhPLLGxjIpuJKD5eLxIcVE&#10;256/6ZL5UoQQdgkqqLxvEyldXpFBN7YtceAK2xn0AXal1B32Idw0Mo6iiTRYc2iosKV1RfkpOxsF&#10;79vp89mud8ev+qM/xLfNatgUvVJPo2E1B+Fp8P/iP/dOh/nTtxh+vwkn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GecxQAAAN0AAAAPAAAAAAAAAAAAAAAAAJgCAABkcnMv&#10;ZG93bnJldi54bWxQSwUGAAAAAAQABAD1AAAAigMAAAAA&#10;" path="m,142l36,76,13,65,36,76,64,9,41,,13,65r8,5l21,103e" filled="f" strokeweight=".30869mm">
                    <v:path arrowok="t" o:connecttype="custom" o:connectlocs="0,29;7,16;3,13;7,16;13,2;8,0;3,13;4,14;4,21" o:connectangles="0,0,0,0,0,0,0,0,0"/>
                  </v:shape>
                  <v:line id="Line 1374" o:spid="_x0000_s1159" style="position:absolute;visibility:visible;mso-wrap-style:square;v-text-anchor:top" from="597,224" to="59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W5cEA&#10;AADdAAAADwAAAGRycy9kb3ducmV2LnhtbERPzYrCMBC+C/sOYYS9aVqL7lKNsgiyXjxU9wGGZrYt&#10;NpPYRK0+vREEb/Px/c5i1ZtWXKjzjWUF6TgBQVxa3XCl4O+wGX2D8AFZY2uZFNzIw2r5MVhgru2V&#10;C7rsQyViCPscFdQhuFxKX9Zk0I+tI47cv+0Mhgi7SuoOrzHctHKSJDNpsOHYUKOjdU3lcX82Cu4b&#10;f9oVkk5p+suuyNbTgzs6pT6H/c8cRKA+vMUv91bH+V9ZB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1uXBAAAA3QAAAA8AAAAAAAAAAAAAAAAAmAIAAGRycy9kb3du&#10;cmV2LnhtbFBLBQYAAAAABAAEAPUAAACGAwAAAAA=&#10;" strokeweight=".30869mm"/>
                  <v:shape id="Freeform 1375" o:spid="_x0000_s1160" style="position:absolute;left:596;top:198;width:5;height:26;visibility:visible;mso-wrap-style:square;v-text-anchor:top" coordsize="2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vbsMA&#10;AADdAAAADwAAAGRycy9kb3ducmV2LnhtbERP22rCQBB9F/yHZYS+1Y22Wkldxd5QEKkm/YAhOybB&#10;7Gya3cb4965Q8G0O5zrzZWcq0VLjSssKRsMIBHFmdcm5gp/063EGwnlkjZVlUnAhB8tFvzfHWNsz&#10;H6hNfC5CCLsYFRTe17GULivIoBvamjhwR9sY9AE2udQNnkO4qeQ4iqbSYMmhocCa3gvKTsmfUdB+&#10;b9/G6SxdZ5+830305vfDJKjUw6BbvYLw1Pm7+N+90WH+y9Mz3L4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vbsMAAADdAAAADwAAAAAAAAAAAAAAAACYAgAAZHJzL2Rv&#10;d25yZXYueG1sUEsFBgAAAAAEAAQA9QAAAIgDAAAAAA==&#10;" path="m1,129l1,67,,67r23,9l23,,18,,,67e" filled="f" strokeweight=".30869mm">
                    <v:path arrowok="t" o:connecttype="custom" o:connectlocs="0,26;0,14;0,14;5,15;5,0;4,0;0,14" o:connectangles="0,0,0,0,0,0,0"/>
                  </v:shape>
                  <v:line id="Line 1376" o:spid="_x0000_s1161" style="position:absolute;visibility:visible;mso-wrap-style:square;v-text-anchor:top" from="601,213" to="60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rCsEA&#10;AADdAAAADwAAAGRycy9kb3ducmV2LnhtbERPzYrCMBC+L/gOYQRva1rFVapRRBC97KHqAwzN2Bab&#10;SWyiVp9+Iwh7m4/vdxarzjTiTq2vLStIhwkI4sLqmksFp+P2ewbCB2SNjWVS8CQPq2Xva4GZtg/O&#10;6X4IpYgh7DNUUIXgMil9UZFBP7SOOHJn2xoMEbal1C0+Yrhp5ChJfqTBmmNDhY42FRWXw80oeG39&#10;9TeXdE3THbt8vJkc3cUpNeh36zmIQF34F3/cex3nT8cTeH8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y6wrBAAAA3QAAAA8AAAAAAAAAAAAAAAAAmAIAAGRycy9kb3du&#10;cmV2LnhtbFBLBQYAAAAABAAEAPUAAACGAwAAAAA=&#10;" strokeweight=".30869mm"/>
                  <v:shape id="Freeform 1377" o:spid="_x0000_s1162" style="position:absolute;left:600;top:184;width:7;height:29;visibility:visible;mso-wrap-style:square;v-text-anchor:top" coordsize="3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qTcMA&#10;AADdAAAADwAAAGRycy9kb3ducmV2LnhtbERPS2vCQBC+C/0Pywi96UarUVJXsUWpevN16G3Ijklo&#10;djZkV5P+e1cQvM3H95zZojWluFHtCssKBv0IBHFqdcGZgtNx3ZuCcB5ZY2mZFPyTg8X8rTPDRNuG&#10;93Q7+EyEEHYJKsi9rxIpXZqTQde3FXHgLrY26AOsM6lrbEK4KeUwimJpsODQkGNF3zmlf4erUXBe&#10;7dzkOqL4pxl8bWhbjncr+lXqvdsuP0F4av1L/HRvdJg/+Yjh8U0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qTcMAAADdAAAADwAAAAAAAAAAAAAAAACYAgAAZHJzL2Rv&#10;d25yZXYueG1sUEsFBgAAAAAEAAQA9QAAAIgDAAAAAA==&#10;" path="m5,146l26,74,,70r26,4l36,2,13,,,70e" filled="f" strokeweight=".30869mm">
                    <v:path arrowok="t" o:connecttype="custom" o:connectlocs="1,29;5,15;0,14;5,15;7,0;3,0;0,14" o:connectangles="0,0,0,0,0,0,0"/>
                  </v:shape>
                  <v:line id="Line 1378" o:spid="_x0000_s1163" style="position:absolute;visibility:visible;mso-wrap-style:square;v-text-anchor:top" from="603,184" to="60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5sMA&#10;AADdAAAADwAAAGRycy9kb3ducmV2LnhtbERPzWrCQBC+F3yHZQremk0a2kjqKiKIvfQQ9QGG7JgE&#10;s7NrdmuiT98tFHqbj+93luvJ9OJGg+8sK8iSFARxbXXHjYLTcfeyAOEDssbeMim4k4f1ava0xFLb&#10;kSu6HUIjYgj7EhW0IbhSSl+3ZNAn1hFH7mwHgyHCoZF6wDGGm16+pum7NNhxbGjR0bal+nL4Ngoe&#10;O3/9qiRds2zPrsq3b0d3cUrNn6fNB4hAU/gX/7k/dZxf5AX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Q5sMAAADdAAAADwAAAAAAAAAAAAAAAACYAgAAZHJzL2Rv&#10;d25yZXYueG1sUEsFBgAAAAAEAAQA9QAAAIgDAAAAAA==&#10;" strokeweight=".30869mm"/>
                  <v:shape id="Freeform 1379" o:spid="_x0000_s1164" style="position:absolute;left:603;top:170;width:5;height:14;visibility:visible;mso-wrap-style:square;v-text-anchor:top" coordsize="2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orscA&#10;AADdAAAADwAAAGRycy9kb3ducmV2LnhtbESPQWsCMRCF7wX/Qxiht5rUgsrWKKVQUA8ttV68DZtx&#10;s7iZbDfpuvbXO4dCbzO8N+99s1wPoVE9damObOFxYkARl9HVXFk4fL09LECljOywiUwWrpRgvRrd&#10;LbFw8cKf1O9zpSSEU4EWfM5toXUqPQVMk9gSi3aKXcAsa1dp1+FFwkOjp8bMdMCapcFjS6+eyvP+&#10;J1iYH+nbmKlfvG9j87E7/G77anO09n48vDyDyjTkf/Pf9cYJ/vxJ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76K7HAAAA3QAAAA8AAAAAAAAAAAAAAAAAmAIAAGRy&#10;cy9kb3ducmV2LnhtbFBLBQYAAAAABAAEAPUAAACMAwAAAAA=&#10;" path="m,71r23,2l28,,3,,,71r13,2l13,e" filled="f" strokeweight=".30869mm">
                    <v:path arrowok="t" o:connecttype="custom" o:connectlocs="0,14;4,14;5,0;1,0;0,14;2,14;2,0" o:connectangles="0,0,0,0,0,0,0"/>
                  </v:shape>
                  <v:line id="Line 1380" o:spid="_x0000_s1165" style="position:absolute;visibility:visible;mso-wrap-style:square;v-text-anchor:top" from="347,170" to="34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D8MA&#10;AADdAAAADwAAAGRycy9kb3ducmV2LnhtbERPzWrCQBC+F3yHZQre6iaVVpu6ERHEXnqI+gBDdpoE&#10;s7Ob7DaJPn23UOhtPr7f2Wwn04qBet9YVpAuEhDEpdUNVwou58PTGoQPyBpby6TgRh62+exhg5m2&#10;Ixc0nEIlYgj7DBXUIbhMSl/WZNAvrCOO3JftDYYI+0rqHscYblr5nCSv0mDDsaFGR/uayuvp2yi4&#10;H3z3WUjq0vTIrljuX87u6pSaP067dxCBpvAv/nN/6Dh/tXyD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D8MAAADdAAAADwAAAAAAAAAAAAAAAACYAgAAZHJzL2Rv&#10;d25yZXYueG1sUEsFBgAAAAAEAAQA9QAAAIgDAAAAAA==&#10;" strokeweight=".30869mm"/>
                  <v:line id="Line 1381" o:spid="_x0000_s1166" style="position:absolute;flip:x;visibility:visible;mso-wrap-style:square;v-text-anchor:top" from="37,170" to="34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oMUA&#10;AADdAAAADwAAAGRycy9kb3ducmV2LnhtbESPQW/CMAyF75P2HyJP2m2kVBNUHQEhJKQddoEN7eo1&#10;pulonKoJEP49PkzazdZ7fu/zYpV9ry40xi6wgemkAEXcBNtxa+Drc/tSgYoJ2WIfmAzcKMJq+fiw&#10;wNqGK+/osk+tkhCONRpwKQ211rFx5DFOwkAs2jGMHpOsY6vtiFcJ970ui2KmPXYsDQ4H2jhqTvuz&#10;N7C75eOHO81zV/6U/per6rD5jsY8P+X1G6hEOf2b/67freDPX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wugxQAAAN0AAAAPAAAAAAAAAAAAAAAAAJgCAABkcnMv&#10;ZG93bnJldi54bWxQSwUGAAAAAAQABAD1AAAAigMAAAAA&#10;" strokeweight=".30869mm"/>
                  <v:line id="Line 1382" o:spid="_x0000_s1167" style="position:absolute;visibility:visible;mso-wrap-style:square;v-text-anchor:top" from="53,170" to="5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dMMA&#10;AADdAAAADwAAAGRycy9kb3ducmV2LnhtbERPS2rDMBDdB3oHMYXsEtlt88GNYkrAtJsunOQAgzW1&#10;TayRbKmx09NXhUJ283jf2eWT6cSVBt9aVpAuExDEldUt1wrOp2KxBeEDssbOMim4kYd8/zDbYabt&#10;yCVdj6EWMYR9hgqaEFwmpa8aMuiX1hFH7ssOBkOEQy31gGMMN518SpK1NNhybGjQ0aGh6nL8Ngp+&#10;Ct9/lpL6NH1nVz4fVid3cUrNH6e3VxCBpnAX/7s/dJy/eUn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edMMAAADdAAAADwAAAAAAAAAAAAAAAACYAgAAZHJzL2Rv&#10;d25yZXYueG1sUEsFBgAAAAAEAAQA9QAAAIgDAAAAAA==&#10;" strokeweight=".30869mm"/>
                  <v:shape id="Freeform 1383" o:spid="_x0000_s1168" style="position:absolute;left:20;top:153;width:33;height:17;visibility:visible;mso-wrap-style:square;v-text-anchor:top" coordsize="1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gp8QA&#10;AADdAAAADwAAAGRycy9kb3ducmV2LnhtbERP32vCMBB+H+x/CDfwRWZqp9uoxiIDwVd1yB5vzdkU&#10;m0tpMhv31xthsLf7+H7esoy2FRfqfeNYwXSSgSCunG64VvB52Dy/g/ABWWPrmBRcyUO5enxYYqHd&#10;wDu67EMtUgj7AhWYELpCSl8ZsugnriNO3Mn1FkOCfS11j0MKt63Ms+xVWmw4NRjs6MNQdd7/WAW/&#10;5qyP39fuUMVhPt6Fr+1LM54pNXqK6wWIQDH8i//cW53mv81y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IKfEAAAA3QAAAA8AAAAAAAAAAAAAAAAAmAIAAGRycy9k&#10;b3ducmV2LnhtbFBLBQYAAAAABAAEAPUAAACJAwAAAAA=&#10;" path="m167,83l,83r167,l167,81,,81r167,l167,79,,79,,76r167,l,76,,74r167,l,74,,72r167,l167,71,,71r167,l167,68,,68r2,l167,68r,-2l2,66r,-2l165,64,2,64r,-3l165,61,2,61,5,59r160,l165,58,5,58r158,l163,56,5,56r158,l163,53,7,53r,-2l160,51,7,51r,-2l160,49,8,49r,-1l159,48r,-3l8,45r151,l157,43,10,43r147,l157,41,13,41r,-3l155,38,13,38r2,-2l155,36r-3,l15,36r2,-1l152,35r-2,-2l17,33r133,l149,30,19,30r130,l146,28,21,28r2,-2l146,26r-2,l23,26r2,-2l144,24r-2,-2l25,22r3,l139,22r,-2l30,20r107,l136,18,31,18r3,-3l134,15r-98,l38,13r93,l129,13r-88,l42,12r85,l126,9,44,9r2,l121,9,119,7,49,7r2,l116,7,113,5,55,5,59,3r51,l103,3,64,3,70,r30,l87,,82,e" filled="f" strokeweight=".30869mm">
                    <v:path arrowok="t" o:connecttype="custom" o:connectlocs="0,17;33,17;33,17;0,16;33,16;0,15;0,15;33,15;0,15;33,14;0,14;33,14;0,13;0,13;33,12;1,12;33,12;32,12;1,11;32,11;1,10;1,10;32,10;2,10;31,9;31,9;2,9;31,8;3,8;3,8;31,7;3,7;30,7;3,7;29,6;29,6;4,6;29,5;5,5;28,5;5,5;27,5;6,4;27,4;7,3;7,3;26,3;8,3;25,2;9,2;24,2;10,1;23,1;11,1;22,1;13,1;20,0;16,0" o:connectangles="0,0,0,0,0,0,0,0,0,0,0,0,0,0,0,0,0,0,0,0,0,0,0,0,0,0,0,0,0,0,0,0,0,0,0,0,0,0,0,0,0,0,0,0,0,0,0,0,0,0,0,0,0,0,0,0,0,0"/>
                  </v:shape>
                  <v:line id="Line 1384" o:spid="_x0000_s1169" style="position:absolute;visibility:visible;mso-wrap-style:square;v-text-anchor:top" from="20,170" to="2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mMMA&#10;AADdAAAADwAAAGRycy9kb3ducmV2LnhtbERPzWrCQBC+F3yHZQre6ia11ZK6ERHEXnqI+gBDdpoE&#10;s7Ob7DaJPn23UOhtPr7f2Wwn04qBet9YVpAuEhDEpdUNVwou58PTGwgfkDW2lknBjTxs89nDBjNt&#10;Ry5oOIVKxBD2GSqoQ3CZlL6syaBfWEccuS/bGwwR9pXUPY4x3LTyOUlW0mDDsaFGR/uayuvp2yi4&#10;H3z3WUjq0vTIrljuX8/u6pSaP067dxCBpvAv/nN/6Dh//bKE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mMMAAADdAAAADwAAAAAAAAAAAAAAAACYAgAAZHJzL2Rv&#10;d25yZXYueG1sUEsFBgAAAAAEAAQA9QAAAIgDAAAAAA==&#10;" strokeweight=".30869mm"/>
                  <v:shape id="Freeform 1385" o:spid="_x0000_s1170" style="position:absolute;left:20;top:170;width:33;height:16;visibility:visible;mso-wrap-style:square;v-text-anchor:top" coordsize="1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IA8MA&#10;AADdAAAADwAAAGRycy9kb3ducmV2LnhtbERPTWvCQBC9F/oflil4q5tUbTV1I0UUvGoLpbdpdpoN&#10;yc6G7JrEf+8KQm/zeJ+z3oy2ET11vnKsIJ0mIIgLpysuFXx97p+XIHxA1tg4JgUX8rDJHx/WmGk3&#10;8JH6UyhFDGGfoQITQptJ6QtDFv3UtcSR+3OdxRBhV0rd4RDDbSNfkuRVWqw4NhhsaWuoqE9nq2Co&#10;l21/SL9/TbHiH1f39Wq22Ck1eRo/3kEEGsO/+O4+6Dj/bT6H2zfxB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iIA8MAAADdAAAADwAAAAAAAAAAAAAAAACYAgAAZHJzL2Rv&#10;d25yZXYueG1sUEsFBgAAAAAEAAQA9QAAAIgDAAAAAA==&#10;" path="m,l167,r,2l,2r167,l167,4,,4r167,l167,7,,7,,9r167,l,9r,1l167,10,,10r,2l167,12r,3l,15r2,l167,15r,2l2,17r163,l165,19,2,19r,3l165,22,2,22r3,1l165,23,5,23r,2l163,25r,2l5,27r158,l163,30,7,30r153,l160,32,7,32r,1l160,33,8,33r,2l159,35r,3l8,38r151,l157,40,10,40r147,l157,42,13,42r,3l155,45,13,45r2,1l155,46r-3,l15,46r2,2l152,48r-2,2l17,50r133,l149,53,19,53r130,l146,55,21,55r2,2l146,57r-2,l23,57r2,2l144,59r-2,l25,59r3,2l139,61r,2l30,63r107,l136,65,31,65r3,l134,65r,3l36,68r2,1l131,69r-2,l41,69r1,2l127,71r-1,l44,71r2,3l121,74r-2,2l49,76r2,l116,76r-3,2l55,78e" filled="f" strokeweight=".30869mm">
                    <v:path arrowok="t" o:connecttype="custom" o:connectlocs="33,0;0,0;33,1;33,1;0,1;33,2;0,2;0,2;33,2;0,3;33,3;0,3;33,4;0,5;0,5;33,5;1,5;32,6;32,6;1,6;32,7;1,7;2,7;31,7;2,8;31,8;31,8;3,9;31,9;3,9;30,9;3,10;30,10;30,10;4,11;29,11;5,12;28,12;5,12;28,12;6,13;27,13;27,13;6,13;26,13;7,14;26,14;8,14;25,15;9,15;24,15;10,16;23,16;11,16" o:connectangles="0,0,0,0,0,0,0,0,0,0,0,0,0,0,0,0,0,0,0,0,0,0,0,0,0,0,0,0,0,0,0,0,0,0,0,0,0,0,0,0,0,0,0,0,0,0,0,0,0,0,0,0,0,0"/>
                  </v:shape>
                  <v:line id="Line 1386" o:spid="_x0000_s1171" style="position:absolute;visibility:visible;mso-wrap-style:square;v-text-anchor:top" from="31,186" to="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Yd8EA&#10;AADdAAAADwAAAGRycy9kb3ducmV2LnhtbERPzYrCMBC+L/gOYQRva9r1l2oUEUQvHqo+wNCMbbGZ&#10;xCardZ9+IyzsbT6+31muO9OIB7W+tqwgHSYgiAuray4VXM67zzkIH5A1NpZJwYs8rFe9jyVm2j45&#10;p8cplCKGsM9QQRWCy6T0RUUG/dA64shdbWswRNiWUrf4jOGmkV9JMpUGa44NFTraVlTcTt9Gwc/O&#10;34+5pHua7tnlo+3k7G5OqUG/2yxABOrCv/jPfdBx/mw8gf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mHfBAAAA3QAAAA8AAAAAAAAAAAAAAAAAmAIAAGRycy9kb3du&#10;cmV2LnhtbFBLBQYAAAAABAAEAPUAAACGAwAAAAA=&#10;" strokeweight=".30869mm"/>
                  <v:shape id="Freeform 1387" o:spid="_x0000_s1172" style="position:absolute;left:31;top:186;width:11;height:0;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QRMQA&#10;AADdAAAADwAAAGRycy9kb3ducmV2LnhtbESPQWvCQBCF70L/wzKF3nRTMSrRVUQIhCIVrdDrkB2T&#10;0OxsyK5J/PeuUPA2w3vzvjfr7WBq0VHrKssKPicRCOLc6ooLBZefdLwE4TyyxtoyKbiTg+3mbbTG&#10;RNueT9SdfSFCCLsEFZTeN4mULi/JoJvYhjhoV9sa9GFtC6lb7EO4qeU0iubSYMWBUGJD+5Lyv/PN&#10;BG5Ou/R7ib9HvsRfaUYxng6NUh/vw24FwtPgX+b/60yH+ovZHJ7fh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UETEAAAA3QAAAA8AAAAAAAAAAAAAAAAAmAIAAGRycy9k&#10;b3ducmV2LnhtbFBLBQYAAAAABAAEAPUAAACJAwAAAAA=&#10;" path="m,l4,,55,,48,3,9,3r6,1l45,4,32,4r-5,e" filled="f" strokeweight=".30869mm">
                    <v:path arrowok="t" o:connecttype="custom" o:connectlocs="0,0;1,0;11,0;10,1;2,1;3,1;9,1;6,1;5,1" o:connectangles="0,0,0,0,0,0,0,0,0"/>
                  </v:shape>
                  <v:line id="Line 1388" o:spid="_x0000_s1173" style="position:absolute;visibility:visible;mso-wrap-style:square;v-text-anchor:top" from="35,99" to="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m8MA&#10;AADdAAAADwAAAGRycy9kb3ducmV2LnhtbERPzWrCQBC+F3yHZQRvdRPbqqRuRARpLz1EfYAhO02C&#10;2dlNdpvEPn23UOhtPr7f2e0n04qBet9YVpAuExDEpdUNVwqul9PjFoQPyBpby6TgTh72+exhh5m2&#10;Ixc0nEMlYgj7DBXUIbhMSl/WZNAvrSOO3KftDYYI+0rqHscYblq5SpK1NNhwbKjR0bGm8nb+Mgq+&#10;T777KCR1afrGrng6vlzczSm1mE+HVxCBpvAv/nO/6zh/87yB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m8MAAADdAAAADwAAAAAAAAAAAAAAAACYAgAAZHJzL2Rv&#10;d25yZXYueG1sUEsFBgAAAAAEAAQA9QAAAIgDAAAAAA==&#10;" strokeweight=".30869mm"/>
                  <v:shape id="Freeform 1389" o:spid="_x0000_s1174" style="position:absolute;left:15;top:30;width:53;height:69;visibility:visible;mso-wrap-style:square;v-text-anchor:top" coordsize="26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5rMUA&#10;AADdAAAADwAAAGRycy9kb3ducmV2LnhtbESPQW/CMAyF75P2HyJP2m2kbGhFhYDQJNC4QeEHWI1p&#10;KxonakLp9uvnA9Jutt7ze5+X69F1aqA+tp4NTCcZKOLK25ZrA+fT9m0OKiZki51nMvBDEdar56cl&#10;Ftbf+UhDmWolIRwLNNCkFAqtY9WQwzjxgVi0i+8dJln7Wtse7xLuOv2eZZ/aYcvS0GCgr4aqa3lz&#10;BvIy7s9jZg+b34982O1OgffzYMzry7hZgEo0pn/z4/rbCn4+E1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HmsxQAAAN0AAAAPAAAAAAAAAAAAAAAAAJgCAABkcnMv&#10;ZG93bnJldi54bWxQSwUGAAAAAAQABAD1AAAAigMAAAAA&#10;" path="m100,345r65,l199,329r32,-34l247,263r18,-50l265,130,247,82,231,48,199,17,165,,100,,65,17,33,48,17,82,,130r,83l17,263r16,32l65,329r35,16e" filled="f" strokeweight=".30869mm">
                    <v:path arrowok="t" o:connecttype="custom" o:connectlocs="20,69;33,69;40,66;46,59;49,53;53,43;53,26;49,16;46,10;40,3;33,0;20,0;13,3;7,10;3,16;0,26;0,43;3,53;7,59;13,66;20,69" o:connectangles="0,0,0,0,0,0,0,0,0,0,0,0,0,0,0,0,0,0,0,0,0"/>
                  </v:shape>
                  <v:line id="Line 1390" o:spid="_x0000_s1175" style="position:absolute;visibility:visible;mso-wrap-style:square;v-text-anchor:top" from="32,63" to="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ScsMA&#10;AADdAAAADwAAAGRycy9kb3ducmV2LnhtbERPzWrCQBC+C77DMoI33UStbaOrFEH00kOiDzBkp0kw&#10;O7tmt5r26d1Cwdt8fL+z3vamFTfqfGNZQTpNQBCXVjdcKTif9pM3ED4ga2wtk4If8rDdDAdrzLS9&#10;c063IlQihrDPUEEdgsuk9GVNBv3UOuLIfdnOYIiwq6Tu8B7DTStnSbKUBhuODTU62tVUXopvo+B3&#10;76+fuaRrmh7Y5fPdy8ldnFLjUf+xAhGoD0/xv/uo4/zXxTv8fR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ScsMAAADdAAAADwAAAAAAAAAAAAAAAACYAgAAZHJzL2Rv&#10;d25yZXYueG1sUEsFBgAAAAAEAAQA9QAAAIgDAAAAAA==&#10;" strokeweight=".30869mm"/>
                  <v:line id="Line 1391" o:spid="_x0000_s1176" style="position:absolute;visibility:visible;mso-wrap-style:square;v-text-anchor:top" from="32,63" to="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tMsUA&#10;AADdAAAADwAAAGRycy9kb3ducmV2LnhtbESPQW/CMAyF70j8h8hIu0HaTWxTIaAJCcFlhwI/wGpM&#10;W9E4oQnQ7dfjw6TdbL3n9z4v14Pr1J362Ho2kM8yUMSVty3XBk7H7fQTVEzIFjvPZOCHIqxX49ES&#10;C+sfXNL9kGolIRwLNNCkFAqtY9WQwzjzgVi0s+8dJln7WtseHxLuOv2aZe/aYcvS0GCgTUPV5XBz&#10;Bn638fpdarrm+Y5D+baZH8MlGPMyGb4WoBIN6d/8d723gv8xF3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q0yxQAAAN0AAAAPAAAAAAAAAAAAAAAAAJgCAABkcnMv&#10;ZG93bnJldi54bWxQSwUGAAAAAAQABAD1AAAAigMAAAAA&#10;" strokeweight=".30869mm"/>
                  <v:line id="Line 1392" o:spid="_x0000_s1177" style="position:absolute;visibility:visible;mso-wrap-style:square;v-text-anchor:top" from="78,78" to="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IqcMA&#10;AADdAAAADwAAAGRycy9kb3ducmV2LnhtbERPS2rDMBDdF3oHMYHsGtktbooTJZRAaDdd2M4BBmtq&#10;m1gjxVJtp6evAoHu5vG+s93PphcjDb6zrCBdJSCIa6s7bhScquPTGwgfkDX2lknBlTzsd48PW8y1&#10;nbigsQyNiCHsc1TQhuByKX3dkkG/so44ct92MBgiHBqpB5xiuOnlc5K8SoMdx4YWHR1aqs/lj1Hw&#10;e/SXr0LSJU0/2BUvh6xyZ6fUcjG/b0AEmsO/+O7+1HH+Okvh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IqcMAAADdAAAADwAAAAAAAAAAAAAAAACYAgAAZHJzL2Rv&#10;d25yZXYueG1sUEsFBgAAAAAEAAQA9QAAAIgDAAAAAA==&#10;" strokeweight=".30869mm"/>
                  <v:shape id="Freeform 1393" o:spid="_x0000_s1178" style="position:absolute;left:78;top:76;width:5;height: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qssMA&#10;AADdAAAADwAAAGRycy9kb3ducmV2LnhtbERPTWsCMRC9F/ofwhS8iGZdsJatUUpB8WALasHrmEw3&#10;i5vJsonu+u9NoeBtHu9z5sve1eJKbag8K5iMMxDE2puKSwU/h9XoDUSIyAZrz6TgRgGWi+enORbG&#10;d7yj6z6WIoVwKFCBjbEppAzaksMw9g1x4n596zAm2JbStNilcFfLPMtepcOKU4PFhj4t6fP+4hQM&#10;v4/l8KvZdVqfT84ew3ad+6DU4KX/eAcRqY8P8b97Y9L82TSHv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kqssMAAADdAAAADwAAAAAAAAAAAAAAAACYAgAAZHJzL2Rv&#10;d25yZXYueG1sUEsFBgAAAAAEAAQA9QAAAIgDAAAAAA==&#10;" path="m,13l13,25,25,13,13,,,13e" filled="f" strokeweight=".30869mm">
                    <v:path arrowok="t" o:connecttype="custom" o:connectlocs="0,3;3,5;5,3;3,0;0,3" o:connectangles="0,0,0,0,0"/>
                  </v:shape>
                  <v:line id="Line 1394" o:spid="_x0000_s1179" style="position:absolute;visibility:visible;mso-wrap-style:square;v-text-anchor:top" from="81,95" to="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zRcEA&#10;AADdAAAADwAAAGRycy9kb3ducmV2LnhtbERPzYrCMBC+L/gOYQRva1rFVapRRBC97KHqAwzN2Bab&#10;SWyiVp9+Iwh7m4/vdxarzjTiTq2vLStIhwkI4sLqmksFp+P2ewbCB2SNjWVS8CQPq2Xva4GZtg/O&#10;6X4IpYgh7DNUUIXgMil9UZFBP7SOOHJn2xoMEbal1C0+Yrhp5ChJfqTBmmNDhY42FRWXw80oeG39&#10;9TeXdE3THbt8vJkc3cUpNeh36zmIQF34F3/cex3nTydjeH8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IM0XBAAAA3QAAAA8AAAAAAAAAAAAAAAAAmAIAAGRycy9kb3du&#10;cmV2LnhtbFBLBQYAAAAABAAEAPUAAACGAwAAAAA=&#10;" strokeweight=".30869mm"/>
                  <v:line id="Line 1395" o:spid="_x0000_s1180" style="position:absolute;visibility:visible;mso-wrap-style:square;v-text-anchor:top" from="81,95" to="8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rMcEA&#10;AADdAAAADwAAAGRycy9kb3ducmV2LnhtbERPzYrCMBC+L/gOYQRva9r1l2oUEUQvHqo+wNCMbbGZ&#10;xCardZ9+IyzsbT6+31muO9OIB7W+tqwgHSYgiAuray4VXM67zzkIH5A1NpZJwYs8rFe9jyVm2j45&#10;p8cplCKGsM9QQRWCy6T0RUUG/dA64shdbWswRNiWUrf4jOGmkV9JMpUGa44NFTraVlTcTt9Gwc/O&#10;34+5pHua7tnlo+3k7G5OqUG/2yxABOrCv/jPfdBx/mwyhv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hqzHBAAAA3QAAAA8AAAAAAAAAAAAAAAAAmAIAAGRycy9kb3du&#10;cmV2LnhtbFBLBQYAAAAABAAEAPUAAACGAwAAAAA=&#10;" strokeweight=".30869mm"/>
                  <v:line id="Line 1396" o:spid="_x0000_s1181" style="position:absolute;visibility:visible;mso-wrap-style:square;v-text-anchor:top" from="100,120" to="1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qsMA&#10;AADdAAAADwAAAGRycy9kb3ducmV2LnhtbERPS2rDMBDdB3oHMYHuYtkpboMTJRRDaDddOO4BBmti&#10;m1gj2VISt6evCoXu5vG+szvMZhA3mnxvWUGWpCCIG6t7bhV81sfVBoQPyBoHy6Tgizwc9g+LHRba&#10;3rmi2ym0IoawL1BBF4IrpPRNRwZ9Yh1x5M52MhginFqpJ7zHcDPIdZo+S4M9x4YOHZUdNZfT1Sj4&#10;Pvrxo5I0Ztkbu+qpzGt3cUo9LufXLYhAc/gX/7nfdZz/ku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0OqsMAAADdAAAADwAAAAAAAAAAAAAAAACYAgAAZHJzL2Rv&#10;d25yZXYueG1sUEsFBgAAAAAEAAQA9QAAAIgDAAAAAA==&#10;" strokeweight=".30869mm"/>
                  <v:shape id="Freeform 1397" o:spid="_x0000_s1182" style="position:absolute;left:98;top:92;width:32;height:35;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Aq8QA&#10;AADdAAAADwAAAGRycy9kb3ducmV2LnhtbERPS2vCQBC+F/wPywje6kbBVKOriGhbPJSaPs5DdkyC&#10;2dmwuzXx37uFQm/z8T1ntelNI67kfG1ZwWScgCAurK65VPD5cXicg/ABWWNjmRTcyMNmPXhYYaZt&#10;xye65qEUMYR9hgqqENpMSl9UZNCPbUscubN1BkOErpTaYRfDTSOnSZJKgzXHhgpb2lVUXPIfo+Bt&#10;/+7c7bvMF89Jm77IxbY+fnVKjYb9dgkiUB/+xX/uVx3nP81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twKvEAAAA3QAAAA8AAAAAAAAAAAAAAAAAmAIAAGRycy9k&#10;b3ducmV2LnhtbFBLBQYAAAAABAAEAPUAAACJAwAAAAA=&#10;" path="m12,136r24,23l61,171r36,l123,159r23,-23l159,97r,-23l146,39,123,13,97,,61,,36,13,12,39,,74,,97r12,39e" filled="f" strokeweight=".30869mm">
                    <v:path arrowok="t" o:connecttype="custom" o:connectlocs="2,28;7,33;12,35;20,35;25,33;29,28;32,20;32,15;29,8;25,3;20,0;12,0;7,3;2,8;0,15;0,20;2,28" o:connectangles="0,0,0,0,0,0,0,0,0,0,0,0,0,0,0,0,0"/>
                  </v:shape>
                  <v:line id="Line 1398" o:spid="_x0000_s1183" style="position:absolute;visibility:visible;mso-wrap-style:square;v-text-anchor:top" from="153,104" to="1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1RsMA&#10;AADdAAAADwAAAGRycy9kb3ducmV2LnhtbERPzWrCQBC+F3yHZYTemk1a0pToKiJIe/EQ9QGG7DQJ&#10;ZmfX7NakfXpXEHqbj+93luvJ9OJKg+8sK8iSFARxbXXHjYLTcffyAcIHZI29ZVLwSx7Wq9nTEktt&#10;R67oegiNiCHsS1TQhuBKKX3dkkGfWEccuW87GAwRDo3UA44x3PTyNU3fpcGOY0OLjrYt1efDj1Hw&#10;t/OXfSXpkmWf7Kq3bX50Z6fU83zaLEAEmsK/+OH+0nF+kRd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1RsMAAADdAAAADwAAAAAAAAAAAAAAAACYAgAAZHJzL2Rv&#10;d25yZXYueG1sUEsFBgAAAAAEAAQA9QAAAIgDAAAAAA==&#10;" strokeweight=".30869mm"/>
                  <v:line id="Line 1399" o:spid="_x0000_s1184" style="position:absolute;visibility:visible;mso-wrap-style:square;v-text-anchor:top" from="153,104" to="15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hNMUA&#10;AADdAAAADwAAAGRycy9kb3ducmV2LnhtbESPQW/CMAyF70j8h8hIu0HaTWxTIaAJCcFlhwI/wGpM&#10;W9E4oQnQ7dfjw6TdbL3n9z4v14Pr1J362Ho2kM8yUMSVty3XBk7H7fQTVEzIFjvPZOCHIqxX49ES&#10;C+sfXNL9kGolIRwLNNCkFAqtY9WQwzjzgVi0s+8dJln7WtseHxLuOv2aZe/aYcvS0GCgTUPV5XBz&#10;Bn638fpdarrm+Y5D+baZH8MlGPMyGb4WoBIN6d/8d723gv8xF1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KE0xQAAAN0AAAAPAAAAAAAAAAAAAAAAAJgCAABkcnMv&#10;ZG93bnJldi54bWxQSwUGAAAAAAQABAD1AAAAigMAAAAA&#10;" strokeweight=".30869mm"/>
                  <v:line id="Line 1400" o:spid="_x0000_s1185" style="position:absolute;visibility:visible;mso-wrap-style:square;v-text-anchor:top" from="153,104" to="1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Er8MA&#10;AADdAAAADwAAAGRycy9kb3ducmV2LnhtbERPzWrCQBC+F3yHZQre6iYVq01dRQLBXnqI+gBDdpoE&#10;s7NrdpvEPn23UOhtPr7f2e4n04mBet9aVpAuEhDEldUt1wou5+JpA8IHZI2dZVJwJw/73exhi5m2&#10;I5c0nEItYgj7DBU0IbhMSl81ZNAvrCOO3KftDYYI+1rqHscYbjr5nCQv0mDLsaFBR3lD1fX0ZRR8&#10;F/72UUq6pemRXbnMV2d3dUrNH6fDG4hAU/gX/7nfdZy/Xr3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Er8MAAADdAAAADwAAAAAAAAAAAAAAAACYAgAAZHJzL2Rv&#10;d25yZXYueG1sUEsFBgAAAAAEAAQA9QAAAIgDAAAAAA==&#10;" strokeweight=".30869mm"/>
                  <v:shape id="Freeform 1401" o:spid="_x0000_s1186" style="position:absolute;left:141;top:31;width:17;height:73;visibility:visible;mso-wrap-style:square;v-text-anchor:top" coordsize="8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4ScgA&#10;AADdAAAADwAAAGRycy9kb3ducmV2LnhtbESPQWvCQBCF74X+h2UKXkQ3CmqbuooUiinUg1YKvU2z&#10;0ySYnQ27q6b99Z1DobcZ3pv3vlmue9eqC4XYeDYwGWegiEtvG64MHN+eR/egYkK22HomA98UYb26&#10;vVlibv2V93Q5pEpJCMccDdQpdbnWsazJYRz7jli0Lx8cJllDpW3Aq4S7Vk+zbK4dNiwNNXb0VFN5&#10;Opydgd37zG79TxM2w5dPHk5fiwf6KIwZ3PWbR1CJ+vRv/rsurOAv5sIv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5/hJyAAAAN0AAAAPAAAAAAAAAAAAAAAAAJgCAABk&#10;cnMvZG93bnJldi54bWxQSwUGAAAAAAQABAD1AAAAjQMAAAAA&#10;" path="m61,362l36,326,12,278,,218,,169,12,108,36,59,61,23,85,e" filled="f" strokeweight=".30869mm">
                    <v:path arrowok="t" o:connecttype="custom" o:connectlocs="12,73;7,66;2,56;0,44;0,34;2,22;7,12;12,5;17,0" o:connectangles="0,0,0,0,0,0,0,0,0"/>
                  </v:shape>
                  <v:line id="Line 1402" o:spid="_x0000_s1187" style="position:absolute;visibility:visible;mso-wrap-style:square;v-text-anchor:top" from="175,60" to="1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CFMMA&#10;AADdAAAADwAAAGRycy9kb3ducmV2LnhtbERPS2rDMBDdF3oHMYHsGtktcYoTJZRAaDdd2M4BBmtq&#10;m1gjxVJtp6evAoXu5vG+szvMphcjDb6zrCBdJSCIa6s7bhScq9PTKwgfkDX2lknBjTwc9o8PO8y1&#10;nbigsQyNiCHsc1TQhuByKX3dkkG/so44cl92MBgiHBqpB5xiuOnlc5Jk0mDHsaFFR8eW6kv5bRT8&#10;nPz1s5B0TdN3dsXLcV25i1NquZjftiACzeFf/Of+0HH+Jkv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rCFMMAAADdAAAADwAAAAAAAAAAAAAAAACYAgAAZHJzL2Rv&#10;d25yZXYueG1sUEsFBgAAAAAEAAQA9QAAAIgDAAAAAA==&#10;" strokeweight=".30869mm"/>
                  <v:shape id="Freeform 1403" o:spid="_x0000_s1188" style="position:absolute;left:172;top:60;width:27;height:32;visibility:visible;mso-wrap-style:square;v-text-anchor:top" coordsize="1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J3cEA&#10;AADdAAAADwAAAGRycy9kb3ducmV2LnhtbERP3WrCMBS+H/gO4Qi7m6lOnFSj1DHHdmndAxybY1Ns&#10;TkoTbXz7RRjs7nx8v2e9jbYVN+p941jBdJKBIK6cbrhW8HPcvyxB+ICssXVMCu7kYbsZPa0x127g&#10;A93KUIsUwj5HBSaELpfSV4Ys+onriBN3dr3FkGBfS93jkMJtK2dZtpAWG04NBjt6N1RdyqtVIOvr&#10;0n/Oi+94kvHjNRyLcmcGpZ7HsViBCBTDv/jP/aXT/LfFDB7fp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Cd3BAAAA3QAAAA8AAAAAAAAAAAAAAAAAmAIAAGRycy9kb3du&#10;cmV2LnhtbFBLBQYAAAAABAAEAPUAAACGAwAAAAA=&#10;" path="m13,l,25,13,48,36,61,98,74r23,12l134,109r,13l121,145,85,158r-36,l13,145,,122e" filled="f" strokeweight=".30869mm">
                    <v:path arrowok="t" o:connecttype="custom" o:connectlocs="3,0;0,5;3,10;7,12;20,15;24,17;27,22;27,25;24,29;17,32;10,32;3,29;0,25" o:connectangles="0,0,0,0,0,0,0,0,0,0,0,0,0"/>
                  </v:shape>
                  <v:line id="Line 1404" o:spid="_x0000_s1189" style="position:absolute;visibility:visible;mso-wrap-style:square;v-text-anchor:top" from="175,60" to="1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5+MMA&#10;AADdAAAADwAAAGRycy9kb3ducmV2LnhtbERPS2rDMBDdB3oHMYXuYtkNTYsbJRSDaTdZOM4BBmtq&#10;m1gj2VITt6ePCoHs5vG+s9nNZhBnmnxvWUGWpCCIG6t7bhUc63L5BsIHZI2DZVLwSx5224fFBnNt&#10;L1zR+RBaEUPY56igC8HlUvqmI4M+sY44ct92MhginFqpJ7zEcDPI5zRdS4M9x4YOHRUdNafDj1Hw&#10;V/pxX0kas+yTXbUqXmp3cko9Pc4f7yACzeEuvrm/dJz/ul7B/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T5+MMAAADdAAAADwAAAAAAAAAAAAAAAACYAgAAZHJzL2Rv&#10;d25yZXYueG1sUEsFBgAAAAAEAAQA9QAAAIgDAAAAAA==&#10;" strokeweight=".30869mm"/>
                  <v:shape id="Freeform 1405" o:spid="_x0000_s1190" style="position:absolute;left:175;top:58;width:24;height:7;visibility:visible;mso-wrap-style:square;v-text-anchor:top" coordsize="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ijsEA&#10;AADdAAAADwAAAGRycy9kb3ducmV2LnhtbERPS4vCMBC+C/sfwix409QHKtUoiyK4R1/3sRmbYjPp&#10;NrF2/fVmYcHbfHzPWaxaW4qGal84VjDoJyCIM6cLzhWcjtveDIQPyBpLx6Tglzyslh+dBabaPXhP&#10;zSHkIoawT1GBCaFKpfSZIYu+7yriyF1dbTFEWOdS1/iI4baUwySZSIsFxwaDFa0NZbfD3SoYmcH3&#10;hs/PfXb+uZiCt8fm3jyV6n62X3MQgdrwFv+7dzrOn07G8Pd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uoo7BAAAA3QAAAA8AAAAAAAAAAAAAAAAAmAIAAGRycy9kb3du&#10;cmV2LnhtbFBLBQYAAAAABAAEAPUAAACGAwAAAAA=&#10;" path="m,11l36,,72,r36,11l121,36e" filled="f" strokeweight=".30869mm">
                    <v:path arrowok="t" o:connecttype="custom" o:connectlocs="0,2;7,0;14,0;21,2;24,7" o:connectangles="0,0,0,0,0"/>
                  </v:shape>
                  <v:line id="Line 1406" o:spid="_x0000_s1191" style="position:absolute;visibility:visible;mso-wrap-style:square;v-text-anchor:top" from="231,65" to="2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EF8MA&#10;AADdAAAADwAAAGRycy9kb3ducmV2LnhtbERPzWrCQBC+F/oOyxR6q5tYohJdgwhiLz0k+gBDdkyC&#10;2dlNdtW0T98tFHqbj+93NsVkenGn0XeWFaSzBARxbXXHjYLz6fC2AuEDssbeMin4Ig/F9vlpg7m2&#10;Dy7pXoVGxBD2OSpoQ3C5lL5uyaCfWUccuYsdDYYIx0bqER8x3PRyniQLabDj2NCio31L9bW6GQXf&#10;Bz98lpKGND2yK9/32cldnVKvL9NuDSLQFP7Ff+4PHecvFx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HEF8MAAADdAAAADwAAAAAAAAAAAAAAAACYAgAAZHJzL2Rv&#10;d25yZXYueG1sUEsFBgAAAAAEAAQA9QAAAIgDAAAAAA==&#10;" strokeweight=".30869mm"/>
                  <v:shape id="Freeform 1407" o:spid="_x0000_s1192" style="position:absolute;left:214;top:65;width:17;height:43;visibility:visible;mso-wrap-style:square;v-text-anchor:top" coordsize="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4isIA&#10;AADdAAAADwAAAGRycy9kb3ducmV2LnhtbERP24rCMBB9F/Yfwgj7pqk+VO2aiiwIsqBrdT9gaKYX&#10;2kxKE7X+vRGEfZvDuc56M5hW3Kh3tWUFs2kEgji3uuZSwd9lN1mCcB5ZY2uZFDzIwSb9GK0x0fbO&#10;Gd3OvhQhhF2CCirvu0RKl1dk0E1tRxy4wvYGfYB9KXWP9xBuWjmPolgarDk0VNjRd0V5c74aBc2j&#10;yWarw/X0+7M72uOi0auh0Ep9joftFwhPg/8Xv917HeYv4hhe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DiKwgAAAN0AAAAPAAAAAAAAAAAAAAAAAJgCAABkcnMvZG93&#10;bnJldi54bWxQSwUGAAAAAAQABAD1AAAAhwMAAAAA&#10;" path="m85,r,49l72,109,47,157,23,193,,216e" filled="f" strokeweight=".30869mm">
                    <v:path arrowok="t" o:connecttype="custom" o:connectlocs="17,0;17,10;14,22;9,31;5,38;0,43" o:connectangles="0,0,0,0,0,0"/>
                  </v:shape>
                  <v:line id="Line 1408" o:spid="_x0000_s1193" style="position:absolute;visibility:visible;mso-wrap-style:square;v-text-anchor:top" from="208,159" to="20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MA&#10;AADdAAAADwAAAGRycy9kb3ducmV2LnhtbERPzWrCQBC+F3yHZYTemk1aNCW6igjSXnpI9AGG7DQJ&#10;ZmfX7NakffquIHibj+931tvJ9OJKg+8sK8iSFARxbXXHjYLT8fDyDsIHZI29ZVLwSx62m9nTGgtt&#10;Ry7pWoVGxBD2BSpoQ3CFlL5uyaBPrCOO3LcdDIYIh0bqAccYbnr5mqZLabDj2NCio31L9bn6MQr+&#10;Dv7yVUq6ZNkHu/Jtvzi6s1PqeT7tViACTeEhvrs/dZyfL3O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8MAAADdAAAADwAAAAAAAAAAAAAAAACYAgAAZHJzL2Rv&#10;d25yZXYueG1sUEsFBgAAAAAEAAQA9QAAAIgDAAAAAA==&#10;" strokeweight=".30869mm"/>
                  <v:shape id="Freeform 1409" o:spid="_x0000_s1194" style="position:absolute;left:181;top:159;width:55;height:8;visibility:visible;mso-wrap-style:square;v-text-anchor:top" coordsize="2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qF8UA&#10;AADdAAAADwAAAGRycy9kb3ducmV2LnhtbESPQUvDQBCF74L/YRmhN7uxhbTEbosKgjdtWgVvQ3bM&#10;BndnQ3abxn/vHAq9zfDevPfNZjcFr0YaUhfZwMO8AEXcRNtxa+B4eL1fg0oZ2aKPTAb+KMFue3uz&#10;wcrGM+9prHOrJIRThQZczn2ldWocBUzz2BOL9hOHgFnWodV2wLOEB68XRVHqgB1Lg8OeXhw1v/Up&#10;GHj/+lw4Ny490iF9+9NzGT5qNGZ2Nz09gso05av5cv1mBX9VCq58Iy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moXxQAAAN0AAAAPAAAAAAAAAAAAAAAAAJgCAABkcnMv&#10;ZG93bnJldi54bWxQSwUGAAAAAAQABAD1AAAAigMAAAAA&#10;" path="m134,r72,21l,21,,43r276,e" filled="f" strokeweight=".30869mm">
                    <v:path arrowok="t" o:connecttype="custom" o:connectlocs="27,0;41,4;0,4;0,8;55,8" o:connectangles="0,0,0,0,0"/>
                  </v:shape>
                  <v:line id="Line 1410" o:spid="_x0000_s1195" style="position:absolute;visibility:visible;mso-wrap-style:square;v-text-anchor:top" from="239,171" to="23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OEsEA&#10;AADdAAAADwAAAGRycy9kb3ducmV2LnhtbERPzYrCMBC+L/gOYQRva9oV/6pRRBC9eKj6AEMztsVm&#10;Epus1n36jbCwt/n4fme57kwjHtT62rKCdJiAIC6srrlUcDnvPmcgfEDW2FgmBS/ysF71PpaYafvk&#10;nB6nUIoYwj5DBVUILpPSFxUZ9EPriCN3ta3BEGFbSt3iM4abRn4lyUQarDk2VOhoW1FxO30bBT87&#10;fz/mku5pumeXj7bjs7s5pQb9brMAEagL/+I/90HH+dPJH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MzhLBAAAA3QAAAA8AAAAAAAAAAAAAAAAAmAIAAGRycy9kb3du&#10;cmV2LnhtbFBLBQYAAAAABAAEAPUAAACGAwAAAAA=&#10;" strokeweight=".30869mm"/>
                  <v:shape id="Freeform 1411" o:spid="_x0000_s1196" style="position:absolute;left:181;top:171;width:58;height:13;visibility:visible;mso-wrap-style:square;v-text-anchor:top" coordsize="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fcQA&#10;AADdAAAADwAAAGRycy9kb3ducmV2LnhtbESPQWvDMAyF74P9B6PBbquzDdqS1i0hbHTXtYVeRazG&#10;obGcxV7j7ddPh0Fveuh9T0/rbfa9utIYu8AGnmcFKOIm2I5bA8fD+9MSVEzIFvvAZOCHImw393dr&#10;LG2Y+JOu+9QqCeFYogGX0lBqHRtHHuMsDMSyO4fRYxI5ttqOOEm47/VLUcy1x47lgsOBakfNZf/t&#10;pUaVj/U0j7l++3Unnl53X7uKjXl8yNUKVKKcbuZ/+sMKt1hIf/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vn3EAAAA3QAAAA8AAAAAAAAAAAAAAAAAmAIAAGRycy9k&#10;b3ducmV2LnhtbFBLBQYAAAAABAAEAPUAAACJAwAAAAA=&#10;" path="m291,l,,,20r221,l153,41,,41,,62r83,e" filled="f" strokeweight=".30869mm">
                    <v:path arrowok="t" o:connecttype="custom" o:connectlocs="58,0;0,0;0,4;44,4;30,9;0,9;0,13;17,13" o:connectangles="0,0,0,0,0,0,0,0"/>
                  </v:shape>
                  <v:line id="Line 1412" o:spid="_x0000_s1197" style="position:absolute;visibility:visible;mso-wrap-style:square;v-text-anchor:top" from="181,189" to="18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UycMA&#10;AADdAAAADwAAAGRycy9kb3ducmV2LnhtbERPS2rDMBDdB3oHMYXuEtktTYoT2ZSAaTZdOO4BBmti&#10;m1gjxVIdt6ePCoXs5vG+sytmM4iJRt9bVpCuEhDEjdU9twq+6nL5BsIHZI2DZVLwQx6K/GGxw0zb&#10;K1c0HUMrYgj7DBV0IbhMSt90ZNCvrCOO3MmOBkOEYyv1iNcYbgb5nCRrabDn2NCho31Hzfn4bRT8&#10;lv7yWUm6pOkHu+pl/1q7s1Pq6XF+34IINIe7+N990HH+ZpP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UycMAAADdAAAADwAAAAAAAAAAAAAAAACYAgAAZHJzL2Rv&#10;d25yZXYueG1sUEsFBgAAAAAEAAQA9QAAAIgDAAAAAA==&#10;" strokeweight=".30869mm"/>
                  <v:shape id="Freeform 1413" o:spid="_x0000_s1198" style="position:absolute;left:181;top:151;width:64;height:38;visibility:visible;mso-wrap-style:square;v-text-anchor:top" coordsize="3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W+sIA&#10;AADdAAAADwAAAGRycy9kb3ducmV2LnhtbERPzWqDQBC+F/IOywRyq2s81GLchNJQKOQU7QNM3KmK&#10;7uzW3Rrz9tlAobf5+H6nPCxmFDNNvresYJukIIgbq3tuFXzVH8+vIHxA1jhaJgU38nDYr55KLLS9&#10;8pnmKrQihrAvUEEXgiuk9E1HBn1iHXHkvu1kMEQ4tVJPeI3hZpRZmr5Igz3Hhg4dvXfUDNWvUVAv&#10;dfVzujQ+O90uLh/4OMy+VmqzXt52IAIt4V/85/7UcX6eZ/D4Jp4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9b6wgAAAN0AAAAPAAAAAAAAAAAAAAAAAJgCAABkcnMvZG93&#10;bnJldi54bWxQSwUGAAAAAAQABAD1AAAAhwMAAAAA&#10;" path="m,190l,,318,94r,l,190e" filled="f" strokeweight=".30869mm">
                    <v:path arrowok="t" o:connecttype="custom" o:connectlocs="0,38;0,0;64,19;64,19;0,38" o:connectangles="0,0,0,0,0"/>
                  </v:shape>
                  <v:line id="Line 1414" o:spid="_x0000_s1199" style="position:absolute;visibility:visible;mso-wrap-style:square;v-text-anchor:top" from="181,159" to="18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vJcMA&#10;AADdAAAADwAAAGRycy9kb3ducmV2LnhtbERPzWrCQBC+F3yHZQremk0a2kjqKiKIvfQQ9QGG7JgE&#10;s7NrdmuiT98tFHqbj+93luvJ9OJGg+8sK8iSFARxbXXHjYLTcfeyAOEDssbeMim4k4f1ava0xFLb&#10;kSu6HUIjYgj7EhW0IbhSSl+3ZNAn1hFH7mwHgyHCoZF6wDGGm16+pum7NNhxbGjR0bal+nL4Ngoe&#10;O3/9qiRds2zPrsq3b0d3cUrNn6fNB4hAU/gX/7k/dZxfFD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1vJcMAAADdAAAADwAAAAAAAAAAAAAAAACYAgAAZHJzL2Rv&#10;d25yZXYueG1sUEsFBgAAAAAEAAQA9QAAAIgDAAAAAA==&#10;" strokeweight=".30869mm"/>
                  <v:line id="Line 1415" o:spid="_x0000_s1200" style="position:absolute;visibility:visible;mso-wrap-style:square;v-text-anchor:top" from="181,159" to="20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3UcMA&#10;AADdAAAADwAAAGRycy9kb3ducmV2LnhtbERPzWrCQBC+F3yHZQRvdRPbqqRuRARpLz1EfYAhO02C&#10;2dlNdpvEPn23UOhtPr7f2e0n04qBet9YVpAuExDEpdUNVwqul9PjFoQPyBpby6TgTh72+exhh5m2&#10;Ixc0nEMlYgj7DBXUIbhMSl/WZNAvrSOO3KftDYYI+0rqHscYblq5SpK1NNhwbKjR0bGm8nb+Mgq+&#10;T777KCR1afrGrng6vlzczSm1mE+HVxCBpvAv/nO/6zh/s3m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T3UcMAAADdAAAADwAAAAAAAAAAAAAAAACYAgAAZHJzL2Rv&#10;d25yZXYueG1sUEsFBgAAAAAEAAQA9QAAAIgDAAAAAA==&#10;" strokeweight=".30869mm"/>
                  <v:line id="Line 1416" o:spid="_x0000_s1201" style="position:absolute;visibility:visible;mso-wrap-style:square;v-text-anchor:top" from="194,154" to="19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SysMA&#10;AADdAAAADwAAAGRycy9kb3ducmV2LnhtbERPzWrCQBC+F3yHZYTemk1a0pToKiJIe/EQ9QGG7DQJ&#10;ZmfX7NakfXpXEHqbj+93luvJ9OJKg+8sK8iSFARxbXXHjYLTcffyAcIHZI29ZVLwSx7Wq9nTEktt&#10;R67oegiNiCHsS1TQhuBKKX3dkkGfWEccuW87GAwRDo3UA44x3PTyNU3fpcGOY0OLjrYt1efDj1Hw&#10;t/OXfSXpkmWf7Kq3bX50Z6fU83zaLEAEmsK/+OH+0nF+UeR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SysMAAADdAAAADwAAAAAAAAAAAAAAAACYAgAAZHJzL2Rv&#10;d25yZXYueG1sUEsFBgAAAAAEAAQA9QAAAIgDAAAAAA==&#10;" strokeweight=".30869mm"/>
                  <v:shape id="Freeform 1417" o:spid="_x0000_s1202" style="position:absolute;left:181;top:154;width:13;height:5;visibility:visible;mso-wrap-style:square;v-text-anchor:top" coordsize="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IqcEA&#10;AADdAAAADwAAAGRycy9kb3ducmV2LnhtbERPS4vCMBC+L/gfwgh7W1P3oKUaRRRR9ubr4G1sxqbY&#10;TEqTbeu/3ywI3ubje8582dtKtNT40rGC8SgBQZw7XXKh4HzafqUgfEDWWDkmBU/ysFwMPuaYadfx&#10;gdpjKEQMYZ+hAhNCnUnpc0MW/cjVxJG7u8ZiiLAppG6wi+G2kt9JMpEWS44NBmtaG8ofx1+roPU/&#10;lwLX1829Ox1uZHYpnZ+pUp/DfjUDEagPb/HLvddx/nQ6gf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CKnBAAAA3QAAAA8AAAAAAAAAAAAAAAAAmAIAAGRycy9kb3du&#10;cmV2LnhtbFBLBQYAAAAABAAEAPUAAACGAwAAAAA=&#10;" path="m64,l,,,21e" filled="f" strokeweight=".30869mm">
                    <v:path arrowok="t" o:connecttype="custom" o:connectlocs="13,0;0,0;0,5" o:connectangles="0,0,0"/>
                  </v:shape>
                  <v:line id="Line 1418" o:spid="_x0000_s1203" style="position:absolute;visibility:visible;mso-wrap-style:square;v-text-anchor:top" from="303,155" to="3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pJsMA&#10;AADdAAAADwAAAGRycy9kb3ducmV2LnhtbERPS2rDMBDdF3oHMYXsatkJrYsbJYRASDdd2O4BBmtq&#10;m1gjxVJiJ6evCoXu5vG+s97OZhBXGn1vWUGWpCCIG6t7bhV81YfnNxA+IGscLJOCG3nYbh4f1lho&#10;O3FJ1yq0IoawL1BBF4IrpPRNRwZ9Yh1x5L7taDBEOLZSjzjFcDPIZZq+SoM9x4YOHe07ak7VxSi4&#10;H/z5s5R0zrIju3K1f6ndySm1eJp37yACzeFf/Of+0HF+nu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ZpJsMAAADdAAAADwAAAAAAAAAAAAAAAACYAgAAZHJzL2Rv&#10;d25yZXYueG1sUEsFBgAAAAAEAAQA9QAAAIgDAAAAAA==&#10;" strokeweight=".30869mm"/>
                  <v:line id="Line 1419" o:spid="_x0000_s1204" style="position:absolute;flip:y;visibility:visible;mso-wrap-style:square;v-text-anchor:top" from="303,107" to="3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G8UA&#10;AADdAAAADwAAAGRycy9kb3ducmV2LnhtbESPQW/CMAyF75P2HyJP2m2k9LBWHQEhJCQOu8A27eo1&#10;pulonKrJIPx7fEDazdZ7fu/zYpX9oM40xT6wgfmsAEXcBttzZ+DzY/tSg4oJ2eIQmAxcKcJq+fiw&#10;wMaGC+/pfEidkhCODRpwKY2N1rF15DHOwkgs2jFMHpOsU6fthBcJ94Mui+JVe+xZGhyOtHHUng5/&#10;3sD+mo/v7lTlvvwp/S/X9dfmOxrz/JTXb6AS5fRvvl/vrOBXleDKNzK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0bxQAAAN0AAAAPAAAAAAAAAAAAAAAAAJgCAABkcnMv&#10;ZG93bnJldi54bWxQSwUGAAAAAAQABAD1AAAAigMAAAAA&#10;" strokeweight=".30869mm"/>
                  <v:line id="Line 1420" o:spid="_x0000_s1205" style="position:absolute;visibility:visible;mso-wrap-style:square;v-text-anchor:top" from="279,131" to="27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Yz8MA&#10;AADdAAAADwAAAGRycy9kb3ducmV2LnhtbERPzWrCQBC+C32HZQq96SYVtU3dSBGkvfQQ9QGG7DQJ&#10;Zmc32TVJ+/RdoeBtPr7f2e4m04qBet9YVpAuEhDEpdUNVwrOp8P8BYQPyBpby6Tghzzs8ofZFjNt&#10;Ry5oOIZKxBD2GSqoQ3CZlL6syaBfWEccuW/bGwwR9pXUPY4x3LTyOUnW0mDDsaFGR/uaysvxahT8&#10;Hnz3VUjq0vSDXbHcr07u4pR6epze30AEmsJd/O/+1HH+ZvM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Yz8MAAADdAAAADwAAAAAAAAAAAAAAAACYAgAAZHJzL2Rv&#10;d25yZXYueG1sUEsFBgAAAAAEAAQA9QAAAIgDAAAAAA==&#10;" strokeweight=".30869mm"/>
                  <v:line id="Line 1421" o:spid="_x0000_s1206" style="position:absolute;visibility:visible;mso-wrap-style:square;v-text-anchor:top" from="279,131" to="3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BdcUA&#10;AADdAAAADwAAAGRycy9kb3ducmV2LnhtbESPQW/CMAyF75P4D5GRdhtphzZQISCEhOCyQ4EfYDWm&#10;rWic0GTQ8evnw6TdbL3n9z4v14Pr1J362Ho2kE8yUMSVty3XBs6n3dscVEzIFjvPZOCHIqxXo5cl&#10;FtY/uKT7MdVKQjgWaKBJKRRax6ohh3HiA7FoF987TLL2tbY9PiTcdfo9yz61w5alocFA24aq6/Hb&#10;GXju4u2r1HTL8z2Hcrr9OIVrMOZ1PGwWoBIN6d/8d32wgj+b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oF1xQAAAN0AAAAPAAAAAAAAAAAAAAAAAJgCAABkcnMv&#10;ZG93bnJldi54bWxQSwUGAAAAAAQABAD1AAAAigMAAAAA&#10;" strokeweight=".30869mm"/>
                  <v:line id="Line 1422" o:spid="_x0000_s1207" style="position:absolute;visibility:visible;mso-wrap-style:square;v-text-anchor:top" from="434,170" to="43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k7sMA&#10;AADdAAAADwAAAGRycy9kb3ducmV2LnhtbERPS2rDMBDdB3oHMYXuEtktTYMT2ZSAaTZdOO4BBmti&#10;m1gjxVIdt6ePCoXs5vG+sytmM4iJRt9bVpCuEhDEjdU9twq+6nK5AeEDssbBMin4IQ9F/rDYYabt&#10;lSuajqEVMYR9hgq6EFwmpW86MuhX1hFH7mRHgyHCsZV6xGsMN4N8TpK1NNhzbOjQ0b6j5nz8Ngp+&#10;S3/5rCRd0vSDXfWyf63d2Sn19Di/b0EEmsNd/O8+6Dj/bZP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k7sMAAADdAAAADwAAAAAAAAAAAAAAAACYAgAAZHJzL2Rv&#10;d25yZXYueG1sUEsFBgAAAAAEAAQA9QAAAIgDAAAAAA==&#10;" strokeweight=".30869mm"/>
                  <v:line id="Line 1423" o:spid="_x0000_s1208" style="position:absolute;visibility:visible;mso-wrap-style:square;v-text-anchor:top" from="434,170" to="51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6mcMA&#10;AADdAAAADwAAAGRycy9kb3ducmV2LnhtbERPzWrCQBC+F3yHZQremk2U1pC6igjSXnqI+gBDdkyC&#10;2dk1u03SPn1XEHqbj+931tvJdGKg3reWFWRJCoK4srrlWsH5dHjJQfiArLGzTAp+yMN2M3taY6Ht&#10;yCUNx1CLGMK+QAVNCK6Q0lcNGfSJdcSRu9jeYIiwr6XucYzhppOLNH2TBluODQ062jdUXY/fRsHv&#10;wd++Skm3LPtgVy73ryd3dUrNn6fdO4hAU/gXP9yfOs5f5Q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6mcMAAADdAAAADwAAAAAAAAAAAAAAAACYAgAAZHJzL2Rv&#10;d25yZXYueG1sUEsFBgAAAAAEAAQA9QAAAIgDAAAAAA==&#10;" strokeweight=".30869mm"/>
                  <v:line id="Line 1424" o:spid="_x0000_s1209" style="position:absolute;visibility:visible;mso-wrap-style:square;v-text-anchor:top" from="477,128" to="47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fAsMA&#10;AADdAAAADwAAAGRycy9kb3ducmV2LnhtbERPzWrCQBC+F3yHZQremk0aWkPqKiKIvfQQ9QGG7JgE&#10;s7NrdmuiT98tFHqbj+93luvJ9OJGg+8sK8iSFARxbXXHjYLTcfdSgPABWWNvmRTcycN6NXtaYqnt&#10;yBXdDqERMYR9iQraEFwppa9bMugT64gjd7aDwRDh0Eg94BjDTS9f0/RdGuw4NrToaNtSfTl8GwWP&#10;nb9+VZKuWbZnV+Xbt6O7OKXmz9PmA0SgKfyL/9yfOs5fFD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gfAsMAAADdAAAADwAAAAAAAAAAAAAAAACYAgAAZHJzL2Rv&#10;d25yZXYueG1sUEsFBgAAAAAEAAQA9QAAAIgDAAAAAA==&#10;" strokeweight=".30869mm"/>
                  <v:line id="Line 1425" o:spid="_x0000_s1210" style="position:absolute;visibility:visible;mso-wrap-style:square;v-text-anchor:top" from="477,128" to="47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dsIA&#10;AADdAAAADwAAAGRycy9kb3ducmV2LnhtbERPzYrCMBC+C75DGGFvmnb9WekaZRFELx6q+wBDM9sW&#10;m0lsonZ9eiMI3ubj+53FqjONuFLra8sK0lECgriwuuZSwe9xM5yD8AFZY2OZFPyTh9Wy31tgpu2N&#10;c7oeQiliCPsMFVQhuExKX1Rk0I+sI47cn20NhgjbUuoWbzHcNPIzSWbSYM2xoUJH64qK0+FiFNw3&#10;/rzPJZ3TdMsuH6+nR3dySn0Mup9vEIG68Ba/3Dsd53/NJ/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Yd2wgAAAN0AAAAPAAAAAAAAAAAAAAAAAJgCAABkcnMvZG93&#10;bnJldi54bWxQSwUGAAAAAAQABAD1AAAAhwMAAAAA&#10;" strokeweight=".30869mm"/>
                  <v:line id="Line 1426" o:spid="_x0000_s1211" style="position:absolute;visibility:visible;mso-wrap-style:square;v-text-anchor:top" from="477,298" to="47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0i7cMA&#10;AADdAAAADwAAAGRycy9kb3ducmV2LnhtbERPzWrCQBC+F3yHZYTemk1a0oboKiJIe/EQ9QGG7DQJ&#10;ZmfX7NakfXpXEHqbj+93luvJ9OJKg+8sK8iSFARxbXXHjYLTcfdSgPABWWNvmRT8kof1ava0xFLb&#10;kSu6HkIjYgj7EhW0IbhSSl+3ZNAn1hFH7tsOBkOEQyP1gGMMN718TdN3abDj2NCio21L9fnwYxT8&#10;7fxlX0m6ZNknu+ptmx/d2Sn1PJ82CxCBpvAvfri/dJz/UeR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0i7cMAAADdAAAADwAAAAAAAAAAAAAAAACYAgAAZHJzL2Rv&#10;d25yZXYueG1sUEsFBgAAAAAEAAQA9QAAAIgDAAAAAA==&#10;" strokeweight=".30869mm"/>
                  <v:line id="Line 1427" o:spid="_x0000_s1212" style="position:absolute;visibility:visible;mso-wrap-style:square;v-text-anchor:top" from="477,298" to="47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msMA&#10;AADdAAAADwAAAGRycy9kb3ducmV2LnhtbERPzWrCQBC+F3yHZYTemk1atCG6igjSXnpI9AGG7DQJ&#10;ZmfX7NakffquIHibj+931tvJ9OJKg+8sK8iSFARxbXXHjYLT8fCSg/ABWWNvmRT8koftZva0xkLb&#10;kUu6VqERMYR9gQraEFwhpa9bMugT64gj920HgyHCoZF6wDGGm16+pulSGuw4NrToaN9Sfa5+jIK/&#10;g798lZIuWfbBrnzbL47u7JR6nk+7FYhAU3iI7+5PHee/5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8msMAAADdAAAADwAAAAAAAAAAAAAAAACYAgAAZHJzL2Rv&#10;d25yZXYueG1sUEsFBgAAAAAEAAQA9QAAAIgDAAAAAA==&#10;" strokeweight=".30869mm"/>
                  <v:line id="Line 1428" o:spid="_x0000_s1213" style="position:absolute;visibility:visible;mso-wrap-style:square;v-text-anchor:top" from="633,485" to="63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ZAcIA&#10;AADdAAAADwAAAGRycy9kb3ducmV2LnhtbERPzYrCMBC+C75DGGFvmnYXf+gaZRFELx5qfYChmW2L&#10;zSQ2Ubv79EYQvM3H9zvLdW9acaPON5YVpJMEBHFpdcOVglOxHS9A+ICssbVMCv7Iw3o1HCwx0/bO&#10;Od2OoRIxhH2GCuoQXCalL2sy6CfWEUfu13YGQ4RdJXWH9xhuWvmZJDNpsOHYUKOjTU3l+Xg1Cv63&#10;/nLIJV3SdMcu/9pMC3d2Sn2M+p9vEIH68Ba/3Hsd588X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xkBwgAAAN0AAAAPAAAAAAAAAAAAAAAAAJgCAABkcnMvZG93&#10;bnJldi54bWxQSwUGAAAAAAQABAD1AAAAhwMAAAAA&#10;" strokeweight=".30869mm"/>
                  <v:shape id="Freeform 1429" o:spid="_x0000_s1214" style="position:absolute;left:633;top:466;width:64;height:38;visibility:visible;mso-wrap-style:square;v-text-anchor:top" coordsize="31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t8UA&#10;AADdAAAADwAAAGRycy9kb3ducmV2LnhtbESPT2vDMAzF74V9B6PBbq3THdaS1i1jo9Dj1n/Qm4jV&#10;OFssB9tLsm9fHQa7Sbyn935ab0ffqp5iagIbmM8KUMRVsA3XBk7H3XQJKmVki21gMvBLCbabh8ka&#10;SxsG/qT+kGslIZxKNOBy7kqtU+XIY5qFjli0W4ges6yx1jbiIOG+1c9F8aI9NiwNDjt6c1R9H368&#10;gcG668c7nt25n7v916Vub/G6M+bpcXxdgco05n/z3/XeCv5iKbj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Du3xQAAAN0AAAAPAAAAAAAAAAAAAAAAAJgCAABkcnMv&#10;ZG93bnJldi54bWxQSwUGAAAAAAQABAD1AAAAigMAAAAA&#10;" path="m,97r,l317,r,192l,97e" filled="f" strokeweight=".30869mm">
                    <v:path arrowok="t" o:connecttype="custom" o:connectlocs="0,19;0,19;64,0;64,38;0,19" o:connectangles="0,0,0,0,0"/>
                  </v:shape>
                  <v:line id="Line 1430" o:spid="_x0000_s1215" style="position:absolute;visibility:visible;mso-wrap-style:square;v-text-anchor:top" from="640,483" to="64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o6MMA&#10;AADdAAAADwAAAGRycy9kb3ducmV2LnhtbERPzWrCQBC+F3yHZQRvdRNLq6ZuRARpLz1EfYAhO02C&#10;2dlNdpvEPn23UOhtPr7f2e0n04qBet9YVpAuExDEpdUNVwqul9PjBoQPyBpby6TgTh72+exhh5m2&#10;Ixc0nEMlYgj7DBXUIbhMSl/WZNAvrSOO3KftDYYI+0rqHscYblq5SpIXabDh2FCjo2NN5e38ZRR8&#10;n3z3UUjq0vSNXfF0fL64m1NqMZ8OryACTeFf/Od+13H+erO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Ao6MMAAADdAAAADwAAAAAAAAAAAAAAAACYAgAAZHJzL2Rv&#10;d25yZXYueG1sUEsFBgAAAAAEAAQA9QAAAIgDAAAAAA==&#10;" strokeweight=".30869mm"/>
                  <v:shape id="Freeform 1431" o:spid="_x0000_s1216" style="position:absolute;left:640;top:470;width:57;height:13;visibility:visible;mso-wrap-style:square;v-text-anchor:top" coordsize="2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q9scA&#10;AADdAAAADwAAAGRycy9kb3ducmV2LnhtbESPQUvDQBCF74L/YRnBm91UwZq02yIRQfAgxqL0NmSn&#10;2dDsbNhd0/jvnYPgbYb35r1vNrvZD2qimPrABpaLAhRxG2zPnYH9x/PNA6iUkS0OgcnADyXYbS8v&#10;NljZcOZ3mprcKQnhVKEBl/NYaZ1aRx7TIozEoh1D9JhljZ22Ec8S7gd9WxT32mPP0uBwpNpRe2q+&#10;vQHtnr6m19VbWX82d/tlPOVDfSiNub6aH9egMs353/x3/WIFf1UK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vbHAAAA3QAAAA8AAAAAAAAAAAAAAAAAmAIAAGRy&#10;cy9kb3ducmV2LnhtbFBLBQYAAAAABAAEAPUAAACMAwAAAAA=&#10;" path="m,64r284,l284,43,70,43,140,21r144,l284,,209,e" filled="f" strokeweight=".30869mm">
                    <v:path arrowok="t" o:connecttype="custom" o:connectlocs="0,13;57,13;57,9;14,9;28,4;57,4;57,0;42,0" o:connectangles="0,0,0,0,0,0,0,0"/>
                  </v:shape>
                  <v:line id="Line 1432" o:spid="_x0000_s1217" style="position:absolute;visibility:visible;mso-wrap-style:square;v-text-anchor:top" from="683,500" to="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M8MA&#10;AADdAAAADwAAAGRycy9kb3ducmV2LnhtbERPS2rDMBDdB3oHMYXsEtktzceNYkrAtJsunOQAgzW1&#10;TayRbKmx09NXhUJ283jf2eWT6cSVBt9aVpAuExDEldUt1wrOp2KxAeEDssbOMim4kYd8/zDbYabt&#10;yCVdj6EWMYR9hgqaEFwmpa8aMuiX1hFH7ssOBkOEQy31gGMMN518SpKVNNhybGjQ0aGh6nL8Ngp+&#10;Ct9/lpL6NH1nVz4fXk7u4pSaP05vryACTeEu/nd/6Dh/vU3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M8MAAADdAAAADwAAAAAAAAAAAAAAAACYAgAAZHJzL2Rv&#10;d25yZXYueG1sUEsFBgAAAAAEAAQA9QAAAIgDAAAAAA==&#10;" strokeweight=".30869mm"/>
                  <v:shape id="Freeform 1433" o:spid="_x0000_s1218" style="position:absolute;left:640;top:487;width:57;height:13;visibility:visible;mso-wrap-style:square;v-text-anchor:top" coordsize="2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lH8MA&#10;AADdAAAADwAAAGRycy9kb3ducmV2LnhtbERPS2vCQBC+F/wPywi91Y0RqkZXkYIgpVB8HDwO2Uk2&#10;mJ0N2e0m/ffdQqG3+fies92PthWRet84VjCfZSCIS6cbrhXcrseXFQgfkDW2jknBN3nY7yZPWyy0&#10;G/hM8RJqkULYF6jAhNAVUvrSkEU/cx1x4irXWwwJ9rXUPQ4p3LYyz7JXabHh1GCwozdD5ePyZRXc&#10;q9i9V7e4iLk588dp+WmHeVTqeToeNiACjeFf/Oc+6TR/uc7h95t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GlH8MAAADdAAAADwAAAAAAAAAAAAAAAACYAgAAZHJzL2Rv&#10;d25yZXYueG1sUEsFBgAAAAAEAAQA9QAAAIgDAAAAAA==&#10;" path="m211,64r70,l281,43r-142,l69,21r212,l281,,,e" filled="f" strokeweight=".30869mm">
                    <v:path arrowok="t" o:connecttype="custom" o:connectlocs="43,13;57,13;57,9;28,9;14,4;57,4;57,0;0,0" o:connectangles="0,0,0,0,0,0,0,0"/>
                  </v:shape>
                  <v:line id="Line 1434" o:spid="_x0000_s1219" style="position:absolute;visibility:visible;mso-wrap-style:square;v-text-anchor:top" from="452,346" to="45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J38MA&#10;AADdAAAADwAAAGRycy9kb3ducmV2LnhtbERPzWrCQBC+F3yHZQre6iaVVpu6ERHEXnqI+gBDdpoE&#10;s7Ob7DaJPn23UOhtPr7f2Wwn04qBet9YVpAuEhDEpdUNVwou58PTGoQPyBpby6TgRh62+exhg5m2&#10;Ixc0nEIlYgj7DBXUIbhMSl/WZNAvrCOO3JftDYYI+0rqHscYblr5nCSv0mDDsaFGR/uayuvp2yi4&#10;H3z3WUjq0vTIrljuX87u6pSaP067dxCBpvAv/nN/6Dh/9baE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J38MAAADdAAAADwAAAAAAAAAAAAAAAACYAgAAZHJzL2Rv&#10;d25yZXYueG1sUEsFBgAAAAAEAAQA9QAAAIgDAAAAAA==&#10;" strokeweight=".30869mm"/>
                  <v:line id="Line 1435" o:spid="_x0000_s1220" style="position:absolute;flip:x;visibility:visible;mso-wrap-style:square;v-text-anchor:top" from="404,346" to="45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h5MIA&#10;AADdAAAADwAAAGRycy9kb3ducmV2LnhtbERPTWsCMRC9C/0PYQq9abZL0e1qlCIIPfSiVbxON+Nm&#10;dTNZNlHjvzeC0Ns83ufMFtG24kK9bxwreB9lIIgrpxuuFWx/V8MChA/IGlvHpOBGHhbzl8EMS+2u&#10;vKbLJtQihbAvUYEJoSul9JUhi37kOuLEHVxvMSTY11L3eE3htpV5lo2lxYZTg8GOloaq0+ZsFaxv&#10;8fBjTpPY5H+5PXJR7JZ7r9Tba/yagggUw7/46f7Waf7k8wMe36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CHkwgAAAN0AAAAPAAAAAAAAAAAAAAAAAJgCAABkcnMvZG93&#10;bnJldi54bWxQSwUGAAAAAAQABAD1AAAAhwMAAAAA&#10;" strokeweight=".30869mm"/>
                  <v:line id="Line 1436" o:spid="_x0000_s1221" style="position:absolute;visibility:visible;mso-wrap-style:square;v-text-anchor:top" from="604,170" to="60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0MMMA&#10;AADdAAAADwAAAGRycy9kb3ducmV2LnhtbERPzWrCQBC+F3yHZQre6iYVq01dRQLBXnqI+gBDdpoE&#10;s7NrdpvEPn23UOhtPr7f2e4n04mBet9aVpAuEhDEldUt1wou5+JpA8IHZI2dZVJwJw/73exhi5m2&#10;I5c0nEItYgj7DBU0IbhMSl81ZNAvrCOO3KftDYYI+1rqHscYbjr5nCQv0mDLsaFBR3lD1fX0ZRR8&#10;F/72UUq6pemRXbnMV2d3dUrNH6fDG4hAU/gX/7nfdZy/fl3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S0MMMAAADdAAAADwAAAAAAAAAAAAAAAACYAgAAZHJzL2Rv&#10;d25yZXYueG1sUEsFBgAAAAAEAAQA9QAAAIgDAAAAAA==&#10;" strokeweight=".30869mm"/>
                  <v:line id="Line 1437" o:spid="_x0000_s1222" style="position:absolute;visibility:visible;mso-wrap-style:square;v-text-anchor:top" from="604,170" to="90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qR8EA&#10;AADdAAAADwAAAGRycy9kb3ducmV2LnhtbERPzYrCMBC+L/gOYQRva9oV/6pRRBC9eKj6AEMztsVm&#10;Epus1n36jbCwt/n4fme57kwjHtT62rKCdJiAIC6srrlUcDnvPmcgfEDW2FgmBS/ysF71PpaYafvk&#10;nB6nUIoYwj5DBVUILpPSFxUZ9EPriCN3ta3BEGFbSt3iM4abRn4lyUQarDk2VOhoW1FxO30bBT87&#10;fz/mku5pumeXj7bjs7s5pQb9brMAEagL/+I/90HH+dP5B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GKkfBAAAA3QAAAA8AAAAAAAAAAAAAAAAAmAIAAGRycy9kb3du&#10;cmV2LnhtbFBLBQYAAAAABAAEAPUAAACGAwAAAAA=&#10;" strokeweight=".30869mm"/>
                  <v:line id="Line 1438" o:spid="_x0000_s1223" style="position:absolute;visibility:visible;mso-wrap-style:square;v-text-anchor:top" from="749,170" to="74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3MMA&#10;AADdAAAADwAAAGRycy9kb3ducmV2LnhtbERPzWrCQBC+C32HZQq96SYVtU3dSBGkvfQQ9QGG7DQJ&#10;Zmc32TVJ+/RdoeBtPr7f2e4m04qBet9YVpAuEhDEpdUNVwrOp8P8BYQPyBpby6Tghzzs8ofZFjNt&#10;Ry5oOIZKxBD2GSqoQ3CZlL6syaBfWEccuW/bGwwR9pXUPY4x3LTyOUnW0mDDsaFGR/uaysvxahT8&#10;Hnz3VUjq0vSDXbHcr07u4pR6epze30AEmsJd/O/+1HH+5nUD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3MMAAADdAAAADwAAAAAAAAAAAAAAAACYAgAAZHJzL2Rv&#10;d25yZXYueG1sUEsFBgAAAAAEAAQA9QAAAIgDAAAAAA==&#10;" strokeweight=".30869mm"/>
                  <v:shape id="Freeform 1439" o:spid="_x0000_s1224" style="position:absolute;left:686;top:151;width:63;height:38;visibility:visible;mso-wrap-style:square;v-text-anchor:top" coordsize="31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QOMcA&#10;AADdAAAADwAAAGRycy9kb3ducmV2LnhtbESPQUvDQBCF74L/YZmCN7tbEa1pt0UUUUoPbQw9D9kx&#10;CWZnY3bbpP31zkHwNsN78943y/XoW3WiPjaBLcymBhRxGVzDlYXi8+12DiomZIdtYLJwpgjr1fXV&#10;EjMXBt7TKU+VkhCOGVqoU+oyrWNZk8c4DR2xaF+h95hk7Svtehwk3Lf6zpgH7bFhaaixo5eayu/8&#10;6C3ku+3+9bLdFPOfg343x11xHu6NtTeT8XkBKtGY/s1/1x9O8B+fBF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UDjHAAAA3QAAAA8AAAAAAAAAAAAAAAAAmAIAAGRy&#10;cy9kb3ducmV2LnhtbFBLBQYAAAAABAAEAPUAAACMAwAAAAA=&#10;" path="m317,94r,l,190,,,317,94e" filled="f" strokeweight=".30869mm">
                    <v:path arrowok="t" o:connecttype="custom" o:connectlocs="63,19;63,19;0,38;0,0;63,19" o:connectangles="0,0,0,0,0"/>
                  </v:shape>
                  <v:line id="Line 1440" o:spid="_x0000_s1225" style="position:absolute;visibility:visible;mso-wrap-style:square;v-text-anchor:top" from="744,171" to="74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NcEA&#10;AADdAAAADwAAAGRycy9kb3ducmV2LnhtbERPzYrCMBC+C75DGGFvmnZFXbtGWQTRi4fqPsDQzLbF&#10;ZhKbqF2f3giCt/n4fmex6kwjrtT62rKCdJSAIC6srrlU8HvcDL9A+ICssbFMCv7Jw2rZ7y0w0/bG&#10;OV0PoRQxhH2GCqoQXCalLyoy6EfWEUfuz7YGQ4RtKXWLtxhuGvmZJFNpsObYUKGjdUXF6XAxCu4b&#10;f97nks5pumWXj9eTozs5pT4G3c83iEBdeItf7p2O82fzO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vjXBAAAA3QAAAA8AAAAAAAAAAAAAAAAAmAIAAGRycy9kb3du&#10;cmV2LnhtbFBLBQYAAAAABAAEAPUAAACGAwAAAAA=&#10;" strokeweight=".30869mm"/>
                  <v:shape id="Freeform 1441" o:spid="_x0000_s1226" style="position:absolute;left:686;top:171;width:58;height:13;visibility:visible;mso-wrap-style:square;v-text-anchor:top" coordsize="2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aCMkA&#10;AADdAAAADwAAAGRycy9kb3ducmV2LnhtbESPT2sCQQzF7wW/w5BCL0VnW4rK1lFsS4t4KPgHtbew&#10;k+6u3cksM1Ndv31zEHpLeC/v/TKZda5RJwqx9mzgYZCBIi68rbk0sN2898egYkK22HgmAxeKMJv2&#10;biaYW3/mFZ3WqVQSwjFHA1VKba51LCpyGAe+JRbt2weHSdZQahvwLOGu0Y9ZNtQOa5aGClt6raj4&#10;Wf86A/Vinz7uw/Hrbf8Sn/hzOTocdyNj7m67+TOoRF36N1+vF1bwx5nwyzcygp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HaCMkAAADdAAAADwAAAAAAAAAAAAAAAACYAgAA&#10;ZHJzL2Rvd25yZXYueG1sUEsFBgAAAAAEAAQA9QAAAI4DAAAAAA==&#10;" path="m290,l,,,20r219,l152,41,,41,,62r82,e" filled="f" strokeweight=".30869mm">
                    <v:path arrowok="t" o:connecttype="custom" o:connectlocs="58,0;0,0;0,4;44,4;30,9;0,9;0,13;16,13" o:connectangles="0,0,0,0,0,0,0,0"/>
                  </v:shape>
                  <v:line id="Line 1442" o:spid="_x0000_s1227" style="position:absolute;visibility:visible;mso-wrap-style:square;v-text-anchor:top" from="699,154" to="6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z4sIA&#10;AADdAAAADwAAAGRycy9kb3ducmV2LnhtbERPzWrCQBC+F3yHZQRvdZNKi0RXkUColx6iPsCQHZNg&#10;dnaTXWPs03cLhd7m4/ud7X4ynRhp8K1lBekyAUFcWd1yreByLl7XIHxA1thZJgVP8rDfzV62mGn7&#10;4JLGU6hFDGGfoYImBJdJ6auGDPqldcSRu9rBYIhwqKUe8BHDTSffkuRDGmw5NjToKG+oup3uRsF3&#10;4fuvUlKfpp/sylX+fnY3p9RiPh02IAJN4V/85z7qOH+dpP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bPiwgAAAN0AAAAPAAAAAAAAAAAAAAAAAJgCAABkcnMvZG93&#10;bnJldi54bWxQSwUGAAAAAAQABAD1AAAAhwMAAAAA&#10;" strokeweight=".30869mm"/>
                  <v:shape id="Freeform 1443" o:spid="_x0000_s1228" style="position:absolute;left:686;top:154;width:55;height:13;visibility:visible;mso-wrap-style:square;v-text-anchor:top" coordsize="2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tHMMA&#10;AADdAAAADwAAAGRycy9kb3ducmV2LnhtbERPS2rDMBDdF3IHMYFuSiLH0BIcyyEktHjjlqY5wGBN&#10;bBNrZCTFdm9fFQrdzeN9J9/PphcjOd9ZVrBZJyCIa6s7bhRcvl5XWxA+IGvsLZOCb/KwLxYPOWba&#10;TvxJ4zk0Ioawz1BBG8KQSenrlgz6tR2II3e1zmCI0DVSO5xiuOllmiQv0mDHsaHFgY4t1bfz3Siw&#10;1Ye5cHV6nsu38ejfD0/NxpFSj8v5sAMRaA7/4j93qeP8bZLC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tHMMAAADdAAAADwAAAAAAAAAAAAAAAACYAgAAZHJzL2Rv&#10;d25yZXYueG1sUEsFBgAAAAAEAAQA9QAAAIgDAAAAAA==&#10;" path="m64,l,,,21r133,l205,42,,42,,64r275,e" filled="f" strokeweight=".30869mm">
                    <v:path arrowok="t" o:connecttype="custom" o:connectlocs="13,0;0,0;0,4;27,4;41,9;0,9;0,13;55,13" o:connectangles="0,0,0,0,0,0,0,0"/>
                  </v:shape>
                </v:group>
                <v:group id="Group 1645" o:spid="_x0000_s1229" style="position:absolute;left:656;top:15;width:2933;height:470" coordorigin="656,15" coordsize="293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line id="Line 1445" o:spid="_x0000_s1230" style="position:absolute;visibility:visible;mso-wrap-style:square;v-text-anchor:top" from="741,129" to="74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esEA&#10;AADdAAAADwAAAGRycy9kb3ducmV2LnhtbERPzYrCMBC+L/gOYQRva1p1RapRRBD34qHqAwzN2Bab&#10;SWyiVp9+Iwh7m4/vdxarzjTiTq2vLStIhwkI4sLqmksFp+P2ewbCB2SNjWVS8CQPq2Xva4GZtg/O&#10;6X4IpYgh7DNUUIXgMil9UZFBP7SOOHJn2xoMEbal1C0+Yrhp5ChJptJgzbGhQkebiorL4WYUvLb+&#10;us8lXdN0xy4fb36O7uKUGvS79RxEoC78iz/uXx3nz5IJ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EHrBAAAA3QAAAA8AAAAAAAAAAAAAAAAAmAIAAGRycy9kb3du&#10;cmV2LnhtbFBLBQYAAAAABAAEAPUAAACGAwAAAAA=&#10;" strokeweight=".30869mm"/>
                  <v:shape id="Freeform 1446" o:spid="_x0000_s1231" style="position:absolute;left:741;top:121;width:17;height:8;visibility:visible;mso-wrap-style:square;v-text-anchor:top" coordsize="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agcQA&#10;AADdAAAADwAAAGRycy9kb3ducmV2LnhtbERPTWvCQBC9C/0PyxR6M5sKFRNdpRQU9VKStvQ6ZMck&#10;NDsbshuT+Ou7hYK3ebzP2exG04grda62rOA5ikEQF1bXXCr4/NjPVyCcR9bYWCYFEznYbR9mG0y1&#10;HTija+5LEULYpaig8r5NpXRFRQZdZFviwF1sZ9AH2JVSdziEcNPIRRwvpcGaQ0OFLb1VVPzkvVFw&#10;/l5kh2Tsk9vX9O71fuqzU01KPT2Or2sQnkZ/F/+7jzrMX8Uv8Pd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WoHEAAAA3QAAAA8AAAAAAAAAAAAAAAAAmAIAAGRycy9k&#10;b3ducmV2LnhtbFBLBQYAAAAABAAEAPUAAACJAwAAAAA=&#10;" path="m,38r36,l60,25,85,e" filled="f" strokeweight=".30869mm">
                    <v:path arrowok="t" o:connecttype="custom" o:connectlocs="0,8;7,8;12,5;17,0" o:connectangles="0,0,0,0"/>
                  </v:shape>
                  <v:line id="Line 1447" o:spid="_x0000_s1232" style="position:absolute;visibility:visible;mso-wrap-style:square;v-text-anchor:top" from="758,109" to="75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rlsAA&#10;AADdAAAADwAAAGRycy9kb3ducmV2LnhtbERPzYrCMBC+L/gOYQRva1pFkWoUEUQvHqr7AEMz2xab&#10;SWyiVp/eCIK3+fh+Z7HqTCNu1PrasoJ0mIAgLqyuuVTwd9r+zkD4gKyxsUwKHuRhtez9LDDT9s45&#10;3Y6hFDGEfYYKqhBcJqUvKjLoh9YRR+7ftgZDhG0pdYv3GG4aOUqSqTRYc2yo0NGmouJ8vBoFz62/&#10;HHJJlzTdscvHm8nJnZ1Sg363noMI1IWv+OPe6zh/lkzh/U08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grlsAAAADdAAAADwAAAAAAAAAAAAAAAACYAgAAZHJzL2Rvd25y&#10;ZXYueG1sUEsFBgAAAAAEAAQA9QAAAIUDAAAAAA==&#10;" strokeweight=".30869mm"/>
                  <v:shape id="Freeform 1448" o:spid="_x0000_s1233" style="position:absolute;left:729;top:95;width:29;height:34;visibility:visible;mso-wrap-style:square;v-text-anchor:top" coordsize="14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SbcIA&#10;AADdAAAADwAAAGRycy9kb3ducmV2LnhtbERPTWsCMRC9F/wPYYTeatZW6rIaRYTSnqRVEb0Nm3F3&#10;cTNZktRN/30jCN7m8T5nvoymFVdyvrGsYDzKQBCXVjdcKdjvPl5yED4ga2wtk4I/8rBcDJ7mWGjb&#10;8w9dt6ESKYR9gQrqELpCSl/WZNCPbEecuLN1BkOCrpLaYZ/CTStfs+xdGmw4NdTY0bqm8rL9NQo+&#10;4yY4mvT592nyNrXHA5UybpR6HsbVDESgGB7iu/tLp/l5NoX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JtwgAAAN0AAAAPAAAAAAAAAAAAAAAAAJgCAABkcnMvZG93&#10;bnJldi54bWxQSwUGAAAAAAQABAD1AAAAhwMAAAAA&#10;" path="m146,74r,-26l133,25,121,12,97,,61,,36,12,12,38,,74,,97r12,36l36,158r25,13e" filled="f" strokeweight=".30869mm">
                    <v:path arrowok="t" o:connecttype="custom" o:connectlocs="29,15;29,10;26,5;24,2;19,0;12,0;7,2;2,8;0,15;0,19;2,26;7,31;12,34" o:connectangles="0,0,0,0,0,0,0,0,0,0,0,0,0"/>
                  </v:shape>
                  <v:line id="Line 1449" o:spid="_x0000_s1234" style="position:absolute;visibility:visible;mso-wrap-style:square;v-text-anchor:top" from="729,109" to="72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af8QA&#10;AADdAAAADwAAAGRycy9kb3ducmV2LnhtbESPQW/CMAyF70j8h8hIu0Fa0BAqBISQ0LjsUNgPsBqv&#10;rWic0ATo9uvnwyRutt7ze583u8F16kF9bD0byGcZKOLK25ZrA1+X43QFKiZki51nMvBDEXbb8WiD&#10;hfVPLulxTrWSEI4FGmhSCoXWsWrIYZz5QCzat+8dJln7WtsenxLuOj3PsqV22LI0NBjo0FB1Pd+d&#10;gd9jvH2Wmm55/sGhXBzeL+EajHmbDPs1qERDepn/r09W8FeZ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Gn/EAAAA3QAAAA8AAAAAAAAAAAAAAAAAmAIAAGRycy9k&#10;b3ducmV2LnhtbFBLBQYAAAAABAAEAPUAAACJAwAAAAA=&#10;" strokeweight=".30869mm"/>
                  <v:line id="Line 1450" o:spid="_x0000_s1235" style="position:absolute;visibility:visible;mso-wrap-style:square;v-text-anchor:top" from="729,109" to="75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MEA&#10;AADdAAAADwAAAGRycy9kb3ducmV2LnhtbERPzYrCMBC+L/gOYQRva1rFRatRRBD34qHqAwzN2Bab&#10;SWyiVp9+Iwh7m4/vdxarzjTiTq2vLStIhwkI4sLqmksFp+P2ewrCB2SNjWVS8CQPq2Xva4GZtg/O&#10;6X4IpYgh7DNUUIXgMil9UZFBP7SOOHJn2xoMEbal1C0+Yrhp5ChJfqTBmmNDhY42FRWXw80oeG39&#10;dZ9Luqbpjl0+3kyO7uKUGvS79RxEoC78iz/uXx3nT5MZ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nv+TBAAAA3QAAAA8AAAAAAAAAAAAAAAAAmAIAAGRycy9kb3du&#10;cmV2LnhtbFBLBQYAAAAABAAEAPUAAACGAwAAAAA=&#10;" strokeweight=".30869mm"/>
                  <v:line id="Line 1451" o:spid="_x0000_s1236" style="position:absolute;visibility:visible;mso-wrap-style:square;v-text-anchor:top" from="702,104" to="70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ApMQA&#10;AADdAAAADwAAAGRycy9kb3ducmV2LnhtbESPQW/CMAyF70j8h8hIu0Fa0BAqBISQ0LjsUNgPsBqv&#10;rWic0ATo9uvnwyRutt7ze583u8F16kF9bD0byGcZKOLK25ZrA1+X43QFKiZki51nMvBDEXbb8WiD&#10;hfVPLulxTrWSEI4FGmhSCoXWsWrIYZz5QCzat+8dJln7WtsenxLuOj3PsqV22LI0NBjo0FB1Pd+d&#10;gd9jvH2Wmm55/sGhXBzeL+EajHmbDPs1qERDepn/r09W8Fe5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gKTEAAAA3QAAAA8AAAAAAAAAAAAAAAAAmAIAAGRycy9k&#10;b3ducmV2LnhtbFBLBQYAAAAABAAEAPUAAACJAwAAAAA=&#10;" strokeweight=".30869mm"/>
                  <v:shape id="Freeform 1452" o:spid="_x0000_s1237" style="position:absolute;left:656;top:44;width:53;height:70;visibility:visible;mso-wrap-style:square;v-text-anchor:top" coordsize="26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I8MMA&#10;AADdAAAADwAAAGRycy9kb3ducmV2LnhtbERPTUvDQBC9C/6HZYTe7CaCNcRuS1GEXnpoFfQ4ZCfZ&#10;0OxsyI5N2l/fLQje5vE+Z7mefKdONMQ2sIF8noEiroJtuTHw9fnxWICKgmyxC0wGzhRhvbq/W2Jp&#10;w8h7Oh2kUSmEY4kGnEhfah0rRx7jPPTEiavD4FESHBptBxxTuO/0U5YttMeWU4PDnt4cVcfDrzeg&#10;6/qZvsd3rOVlu9+5S7H7kWjM7GHavIISmuRf/Ofe2jS/yHO4fZNO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EI8MMAAADdAAAADwAAAAAAAAAAAAAAAACYAgAAZHJzL2Rv&#10;d25yZXYueG1sUEsFBgAAAAAEAAQA9QAAAIgDAAAAAA==&#10;" path="m231,297r18,-34l265,215r,-82l249,83,231,51,200,17,166,,100,,66,17,32,51,17,83,,133r,82l17,263r15,34l66,331r34,15l166,346r34,-15l231,297e" filled="f" strokeweight=".30869mm">
                    <v:path arrowok="t" o:connecttype="custom" o:connectlocs="46,60;50,53;53,43;53,27;50,17;46,10;40,3;33,0;20,0;13,3;6,10;3,17;0,27;0,43;3,53;6,60;13,67;20,70;33,70;40,67;46,60" o:connectangles="0,0,0,0,0,0,0,0,0,0,0,0,0,0,0,0,0,0,0,0,0"/>
                  </v:shape>
                  <v:line id="Line 1453" o:spid="_x0000_s1238" style="position:absolute;visibility:visible;mso-wrap-style:square;v-text-anchor:top" from="692,77" to="6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7SMIA&#10;AADdAAAADwAAAGRycy9kb3ducmV2LnhtbERPzWqDQBC+F/oOyxRya1YTGoLNKiUQ2ksPah9gcKcq&#10;cWc37lZtnj5bKOQ2H9/vHIrFDGKi0feWFaTrBARxY3XPrYKv+vS8B+EDssbBMin4JQ9F/vhwwEzb&#10;mUuaqtCKGMI+QwVdCC6T0jcdGfRr64gj921HgyHCsZV6xDmGm0FukmQnDfYcGzp0dOyoOVc/RsH1&#10;5C+fpaRLmr6zK7fHl9qdnVKrp+XtFUSgJdzF/+4PHefv0w38fRN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rtIwgAAAN0AAAAPAAAAAAAAAAAAAAAAAJgCAABkcnMvZG93&#10;bnJldi54bWxQSwUGAAAAAAQABAD1AAAAhwMAAAAA&#10;" strokeweight=".30869mm"/>
                  <v:line id="Line 1454" o:spid="_x0000_s1239" style="position:absolute;flip:x;visibility:visible;mso-wrap-style:square;v-text-anchor:top" from="673,77" to="6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unMIA&#10;AADdAAAADwAAAGRycy9kb3ducmV2LnhtbERPS4vCMBC+L/gfwgje1tQKWrpGWYQFD1584XW2GZuu&#10;zaQ0WY3/3iwseJuP7zmLVbStuFHvG8cKJuMMBHHldMO1guPh670A4QOyxtYxKXiQh9Vy8LbAUrs7&#10;7+i2D7VIIexLVGBC6EopfWXIoh+7jjhxF9dbDAn2tdQ93lO4bWWeZTNpseHUYLCjtaHquv+1CnaP&#10;eNma6zw2+Xduf7goTuuzV2o0jJ8fIALF8BL/uzc6zS8mU/j7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i6cwgAAAN0AAAAPAAAAAAAAAAAAAAAAAJgCAABkcnMvZG93&#10;bnJldi54bWxQSwUGAAAAAAQABAD1AAAAhwMAAAAA&#10;" strokeweight=".30869mm"/>
                  <v:line id="Line 1455" o:spid="_x0000_s1240" style="position:absolute;visibility:visible;mso-wrap-style:square;v-text-anchor:top" from="906,20" to="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p8MA&#10;AADdAAAADwAAAGRycy9kb3ducmV2LnhtbERPS2rDMBDdB3oHMYXuEtltU4IT2ZSAaTZdOO4BBmti&#10;m1gjxVIdt6ePCoXs5vG+sytmM4iJRt9bVpCuEhDEjdU9twq+6nK5AeEDssbBMin4IQ9F/rDYYabt&#10;lSuajqEVMYR9hgq6EFwmpW86MuhX1hFH7mRHgyHCsZV6xGsMN4N8TpI3abDn2NCho31Hzfn4bRT8&#10;lv7yWUm6pOkHu+plv67d2Sn19Di/b0EEmsNd/O8+6Dh/k77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p8MAAADdAAAADwAAAAAAAAAAAAAAAACYAgAAZHJzL2Rv&#10;d25yZXYueG1sUEsFBgAAAAAEAAQA9QAAAIgDAAAAAA==&#10;" strokeweight=".30869mm"/>
                  <v:shape id="Freeform 1456" o:spid="_x0000_s1241" style="position:absolute;left:901;top:15;width:369;height:310;visibility:visible;mso-wrap-style:square;v-text-anchor:top" coordsize="1843,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9E8QA&#10;AADdAAAADwAAAGRycy9kb3ducmV2LnhtbERP3WrCMBS+H+wdwhG8GTOtMJFqFDfoJo456nyAQ3PW&#10;lDUnJcm0e3szELw7H9/vWa4H24kT+dA6VpBPMhDEtdMtNwqOX+XjHESIyBo7x6TgjwKsV/d3Syy0&#10;O3NFp0NsRArhUKACE2NfSBlqQxbDxPXEift23mJM0DdSezyncNvJaZbNpMWWU4PBnl4M1T+HX6ug&#10;eoj7nX8t9x9N/lm+5VvzXmXPSo1Hw2YBItIQb+Kre6vT/Hn+BP/fp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vRPEAAAA3QAAAA8AAAAAAAAAAAAAAAAAmAIAAGRycy9k&#10;b3ducmV2LnhtbFBLBQYAAAAABAAEAPUAAACJAwAAAAA=&#10;" path="m25,26r,1496l4,1543,4,5,2,2,23,23r1796,l1817,26,25,26,,,25,26r,1496l,1548r25,-26l1817,1522r26,26l1817,1522r,-1496l1843,r-26,26l1827,15r,1518l1833,1540,9,1540r-9,8l,,1843,r,1548l,1548e" filled="f" strokeweight=".30869mm">
                    <v:path arrowok="t" o:connecttype="custom" o:connectlocs="5,5;5,305;1,309;1,1;0,0;5,5;364,5;364,5;5,5;0,0;5,5;5,305;0,310;5,305;364,305;369,310;364,305;364,5;369,0;364,5;366,3;366,307;367,308;2,308;0,310;0,0;369,0;369,310;0,310" o:connectangles="0,0,0,0,0,0,0,0,0,0,0,0,0,0,0,0,0,0,0,0,0,0,0,0,0,0,0,0,0"/>
                  </v:shape>
                  <v:line id="Line 1457" o:spid="_x0000_s1242" style="position:absolute;visibility:visible;mso-wrap-style:square;v-text-anchor:top" from="901,15" to="9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9S8AA&#10;AADdAAAADwAAAGRycy9kb3ducmV2LnhtbERPzYrCMBC+L/gOYQRva1pFkWoUEUQvHqr7AEMz2xab&#10;SWyiVp/eCIK3+fh+Z7HqTCNu1PrasoJ0mIAgLqyuuVTwd9r+zkD4gKyxsUwKHuRhtez9LDDT9s45&#10;3Y6hFDGEfYYKqhBcJqUvKjLoh9YRR+7ftgZDhG0pdYv3GG4aOUqSqTRYc2yo0NGmouJ8vBoFz62/&#10;HHJJlzTdscvHm8nJnZ1Sg363noMI1IWv+OPe6zh/lk7h/U08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G9S8AAAADdAAAADwAAAAAAAAAAAAAAAACYAgAAZHJzL2Rvd25y&#10;ZXYueG1sUEsFBgAAAAAEAAQA9QAAAIUDAAAAAA==&#10;" strokeweight=".30869mm"/>
                  <v:line id="Line 1458" o:spid="_x0000_s1243" style="position:absolute;visibility:visible;mso-wrap-style:square;v-text-anchor:top" from="901,15" to="126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Y0MMA&#10;AADdAAAADwAAAGRycy9kb3ducmV2LnhtbERPS2rDMBDdB3oHMYXuEtktTYMT2ZSAaTZdOO4BBmti&#10;m1gjxVIdt6ePCoXs5vG+sytmM4iJRt9bVpCuEhDEjdU9twq+6nK5AeEDssbBMin4IQ9F/rDYYabt&#10;lSuajqEVMYR9hgq6EFwmpW86MuhX1hFH7mRHgyHCsZV6xGsMN4N8TpK1NNhzbOjQ0b6j5nz8Ngp+&#10;S3/5rCRd0vSDXfWyf63d2Sn19Di/b0EEmsNd/O8+6Dh/k77B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Y0MMAAADdAAAADwAAAAAAAAAAAAAAAACYAgAAZHJzL2Rv&#10;d25yZXYueG1sUEsFBgAAAAAEAAQA9QAAAIgDAAAAAA==&#10;" strokeweight=".30869mm"/>
                  <v:line id="Line 1459" o:spid="_x0000_s1244" style="position:absolute;visibility:visible;mso-wrap-style:square;v-text-anchor:top" from="1267,170" to="126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MosQA&#10;AADdAAAADwAAAGRycy9kb3ducmV2LnhtbESPQW/CMAyF70j8h8hIu0Fa0BAqBISQ0LjsUNgPsBqv&#10;rWic0ATo9uvnwyRutt7ze583u8F16kF9bD0byGcZKOLK25ZrA1+X43QFKiZki51nMvBDEXbb8WiD&#10;hfVPLulxTrWSEI4FGmhSCoXWsWrIYZz5QCzat+8dJln7WtsenxLuOj3PsqV22LI0NBjo0FB1Pd+d&#10;gd9jvH2Wmm55/sGhXBzeL+EajHmbDPs1qERDepn/r09W8Fe5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jKLEAAAA3QAAAA8AAAAAAAAAAAAAAAAAmAIAAGRycy9k&#10;b3ducmV2LnhtbFBLBQYAAAAABAAEAPUAAACJAwAAAAA=&#10;" strokeweight=".30869mm"/>
                  <v:line id="Line 1460" o:spid="_x0000_s1245" style="position:absolute;visibility:visible;mso-wrap-style:square;v-text-anchor:top" from="1267,170" to="158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pOcMA&#10;AADdAAAADwAAAGRycy9kb3ducmV2LnhtbERPS2rDMBDdB3oHMYXuEtktDakT2ZSAaTZdOO4BBmti&#10;m1gjxVIdt6ePCoXs5vG+sytmM4iJRt9bVpCuEhDEjdU9twq+6nK5AeEDssbBMin4IQ9F/rDYYabt&#10;lSuajqEVMYR9hgq6EFwmpW86MuhX1hFH7mRHgyHCsZV6xGsMN4N8TpK1NNhzbOjQ0b6j5nz8Ngp+&#10;S3/5rCRd0vSDXfWyf63d2Sn19Di/b0EEmsNd/O8+6Dh/k77B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4pOcMAAADdAAAADwAAAAAAAAAAAAAAAACYAgAAZHJzL2Rv&#10;d25yZXYueG1sUEsFBgAAAAAEAAQA9QAAAIgDAAAAAA==&#10;" strokeweight=".30869mm"/>
                  <v:line id="Line 1461" o:spid="_x0000_s1246" style="position:absolute;visibility:visible;mso-wrap-style:square;v-text-anchor:top" from="1455,170" to="145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KGcUA&#10;AADdAAAADwAAAGRycy9kb3ducmV2LnhtbESPQW/CMAyF70j7D5GRdoO0TExVR0AICbHLDgV+gNV4&#10;bUXjhCaDsl8/H5B2s/We3/u82oyuVzcaYufZQD7PQBHX3nbcGDif9rMCVEzIFnvPZOBBETbrl8kK&#10;S+vvXNHtmBolIRxLNNCmFEqtY92Swzj3gVi0bz84TLIOjbYD3iXc9XqRZe/aYcfS0GKgXUv15fjj&#10;DPzu4/Wr0nTN8wOH6m23PIVLMOZ1Om4/QCUa07/5ef1pBb9Y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EoZxQAAAN0AAAAPAAAAAAAAAAAAAAAAAJgCAABkcnMv&#10;ZG93bnJldi54bWxQSwUGAAAAAAQABAD1AAAAigMAAAAA&#10;" strokeweight=".30869mm"/>
                  <v:shape id="Freeform 1462" o:spid="_x0000_s1247" style="position:absolute;left:1391;top:151;width:64;height:38;visibility:visible;mso-wrap-style:square;v-text-anchor:top" coordsize="32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zZcAA&#10;AADdAAAADwAAAGRycy9kb3ducmV2LnhtbERPzYrCMBC+C75DmIW9adoepFSjiFb0uP48wNDMtmWb&#10;STdJtb79ZkHwNh/f76w2o+nEnZxvLStI5wkI4srqlmsFt+thloPwAVljZ5kUPMnDZj2drLDQ9sFn&#10;ul9CLWII+wIVNCH0hZS+asign9ueOHLf1hkMEbpaaoePGG46mSXJQhpsOTY02NOuoernMhgFX0NK&#10;+3w8Bt/JPSfut8TyVir1+TFulyACjeEtfrlPOs7PsxT+v4kn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PzZcAAAADdAAAADwAAAAAAAAAAAAAAAACYAgAAZHJzL2Rvd25y&#10;ZXYueG1sUEsFBgAAAAAEAAQA9QAAAIUDAAAAAA==&#10;" path="m320,94r,l,190,,,320,94e" filled="f" strokeweight=".30869mm">
                    <v:path arrowok="t" o:connecttype="custom" o:connectlocs="64,19;64,19;0,38;0,0;64,19" o:connectangles="0,0,0,0,0"/>
                  </v:shape>
                  <v:line id="Line 1463" o:spid="_x0000_s1248" style="position:absolute;visibility:visible;mso-wrap-style:square;v-text-anchor:top" from="1450,171" to="145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x9cEA&#10;AADdAAAADwAAAGRycy9kb3ducmV2LnhtbERPzYrCMBC+L+w7hFnY25q2i1KqUUQQveyh6gMMzdgW&#10;m0lsolaf3iwI3ubj+53ZYjCduFLvW8sK0lECgriyuuVawWG//slB+ICssbNMCu7kYTH//Jhhoe2N&#10;S7ruQi1iCPsCFTQhuEJKXzVk0I+sI47c0fYGQ4R9LXWPtxhuOpklyUQabDk2NOho1VB12l2Mgsfa&#10;n/9KSec03bArf1fjvTs5pb6/huUURKAhvMUv91bH+XmWwf8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2cfXBAAAA3QAAAA8AAAAAAAAAAAAAAAAAmAIAAGRycy9kb3du&#10;cmV2LnhtbFBLBQYAAAAABAAEAPUAAACGAwAAAAA=&#10;" strokeweight=".30869mm"/>
                  <v:shape id="Freeform 1464" o:spid="_x0000_s1249" style="position:absolute;left:1391;top:171;width:59;height:13;visibility:visible;mso-wrap-style:square;v-text-anchor:top" coordsize="2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cQA&#10;AADdAAAADwAAAGRycy9kb3ducmV2LnhtbERP22rCQBB9F/yHZQp9q5sqlBhdpbTUS1HU6AcM2WkS&#10;zM6G3VXTv+8WBN/mcK4znXemEVdyvras4HWQgCAurK65VHA6fr2kIHxA1thYJgW/5GE+6/emmGl7&#10;4wNd81CKGMI+QwVVCG0mpS8qMugHtiWO3I91BkOErpTa4S2Gm0YOk+RNGqw5NlTY0kdFxTm/GAWp&#10;2+/Go+9l+rlcrNv1It80+Xaj1PNT9z4BEagLD/HdvdJxfjocwf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RpnEAAAA3QAAAA8AAAAAAAAAAAAAAAAAmAIAAGRycy9k&#10;b3ducmV2LnhtbFBLBQYAAAAABAAEAPUAAACJAwAAAAA=&#10;" path="m293,l,,,20r223,l153,41,,41,,62r82,e" filled="f" strokeweight=".30869mm">
                    <v:path arrowok="t" o:connecttype="custom" o:connectlocs="59,0;0,0;0,4;45,4;31,9;0,9;0,13;17,13" o:connectangles="0,0,0,0,0,0,0,0"/>
                  </v:shape>
                  <v:line id="Line 1465" o:spid="_x0000_s1250" style="position:absolute;visibility:visible;mso-wrap-style:square;v-text-anchor:top" from="1404,154" to="14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MGsMA&#10;AADdAAAADwAAAGRycy9kb3ducmV2LnhtbERPzWrCQBC+F3yHZQremk20lZC6igjSXnqI+gBDdkyC&#10;2dk1u03SPn1XEHqbj+931tvJdGKg3reWFWRJCoK4srrlWsH5dHjJQfiArLGzTAp+yMN2M3taY6Ht&#10;yCUNx1CLGMK+QAVNCK6Q0lcNGfSJdcSRu9jeYIiwr6XucYzhppOLNF1Jgy3HhgYd7Ruqrsdvo+D3&#10;4G9fpaRbln2wK5f7t5O7OqXmz9PuHUSgKfyLH+5PHefni1e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MGsMAAADdAAAADwAAAAAAAAAAAAAAAACYAgAAZHJzL2Rv&#10;d25yZXYueG1sUEsFBgAAAAAEAAQA9QAAAIgDAAAAAA==&#10;" strokeweight=".30869mm"/>
                  <v:shape id="Freeform 1466" o:spid="_x0000_s1251" style="position:absolute;left:1391;top:154;width:56;height:13;visibility:visible;mso-wrap-style:square;v-text-anchor:top" coordsize="2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mxMMA&#10;AADdAAAADwAAAGRycy9kb3ducmV2LnhtbERPS2rDMBDdF3IHMYHsGrkBG+NGCW1IoWTT1vYBBmlq&#10;m1ojx1Ic5/ZRodDdPN53tvvZ9mKi0XeOFTytExDE2pmOGwV19faYg/AB2WDvmBTcyMN+t3jYYmHc&#10;lb9oKkMjYgj7AhW0IQyFlF63ZNGv3UAcuW83WgwRjo00I15juO3lJkkyabHj2NDiQIeW9E95sQrC&#10;KZn8Jx/rg66z88drleozp0qtlvPLM4hAc/gX/7nfTZyfb1L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mxMMAAADdAAAADwAAAAAAAAAAAAAAAACYAgAAZHJzL2Rv&#10;d25yZXYueG1sUEsFBgAAAAAEAAQA9QAAAIgDAAAAAA==&#10;" path="m64,l,,,21r136,l206,42,,42,,64r278,e" filled="f" strokeweight=".30869mm">
                    <v:path arrowok="t" o:connecttype="custom" o:connectlocs="13,0;0,0;0,4;27,4;41,9;0,9;0,13;56,13" o:connectangles="0,0,0,0,0,0,0,0"/>
                  </v:shape>
                  <v:line id="Line 1467" o:spid="_x0000_s1252" style="position:absolute;visibility:visible;mso-wrap-style:square;v-text-anchor:top" from="1926,170" to="192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39sEA&#10;AADdAAAADwAAAGRycy9kb3ducmV2LnhtbERPzYrCMBC+C/sOYRa8aVpFka5pWQTRi4eqDzA0s22x&#10;mcQmq9WnN8LC3ubj+511MZhO3Kj3rWUF6TQBQVxZ3XKt4HzaTlYgfEDW2FkmBQ/yUOQfozVm2t65&#10;pNsx1CKGsM9QQROCy6T0VUMG/dQ64sj92N5giLCvpe7xHsNNJ2dJspQGW44NDTraNFRdjr9GwXPr&#10;r4dS0jVNd+zK+WZxchen1Phz+P4CEWgI/+I/917H+avZEt7fx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Nd/bBAAAA3QAAAA8AAAAAAAAAAAAAAAAAmAIAAGRycy9kb3du&#10;cmV2LnhtbFBLBQYAAAAABAAEAPUAAACGAwAAAAA=&#10;" strokeweight=".30869mm"/>
                  <v:line id="Line 1468" o:spid="_x0000_s1253" style="position:absolute;visibility:visible;mso-wrap-style:square;v-text-anchor:top" from="1926,170" to="222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SbcMA&#10;AADdAAAADwAAAGRycy9kb3ducmV2LnhtbERPzWrCQBC+F3yHZQremk2U1pC6igjSXnqI+gBDdkyC&#10;2dk1u03SPn1XEHqbj+931tvJdGKg3reWFWRJCoK4srrlWsH5dHjJQfiArLGzTAp+yMN2M3taY6Ht&#10;yCUNx1CLGMK+QAVNCK6Q0lcNGfSJdcSRu9jeYIiwr6XucYzhppOLNH2TBluODQ062jdUXY/fRsHv&#10;wd++Skm3LPtgVy73ryd3dUrNn6fdO4hAU/gXP9yfOs7PFy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HSbcMAAADdAAAADwAAAAAAAAAAAAAAAACYAgAAZHJzL2Rv&#10;d25yZXYueG1sUEsFBgAAAAAEAAQA9QAAAIgDAAAAAA==&#10;" strokeweight=".30869mm"/>
                  <v:line id="Line 1469" o:spid="_x0000_s1254" style="position:absolute;visibility:visible;mso-wrap-style:square;v-text-anchor:top" from="2103,170" to="210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GH8UA&#10;AADdAAAADwAAAGRycy9kb3ducmV2LnhtbESPQW/CMAyF70j7D5GRdoO0TExVR0AICbHLDgV+gNV4&#10;bUXjhCaDsl8/H5B2s/We3/u82oyuVzcaYufZQD7PQBHX3nbcGDif9rMCVEzIFnvPZOBBETbrl8kK&#10;S+vvXNHtmBolIRxLNNCmFEqtY92Swzj3gVi0bz84TLIOjbYD3iXc9XqRZe/aYcfS0GKgXUv15fjj&#10;DPzu4/Wr0nTN8wOH6m23PIVLMOZ1Om4/QCUa07/5ef1pBb9Y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kYfxQAAAN0AAAAPAAAAAAAAAAAAAAAAAJgCAABkcnMv&#10;ZG93bnJldi54bWxQSwUGAAAAAAQABAD1AAAAigMAAAAA&#10;" strokeweight=".30869mm"/>
                  <v:shape id="Freeform 1470" o:spid="_x0000_s1255" style="position:absolute;left:2040;top:151;width:63;height:38;visibility:visible;mso-wrap-style:square;v-text-anchor:top" coordsize="3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wMAA&#10;AADdAAAADwAAAGRycy9kb3ducmV2LnhtbERPzYrCMBC+L/gOYQRva2oPrluNIoogeNp2H2Bsxra0&#10;mdQm1vr2RhC8zcf3O6vNYBrRU+cqywpm0wgEcW51xYWC/+zwvQDhPLLGxjIpeJCDzXr0tcJE2zv/&#10;UZ/6QoQQdgkqKL1vEyldXpJBN7UtceAutjPoA+wKqTu8h3DTyDiK5tJgxaGhxJZ2JeV1ejMKsiFL&#10;r6dz7uLT49z+1Lyve5cpNRkP2yUIT4P/iN/uow7zF/EvvL4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D/wMAAAADdAAAADwAAAAAAAAAAAAAAAACYAgAAZHJzL2Rvd25y&#10;ZXYueG1sUEsFBgAAAAAEAAQA9QAAAIUDAAAAAA==&#10;" path="m318,94r,l,190,,,318,94e" filled="f" strokeweight=".30869mm">
                    <v:path arrowok="t" o:connecttype="custom" o:connectlocs="63,19;63,19;0,38;0,0;63,19" o:connectangles="0,0,0,0,0"/>
                  </v:shape>
                  <v:line id="Line 1471" o:spid="_x0000_s1256" style="position:absolute;visibility:visible;mso-wrap-style:square;v-text-anchor:top" from="2098,171" to="209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cxMUA&#10;AADdAAAADwAAAGRycy9kb3ducmV2LnhtbESPQW/CMAyF70j7D5GRdoO0IKaqIyCEhNhlhwI/wGq8&#10;tqJxQpNBt18/H5B2s/We3/u83o6uV3caYufZQD7PQBHX3nbcGLicD7MCVEzIFnvPZOCHImw3L5M1&#10;ltY/uKL7KTVKQjiWaKBNKZRax7olh3HuA7FoX35wmGQdGm0HfEi46/Uiy960w46locVA+5bq6+nb&#10;Gfg9xNtnpemW50cO1XK/OodrMOZ1Ou7eQSUa07/5ef1hBb9YCr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dzExQAAAN0AAAAPAAAAAAAAAAAAAAAAAJgCAABkcnMv&#10;ZG93bnJldi54bWxQSwUGAAAAAAQABAD1AAAAigMAAAAA&#10;" strokeweight=".30869mm"/>
                  <v:shape id="Freeform 1472" o:spid="_x0000_s1257" style="position:absolute;left:2040;top:171;width:58;height:13;visibility:visible;mso-wrap-style:square;v-text-anchor:top" coordsize="2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1LsYA&#10;AADdAAAADwAAAGRycy9kb3ducmV2LnhtbERPTWsCMRC9F/wPYQQvpWa1orIaRS0V8SDUltrehs24&#10;u7qZLEmq23/fCEJv83ifM503phIXcr60rKDXTUAQZ1aXnCv4eH99GoPwAVljZZkU/JKH+az1MMVU&#10;2yu/0WUfchFD2KeooAihTqX0WUEGfdfWxJE7WmcwROhyqR1eY7ipZD9JhtJgybGhwJpWBWXn/Y9R&#10;UG4OYf3oTt8vh6Uf8G47+jp9jpTqtJvFBESgJvyL7+6NjvPHzz24fRN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1LsYAAADdAAAADwAAAAAAAAAAAAAAAACYAgAAZHJz&#10;L2Rvd25yZXYueG1sUEsFBgAAAAAEAAQA9QAAAIsDAAAAAA==&#10;" path="m290,l,,,20r220,l153,41,,41,,62r83,e" filled="f" strokeweight=".30869mm">
                    <v:path arrowok="t" o:connecttype="custom" o:connectlocs="58,0;0,0;0,4;44,4;31,9;0,9;0,13;17,13" o:connectangles="0,0,0,0,0,0,0,0"/>
                  </v:shape>
                  <v:line id="Line 1473" o:spid="_x0000_s1258" style="position:absolute;visibility:visible;mso-wrap-style:square;v-text-anchor:top" from="2052,154" to="205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KMEA&#10;AADdAAAADwAAAGRycy9kb3ducmV2LnhtbERPzYrCMBC+C/sOYQRvmlbZRbqmRQTRi4eqDzA0s22x&#10;mcQmq9WnN8LC3ubj+51VMZhO3Kj3rWUF6SwBQVxZ3XKt4HzaTpcgfEDW2FkmBQ/yUOQfoxVm2t65&#10;pNsx1CKGsM9QQROCy6T0VUMG/cw64sj92N5giLCvpe7xHsNNJ+dJ8iUNthwbGnS0aai6HH+NgufW&#10;Xw+lpGua7tiVi83nyV2cUpPxsP4GEWgI/+I/917H+cvFHN7fx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v5yjBAAAA3QAAAA8AAAAAAAAAAAAAAAAAmAIAAGRycy9kb3du&#10;cmV2LnhtbFBLBQYAAAAABAAEAPUAAACGAwAAAAA=&#10;" strokeweight=".30869mm"/>
                  <v:shape id="Freeform 1474" o:spid="_x0000_s1259" style="position:absolute;left:2040;top:154;width:55;height:13;visibility:visible;mso-wrap-style:square;v-text-anchor:top" coordsize="2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G8MQA&#10;AADdAAAADwAAAGRycy9kb3ducmV2LnhtbERP24rCMBB9X/Afwgi+LJquwiLVKCLICrvgekFfh2Zs&#10;i80kNLHW/fqNIPg2h3Od6bw1lWio9qVlBR+DBARxZnXJuYLDftUfg/ABWWNlmRTcycN81nmbYqrt&#10;jbfU7EIuYgj7FBUUIbhUSp8VZNAPrCOO3NnWBkOEdS51jbcYbio5TJJPabDk2FCgo2VB2WV3NQpO&#10;5r7+2my/r83i7/f4Q0uX2HenVK/bLiYgArXhJX661zrOH49G8Pg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RvDEAAAA3QAAAA8AAAAAAAAAAAAAAAAAmAIAAGRycy9k&#10;b3ducmV2LnhtbFBLBQYAAAAABAAEAPUAAACJAwAAAAA=&#10;" path="m63,l,,,21r133,l205,42,,42,,64r276,e" filled="f" strokeweight=".30869mm">
                    <v:path arrowok="t" o:connecttype="custom" o:connectlocs="13,0;0,0;0,4;27,4;41,9;0,9;0,13;55,13" o:connectangles="0,0,0,0,0,0,0,0"/>
                  </v:shape>
                  <v:line id="Line 1475" o:spid="_x0000_s1260" style="position:absolute;visibility:visible;mso-wrap-style:square;v-text-anchor:top" from="2338,135" to="233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ax8MA&#10;AADdAAAADwAAAGRycy9kb3ducmV2LnhtbERPzWrCQBC+F3yHZQremk2aVkLqKiKIvfQQ9QGG7JgE&#10;s7NrdmuiT98tFHqbj+93luvJ9OJGg+8sK8iSFARxbXXHjYLTcfdSgPABWWNvmRTcycN6NXtaYqnt&#10;yBXdDqERMYR9iQraEFwppa9bMugT64gjd7aDwRDh0Eg94BjDTS9f03QhDXYcG1p0tG2pvhy+jYLH&#10;zl+/KknXLNuzq/Lt+9FdnFLz52nzASLQFP7Ff+5PHecX+Rv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rax8MAAADdAAAADwAAAAAAAAAAAAAAAACYAgAAZHJzL2Rv&#10;d25yZXYueG1sUEsFBgAAAAAEAAQA9QAAAIgDAAAAAA==&#10;" strokeweight=".30869mm"/>
                  <v:shape id="Freeform 1476" o:spid="_x0000_s1261" style="position:absolute;left:2321;top:85;width:37;height:52;visibility:visible;mso-wrap-style:square;v-text-anchor:top" coordsize="18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80cIA&#10;AADdAAAADwAAAGRycy9kb3ducmV2LnhtbERPTYvCMBC9C/6HMII3TV1x0WoqIit4EdEVz0MztrXN&#10;pDbR1n+/WVjY2zze56zWnanEixpXWFYwGUcgiFOrC84UXL53ozkI55E1VpZJwZscrJN+b4Wxti2f&#10;6HX2mQgh7GJUkHtfx1K6NCeDbmxr4sDdbGPQB9hkUjfYhnBTyY8o+pQGCw4NOda0zSktz0+jYHM4&#10;lraz1/vX47o7yWOxXbSTt1LDQbdZgvDU+X/xn3uvw/z5dAa/34QTZ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PzRwgAAAN0AAAAPAAAAAAAAAAAAAAAAAJgCAABkcnMvZG93&#10;bnJldi54bWxQSwUGAAAAAAQABAD1AAAAhwMAAAAA&#10;" path="m81,254r4,5l91,260r7,2l104,259r5,-5l117,223r9,-30l134,162r11,-30l153,103r9,-32l170,42,181,10r,-4l176,1r-4,l168,1r-2,5l157,36r-8,29l140,95r-11,29l121,154r-8,31l104,214r-8,30l85,214,75,185,67,155,56,126,45,95,36,65,26,36,15,6,13,1,8,,5,1,,6r,4l11,42,21,71r10,32l41,132r10,30l62,193r8,30l81,254e" filled="f" strokeweight=".30869mm">
                    <v:path arrowok="t" o:connecttype="custom" o:connectlocs="17,50;17,51;19,52;20,52;21,51;22,50;24,44;26,38;27,32;30,26;31,20;33,14;35,8;37,2;37,1;36,0;35,0;34,0;34,1;32,7;30,13;29,19;26,25;25,31;23,37;21,42;20,48;17,42;15,37;14,31;11,25;9,19;7,13;5,7;3,1;3,0;2,0;1,0;0,1;0,2;2,8;4,14;6,20;8,26;10,32;13,38;14,44;17,50" o:connectangles="0,0,0,0,0,0,0,0,0,0,0,0,0,0,0,0,0,0,0,0,0,0,0,0,0,0,0,0,0,0,0,0,0,0,0,0,0,0,0,0,0,0,0,0,0,0,0,0"/>
                  </v:shape>
                  <v:line id="Line 1477" o:spid="_x0000_s1262" style="position:absolute;visibility:visible;mso-wrap-style:square;v-text-anchor:top" from="2375,132" to="23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hK8EA&#10;AADdAAAADwAAAGRycy9kb3ducmV2LnhtbERPzYrCMBC+C/sOYRa8aVpFka5pWQTRyx6qPsDQzLbF&#10;ZhKbrFaffiMI3ubj+511MZhOXKn3rWUF6TQBQVxZ3XKt4HTcTlYgfEDW2FkmBXfyUOQfozVm2t64&#10;pOsh1CKGsM9QQROCy6T0VUMG/dQ64sj92t5giLCvpe7xFsNNJ2dJspQGW44NDTraNFSdD39GwWPr&#10;Lz+lpEua7tiV883i6M5OqfHn8P0FItAQ3uKXe6/j/NV8Cc9v4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U4SvBAAAA3QAAAA8AAAAAAAAAAAAAAAAAmAIAAGRycy9kb3du&#10;cmV2LnhtbFBLBQYAAAAABAAEAPUAAACGAwAAAAA=&#10;" strokeweight=".30869mm"/>
                  <v:shape id="Freeform 1478" o:spid="_x0000_s1263" style="position:absolute;left:2367;top:85;width:37;height:53;visibility:visible;mso-wrap-style:square;v-text-anchor:top" coordsize="18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iH8IA&#10;AADdAAAADwAAAGRycy9kb3ducmV2LnhtbERPS2vCQBC+F/oflin0VjcaqJK6ShAUD158HHocsmMS&#10;kp1Nsmse/74rFLzNx/ec9XY0teipc6VlBfNZBII4s7rkXMHtuv9agXAeWWNtmRRM5GC7eX9bY6Lt&#10;wGfqLz4XIYRdggoK75tESpcVZNDNbEMcuLvtDPoAu1zqDocQbmq5iKJvabDk0FBgQ7uCsuryMAp+&#10;tTW26peHs/TuNLVtWsk4VerzY0x/QHga/Uv87z7qMH8VL+H5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IfwgAAAN0AAAAPAAAAAAAAAAAAAAAAAJgCAABkcnMvZG93&#10;bnJldi54bWxQSwUGAAAAAAQABAD1AAAAhwMAAAAA&#10;" path="m41,239r27,20l102,265r19,-3l138,259r15,-9l168,239r15,-16l184,219r,-5l181,213r-5,-3l172,214r-12,13l147,237r-15,7l119,249r-17,1l75,244,52,227,32,201,19,168,16,128,21,83,34,52,52,29,75,19,96,14r16,l125,19r13,4l148,34r12,12l161,47r5,3l170,46r2,-2l172,37,160,23,147,10,134,4,115,,96,,70,4,45,16,21,42,6,78,5,103,,128r6,47l19,213r22,26e" filled="f" strokeweight=".30869mm">
                    <v:path arrowok="t" o:connecttype="custom" o:connectlocs="8,48;14,52;21,53;24,52;28,52;31,50;34,48;37,45;37,44;37,43;36,43;35,42;35,43;32,45;30,47;27,49;24,50;21,50;15,49;10,45;6,40;4,34;3,26;4,17;7,10;10,6;15,4;19,3;23,3;25,4;28,5;30,7;32,9;32,9;33,10;34,9;35,9;35,7;32,5;30,2;27,1;23,0;19,0;14,1;9,3;4,8;1,16;1,21;0,26;1,35;4,43;8,48" o:connectangles="0,0,0,0,0,0,0,0,0,0,0,0,0,0,0,0,0,0,0,0,0,0,0,0,0,0,0,0,0,0,0,0,0,0,0,0,0,0,0,0,0,0,0,0,0,0,0,0,0,0,0,0"/>
                  </v:shape>
                  <v:line id="Line 1479" o:spid="_x0000_s1264" style="position:absolute;visibility:visible;mso-wrap-style:square;v-text-anchor:top" from="2422,132" to="24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QwsUA&#10;AADdAAAADwAAAGRycy9kb3ducmV2LnhtbESPQW/CMAyF70j7D5GRdoO0IKaqIyCEhNhlhwI/wGq8&#10;tqJxQpNBt18/H5B2s/We3/u83o6uV3caYufZQD7PQBHX3nbcGLicD7MCVEzIFnvPZOCHImw3L5M1&#10;ltY/uKL7KTVKQjiWaKBNKZRax7olh3HuA7FoX35wmGQdGm0HfEi46/Uiy960w46locVA+5bq6+nb&#10;Gfg9xNtnpemW50cO1XK/OodrMOZ1Ou7eQSUa07/5ef1hBb9YCq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9DCxQAAAN0AAAAPAAAAAAAAAAAAAAAAAJgCAABkcnMv&#10;ZG93bnJldi54bWxQSwUGAAAAAAQABAD1AAAAigMAAAAA&#10;" strokeweight=".30869mm"/>
                  <v:shape id="Freeform 1480" o:spid="_x0000_s1265" style="position:absolute;left:2415;top:85;width:39;height:53;visibility:visible;mso-wrap-style:square;v-text-anchor:top" coordsize="1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kkcAA&#10;AADdAAAADwAAAGRycy9kb3ducmV2LnhtbERPS4vCMBC+C/sfwix4s6lbkG7XKKKIXq16n22mD7eZ&#10;lCar9d8bQfA2H99z5svBtOJKvWssK5hGMQjiwuqGKwWn43aSgnAeWWNrmRTcycFy8TGaY6btjQ90&#10;zX0lQgi7DBXU3neZlK6oyaCLbEccuNL2Bn2AfSV1j7cQblr5FcczabDh0FBjR+uair/83yjQ5yGx&#10;JR2Sy2a725RpsU4vv7lS489h9QPC0+Df4pd7r8P8NPmG5zfhB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5kkcAAAADdAAAADwAAAAAAAAAAAAAAAACYAgAAZHJzL2Rvd25y&#10;ZXYueG1sUEsFBgAAAAAEAAQA9QAAAIUDAAAAAA==&#10;" path="m38,237r27,20l100,265r34,-8l160,237r20,-29l193,172r3,-40l193,95,180,57,159,27,131,6,95,,61,6,36,27,17,57,4,95,,132r4,40l17,208r21,29l46,224,29,198,18,165,17,132,18,98,29,65,44,39,65,21,95,14r32,7l150,39r17,26l178,98r4,34l180,165r-10,33l152,224r-23,18l100,249,70,242,46,224e" filled="f" strokeweight=".30869mm">
                    <v:path arrowok="t" o:connecttype="custom" o:connectlocs="8,47;13,51;20,53;27,51;32,47;36,42;38,34;39,26;38,19;36,11;32,5;26,1;19,0;12,1;7,5;3,11;1,19;0,26;1,34;3,42;8,47;9,45;6,40;4,33;3,26;4,20;6,13;9,8;13,4;19,3;25,4;30,8;33,13;35,20;36,26;36,33;34,40;30,45;26,48;20,50;14,48;9,45" o:connectangles="0,0,0,0,0,0,0,0,0,0,0,0,0,0,0,0,0,0,0,0,0,0,0,0,0,0,0,0,0,0,0,0,0,0,0,0,0,0,0,0,0,0"/>
                  </v:shape>
                  <v:line id="Line 1481" o:spid="_x0000_s1266" style="position:absolute;visibility:visible;mso-wrap-style:square;v-text-anchor:top" from="2561,20" to="2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ucUA&#10;AADdAAAADwAAAGRycy9kb3ducmV2LnhtbESPQW/CMAyF75P4D5GRdhtpx4ZQISCEhOCyQ4EfYDWm&#10;rWic0GTQ8evnw6TdbL3n9z4v14Pr1J362Ho2kE8yUMSVty3XBs6n3dscVEzIFjvPZOCHIqxXo5cl&#10;FtY/uKT7MdVKQjgWaKBJKRRax6ohh3HiA7FoF987TLL2tbY9PiTcdfo9y2baYcvS0GCgbUPV9fjt&#10;DDx38fZVarrl+Z5DOd1+nsI1GPM6HjYLUImG9G/+uz5YwZ9/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6+5xQAAAN0AAAAPAAAAAAAAAAAAAAAAAJgCAABkcnMv&#10;ZG93bnJldi54bWxQSwUGAAAAAAQABAD1AAAAigMAAAAA&#10;" strokeweight=".30869mm"/>
                  <v:shape id="Freeform 1482" o:spid="_x0000_s1267" style="position:absolute;left:2224;top:15;width:342;height:310;visibility:visible;mso-wrap-style:square;v-text-anchor:top" coordsize="1712,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krMEA&#10;AADdAAAADwAAAGRycy9kb3ducmV2LnhtbERP3WrCMBS+H+wdwhG8m6lSbKlGKQNheDOW+QCH5tgG&#10;m5OSZNq9/TIY7O58fL9nf5zdKO4UovWsYL0qQBB33ljuFVw+Ty81iJiQDY6eScE3RTgenp/22Bj/&#10;4A+669SLHMKxQQVDSlMjZewGchhXfiLO3NUHhynD0EsT8JHD3Sg3RbGVDi3nhgEneh2ou+kvp0BX&#10;23R6L7WLtqzOmzboumqtUsvF3O5AJJrTv/jP/Wby/Lpcw+83+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AZKzBAAAA3QAAAA8AAAAAAAAAAAAAAAAAmAIAAGRycy9kb3du&#10;cmV2LnhtbFBLBQYAAAAABAAEAPUAAACGAwAAAAA=&#10;" path="m1687,26l1712,r-25,26l25,26,,,25,26r,1496l,1548r25,-26l1687,1522r25,26l1687,1522r,-1496l1689,23,23,23r,1502l2,1546,2,2,23,23e" filled="f" strokeweight=".30869mm">
                    <v:path arrowok="t" o:connecttype="custom" o:connectlocs="337,5;342,0;337,5;5,5;0,0;5,5;5,305;0,310;5,305;337,305;342,310;337,305;337,5;337,5;5,5;5,305;0,310;0,0;5,5" o:connectangles="0,0,0,0,0,0,0,0,0,0,0,0,0,0,0,0,0,0,0"/>
                  </v:shape>
                  <v:line id="Line 1483" o:spid="_x0000_s1268" style="position:absolute;visibility:visible;mso-wrap-style:square;v-text-anchor:top" from="2224,15" to="2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UVcMA&#10;AADdAAAADwAAAGRycy9kb3ducmV2LnhtbERPzWrCQBC+F3yHZQremk20lZC6igjSXnqI+gBDdkyC&#10;2dk1u03SPn1XEHqbj+931tvJdGKg3reWFWRJCoK4srrlWsH5dHjJQfiArLGzTAp+yMN2M3taY6Ht&#10;yCUNx1CLGMK+QAVNCK6Q0lcNGfSJdcSRu9jeYIiwr6XucYzhppOLNF1Jgy3HhgYd7Ruqrsdvo+D3&#10;4G9fpaRbln2wK5f7t5O7OqXmz9PuHUSgKfyLH+5PHefnrw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UVcMAAADdAAAADwAAAAAAAAAAAAAAAACYAgAAZHJzL2Rv&#10;d25yZXYueG1sUEsFBgAAAAAEAAQA9QAAAIgDAAAAAA==&#10;" strokeweight=".30869mm"/>
                  <v:shape id="Freeform 1484" o:spid="_x0000_s1269" style="position:absolute;left:2224;top:15;width:342;height:310;visibility:visible;mso-wrap-style:square;v-text-anchor:top" coordsize="1712,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fQMIA&#10;AADdAAAADwAAAGRycy9kb3ducmV2LnhtbERPS2rDMBDdF3oHMYXsGrmpiY0TJZhCoHRTquQAgzWx&#10;RayRkdTEvX1UKHQ3j/ed7X52o7hSiNazgpdlAYK488Zyr+B0PDzXIGJCNjh6JgU/FGG/e3zYYmP8&#10;jb/oqlMvcgjHBhUMKU2NlLEbyGFc+ok4c2cfHKYMQy9NwFsOd6NcFcVaOrScGwac6G2g7qK/nQJd&#10;rdPhs9Qu2rL6WLVB11VrlVo8ze0GRKI5/Yv/3O8mz6/LV/j9Jp8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l9AwgAAAN0AAAAPAAAAAAAAAAAAAAAAAJgCAABkcnMvZG93&#10;bnJldi54bWxQSwUGAAAAAAQABAD1AAAAhwMAAAAA&#10;" path="m2,2r1708,l1712,r,1548l,1548,,,1712,e" filled="f" strokeweight=".30869mm">
                    <v:path arrowok="t" o:connecttype="custom" o:connectlocs="0,0;342,0;342,0;342,310;0,310;0,0;342,0" o:connectangles="0,0,0,0,0,0,0"/>
                  </v:shape>
                  <v:line id="Line 1485" o:spid="_x0000_s1270" style="position:absolute;visibility:visible;mso-wrap-style:square;v-text-anchor:top" from="2563,18" to="25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pusMA&#10;AADdAAAADwAAAGRycy9kb3ducmV2LnhtbERPzWrCQBC+F3yHZYTemk3atIToKiJIe/EQ9QGG7DQJ&#10;ZmfX7NakfXpXEHqbj+93luvJ9OJKg+8sK8iSFARxbXXHjYLTcfdSgPABWWNvmRT8kof1ava0xFLb&#10;kSu6HkIjYgj7EhW0IbhSSl+3ZNAn1hFH7tsOBkOEQyP1gGMMN718TdMPabDj2NCio21L9fnwYxT8&#10;7fxlX0m6ZNknu+pt+350Z6fU83zaLEAEmsK/+OH+0nF+ked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pusMAAADdAAAADwAAAAAAAAAAAAAAAACYAgAAZHJzL2Rv&#10;d25yZXYueG1sUEsFBgAAAAAEAAQA9QAAAIgDAAAAAA==&#10;" strokeweight=".30869mm"/>
                  <v:shape id="Freeform 1486" o:spid="_x0000_s1271" style="position:absolute;left:2226;top:18;width:339;height:305;visibility:visible;mso-wrap-style:square;v-text-anchor:top" coordsize="1696,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758MA&#10;AADdAAAADwAAAGRycy9kb3ducmV2LnhtbERPS4vCMBC+C/sfwizsTVPF9VGNIoLLHlzEKp7HZmyL&#10;zaQ2Ueu/3wiCt/n4njOdN6YUN6pdYVlBtxOBIE6tLjhTsN+t2iMQziNrLC2Tggc5mM8+WlOMtb3z&#10;lm6Jz0QIYRejgtz7KpbSpTkZdB1bEQfuZGuDPsA6k7rGewg3pexF0UAaLDg05FjRMqf0nFyNgsN5&#10;U12uDhfr4d9x3E2K6Ge83Cv19dksJiA8Nf4tfrl/dZg/6n/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F758MAAADdAAAADwAAAAAAAAAAAAAAAACYAgAAZHJzL2Rv&#10;d25yZXYueG1sUEsFBgAAAAAEAAQA9QAAAIgDAAAAAA==&#10;" path="m1689,r,1518l1696,1525,,1525e" filled="f" strokeweight=".30869mm">
                    <v:path arrowok="t" o:connecttype="custom" o:connectlocs="338,0;338,304;339,305;0,305" o:connectangles="0,0,0,0"/>
                  </v:shape>
                  <v:line id="Line 1487" o:spid="_x0000_s1272" style="position:absolute;visibility:visible;mso-wrap-style:square;v-text-anchor:top" from="2721,189" to="272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VsEA&#10;AADdAAAADwAAAGRycy9kb3ducmV2LnhtbERPzYrCMBC+C75DGGFvmnZXRbpGWQTRi4daH2BoZtti&#10;M4lN1O4+vREEb/Px/c5y3ZtW3KjzjWUF6SQBQVxa3XCl4FRsxwsQPiBrbC2Tgj/ysF4NB0vMtL1z&#10;TrdjqEQMYZ+hgjoEl0npy5oM+ol1xJH7tZ3BEGFXSd3hPYabVn4myVwabDg21OhoU1N5Pl6Ngv+t&#10;vxxySZc03bHLvzazwp2dUh+j/ucbRKA+vMUv917H+YvpH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SklbBAAAA3QAAAA8AAAAAAAAAAAAAAAAAmAIAAGRycy9kb3du&#10;cmV2LnhtbFBLBQYAAAAABAAEAPUAAACGAwAAAAA=&#10;" strokeweight=".30869mm"/>
                  <v:shape id="Freeform 1488" o:spid="_x0000_s1273" style="position:absolute;left:2721;top:151;width:64;height:38;visibility:visible;mso-wrap-style:square;v-text-anchor:top" coordsize="3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ricAA&#10;AADdAAAADwAAAGRycy9kb3ducmV2LnhtbERPzYrCMBC+L/gOYQRva6rIKtUoogiCp219gLEZ29Jm&#10;UptY69sbQfA2H9/vrDa9qUVHrSstK5iMIxDEmdUl5wrO6eF3AcJ5ZI21ZVLwJAeb9eBnhbG2D/6n&#10;LvG5CCHsYlRQeN/EUrqsIINubBviwF1ta9AH2OZSt/gI4aaW0yj6kwZLDg0FNrQrKKuSu1GQ9mly&#10;O10yNz09L8284n3VuVSp0bDfLkF46v1X/HEfdZi/mM3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wricAAAADdAAAADwAAAAAAAAAAAAAAAACYAgAAZHJzL2Rvd25y&#10;ZXYueG1sUEsFBgAAAAAEAAQA9QAAAIUDAAAAAA==&#10;" path="m,190l,,318,94r,l,190e" filled="f" strokeweight=".30869mm">
                    <v:path arrowok="t" o:connecttype="custom" o:connectlocs="0,38;0,0;64,19;64,19;0,38" o:connectangles="0,0,0,0,0"/>
                  </v:shape>
                  <v:line id="Line 1489" o:spid="_x0000_s1274" style="position:absolute;visibility:visible;mso-wrap-style:square;v-text-anchor:top" from="2721,184" to="27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jv8UA&#10;AADdAAAADwAAAGRycy9kb3ducmV2LnhtbESPQW/CMAyF75P4D5GRdhtpx4ZQISCEhOCyQ4EfYDWm&#10;rWic0GTQ8evnw6TdbL3n9z4v14Pr1J362Ho2kE8yUMSVty3XBs6n3dscVEzIFjvPZOCHIqxXo5cl&#10;FtY/uKT7MdVKQjgWaKBJKRRax6ohh3HiA7FoF987TLL2tbY9PiTcdfo9y2baYcvS0GCgbUPV9fjt&#10;DDx38fZVarrl+Z5DOd1+nsI1GPM6HjYLUImG9G/+uz5YwZ9/CK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aO/xQAAAN0AAAAPAAAAAAAAAAAAAAAAAJgCAABkcnMv&#10;ZG93bnJldi54bWxQSwUGAAAAAAQABAD1AAAAigMAAAAA&#10;" strokeweight=".30869mm"/>
                  <v:line id="Line 1490" o:spid="_x0000_s1275" style="position:absolute;visibility:visible;mso-wrap-style:square;v-text-anchor:top" from="2721,184" to="273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GJMMA&#10;AADdAAAADwAAAGRycy9kb3ducmV2LnhtbERPzWrCQBC+F3yHZQRvdRPbiqZuRARpLz1EfYAhO02C&#10;2dlNdpvEPn23UOhtPr7f2e0n04qBet9YVpAuExDEpdUNVwqul9PjBoQPyBpby6TgTh72+exhh5m2&#10;Ixc0nEMlYgj7DBXUIbhMSl/WZNAvrSOO3KftDYYI+0rqHscYblq5SpK1NNhwbKjR0bGm8nb+Mgq+&#10;T777KCR1afrGrng6vlzczSm1mE+HVxCBpvAv/nO/6zh/87y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0GJMMAAADdAAAADwAAAAAAAAAAAAAAAACYAgAAZHJzL2Rv&#10;d25yZXYueG1sUEsFBgAAAAAEAAQA9QAAAIgDAAAAAA==&#10;" strokeweight=".30869mm"/>
                  <v:line id="Line 1491" o:spid="_x0000_s1276" style="position:absolute;visibility:visible;mso-wrap-style:square;v-text-anchor:top" from="2721,184" to="27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5ZMUA&#10;AADdAAAADwAAAGRycy9kb3ducmV2LnhtbESPQW/CMAyF75P2HyIj7TbSMoGqjoAQEmIXDgV+gNV4&#10;bUXjhCaDbr9+PiBxs/We3/u8XI+uVzcaYufZQD7NQBHX3nbcGDifdu8FqJiQLfaeycAvRVivXl+W&#10;WFp/54pux9QoCeFYooE2pVBqHeuWHMapD8SiffvBYZJ1aLQd8C7hrtezLFtohx1LQ4uBti3Vl+OP&#10;M/C3i9dDpema53sO1cd2fgqXYMzbZNx8gko0pqf5cf1lBb+Y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lkxQAAAN0AAAAPAAAAAAAAAAAAAAAAAJgCAABkcnMv&#10;ZG93bnJldi54bWxQSwUGAAAAAAQABAD1AAAAigMAAAAA&#10;" strokeweight=".30869mm"/>
                  <v:shape id="Freeform 1492" o:spid="_x0000_s1277" style="position:absolute;left:2721;top:171;width:58;height:13;visibility:visible;mso-wrap-style:square;v-text-anchor:top" coordsize="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T0MMA&#10;AADdAAAADwAAAGRycy9kb3ducmV2LnhtbESPQWsCMRCF7wX/Q5iCt5q1UpHVKMtS0WtV8Dpsxs3S&#10;zWTdRDftrzeFgrcZ3vvevFltom3FnXrfOFYwnWQgiCunG64VnI7btwUIH5A1to5JwQ952KxHLyvM&#10;tRv4i+6HUIsUwj5HBSaELpfSV4Ys+onriJN2cb3FkNa+lrrHIYXbVr5n2VxabDhdMNhRaaj6Ptxs&#10;qlHEUznMfSw/f82Zh9nuuitYqfFrLJYgAsXwNP/Te524xccU/r5JI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T0MMAAADdAAAADwAAAAAAAAAAAAAAAACYAgAAZHJzL2Rv&#10;d25yZXYueG1sUEsFBgAAAAAEAAQA9QAAAIgDAAAAAA==&#10;" path="m,62l,41r152,l221,20,,20,,,291,e" filled="f" strokeweight=".30869mm">
                    <v:path arrowok="t" o:connecttype="custom" o:connectlocs="0,13;0,9;30,9;44,4;0,4;0,0;58,0" o:connectangles="0,0,0,0,0,0,0"/>
                  </v:shape>
                  <v:line id="Line 1493" o:spid="_x0000_s1278" style="position:absolute;visibility:visible;mso-wrap-style:square;v-text-anchor:top" from="2776,167" to="277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CiMAA&#10;AADdAAAADwAAAGRycy9kb3ducmV2LnhtbERPzYrCMBC+C75DGMGbplVcpBpFBNHLHqo+wNCMbbGZ&#10;xCZq9ek3grC3+fh+Z7nuTCMe1PrasoJ0nIAgLqyuuVRwPu1GcxA+IGtsLJOCF3lYr/q9JWbaPjmn&#10;xzGUIoawz1BBFYLLpPRFRQb92DriyF1sazBE2JZSt/iM4aaRkyT5kQZrjg0VOtpWVFyPd6PgvfO3&#10;31zSLU337PLpdnZyV6fUcNBtFiACdeFf/HUfdJw/n03g8008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ACiMAAAADdAAAADwAAAAAAAAAAAAAAAACYAgAAZHJzL2Rvd25y&#10;ZXYueG1sUEsFBgAAAAAEAAQA9QAAAIUDAAAAAA==&#10;" strokeweight=".30869mm"/>
                  <v:shape id="Freeform 1494" o:spid="_x0000_s1279" style="position:absolute;left:2721;top:154;width:55;height:13;visibility:visible;mso-wrap-style:square;v-text-anchor:top" coordsize="2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jUMQA&#10;AADdAAAADwAAAGRycy9kb3ducmV2LnhtbERP22oCMRB9F/oPYQq+SM1WUWRrFBGKgoKXlvZ12Ex3&#10;l24mYRPX1a83guDbHM51pvPWVKKh2peWFbz3ExDEmdUl5wq+vz7fJiB8QNZYWSYFF/Iwn710pphq&#10;e+YDNceQixjCPkUFRQguldJnBRn0feuII/dna4MhwjqXusZzDDeVHCTJWBosOTYU6GhZUPZ/PBkF&#10;v+ayXu0Om1OzuO5/trR0ie05pbqv7eIDRKA2PMUP91rH+ZPRE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o1DEAAAA3QAAAA8AAAAAAAAAAAAAAAAAmAIAAGRycy9k&#10;b3ducmV2LnhtbFBLBQYAAAAABAAEAPUAAACJAwAAAAA=&#10;" path="m276,64l,64,,42r206,l134,21,,21,,,64,e" filled="f" strokeweight=".30869mm">
                    <v:path arrowok="t" o:connecttype="custom" o:connectlocs="55,13;0,13;0,9;41,9;27,4;0,4;0,0;13,0" o:connectangles="0,0,0,0,0,0,0,0"/>
                  </v:shape>
                  <v:line id="Line 1495" o:spid="_x0000_s1280" style="position:absolute;visibility:visible;mso-wrap-style:square;v-text-anchor:top" from="2941,20" to="2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Z8MA&#10;AADdAAAADwAAAGRycy9kb3ducmV2LnhtbERPzWrCQBC+F3yHZYTemk1aLSG6igjSXnpI9AGG7DQJ&#10;ZmfX7NakffquIHibj+931tvJ9OJKg+8sK8iSFARxbXXHjYLT8fCSg/ABWWNvmRT8koftZva0xkLb&#10;kUu6VqERMYR9gQraEFwhpa9bMugT64gj920HgyHCoZF6wDGGm16+pum7NNhxbGjR0b6l+lz9GAV/&#10;B3/5KiVdsuyDXfm2Xx7d2Sn1PJ92KxCBpvAQ392fOs7Plw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Z8MAAADdAAAADwAAAAAAAAAAAAAAAACYAgAAZHJzL2Rv&#10;d25yZXYueG1sUEsFBgAAAAAEAAQA9QAAAIgDAAAAAA==&#10;" strokeweight=".30869mm"/>
                  <v:shape id="Freeform 1496" o:spid="_x0000_s1281" style="position:absolute;left:2936;top:15;width:343;height:310;visibility:visible;mso-wrap-style:square;v-text-anchor:top" coordsize="1715,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FcIA&#10;AADdAAAADwAAAGRycy9kb3ducmV2LnhtbERPTWsCMRC9F/wPYQRvNaugldUoIhV7KaKWnofNuLu4&#10;maRJ3N3++0YQepvH+5zVpjeNaMmH2rKCyTgDQVxYXXOp4Ouyf12ACBFZY2OZFPxSgM168LLCXNuO&#10;T9SeYylSCIccFVQxulzKUFRkMIytI07c1XqDMUFfSu2xS+GmkdMsm0uDNaeGCh3tKipu57tRcPzZ&#10;fuP7tcsu7enurHv79OYQlRoN++0SRKQ+/ouf7g+d5i9mM3h8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H4VwgAAAN0AAAAPAAAAAAAAAAAAAAAAAJgCAABkcnMvZG93&#10;bnJldi54bWxQSwUGAAAAAAQABAD1AAAAhwMAAAAA&#10;" path="m25,26r,1496l4,1543,4,5,2,2,23,23r1666,l1687,26,25,26,,,25,26r,1496l,1548r25,-26l1687,1522r28,26l1687,1522r,-1496l1715,r-28,26e" filled="f" strokeweight=".30869mm">
                    <v:path arrowok="t" o:connecttype="custom" o:connectlocs="5,5;5,305;1,309;1,1;0,0;5,5;338,5;337,5;5,5;0,0;5,5;5,305;0,310;5,305;337,305;343,310;337,305;337,5;343,0;337,5" o:connectangles="0,0,0,0,0,0,0,0,0,0,0,0,0,0,0,0,0,0,0,0"/>
                  </v:shape>
                  <v:line id="Line 1497" o:spid="_x0000_s1282" style="position:absolute;visibility:visible;mso-wrap-style:square;v-text-anchor:top" from="3276,18" to="327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Ei8EA&#10;AADdAAAADwAAAGRycy9kb3ducmV2LnhtbERPzYrCMBC+L+w7hBG8rWkVRbqmRQRxLx6qPsDQzLbF&#10;ZhKbrHZ9eiMI3ubj+51VMZhOXKn3rWUF6SQBQVxZ3XKt4HTcfi1B+ICssbNMCv7JQ5F/fqww0/bG&#10;JV0PoRYxhH2GCpoQXCalrxoy6CfWEUfu1/YGQ4R9LXWPtxhuOjlNkoU02HJsaNDRpqHqfPgzCu5b&#10;f9mXki5pumNXzjbzozs7pcajYf0NItAQ3uKX+0fH+cv5Ap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IvBAAAA3QAAAA8AAAAAAAAAAAAAAAAAmAIAAGRycy9kb3du&#10;cmV2LnhtbFBLBQYAAAAABAAEAPUAAACGAwAAAAA=&#10;" strokeweight=".30869mm"/>
                  <v:shape id="Freeform 1498" o:spid="_x0000_s1283" style="position:absolute;left:2936;top:15;width:343;height:310;visibility:visible;mso-wrap-style:square;v-text-anchor:top" coordsize="1715,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F+cMA&#10;AADdAAAADwAAAGRycy9kb3ducmV2LnhtbERPyWrDMBC9F/oPYgK9NXICaYIb2YSSkF5KyULOgzWx&#10;Ta2RIim2+/dVodDbPN4663I0nejJh9aygtk0A0FcWd1yreB82j2vQISIrLGzTAq+KUBZPD6sMdd2&#10;4AP1x1iLFMIhRwVNjC6XMlQNGQxT64gTd7XeYEzQ11J7HFK46eQ8y16kwZZTQ4OO3hqqvo53o+Dz&#10;trng9jpkp/5wd9YtP7zZR6WeJuPmFUSkMf6L/9zvOs1fLZbw+006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JF+cMAAADdAAAADwAAAAAAAAAAAAAAAACYAgAAZHJzL2Rv&#10;d25yZXYueG1sUEsFBgAAAAAEAAQA9QAAAIgDAAAAAA==&#10;" path="m1699,13r,1522l1705,1540,8,1540r-8,8l,,1715,r,1548l,1548e" filled="f" strokeweight=".30869mm">
                    <v:path arrowok="t" o:connecttype="custom" o:connectlocs="340,3;340,307;341,308;2,308;0,310;0,0;343,0;343,310;0,310" o:connectangles="0,0,0,0,0,0,0,0,0"/>
                  </v:shape>
                  <v:line id="Line 1499" o:spid="_x0000_s1284" style="position:absolute;visibility:visible;mso-wrap-style:square;v-text-anchor:top" from="2936,15" to="29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1YsUA&#10;AADdAAAADwAAAGRycy9kb3ducmV2LnhtbESPQW/CMAyF75P2HyIj7TbSMoGqjoAQEmIXDgV+gNV4&#10;bUXjhCaDbr9+PiBxs/We3/u8XI+uVzcaYufZQD7NQBHX3nbcGDifdu8FqJiQLfaeycAvRVivXl+W&#10;WFp/54pux9QoCeFYooE2pVBqHeuWHMapD8SiffvBYZJ1aLQd8C7hrtezLFtohx1LQ4uBti3Vl+OP&#10;M/C3i9dDpema53sO1cd2fgqXYMzbZNx8gko0pqf5cf1lBb+YC6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DVixQAAAN0AAAAPAAAAAAAAAAAAAAAAAJgCAABkcnMv&#10;ZG93bnJldi54bWxQSwUGAAAAAAQABAD1AAAAigMAAAAA&#10;" strokeweight=".30869mm"/>
                  <v:line id="Line 1500" o:spid="_x0000_s1285" style="position:absolute;visibility:visible;mso-wrap-style:square;v-text-anchor:top" from="2936,15" to="32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Q+cMA&#10;AADdAAAADwAAAGRycy9kb3ducmV2LnhtbERPzWrCQBC+F3yHZYTemk1aUtLoKiJIe/EQ9QGG7DQJ&#10;ZmfX7NakfXpXEHqbj+93luvJ9OJKg+8sK8iSFARxbXXHjYLTcfdSgPABWWNvmRT8kof1ava0xFLb&#10;kSu6HkIjYgj7EhW0IbhSSl+3ZNAn1hFH7tsOBkOEQyP1gGMMN718TdN3abDj2NCio21L9fnwYxT8&#10;7fxlX0m6ZNknu+ptmx/d2Sn1PJ82CxCBpvAvfri/dJxf5B9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SQ+cMAAADdAAAADwAAAAAAAAAAAAAAAACYAgAAZHJzL2Rv&#10;d25yZXYueG1sUEsFBgAAAAAEAAQA9QAAAIgDAAAAAA==&#10;" strokeweight=".30869mm"/>
                  <v:line id="Line 1501" o:spid="_x0000_s1286" style="position:absolute;visibility:visible;mso-wrap-style:square;v-text-anchor:top" from="3377,34" to="337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z2cUA&#10;AADdAAAADwAAAGRycy9kb3ducmV2LnhtbESPQW/CMAyF75P2HyIj7TbSMoGqjoAQEmIXDgV+gNV4&#10;bUXjhCaDbr9+PiBxs/We3/u8XI+uVzcaYufZQD7NQBHX3nbcGDifdu8FqJiQLfaeycAvRVivXl+W&#10;WFp/54pux9QoCeFYooE2pVBqHeuWHMapD8SiffvBYZJ1aLQd8C7hrtezLFtohx1LQ4uBti3Vl+OP&#10;M/C3i9dDpema53sO1cd2fgqXYMzbZNx8gko0pqf5cf1lBb9YCL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vPZxQAAAN0AAAAPAAAAAAAAAAAAAAAAAJgCAABkcnMv&#10;ZG93bnJldi54bWxQSwUGAAAAAAQABAD1AAAAigMAAAAA&#10;" strokeweight=".30869mm"/>
                  <v:shape id="Freeform 1502" o:spid="_x0000_s1287" style="position:absolute;left:3364;top:30;width:53;height:69;visibility:visible;mso-wrap-style:square;v-text-anchor:top" coordsize="26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WvsQA&#10;AADdAAAADwAAAGRycy9kb3ducmV2LnhtbERPTWvCQBC9F/wPyxR6KXVjQZE0q4hQKDkUjIoeh+wk&#10;G5qdjdmtif/eLRS8zeN9TrYebSuu1PvGsYLZNAFBXDrdcK3gsP98W4LwAVlj65gU3MjDejV5yjDV&#10;buAdXYtQixjCPkUFJoQuldKXhiz6qeuII1e53mKIsK+l7nGI4baV70mykBYbjg0GO9oaKn+KX6tg&#10;vr3khT7eis0pH0weqtfDef6t1MvzuPkAEWgMD/G/+0vH+cvFDP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Fr7EAAAA3QAAAA8AAAAAAAAAAAAAAAAAmAIAAGRycy9k&#10;b3ducmV2LnhtbFBLBQYAAAAABAAEAPUAAACJAwAAAAA=&#10;" path="m66,17l34,48,17,82,,130r,83l17,263r17,32l66,329r33,16l166,345r33,-16l233,295r15,-32l266,213r,-83l248,82,233,48,199,17,166,,99,,66,17e" filled="f" strokeweight=".30869mm">
                    <v:path arrowok="t" o:connecttype="custom" o:connectlocs="13,3;7,10;3,16;0,26;0,43;3,53;7,59;13,66;20,69;33,69;40,66;46,59;49,53;53,43;53,26;49,16;46,10;40,3;33,0;20,0;13,3" o:connectangles="0,0,0,0,0,0,0,0,0,0,0,0,0,0,0,0,0,0,0,0,0"/>
                  </v:shape>
                  <v:line id="Line 1503" o:spid="_x0000_s1288" style="position:absolute;visibility:visible;mso-wrap-style:square;v-text-anchor:top" from="3380,63" to="33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INcEA&#10;AADdAAAADwAAAGRycy9kb3ducmV2LnhtbERPzYrCMBC+C/sOYRa8aVpFka5pWQTRi4eqDzA0s22x&#10;mcQmq9WnN8LC3ubj+511MZhO3Kj3rWUF6TQBQVxZ3XKt4HzaTlYgfEDW2FkmBQ/yUOQfozVm2t65&#10;pNsx1CKGsM9QQROCy6T0VUMG/dQ64sj92N5giLCvpe7xHsNNJ2dJspQGW44NDTraNFRdjr9GwXPr&#10;r4dS0jVNd+zK+WZxchen1Phz+P4CEWgI/+I/917H+avlDN7fx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cyDXBAAAA3QAAAA8AAAAAAAAAAAAAAAAAmAIAAGRycy9kb3du&#10;cmV2LnhtbFBLBQYAAAAABAAEAPUAAACGAwAAAAA=&#10;" strokeweight=".30869mm"/>
                  <v:line id="Line 1504" o:spid="_x0000_s1289" style="position:absolute;visibility:visible;mso-wrap-style:square;v-text-anchor:top" from="3380,63" to="340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trsEA&#10;AADdAAAADwAAAGRycy9kb3ducmV2LnhtbERPzYrCMBC+C/sOYRa8aVpFka5pWQTRyx6qPsDQzLbF&#10;ZhKbrFaffiMI3ubj+511MZhOXKn3rWUF6TQBQVxZ3XKt4HTcTlYgfEDW2FkmBXfyUOQfozVm2t64&#10;pOsh1CKGsM9QQROCy6T0VUMG/dQ64sj92t5giLCvpe7xFsNNJ2dJspQGW44NDTraNFSdD39GwWPr&#10;Lz+lpEua7tiV883i6M5OqfHn8P0FItAQ3uKXe6/j/NVyDs9v4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ba7BAAAA3QAAAA8AAAAAAAAAAAAAAAAAmAIAAGRycy9kb3du&#10;cmV2LnhtbFBLBQYAAAAABAAEAPUAAACGAwAAAAA=&#10;" strokeweight=".30869mm"/>
                  <v:line id="Line 1505" o:spid="_x0000_s1290" style="position:absolute;visibility:visible;mso-wrap-style:square;v-text-anchor:top" from="3422,95" to="34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12sEA&#10;AADdAAAADwAAAGRycy9kb3ducmV2LnhtbERPzYrCMBC+C75DGGFvmnZXRbpGWQTRi4daH2BoZtti&#10;M4lN1O4+vREEb/Px/c5y3ZtW3KjzjWUF6SQBQVxa3XCl4FRsxwsQPiBrbC2Tgj/ysF4NB0vMtL1z&#10;TrdjqEQMYZ+hgjoEl0npy5oM+ol1xJH7tZ3BEGFXSd3hPYabVn4myVwabDg21OhoU1N5Pl6Ngv+t&#10;vxxySZc03bHLvzazwp2dUh+j/ucbRKA+vMUv917H+Yv5F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59drBAAAA3QAAAA8AAAAAAAAAAAAAAAAAmAIAAGRycy9kb3du&#10;cmV2LnhtbFBLBQYAAAAABAAEAPUAAACGAwAAAAA=&#10;" strokeweight=".30869mm"/>
                  <v:shape id="Freeform 1506" o:spid="_x0000_s1291" style="position:absolute;left:3420;top:95;width:26;height:32;visibility:visible;mso-wrap-style:square;v-text-anchor:top" coordsize="13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df8MA&#10;AADdAAAADwAAAGRycy9kb3ducmV2LnhtbERPTWsCMRC9F/wPYQRvNaugyNYoIrQUKkLdXvY2bMbs&#10;YjLZJqlu++tNodDbPN7nrLeDs+JKIXaeFcymBQjixuuOjYKP6vlxBSImZI3WMyn4pgjbzehhjaX2&#10;N36n6ykZkUM4lqigTakvpYxNSw7j1PfEmTv74DBlGIzUAW853Fk5L4qldNhxbmixp31LzeX05RSY&#10;ut7Z1JnD5zHaEA5VNX95+1FqMh52TyASDelf/Od+1Xn+armA32/y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Fdf8MAAADdAAAADwAAAAAAAAAAAAAAAACYAgAAZHJzL2Rv&#10;d25yZXYueG1sUEsFBgAAAAAEAAQA9QAAAIgDAAAAAA==&#10;" path="m12,l,26,12,49,36,61,97,74r24,10l133,110r,13l121,146,85,158r-37,l12,146,,123e" filled="f" strokeweight=".30869mm">
                    <v:path arrowok="t" o:connecttype="custom" o:connectlocs="2,0;0,5;2,10;7,12;19,15;24,17;26,22;26,25;24,30;17,32;9,32;2,30;0,25" o:connectangles="0,0,0,0,0,0,0,0,0,0,0,0,0"/>
                  </v:shape>
                  <v:line id="Line 1507" o:spid="_x0000_s1292" style="position:absolute;visibility:visible;mso-wrap-style:square;v-text-anchor:top" from="3422,95" to="34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ONsIA&#10;AADdAAAADwAAAGRycy9kb3ducmV2LnhtbERPzWrCQBC+F/oOyxS8NZsoDZJmDUUQvfQQ7QMM2WkS&#10;zM5usqtGn75bKPQ2H9/vlNVsBnGlyfeWFWRJCoK4sbrnVsHXafe6BuEDssbBMim4k4dq8/xUYqHt&#10;jWu6HkMrYgj7AhV0IbhCSt90ZNAn1hFH7ttOBkOEUyv1hLcYbga5TNNcGuw5NnToaNtRcz5ejILH&#10;zo+ftaQxy/bs6tX27eTOTqnFy/zxDiLQHP7Ff+6DjvPXeQ6/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842wgAAAN0AAAAPAAAAAAAAAAAAAAAAAJgCAABkcnMvZG93&#10;bnJldi54bWxQSwUGAAAAAAQABAD1AAAAhwMAAAAA&#10;" strokeweight=".30869mm"/>
                  <v:shape id="Freeform 1508" o:spid="_x0000_s1293" style="position:absolute;left:3422;top:92;width:24;height:8;visibility:visible;mso-wrap-style:square;v-text-anchor:top" coordsize="1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djMQA&#10;AADdAAAADwAAAGRycy9kb3ducmV2LnhtbERPzWrCQBC+F3yHZYTe6kZBK6mrVEusp4o2DzBkxyR1&#10;dzZm15i+vSsUepuP73cWq94a0VHra8cKxqMEBHHhdM2lgvw7e5mD8AFZo3FMCn7Jw2o5eFpgqt2N&#10;D9QdQyliCPsUFVQhNKmUvqjIoh+5hjhyJ9daDBG2pdQt3mK4NXKSJDNpsebYUGFDm4qK8/FqFXzZ&#10;ibl8mnw9nf505/xjm512+0yp52H//gYiUB/+xX/unY7z57NX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nYzEAAAA3QAAAA8AAAAAAAAAAAAAAAAAmAIAAGRycy9k&#10;b3ducmV2LnhtbFBLBQYAAAAABAAEAPUAAACJAwAAAAA=&#10;" path="m,13l36,,73,r36,13l121,39e" filled="f" strokeweight=".30869mm">
                    <v:path arrowok="t" o:connecttype="custom" o:connectlocs="0,3;7,0;14,0;22,3;24,8" o:connectangles="0,0,0,0,0"/>
                  </v:shape>
                  <v:line id="Line 1509" o:spid="_x0000_s1294" style="position:absolute;visibility:visible;mso-wrap-style:square;v-text-anchor:top" from="3463,100" to="34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38UA&#10;AADdAAAADwAAAGRycy9kb3ducmV2LnhtbESPQW/CMAyF75P2HyIj7TbSMoGqjoAQEmIXDgV+gNV4&#10;bUXjhCaDbr9+PiBxs/We3/u8XI+uVzcaYufZQD7NQBHX3nbcGDifdu8FqJiQLfaeycAvRVivXl+W&#10;WFp/54pux9QoCeFYooE2pVBqHeuWHMapD8SiffvBYZJ1aLQd8C7hrtezLFtohx1LQ4uBti3Vl+OP&#10;M/C3i9dDpema53sO1cd2fgqXYMzbZNx8gko0pqf5cf1lBb9YCK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P/fxQAAAN0AAAAPAAAAAAAAAAAAAAAAAJgCAABkcnMv&#10;ZG93bnJldi54bWxQSwUGAAAAAAQABAD1AAAAigMAAAAA&#10;" strokeweight=".30869mm"/>
                  <v:shape id="Freeform 1510" o:spid="_x0000_s1295" style="position:absolute;left:3461;top:92;width:32;height:35;visibility:visible;mso-wrap-style:square;v-text-anchor:top" coordsize="15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HjcYA&#10;AADdAAAADwAAAGRycy9kb3ducmV2LnhtbERPS2sCMRC+C/0PYQq9SM3aguxujSKi1B568FF6HTbT&#10;3aXJZE1SXfvrm4LgbT6+50znvTXiRD60jhWMRxkI4srplmsFh/36MQcRIrJG45gUXCjAfHY3mGKp&#10;3Zm3dNrFWqQQDiUqaGLsSilD1ZDFMHIdceK+nLcYE/S11B7PKdwa+ZRlE2mx5dTQYEfLhqrv3Y9V&#10;8Lo5fixWpvh8Ln4v+f59OH7zW6PUw32/eAERqY838dW90Wl+Ping/5t0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THjcYAAADdAAAADwAAAAAAAAAAAAAAAACYAgAAZHJz&#10;L2Rvd25yZXYueG1sUEsFBgAAAAAEAAQA9QAAAIsDAAAAAA==&#10;" path="m10,39l,74,,97r10,39l36,159r23,12l98,171r23,-12l146,136,157,97r,-23l146,39,121,13,98,,59,,36,13,10,39e" filled="f" strokeweight=".30869mm">
                    <v:path arrowok="t" o:connecttype="custom" o:connectlocs="2,8;0,15;0,20;2,28;7,33;12,35;20,35;25,33;30,28;32,20;32,15;30,8;25,3;20,0;12,0;7,3;2,8" o:connectangles="0,0,0,0,0,0,0,0,0,0,0,0,0,0,0,0,0"/>
                  </v:shape>
                  <v:line id="Line 1511" o:spid="_x0000_s1296" style="position:absolute;visibility:visible;mso-wrap-style:square;v-text-anchor:top" from="3477,151" to="347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lBMUA&#10;AADdAAAADwAAAGRycy9kb3ducmV2LnhtbESPQW/CMAyF75P4D5GRdhtphzZQISCEhOCyQ4EfYDWm&#10;rWic0GTQ8evnw6TdbL3n9z4v14Pr1J362Ho2kE8yUMSVty3XBs6n3dscVEzIFjvPZOCHIqxXo5cl&#10;FtY/uKT7MdVKQjgWaKBJKRRax6ohh3HiA7FoF987TLL2tbY9PiTcdfo9yz61w5alocFA24aq6/Hb&#10;GXju4u2r1HTL8z2Hcrr9OIVrMOZ1PGwWoBIN6d/8d32wgj+f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2UExQAAAN0AAAAPAAAAAAAAAAAAAAAAAJgCAABkcnMv&#10;ZG93bnJldi54bWxQSwUGAAAAAAQABAD1AAAAigMAAAAA&#10;" strokeweight=".30869mm"/>
                  <v:shape id="Freeform 1512" o:spid="_x0000_s1297" style="position:absolute;left:3477;top:151;width:64;height:38;visibility:visible;mso-wrap-style:square;v-text-anchor:top" coordsize="3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c278A&#10;AADdAAAADwAAAGRycy9kb3ducmV2LnhtbERPy6rCMBDdC/5DGMGdprpQqUYRRRBc2foBYzO2pc2k&#10;NrHWvzcXLribw3nOZtebWnTUutKygtk0AkGcWV1yruCWniYrEM4ja6wtk4IPOdhth4MNxtq++Upd&#10;4nMRQtjFqKDwvomldFlBBt3UNsSBe9jWoA+wzaVu8R3CTS3nUbSQBksODQU2dCgoq5KXUZD2afK8&#10;3DM3v3zuzbLiY9W5VKnxqN+vQXjq/U/87z7rMH+1nMHfN+EEu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9dzbvwAAAN0AAAAPAAAAAAAAAAAAAAAAAJgCAABkcnMvZG93bnJl&#10;di54bWxQSwUGAAAAAAQABAD1AAAAhAMAAAAA&#10;" path="m,l318,94r,l,190,,,,18,,39r134,l206,60,,60,,82r276,e" filled="f" strokeweight=".30869mm">
                    <v:path arrowok="t" o:connecttype="custom" o:connectlocs="0,0;64,19;64,19;0,38;0,0;0,4;0,8;27,8;41,12;0,12;0,16;56,16" o:connectangles="0,0,0,0,0,0,0,0,0,0,0,0"/>
                  </v:shape>
                  <v:line id="Line 1513" o:spid="_x0000_s1298" style="position:absolute;visibility:visible;mso-wrap-style:square;v-text-anchor:top" from="3536,171" to="353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e6MMA&#10;AADdAAAADwAAAGRycy9kb3ducmV2LnhtbERPzWrCQBC+F3yHZQremk2U1pC6igjSXnqI+gBDdkyC&#10;2dk1u03SPn1XEHqbj+931tvJdGKg3reWFWRJCoK4srrlWsH5dHjJQfiArLGzTAp+yMN2M3taY6Ht&#10;yCUNx1CLGMK+QAVNCK6Q0lcNGfSJdcSRu9jeYIiwr6XucYzhppOLNH2TBluODQ062jdUXY/fRsHv&#10;wd++Skm3LPtgVy73ryd3dUrNn6fdO4hAU/gXP9yfOs7PVw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Ve6MMAAADdAAAADwAAAAAAAAAAAAAAAACYAgAAZHJzL2Rv&#10;d25yZXYueG1sUEsFBgAAAAAEAAQA9QAAAIgDAAAAAA==&#10;" strokeweight=".30869mm"/>
                  <v:shape id="Freeform 1514" o:spid="_x0000_s1299" style="position:absolute;left:3477;top:171;width:59;height:13;visibility:visible;mso-wrap-style:square;v-text-anchor:top" coordsize="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0XMQA&#10;AADdAAAADwAAAGRycy9kb3ducmV2LnhtbESPQWvDMAyF74P9B6PBbquzFdqS1gkhbLTXtYVeRazG&#10;YbGcxV7j7dfXg0JvEu99T0+bMtpeXGj0nWMFr7MMBHHjdMetguPh42UFwgdkjb1jUvBLHsri8WGD&#10;uXYTf9JlH1qRQtjnqMCEMORS+saQRT9zA3HSzm60GNI6tlKPOKVw28u3LFtIix2nCwYHqg01X/sf&#10;m2pU8VhPCx/r9z9z4mm+/d5WrNTzU6zWIALFcDff6J1O3Go5h/9v0gi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tFzEAAAA3QAAAA8AAAAAAAAAAAAAAAAAmAIAAGRycy9k&#10;b3ducmV2LnhtbFBLBQYAAAAABAAEAPUAAACJAwAAAAA=&#10;" path="m291,l,,,20r221,l153,41,,41,,62r83,e" filled="f" strokeweight=".30869mm">
                    <v:path arrowok="t" o:connecttype="custom" o:connectlocs="59,0;0,0;0,4;45,4;31,9;0,9;0,13;17,13" o:connectangles="0,0,0,0,0,0,0,0"/>
                  </v:shape>
                  <v:line id="Line 1515" o:spid="_x0000_s1300" style="position:absolute;visibility:visible;mso-wrap-style:square;v-text-anchor:top" from="3490,154" to="349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B8IA&#10;AADdAAAADwAAAGRycy9kb3ducmV2LnhtbERPzYrCMBC+C75DGGFvmnb9WekaZRFELx6q+wBDM9sW&#10;m0lsonZ9eiMI3ubj+53FqjONuFLra8sK0lECgriwuuZSwe9xM5yD8AFZY2OZFPyTh9Wy31tgpu2N&#10;c7oeQiliCPsMFVQhuExKX1Rk0I+sI47cn20NhgjbUuoWbzHcNPIzSWbSYM2xoUJH64qK0+FiFNw3&#10;/rzPJZ3TdMsuH6+nR3dySn0Mup9vEIG68Ba/3Dsd58+/J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GMHwgAAAN0AAAAPAAAAAAAAAAAAAAAAAJgCAABkcnMvZG93&#10;bnJldi54bWxQSwUGAAAAAAQABAD1AAAAhwMAAAAA&#10;" strokeweight=".30869mm"/>
                  <v:line id="Line 1516" o:spid="_x0000_s1301" style="position:absolute;flip:x;visibility:visible;mso-wrap-style:square;v-text-anchor:top" from="3477,154" to="349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208IA&#10;AADdAAAADwAAAGRycy9kb3ducmV2LnhtbERPTYvCMBC9L/gfwgje1tSCWqpRRBD24EV3l72OzdhU&#10;m0lpshr/vREW9jaP9znLdbStuFHvG8cKJuMMBHHldMO1gq/P3XsBwgdkja1jUvAgD+vV4G2JpXZ3&#10;PtDtGGqRQtiXqMCE0JVS+sqQRT92HXHizq63GBLsa6l7vKdw28o8y2bSYsOpwWBHW0PV9fhrFRwe&#10;8bw313ls8lNuL1wU39sfr9RoGDcLEIFi+Bf/uT90ml/Mp/D6Jp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PbTwgAAAN0AAAAPAAAAAAAAAAAAAAAAAJgCAABkcnMvZG93&#10;bnJldi54bWxQSwUGAAAAAAQABAD1AAAAhwMAAAAA&#10;" strokeweight=".30869mm"/>
                  <v:line id="Line 1517" o:spid="_x0000_s1302" style="position:absolute;visibility:visible;mso-wrap-style:square;v-text-anchor:top" from="3517,170" to="35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Y68MA&#10;AADdAAAADwAAAGRycy9kb3ducmV2LnhtbERPzWrCQBC+F3yHZYTemk1atCG6igjSXnpI9AGG7DQJ&#10;ZmfX7NakffquIHibj+931tvJ9OJKg+8sK8iSFARxbXXHjYLT8fCSg/ABWWNvmRT8koftZva0xkLb&#10;kUu6VqERMYR9gQraEFwhpa9bMugT64gj920HgyHCoZF6wDGGm16+pulSGuw4NrToaN9Sfa5+jIK/&#10;g798lZIuWfbBrnzbL47u7JR6nk+7FYhAU3iI7+5PHefn7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5Y68MAAADdAAAADwAAAAAAAAAAAAAAAACYAgAAZHJzL2Rv&#10;d25yZXYueG1sUEsFBgAAAAAEAAQA9QAAAIgDAAAAAA==&#10;" strokeweight=".30869mm"/>
                  <v:line id="Line 1518" o:spid="_x0000_s1303" style="position:absolute;flip:x;visibility:visible;mso-wrap-style:square;v-text-anchor:top" from="3276,170" to="35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NP8IA&#10;AADdAAAADwAAAGRycy9kb3ducmV2LnhtbERPTYvCMBC9L/gfwgje1tQebKlGWQRhD150d/E6NmPT&#10;tZmUJqvx35sFwds83ucs19F24kqDbx0rmE0zEMS10y03Cr6/tu8lCB+QNXaOScGdPKxXo7clVtrd&#10;eE/XQ2hECmFfoQITQl9J6WtDFv3U9cSJO7vBYkhwaKQe8JbCbSfzLJtLiy2nBoM9bQzVl8OfVbC/&#10;x/POXIrY5qfc/nJZ/myOXqnJOH4sQASK4SV+uj91ml8WBfx/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s0/wgAAAN0AAAAPAAAAAAAAAAAAAAAAAJgCAABkcnMvZG93&#10;bnJldi54bWxQSwUGAAAAAAQABAD1AAAAhwMAAAAA&#10;" strokeweight=".30869mm"/>
                  <v:line id="Line 1519" o:spid="_x0000_s1304" style="position:absolute;visibility:visible;mso-wrap-style:square;v-text-anchor:top" from="3409,170" to="340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pAsUA&#10;AADdAAAADwAAAGRycy9kb3ducmV2LnhtbESPQW/CMAyF75P4D5GRdhtphzZQISCEhOCyQ4EfYDWm&#10;rWic0GTQ8evnw6TdbL3n9z4v14Pr1J362Ho2kE8yUMSVty3XBs6n3dscVEzIFjvPZOCHIqxXo5cl&#10;FtY/uKT7MdVKQjgWaKBJKRRax6ohh3HiA7FoF987TLL2tbY9PiTcdfo9yz61w5alocFA24aq6/Hb&#10;GXju4u2r1HTL8z2Hcrr9OIVrMOZ1PGwWoBIN6d/8d32wgj+fCa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WkCxQAAAN0AAAAPAAAAAAAAAAAAAAAAAJgCAABkcnMv&#10;ZG93bnJldi54bWxQSwUGAAAAAAQABAD1AAAAigMAAAAA&#10;" strokeweight=".30869mm"/>
                  <v:line id="Line 1520" o:spid="_x0000_s1305" style="position:absolute;visibility:visible;mso-wrap-style:square;v-text-anchor:top" from="3409,170" to="340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MmcMA&#10;AADdAAAADwAAAGRycy9kb3ducmV2LnhtbERPzWrCQBC+F3yHZQRvdRNLq6ZuRARpLz1EfYAhO02C&#10;2dlNdpvEPn23UOhtPr7f2e0n04qBet9YVpAuExDEpdUNVwqul9PjBoQPyBpby6TgTh72+exhh5m2&#10;Ixc0nEMlYgj7DBXUIbhMSl/WZNAvrSOO3KftDYYI+0rqHscYblq5SpIXabDh2FCjo2NN5e38ZRR8&#10;n3z3UUjq0vSNXfF0fL64m1NqMZ8OryACTeFf/Od+13H+Zr2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MmcMAAADdAAAADwAAAAAAAAAAAAAAAACYAgAAZHJzL2Rv&#10;d25yZXYueG1sUEsFBgAAAAAEAAQA9QAAAIgDAAAAAA==&#10;" strokeweight=".30869mm"/>
                  <v:line id="Line 1521" o:spid="_x0000_s1306" style="position:absolute;visibility:visible;mso-wrap-style:square;v-text-anchor:top" from="1928,325" to="192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VI8UA&#10;AADdAAAADwAAAGRycy9kb3ducmV2LnhtbESPQWvDMAyF74P+B6NCb6uTjY2Q1SmjULbLDmn7A0Ss&#10;JiGx7MZem/XXT4fBbhLv6b1Pm+3sRnWlKfaeDeTrDBRx423PrYHTcf9YgIoJ2eLomQz8UIRttXjY&#10;YGn9jWu6HlKrJIRjiQa6lEKpdWw6chjXPhCLdvaTwyTr1Go74U3C3aifsuxVO+xZGjoMtOuoGQ7f&#10;zsB9Hy9ftaZLnn9wqJ93L8cwBGNWy/n9DVSiOf2b/64/reAXhfDLNzKC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hUjxQAAAN0AAAAPAAAAAAAAAAAAAAAAAJgCAABkcnMv&#10;ZG93bnJldi54bWxQSwUGAAAAAAQABAD1AAAAigMAAAAA&#10;" strokeweight=".30869mm"/>
                  <v:shape id="Freeform 1522" o:spid="_x0000_s1307" style="position:absolute;left:1586;top:15;width:342;height:310;visibility:visible;mso-wrap-style:square;v-text-anchor:top" coordsize="1712,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eNsEA&#10;AADdAAAADwAAAGRycy9kb3ducmV2LnhtbERP3WrCMBS+F/YO4Qi701QRWzqjlIEwdjOMPsChOWuD&#10;zUlJMq1vbwaD3Z2P7/fsDpMbxI1CtJ4VrJYFCOLWG8udgsv5uKhAxIRscPBMCh4U4bB/me2wNv7O&#10;J7rp1IkcwrFGBX1KYy1lbHtyGJd+JM7ctw8OU4ahkybgPYe7Qa6LYisdWs4NPY703lN71T9OgS63&#10;6fi10S7aTfm5boKuysYq9TqfmjcQiab0L/5zf5g8v6pW8PtNPkH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53jbBAAAA3QAAAA8AAAAAAAAAAAAAAAAAmAIAAGRycy9kb3du&#10;cmV2LnhtbFBLBQYAAAAABAAEAPUAAACGAwAAAAA=&#10;" path="m1712,1548r-24,-26l1688,26,1712,r-24,26l25,26,,,25,26r,1496l,1548r25,-26l1688,1522r24,26l,1548,,,1712,r,1548l1709,1543r-21,-21l1688,26r1,-3l23,23,2,2r1709,l1709,5r,1538l1704,1540,9,1540r4,-5l13,13e" filled="f" strokeweight=".30869mm">
                    <v:path arrowok="t" o:connecttype="custom" o:connectlocs="342,310;337,305;337,5;342,0;337,5;5,5;0,0;5,5;5,305;0,310;5,305;337,305;342,310;0,310;0,0;342,0;342,310;341,309;337,305;337,5;337,5;5,5;0,0;342,0;341,1;341,309;340,308;2,308;3,307;3,3" o:connectangles="0,0,0,0,0,0,0,0,0,0,0,0,0,0,0,0,0,0,0,0,0,0,0,0,0,0,0,0,0,0"/>
                  </v:shape>
                  <v:line id="Line 1523" o:spid="_x0000_s1308" style="position:absolute;visibility:visible;mso-wrap-style:square;v-text-anchor:top" from="1689,136" to="168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uz8EA&#10;AADdAAAADwAAAGRycy9kb3ducmV2LnhtbERPzYrCMBC+L+w7hFnY2zati1KqUUQQveyh6gMMzdgW&#10;m0lsolaf3iwI3ubj+53ZYjCduFLvW8sKsiQFQVxZ3XKt4LBf/+QgfEDW2FkmBXfysJh/fsyw0PbG&#10;JV13oRYxhH2BCpoQXCGlrxoy6BPriCN3tL3BEGFfS93jLYabTo7SdCINthwbGnS0aqg67S5GwWPt&#10;z3+lpHOWbdiVv6vx3p2cUt9fw3IKItAQ3uKXe6vj/Dwfwf8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QLs/BAAAA3QAAAA8AAAAAAAAAAAAAAAAAmAIAAGRycy9kb3du&#10;cmV2LnhtbFBLBQYAAAAABAAEAPUAAACGAwAAAAA=&#10;" strokeweight=".30869mm"/>
                  <v:shape id="Freeform 1524" o:spid="_x0000_s1309" style="position:absolute;left:1689;top:136;width:34;height:52;visibility:visible;mso-wrap-style:square;v-text-anchor:top" coordsize="17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F3cIA&#10;AADdAAAADwAAAGRycy9kb3ducmV2LnhtbERPTYvCMBC9C/sfwix403RdkFKNIoqrJ8GuLHobmrEt&#10;NpNuE23990YQvM3jfc503plK3KhxpWUFX8MIBHFmdcm5gsPvehCDcB5ZY2WZFNzJwXz20Ztiom3L&#10;e7qlPhchhF2CCgrv60RKlxVk0A1tTRy4s20M+gCbXOoG2xBuKjmKorE0WHJoKLCmZUHZJb0aBVpn&#10;47L726XHxerwc7r+b1pabZTqf3aLCQhPnX+LX+6tDvPj+Bu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4XdwgAAAN0AAAAPAAAAAAAAAAAAAAAAAJgCAABkcnMvZG93&#10;bnJldi54bWxQSwUGAAAAAAQABAD1AAAAhwMAAAAA&#10;" path="m,l,31,,62,,94r,32l,157r,32l,220r,32l2,256r5,3l11,259r4,-3l15,252r,-32l15,187r,-31l15,123r29,l75,123r29,l134,123r5,-2l140,118r,-5l139,109r-5,-2l104,107r-29,l44,107r-29,l15,62r,-47l54,15r37,l127,15r38,l170,15r2,-5l172,5,170,2,165,,126,,83,,43,,,e" filled="f" strokeweight=".30869mm">
                    <v:path arrowok="t" o:connecttype="custom" o:connectlocs="0,0;0,6;0,12;0,19;0,25;0,32;0,38;0,44;0,51;0,51;1,52;2,52;3,51;3,51;3,44;3,38;3,31;3,25;9,25;15,25;21,25;26,25;27,24;28,24;28,23;27,22;26,21;21,21;15,21;9,21;3,21;3,12;3,3;11,3;18,3;25,3;33,3;34,3;34,2;34,1;34,0;33,0;25,0;16,0;9,0;0,0" o:connectangles="0,0,0,0,0,0,0,0,0,0,0,0,0,0,0,0,0,0,0,0,0,0,0,0,0,0,0,0,0,0,0,0,0,0,0,0,0,0,0,0,0,0,0,0,0,0"/>
                  </v:shape>
                  <v:line id="Line 1525" o:spid="_x0000_s1310" style="position:absolute;visibility:visible;mso-wrap-style:square;v-text-anchor:top" from="1745,135" to="174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TIMMA&#10;AADdAAAADwAAAGRycy9kb3ducmV2LnhtbERPS2rDMBDdF3oHMYXsatlJW4wTJYRAaDdd2O4BBmti&#10;m1gjxVJjJ6evCoXu5vG+s9nNZhBXGn1vWUGWpCCIG6t7bhV81cfnHIQPyBoHy6TgRh5228eHDRba&#10;TlzStQqtiCHsC1TQheAKKX3TkUGfWEccuZMdDYYIx1bqEacYbga5TNM3abDn2NCho0NHzbn6Ngru&#10;R3/5LCVdsuydXbk6vNbu7JRaPM37NYhAc/gX/7k/dJyf5y/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TIMMAAADdAAAADwAAAAAAAAAAAAAAAACYAgAAZHJzL2Rv&#10;d25yZXYueG1sUEsFBgAAAAAEAAQA9QAAAIgDAAAAAA==&#10;" strokeweight=".30869mm"/>
                  <v:shape id="Freeform 1526" o:spid="_x0000_s1311" style="position:absolute;left:1734;top:130;width:18;height:65;visibility:visible;mso-wrap-style:square;v-text-anchor:top" coordsize="9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mTsQA&#10;AADdAAAADwAAAGRycy9kb3ducmV2LnhtbERPTWvCQBC9C/0PyxR6MxsLKSF1DSoIPVREWwq5Ddlp&#10;NjU7G7Ibjf/eLRR6m8f7nGU52U5caPCtYwWLJAVBXDvdcqPg82M3z0H4gKyxc0wKbuShXD3Mllho&#10;d+UjXU6hETGEfYEKTAh9IaWvDVn0ieuJI/ftBoshwqGResBrDLedfE7TF2mx5dhgsKetofp8Gq2C&#10;6of0vs7NZvy6HarDkbP3KquUenqc1q8gAk3hX/znftNxfp5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q5k7EAAAA3QAAAA8AAAAAAAAAAAAAAAAAmAIAAGRycy9k&#10;b3ducmV2LnhtbFBLBQYAAAAABAAEAPUAAACJAwAAAAA=&#10;" path="m53,25l32,53,15,82,4,116,,156r7,42l19,240r17,36l57,303r22,19l85,325r4,-3l92,320r,-6l89,310r,2l67,292,49,266,32,231,21,196,15,156r4,-36l30,89,44,61,64,36,87,15r2,-5l89,7,87,2,80,,76,2,53,25e" filled="f" strokeweight=".30869mm">
                    <v:path arrowok="t" o:connecttype="custom" o:connectlocs="10,5;6,11;3,16;1,23;0,31;1,40;4,48;7,55;11,61;15,64;17,65;17,64;18,64;18,63;17,62;17,62;13,58;10,53;6,46;4,39;3,31;4,24;6,18;9,12;13,7;17,3;17,2;17,1;17,0;16,0;15,0;10,5" o:connectangles="0,0,0,0,0,0,0,0,0,0,0,0,0,0,0,0,0,0,0,0,0,0,0,0,0,0,0,0,0,0,0,0"/>
                  </v:shape>
                  <v:line id="Line 1527" o:spid="_x0000_s1312" style="position:absolute;visibility:visible;mso-wrap-style:square;v-text-anchor:top" from="1764,148" to="17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ozMAA&#10;AADdAAAADwAAAGRycy9kb3ducmV2LnhtbERPzYrCMBC+C75DGMGbplWUUo0igqyXPVT3AYZmti02&#10;k9hE7fr0G0HwNh/f76y3vWnFnTrfWFaQThMQxKXVDVcKfs6HSQbCB2SNrWVS8EcetpvhYI25tg8u&#10;6H4KlYgh7HNUUIfgcil9WZNBP7WOOHK/tjMYIuwqqTt8xHDTylmSLKXBhmNDjY72NZWX080oeB78&#10;9buQdE3TL3bFfL84u4tTajzqdysQgfrwEb/dRx3nZ9kSX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sozMAAAADdAAAADwAAAAAAAAAAAAAAAACYAgAAZHJzL2Rvd25y&#10;ZXYueG1sUEsFBgAAAAAEAAQA9QAAAIUDAAAAAA==&#10;" strokeweight=".30869mm"/>
                  <v:shape id="Freeform 1528" o:spid="_x0000_s1313" style="position:absolute;left:1761;top:145;width:29;height:44;visibility:visible;mso-wrap-style:square;v-text-anchor:top" coordsize="14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BWsIA&#10;AADdAAAADwAAAGRycy9kb3ducmV2LnhtbERPTYvCMBC9C/sfwix4kTXVg4ZqlGVBEA/Cqhdvs82Y&#10;VptJaaLWf78RBG/zeJ8zX3auFjdqQ+VZw2iYgSAuvKnYajjsV18KRIjIBmvPpOFBAZaLj94cc+Pv&#10;/Eu3XbQihXDIUUMZY5NLGYqSHIahb4gTd/Ktw5hga6Vp8Z7CXS3HWTaRDitODSU29FNScdldnYbT&#10;Znu+jNZqatUm2on7GxxxtdW6/9l9z0BE6uJb/HKvTZqv1BSe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EFawgAAAN0AAAAPAAAAAAAAAAAAAAAAAJgCAABkcnMvZG93&#10;bnJldi54bWxQSwUGAAAAAAQABAD1AAAAhwMAAAAA&#10;" path="m16,17l5,31,,53,16,84r31,16l85,115r32,18l132,159r-2,17l121,187r-12,8l94,202r-24,2l58,202,45,195,32,189,21,176,13,164,9,159r-4,2l,164r,4l,172r11,17l24,200r13,10l54,217r16,2l98,215r23,-7l134,195r11,-14l147,159,132,126,101,105,62,92,30,76,18,50,19,35,28,25,39,18,54,15r12,l81,15r15,3l106,25r11,8l124,46r1,4l130,50r4,l138,46r,-5l130,25,117,15,102,4,85,,66,,47,2,30,7,16,17e" filled="f" strokeweight=".30869mm">
                    <v:path arrowok="t" o:connecttype="custom" o:connectlocs="3,3;1,6;0,11;3,17;9,20;17,23;23,27;26,32;26,35;24,38;22,39;19,41;14,41;11,41;9,39;6,38;4,35;3,33;2,32;1,32;0,33;0,34;0,35;2,38;5,40;7,42;11,44;14,44;19,43;24,42;26,39;29,36;29,32;26,25;20,21;12,18;6,15;4,10;4,7;6,5;8,4;11,3;13,3;16,3;19,4;21,5;23,7;24,9;25,10;26,10;26,10;27,9;27,8;26,5;23,3;20,1;17,0;13,0;9,0;6,1;3,3" o:connectangles="0,0,0,0,0,0,0,0,0,0,0,0,0,0,0,0,0,0,0,0,0,0,0,0,0,0,0,0,0,0,0,0,0,0,0,0,0,0,0,0,0,0,0,0,0,0,0,0,0,0,0,0,0,0,0,0,0,0,0,0,0"/>
                  </v:shape>
                  <v:line id="Line 1529" o:spid="_x0000_s1314" style="position:absolute;visibility:visible;mso-wrap-style:square;v-text-anchor:top" from="1811,148" to="18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JcUA&#10;AADdAAAADwAAAGRycy9kb3ducmV2LnhtbESPQWvDMAyF74P+B6NCb6uTjY2Q1SmjULbLDmn7A0Ss&#10;JiGx7MZem/XXT4fBbhLv6b1Pm+3sRnWlKfaeDeTrDBRx423PrYHTcf9YgIoJ2eLomQz8UIRttXjY&#10;YGn9jWu6HlKrJIRjiQa6lEKpdWw6chjXPhCLdvaTwyTr1Go74U3C3aifsuxVO+xZGjoMtOuoGQ7f&#10;zsB9Hy9ftaZLnn9wqJ93L8cwBGNWy/n9DVSiOf2b/64/reAXheDKNzKC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klxQAAAN0AAAAPAAAAAAAAAAAAAAAAAJgCAABkcnMv&#10;ZG93bnJldi54bWxQSwUGAAAAAAQABAD1AAAAigMAAAAA&#10;" strokeweight=".30869mm"/>
                  <v:shape id="Freeform 1530" o:spid="_x0000_s1315" style="position:absolute;left:1798;top:130;width:19;height:65;visibility:visible;mso-wrap-style:square;v-text-anchor:top" coordsize="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7F8EA&#10;AADdAAAADwAAAGRycy9kb3ducmV2LnhtbERPTYvCMBC9L+x/CLPgbU0VlFpNRUTBq9Vlr0Mz23bb&#10;TEoTa/XXG0HwNo/3Oav1YBrRU+cqywom4wgEcW51xYWC82n/HYNwHlljY5kU3MjBOv38WGGi7ZWP&#10;1Ge+ECGEXYIKSu/bREqXl2TQjW1LHLg/2xn0AXaF1B1eQ7hp5DSK5tJgxaGhxJa2JeV1djEK+s1O&#10;NpfJOc84u/1Exez+W9//lRp9DZslCE+Df4tf7oMO8+N4Ac9vwgk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uxfBAAAA3QAAAA8AAAAAAAAAAAAAAAAAmAIAAGRycy9kb3du&#10;cmV2LnhtbFBLBQYAAAAABAAEAPUAAACGAwAAAAA=&#10;" path="m64,89r8,31l77,156r-5,40l59,231,43,266,23,292,5,312,,314r,4l5,322r3,3l13,322,34,303,55,274,74,238,87,198r4,-44l91,156,90,116,77,82,62,53,41,25,15,2,10,e" filled="f" strokeweight=".30869mm">
                    <v:path arrowok="t" o:connecttype="custom" o:connectlocs="13,18;15,24;16,31;15,39;12,46;9,53;5,58;1,62;0,63;0,64;1,64;2,65;3,64;7,61;11,55;15,48;18,40;19,31;19,31;19,23;16,16;13,11;9,5;3,0;2,0" o:connectangles="0,0,0,0,0,0,0,0,0,0,0,0,0,0,0,0,0,0,0,0,0,0,0,0,0"/>
                  </v:shape>
                  <v:line id="Line 1531" o:spid="_x0000_s1316" style="position:absolute;visibility:visible;mso-wrap-style:square;v-text-anchor:top" from="1800,130" to="180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D/s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b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4P+xQAAAN0AAAAPAAAAAAAAAAAAAAAAAJgCAABkcnMv&#10;ZG93bnJldi54bWxQSwUGAAAAAAQABAD1AAAAigMAAAAA&#10;" strokeweight=".30869mm"/>
                  <v:shape id="Freeform 1532" o:spid="_x0000_s1317" style="position:absolute;left:1799;top:130;width:12;height:18;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q48MA&#10;AADdAAAADwAAAGRycy9kb3ducmV2LnhtbERPTYvCMBC9C/sfwizspWjqgq5Wo0hB2MOiqIteh2Zs&#10;i82kNlHrvzeC4G0e73Om89ZU4kqNKy0r6PdiEMSZ1SXnCv53y+4IhPPIGivLpOBODuazj84UE21v&#10;vKHr1ucihLBLUEHhfZ1I6bKCDLqerYkDd7SNQR9gk0vd4C2Em0p+x/FQGiw5NBRYU1pQdtpejII6&#10;XUS7i8wGa0f7w8/fPlqd00ipr892MQHhqfVv8cv9q8P80bgP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q48MAAADdAAAADwAAAAAAAAAAAAAAAACYAgAAZHJzL2Rv&#10;d25yZXYueG1sUEsFBgAAAAAEAAQA9QAAAIgDAAAAAA==&#10;" path="m8,l5,2,3,7,,10r5,5l26,36,47,61,62,89e" filled="f" strokeweight=".30869mm">
                    <v:path arrowok="t" o:connecttype="custom" o:connectlocs="2,0;1,0;1,1;0,2;1,3;5,7;9,12;12,18" o:connectangles="0,0,0,0,0,0,0,0"/>
                  </v:shape>
                  <v:line id="Line 1533" o:spid="_x0000_s1318" style="position:absolute;visibility:visible;mso-wrap-style:square;v-text-anchor:top" from="1132,161" to="113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4EsMA&#10;AADdAAAADwAAAGRycy9kb3ducmV2LnhtbERPzWrCQBC+F3yHZQremk2Ulpi6igjSXnqI+gBDdkyC&#10;2dk1u03SPn1XEHqbj+931tvJdGKg3reWFWRJCoK4srrlWsH5dHjJQfiArLGzTAp+yMN2M3taY6Ht&#10;yCUNx1CLGMK+QAVNCK6Q0lcNGfSJdcSRu9jeYIiwr6XucYzhppOLNH2TBluODQ062jdUXY/fRsHv&#10;wd++Skm3LPtgVy73ryd3dUrNn6fdO4hAU/gXP9yfOs7PVw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m4EsMAAADdAAAADwAAAAAAAAAAAAAAAACYAgAAZHJzL2Rv&#10;d25yZXYueG1sUEsFBgAAAAAEAAQA9QAAAIgDAAAAAA==&#10;" strokeweight=".30869mm"/>
                  <v:line id="Line 1534" o:spid="_x0000_s1319" style="position:absolute;visibility:visible;mso-wrap-style:square;v-text-anchor:top" from="1132,161" to="113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dicMA&#10;AADdAAAADwAAAGRycy9kb3ducmV2LnhtbERPzWrCQBC+F3yHZQremk0aWmLqKiKIvfQQ9QGG7JgE&#10;s7NrdmuiT98tFHqbj+93luvJ9OJGg+8sK8iSFARxbXXHjYLTcfdSgPABWWNvmRTcycN6NXtaYqnt&#10;yBXdDqERMYR9iQraEFwppa9bMugT64gjd7aDwRDh0Eg94BjDTS9f0/RdGuw4NrToaNtSfTl8GwWP&#10;nb9+VZKuWbZnV+Xbt6O7OKXmz9PmA0SgKfyL/9yfOs4vFj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dicMAAADdAAAADwAAAAAAAAAAAAAAAACYAgAAZHJzL2Rv&#10;d25yZXYueG1sUEsFBgAAAAAEAAQA9QAAAIgDAAAAAA==&#10;" strokeweight=".30869mm"/>
                  <v:line id="Line 1535" o:spid="_x0000_s1320" style="position:absolute;visibility:visible;mso-wrap-style:square;v-text-anchor:top" from="1132,185" to="113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MA&#10;AADdAAAADwAAAGRycy9kb3ducmV2LnhtbERPzWrCQBC+F3yHZQRvdRPbiqZuRARpLz1EfYAhO02C&#10;2dlNdpvEPn23UOhtPr7f2e0n04qBet9YVpAuExDEpdUNVwqul9PjBoQPyBpby6TgTh72+exhh5m2&#10;Ixc0nEMlYgj7DBXUIbhMSl/WZNAvrSOO3KftDYYI+0rqHscYblq5SpK1NNhwbKjR0bGm8nb+Mgq+&#10;T777KCR1afrGrng6vlzczSm1mE+HVxCBpvAv/nO/6zh/s32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cMAAADdAAAADwAAAAAAAAAAAAAAAACYAgAAZHJzL2Rv&#10;d25yZXYueG1sUEsFBgAAAAAEAAQA9QAAAIgDAAAAAA==&#10;" strokeweight=".30869mm"/>
                  <v:shape id="Freeform 1536" o:spid="_x0000_s1321" style="position:absolute;left:1103;top:178;width:29;height:33;visibility:visible;mso-wrap-style:square;v-text-anchor:top" coordsize="14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YZ8MA&#10;AADdAAAADwAAAGRycy9kb3ducmV2LnhtbERPTYvCMBC9L+x/CCN4W1NFpVajyIKiBw92vextbMa2&#10;2ExKErX+e7Ow4G0e73MWq8404k7O15YVDAcJCOLC6ppLBaefzVcKwgdkjY1lUvAkD6vl58cCM20f&#10;fKR7HkoRQ9hnqKAKoc2k9EVFBv3AtsSRu1hnMEToSqkdPmK4aeQoSabSYM2xocKWvisqrvnNKMjP&#10;+5P73aybyfi4P2xHFzqcZzel+r1uPQcRqAtv8b97p+P8dDaBv2/i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BYZ8MAAADdAAAADwAAAAAAAAAAAAAAAACYAgAAZHJzL2Rv&#10;d25yZXYueG1sUEsFBgAAAAAEAAQA9QAAAIgDAAAAAA==&#10;" path="m146,36l121,12,97,,61,,36,12,13,36,,71,,97r13,36l36,156r25,12l97,168r24,-12l146,133e" filled="f" strokeweight=".30869mm">
                    <v:path arrowok="t" o:connecttype="custom" o:connectlocs="29,7;24,2;19,0;12,0;7,2;3,7;0,14;0,19;3,26;7,31;12,33;19,33;24,31;29,26" o:connectangles="0,0,0,0,0,0,0,0,0,0,0,0,0,0"/>
                  </v:shape>
                  <v:line id="Line 1537" o:spid="_x0000_s1322" style="position:absolute;visibility:visible;mso-wrap-style:square;v-text-anchor:top" from="1085,195" to="108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EcMA&#10;AADdAAAADwAAAGRycy9kb3ducmV2LnhtbERPzWrCQBC+F3yHZYTemk1alDS6igjSXnpI9AGG7DQJ&#10;ZmfX7NakffquIHibj+931tvJ9OJKg+8sK8iSFARxbXXHjYLT8fCSg/ABWWNvmRT8koftZva0xkLb&#10;kUu6VqERMYR9gQraEFwhpa9bMugT64gj920HgyHCoZF6wDGGm16+pulSGuw4NrToaN9Sfa5+jIK/&#10;g798lZIuWfbBrnzbL47u7JR6nk+7FYhAU3iI7+5PHefn7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EcMAAADdAAAADwAAAAAAAAAAAAAAAACYAgAAZHJzL2Rv&#10;d25yZXYueG1sUEsFBgAAAAAEAAQA9QAAAIgDAAAAAA==&#10;" strokeweight=".30869mm"/>
                  <v:line id="Line 1538" o:spid="_x0000_s1323" style="position:absolute;flip:x y;visibility:visible;mso-wrap-style:square;v-text-anchor:top" from="1061,163" to="108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wEsMA&#10;AADdAAAADwAAAGRycy9kb3ducmV2LnhtbERPTYvCMBC9C/sfwix409RFrVajyIIgrBfrHtbb2Ixt&#10;sZmUJtbuvzeC4G0e73OW685UoqXGlZYVjIYRCOLM6pJzBb/H7WAGwnlkjZVlUvBPDtarj94SE23v&#10;fKA29bkIIewSVFB4XydSuqwgg25oa+LAXWxj0AfY5FI3eA/hppJfUTSVBksODQXW9F1Qdk1vRgHG&#10;2/F4k572+ic9natpu5vExz+l+p/dZgHCU+ff4pd7p8P82TyG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xwEsMAAADdAAAADwAAAAAAAAAAAAAAAACYAgAAZHJzL2Rv&#10;d25yZXYueG1sUEsFBgAAAAAEAAQA9QAAAIgDAAAAAA==&#10;" strokeweight=".30869mm"/>
                  <v:line id="Line 1539" o:spid="_x0000_s1324" style="position:absolute;visibility:visible;mso-wrap-style:square;v-text-anchor:top" from="1048,176" to="104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P+M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b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Y/4xQAAAN0AAAAPAAAAAAAAAAAAAAAAAJgCAABkcnMv&#10;ZG93bnJldi54bWxQSwUGAAAAAAQABAD1AAAAigMAAAAA&#10;" strokeweight=".30869mm"/>
                  <v:line id="Line 1540" o:spid="_x0000_s1325" style="position:absolute;flip:y;visibility:visible;mso-wrap-style:square;v-text-anchor:top" from="1048,139" to="108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aLMIA&#10;AADdAAAADwAAAGRycy9kb3ducmV2LnhtbERPTYvCMBC9L/gfwgh7W1N7cGs1igiCBy/qLnsdm7Gp&#10;NpPSRI3/frMg7G0e73Pmy2hbcafeN44VjEcZCOLK6YZrBV/HzUcBwgdkja1jUvAkD8vF4G2OpXYP&#10;3tP9EGqRQtiXqMCE0JVS+sqQRT9yHXHizq63GBLsa6l7fKRw28o8yybSYsOpwWBHa0PV9XCzCvbP&#10;eN6Z62ds8lNuL1wU3+sfr9T7MK5mIALF8C9+ubc6zS+mU/j7Jp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oswgAAAN0AAAAPAAAAAAAAAAAAAAAAAJgCAABkcnMvZG93&#10;bnJldi54bWxQSwUGAAAAAAQABAD1AAAAhwMAAAAA&#10;" strokeweight=".30869mm"/>
                  <v:line id="Line 1541" o:spid="_x0000_s1326" style="position:absolute;visibility:visible;mso-wrap-style:square;v-text-anchor:top" from="1048,139" to="104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Z5MQA&#10;AADdAAAADwAAAGRycy9kb3ducmV2LnhtbESPQW/CMAyF75P4D5EncRtph5igIyCEhNhlhwI/wGpM&#10;W9E4ocmg7NfPB6TdbL3n9z4v14Pr1I362Ho2kE8yUMSVty3XBk7H3dscVEzIFjvPZOBBEdar0csS&#10;C+vvXNLtkGolIRwLNNCkFAqtY9WQwzjxgVi0s+8dJln7Wtse7xLuOv2eZR/aYcvS0GCgbUPV5fDj&#10;DPzu4vW71HTN8z2HcrqdHcMlGDN+HTafoBIN6d/8vP6ygr/IhF++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GeTEAAAA3QAAAA8AAAAAAAAAAAAAAAAAmAIAAGRycy9k&#10;b3ducmV2LnhtbFBLBQYAAAAABAAEAPUAAACJAwAAAAA=&#10;" strokeweight=".30869mm"/>
                  <v:line id="Line 1542" o:spid="_x0000_s1327" style="position:absolute;visibility:visible;mso-wrap-style:square;v-text-anchor:top" from="1048,139" to="104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8f8AA&#10;AADdAAAADwAAAGRycy9kb3ducmV2LnhtbERPzYrCMBC+C75DGMGbplVWtBpFBHEve6j6AEMztsVm&#10;Epuo1affLCx4m4/vd1abzjTiQa2vLStIxwkI4sLqmksF59N+NAfhA7LGxjIpeJGHzbrfW2Gm7ZNz&#10;ehxDKWII+wwVVCG4TEpfVGTQj60jjtzFtgZDhG0pdYvPGG4aOUmSmTRYc2yo0NGuouJ6vBsF772/&#10;/eSSbml6YJdPd18nd3VKDQfddgkiUBc+4n/3t47zF0kKf9/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C8f8AAAADdAAAADwAAAAAAAAAAAAAAAACYAgAAZHJzL2Rvd25y&#10;ZXYueG1sUEsFBgAAAAAEAAQA9QAAAIUDAAAAAA==&#10;" strokeweight=".30869mm"/>
                  <v:line id="Line 1543" o:spid="_x0000_s1328" style="position:absolute;visibility:visible;mso-wrap-style:square;v-text-anchor:top" from="844,104" to="84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iCMMA&#10;AADdAAAADwAAAGRycy9kb3ducmV2LnhtbERPzWrCQBC+F3yHZQRvdROlpUZXESG0lx4S+wBDdkyC&#10;2dk1u02iT98tFHqbj+93dofJdGKg3reWFaTLBARxZXXLtYKvc/78BsIHZI2dZVJwJw+H/exph5m2&#10;Ixc0lKEWMYR9hgqaEFwmpa8aMuiX1hFH7mJ7gyHCvpa6xzGGm06ukuRVGmw5NjTo6NRQdS2/jYJH&#10;7m+fhaRbmr6zK9anl7O7OqUW8+m4BRFoCv/iP/eHjvM3yQp+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IiCMMAAADdAAAADwAAAAAAAAAAAAAAAACYAgAAZHJzL2Rv&#10;d25yZXYueG1sUEsFBgAAAAAEAAQA9QAAAIgDAAAAAA==&#10;" strokeweight=".30869mm"/>
                  <v:line id="Line 1544" o:spid="_x0000_s1329" style="position:absolute;flip:x;visibility:visible;mso-wrap-style:square;v-text-anchor:top" from="840,104" to="84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33MIA&#10;AADdAAAADwAAAGRycy9kb3ducmV2LnhtbERPTWsCMRC9F/wPYQRvNesK7boaRQShBy/aFq/jZtys&#10;bibLJtX4702h0Ns83ucsVtG24ka9bxwrmIwzEMSV0w3XCr4+t68FCB+QNbaOScGDPKyWg5cFltrd&#10;eU+3Q6hFCmFfogITQldK6StDFv3YdcSJO7veYkiwr6Xu8Z7CbSvzLHuTFhtODQY72hiqrocfq2D/&#10;iOedub7HJj/l9sJF8b05eqVGw7iegwgUw7/4z/2h0/xZNoXf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rfcwgAAAN0AAAAPAAAAAAAAAAAAAAAAAJgCAABkcnMvZG93&#10;bnJldi54bWxQSwUGAAAAAAQABAD1AAAAhwMAAAAA&#10;" strokeweight=".30869mm"/>
                  <v:line id="Line 1545" o:spid="_x0000_s1330" style="position:absolute;visibility:visible;mso-wrap-style:square;v-text-anchor:top" from="844,104" to="84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58MA&#10;AADdAAAADwAAAGRycy9kb3ducmV2LnhtbERPzWrCQBC+C32HZQredJO2iqauoQihvfQQ9QGG7DQJ&#10;Zmc32a2JffpuoeBtPr7f2eWT6cSVBt9aVpAuExDEldUt1wrOp2KxAeEDssbOMim4kYd8/zDbYabt&#10;yCVdj6EWMYR9hgqaEFwmpa8aMuiX1hFH7ssOBkOEQy31gGMMN518SpK1NNhybGjQ0aGh6nL8Ngp+&#10;Ct9/lpL6NH1nVz4fVid3cUrNH6e3VxCBpnAX/7s/dJy/TV7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f58MAAADdAAAADwAAAAAAAAAAAAAAAACYAgAAZHJzL2Rv&#10;d25yZXYueG1sUEsFBgAAAAAEAAQA9QAAAIgDAAAAAA==&#10;" strokeweight=".30869mm"/>
                  <v:shape id="Freeform 1546" o:spid="_x0000_s1331" style="position:absolute;left:840;top:31;width:16;height:73;visibility:visible;mso-wrap-style:square;v-text-anchor:top" coordsize="8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F8UA&#10;AADdAAAADwAAAGRycy9kb3ducmV2LnhtbESPQWvDMAyF74X9B6NBb62TQdcuq1O2QaHbLWkvvYlY&#10;TUJjObO9JPv386DQm8R7et/TdjeZTgzkfGtZQbpMQBBXVrdcKzgd94sNCB+QNXaWScEvedjlD7Mt&#10;ZtqOXNBQhlrEEPYZKmhC6DMpfdWQQb+0PXHULtYZDHF1tdQOxxhuOvmUJM/SYMuR0GBPHw1V1/LH&#10;RG46FNPxRGup0RXj99fn+h3PSs0fp7dXEIGmcDffrg861n9JVvD/TR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RkXxQAAAN0AAAAPAAAAAAAAAAAAAAAAAJgCAABkcnMv&#10;ZG93bnJldi54bWxQSwUGAAAAAAQABAD1AAAAigMAAAAA&#10;" path="m23,362l48,326,72,278,84,218r,-49l72,108,48,59,23,23,,e" filled="f" strokeweight=".30869mm">
                    <v:path arrowok="t" o:connecttype="custom" o:connectlocs="4,73;9,66;14,56;16,44;16,34;14,22;9,12;4,5;0,0" o:connectangles="0,0,0,0,0,0,0,0,0"/>
                  </v:shape>
                  <v:line id="Line 1547" o:spid="_x0000_s1332" style="position:absolute;visibility:visible;mso-wrap-style:square;v-text-anchor:top" from="822,60" to="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C8MA&#10;AADdAAAADwAAAGRycy9kb3ducmV2LnhtbERPS2rDMBDdF3oHMYHsGtktMakTJZRAaDdd2M4BBmtq&#10;m1gjxVJtp6evAoXu5vG+szvMphcjDb6zrCBdJSCIa6s7bhScq9PTBoQPyBp7y6TgRh4O+8eHHeba&#10;TlzQWIZGxBD2OSpoQ3C5lL5uyaBfWUccuS87GAwRDo3UA04x3PTyOUkyabDj2NCio2NL9aX8Ngp+&#10;Tv76WUi6puk7u+LluK7cxSm1XMxvWxCB5vAv/nN/6Dj/Ncng/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C8MAAADdAAAADwAAAAAAAAAAAAAAAACYAgAAZHJzL2Rv&#10;d25yZXYueG1sUEsFBgAAAAAEAAQA9QAAAIgDAAAAAA==&#10;" strokeweight=".30869mm"/>
                  <v:shape id="Freeform 1548" o:spid="_x0000_s1333" style="position:absolute;left:798;top:58;width:27;height:34;visibility:visible;mso-wrap-style:square;v-text-anchor:top" coordsize="13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bIcQA&#10;AADdAAAADwAAAGRycy9kb3ducmV2LnhtbESPQYvCMBCF74L/IYzgTVNFtNs1igjKgl5s3T0PzWxb&#10;tpmUJtruvzeC4G2G9743b9bb3tTiTq2rLCuYTSMQxLnVFRcKrtlhEoNwHlljbZkU/JOD7WY4WGOi&#10;bccXuqe+ECGEXYIKSu+bREqXl2TQTW1DHLRf2xr0YW0LqVvsQrip5TyKltJgxeFCiQ3tS8r/0psJ&#10;NeKfYnFNzyZe5N8XfzxlunOZUuNRv/sE4an3b/OL/tKB+4hW8Pwmj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myHEAAAA3QAAAA8AAAAAAAAAAAAAAAAAmAIAAGRycy9k&#10;b3ducmV2LnhtbFBLBQYAAAAABAAEAPUAAACJAwAAAAA=&#10;" path="m121,11l85,,49,,13,11,,36,13,59,37,72,98,85r23,12l134,120r,13l121,156,85,169r-36,l13,156,,133e" filled="f" strokeweight=".30869mm">
                    <v:path arrowok="t" o:connecttype="custom" o:connectlocs="24,2;17,0;10,0;3,2;0,7;3,12;7,14;20,17;24,20;27,24;27,27;24,31;17,34;10,34;3,31;0,27" o:connectangles="0,0,0,0,0,0,0,0,0,0,0,0,0,0,0,0"/>
                  </v:shape>
                  <v:line id="Line 1549" o:spid="_x0000_s1334" style="position:absolute;visibility:visible;mso-wrap-style:square;v-text-anchor:top" from="769,87" to="7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V4sQA&#10;AADdAAAADwAAAGRycy9kb3ducmV2LnhtbESPQW/CMAyF75P4D5EncRtph5igIyCEhNhlhwI/wGpM&#10;W9E4ocmg7NfPB6TdbL3n9z4v14Pr1I362Ho2kE8yUMSVty3XBk7H3dscVEzIFjvPZOBBEdar0csS&#10;C+vvXNLtkGolIRwLNNCkFAqtY9WQwzjxgVi0s+8dJln7Wtse7xLuOv2eZR/aYcvS0GCgbUPV5fDj&#10;DPzu4vW71HTN8z2HcrqdHcMlGDN+HTafoBIN6d/8vP6ygr/IBF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FeLEAAAA3QAAAA8AAAAAAAAAAAAAAAAAmAIAAGRycy9k&#10;b3ducmV2LnhtbFBLBQYAAAAABAAEAPUAAACJAwAAAAA=&#10;" strokeweight=".30869mm"/>
                  <v:shape id="Freeform 1550" o:spid="_x0000_s1335" style="position:absolute;left:769;top:87;width:15;height:21;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9pcQA&#10;AADdAAAADwAAAGRycy9kb3ducmV2LnhtbERPTWvCQBC9C/6HZQredLcFxaSuUoKCoEW0vfQ2zU6T&#10;0Oxsml019de7guBtHu9zZovO1uJEra8ca3geKRDEuTMVFxo+P1bDKQgfkA3WjknDP3lYzPu9GabG&#10;nXlPp0MoRAxhn6KGMoQmldLnJVn0I9cQR+7HtRZDhG0hTYvnGG5r+aLURFqsODaU2FBWUv57OFoN&#10;/pLvjdx+b7LJ39d6956p5DJeaj146t5eQQTqwkN8d69NnJ+oB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PaXEAAAA3QAAAA8AAAAAAAAAAAAAAAAAmAIAAGRycy9k&#10;b3ducmV2LnhtbFBLBQYAAAAABAAEAPUAAACJAwAAAAA=&#10;" path="m,l25,48,49,84r25,23e" filled="f" strokeweight=".30869mm">
                    <v:path arrowok="t" o:connecttype="custom" o:connectlocs="0,0;5,9;10,16;15,21" o:connectangles="0,0,0,0"/>
                  </v:shape>
                  <v:line id="Line 1551" o:spid="_x0000_s1336" style="position:absolute;visibility:visible;mso-wrap-style:square;v-text-anchor:top" from="769,87" to="7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OcQA&#10;AADdAAAADwAAAGRycy9kb3ducmV2LnhtbESPQW/CMAyF75P4D5EncRtph5igIyCEhNhlhwI/wGpM&#10;W9E4ocmg7NfPB6TdbL3n9z4v14Pr1I362Ho2kE8yUMSVty3XBk7H3dscVEzIFjvPZOBBEdar0csS&#10;C+vvXNLtkGolIRwLNNCkFAqtY9WQwzjxgVi0s+8dJln7Wtse7xLuOv2eZR/aYcvS0GCgbUPV5fDj&#10;DPzu4vW71HTN8z2HcrqdHcMlGDN+HTafoBIN6d/8vP6ygr/IhV++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znEAAAA3QAAAA8AAAAAAAAAAAAAAAAAmAIAAGRycy9k&#10;b3ducmV2LnhtbFBLBQYAAAAABAAEAPUAAACJAwAAAAA=&#10;" strokeweight=".30869mm"/>
                  <v:shape id="Freeform 1552" o:spid="_x0000_s1337" style="position:absolute;left:766;top:31;width:18;height:56;visibility:visible;mso-wrap-style:square;v-text-anchor:top" coordsize="8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v3sEA&#10;AADdAAAADwAAAGRycy9kb3ducmV2LnhtbERPzYrCMBC+C/sOYYS9aVoR0a5RxGVB0IvWB5htxraY&#10;TEoTbfXpzcKCt/n4fme57q0Rd2p97VhBOk5AEBdO11wqOOc/ozkIH5A1Gsek4EEe1quPwRIz7To+&#10;0v0UShFD2GeooAqhyaT0RUUW/dg1xJG7uNZiiLAtpW6xi+HWyEmSzKTFmmNDhQ1tKyqup5tV8HSP&#10;7TyYaY9dsc9/p7vD/tt4pT6H/eYLRKA+vMX/7p2O8xdpC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b97BAAAA3QAAAA8AAAAAAAAAAAAAAAAAmAIAAGRycy9kb3du&#10;cmV2LnhtbFBLBQYAAAAABAAEAPUAAACGAwAAAAA=&#10;" path="m13,278l,218,,169,13,108,38,59,62,23,87,e" filled="f" strokeweight=".30869mm">
                    <v:path arrowok="t" o:connecttype="custom" o:connectlocs="3,56;0,44;0,34;3,22;8,12;13,5;18,0" o:connectangles="0,0,0,0,0,0,0"/>
                  </v:shape>
                  <v:line id="Line 1553" o:spid="_x0000_s1338" style="position:absolute;visibility:visible;mso-wrap-style:square;v-text-anchor:top" from="822,60" to="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01cEA&#10;AADdAAAADwAAAGRycy9kb3ducmV2LnhtbERPzYrCMBC+C/sOYYS9aVoXxa1GWQTRi4daH2BoZtti&#10;M4lN1O4+vREEb/Px/c5y3ZtW3KjzjWUF6TgBQVxa3XCl4FRsR3MQPiBrbC2Tgj/ysF59DJaYaXvn&#10;nG7HUIkYwj5DBXUILpPSlzUZ9GPriCP3azuDIcKukrrDeww3rZwkyUwabDg21OhoU1N5Pl6Ngv+t&#10;vxxySZc03bHLvzbTwp2dUp/D/mcBIlAf3uKXe6/j/O90A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7tNXBAAAA3QAAAA8AAAAAAAAAAAAAAAAAmAIAAGRycy9kb3du&#10;cmV2LnhtbFBLBQYAAAAABAAEAPUAAACGAwAAAAA=&#10;" strokeweight=".30869mm"/>
                  <v:line id="Line 1554" o:spid="_x0000_s1339" style="position:absolute;visibility:visible;mso-wrap-style:square;v-text-anchor:top" from="822,60" to="8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RTsMA&#10;AADdAAAADwAAAGRycy9kb3ducmV2LnhtbERPzWrCQBC+F3yHZQRvdZOGlhrdBBHEXnpI7AMM2TEJ&#10;ZmfX7FbTPn1XEHqbj+93NuVkBnGl0feWFaTLBARxY3XPrYKv4/75HYQPyBoHy6TghzyUxexpg7m2&#10;N67oWodWxBD2OSroQnC5lL7pyKBfWkccuZMdDYYIx1bqEW8x3AzyJUnepMGeY0OHjnYdNef62yj4&#10;3fvLZyXpkqYHdlW2ez26s1NqMZ+2axCBpvAvfrg/dJy/SjO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cRTsMAAADdAAAADwAAAAAAAAAAAAAAAACYAgAAZHJzL2Rv&#10;d25yZXYueG1sUEsFBgAAAAAEAAQA9QAAAIgDAAAAAA==&#10;" strokeweight=".30869mm"/>
                  <v:line id="Line 1555" o:spid="_x0000_s1340" style="position:absolute;visibility:visible;mso-wrap-style:square;v-text-anchor:top" from="1345,47" to="13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JOsMA&#10;AADdAAAADwAAAGRycy9kb3ducmV2LnhtbERPzWrCQBC+C32HZQredJO2iqauoQihvfQQ9QGG7DQJ&#10;Zmc32a2JffpuoeBtPr7f2eWT6cSVBt9aVpAuExDEldUt1wrOp2KxAeEDssbOMim4kYd8/zDbYabt&#10;yCVdj6EWMYR9hgqaEFwmpa8aMuiX1hFH7ssOBkOEQy31gGMMN518SpK1NNhybGjQ0aGh6nL8Ngp+&#10;Ct9/lpL6NH1nVz4fVid3cUrNH6e3VxCBpnAX/7s/dJy/TV/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6JOsMAAADdAAAADwAAAAAAAAAAAAAAAACYAgAAZHJzL2Rv&#10;d25yZXYueG1sUEsFBgAAAAAEAAQA9QAAAIgDAAAAAA==&#10;" strokeweight=".30869mm"/>
                  <v:shape id="Freeform 1556" o:spid="_x0000_s1341" style="position:absolute;left:1345;top:47;width:43;height:56;visibility:visible;mso-wrap-style:square;v-text-anchor:top" coordsize="21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z/MQA&#10;AADdAAAADwAAAGRycy9kb3ducmV2LnhtbERPzWrCQBC+F3yHZQQvpW4stLQxq0hLUOqpiQ8wZMds&#10;YnY2ZLcmvr1bKPQ2H9/vZNvJduJKg28cK1gtExDEldMN1wpOZf70BsIHZI2dY1JwIw/bzewhw1S7&#10;kb/pWoRaxBD2KSowIfSplL4yZNEvXU8cubMbLIYIh1rqAccYbjv5nCSv0mLDscFgTx+GqkvxYxUc&#10;Lu1uPPZf5vHUFe0+P36WZV4qtZhPuzWIQFP4F/+5DzrOf1+9wO838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c/zEAAAA3QAAAA8AAAAAAAAAAAAAAAAAmAIAAGRycy9k&#10;b3ducmV2LnhtbFBLBQYAAAAABAAEAPUAAACJAwAAAAA=&#10;" path="m,l106,278,214,e" filled="f" strokeweight=".30869mm">
                    <v:path arrowok="t" o:connecttype="custom" o:connectlocs="0,0;21,56;43,0" o:connectangles="0,0,0"/>
                  </v:shape>
                  <v:line id="Line 1557" o:spid="_x0000_s1342" style="position:absolute;visibility:visible;mso-wrap-style:square;v-text-anchor:top" from="1400,88" to="140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y1sMA&#10;AADdAAAADwAAAGRycy9kb3ducmV2LnhtbERPS2rDMBDdF3oHMYHsGtktMakTJZRAaDdd2M4BBmtq&#10;m1gjxVJtp6evAoXu5vG+szvMphcjDb6zrCBdJSCIa6s7bhScq9PTBoQPyBp7y6TgRh4O+8eHHeba&#10;TlzQWIZGxBD2OSpoQ3C5lL5uyaBfWUccuS87GAwRDo3UA04x3PTyOUkyabDj2NCio2NL9aX8Ngp+&#10;Tv76WUi6puk7u+LluK7cxSm1XMxvWxCB5vAv/nN/6Dj/Nc3g/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Cy1sMAAADdAAAADwAAAAAAAAAAAAAAAACYAgAAZHJzL2Rv&#10;d25yZXYueG1sUEsFBgAAAAAEAAQA9QAAAIgDAAAAAA==&#10;" strokeweight=".30869mm"/>
                  <v:shape id="Freeform 1558" o:spid="_x0000_s1343" style="position:absolute;left:1392;top:88;width:30;height:32;visibility:visible;mso-wrap-style:square;v-text-anchor:top" coordsize="14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IacYA&#10;AADdAAAADwAAAGRycy9kb3ducmV2LnhtbERPS2vCQBC+F/wPyxR6Ed2k1EdTN1IDpV48+EDobchO&#10;k9TsbMiuJu2vdwWht/n4nrNY9qYWF2pdZVlBPI5AEOdWV1woOOw/RnMQziNrrC2Tgl9ysEwHDwtM&#10;tO14S5edL0QIYZeggtL7JpHS5SUZdGPbEAfu27YGfYBtIXWLXQg3tXyOoqk0WHFoKLGhrKT8tDsb&#10;BV0mj8OXvf38W53lT7/JJqvOfyn19Ni/v4Hw1Pt/8d291mH+azyD2zfhBJ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IacYAAADdAAAADwAAAAAAAAAAAAAAAACYAgAAZHJz&#10;L2Rvd25yZXYueG1sUEsFBgAAAAAEAAQA9QAAAIsDAAAAAA==&#10;" path="m38,l13,26,,62,,87r13,36l38,146r23,13l98,159r25,-13l146,123e" filled="f" strokeweight=".30869mm">
                    <v:path arrowok="t" o:connecttype="custom" o:connectlocs="8,0;3,5;0,12;0,18;3,25;8,29;13,32;20,32;25,29;30,25" o:connectangles="0,0,0,0,0,0,0,0,0,0"/>
                  </v:shape>
                  <v:line id="Line 1559" o:spid="_x0000_s1344" style="position:absolute;visibility:visible;mso-wrap-style:square;v-text-anchor:top" from="1422,93" to="14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DP8QA&#10;AADdAAAADwAAAGRycy9kb3ducmV2LnhtbESPQW/CMAyF75P4D5EncRtph5igIyCEhNhlhwI/wGpM&#10;W9E4ocmg7NfPB6TdbL3n9z4v14Pr1I362Ho2kE8yUMSVty3XBk7H3dscVEzIFjvPZOBBEdar0csS&#10;C+vvXNLtkGolIRwLNNCkFAqtY9WQwzjxgVi0s+8dJln7Wtse7xLuOv2eZR/aYcvS0GCgbUPV5fDj&#10;DPzu4vW71HTN8z2HcrqdHcMlGDN+HTafoBIN6d/8vP6ygr/IBV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gz/EAAAA3QAAAA8AAAAAAAAAAAAAAAAAmAIAAGRycy9k&#10;b3ducmV2LnhtbFBLBQYAAAAABAAEAPUAAACJAwAAAAA=&#10;" strokeweight=".30869mm"/>
                  <v:shape id="Freeform 1560" o:spid="_x0000_s1345" style="position:absolute;left:1400;top:86;width:22;height:7;visibility:visible;mso-wrap-style:square;v-text-anchor:top" coordsize="1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PvMMA&#10;AADdAAAADwAAAGRycy9kb3ducmV2LnhtbERPTWsCMRC9C/0PYQreNKsHqatRirQi6KFulV6nyXR3&#10;cTNZkuiu/74pCL3N433Oct3bRtzIh9qxgsk4A0Gsnam5VHD6fB+9gAgR2WDjmBTcKcB69TRYYm5c&#10;x0e6FbEUKYRDjgqqGNtcyqArshjGriVO3I/zFmOCvpTGY5fCbSOnWTaTFmtODRW2tKlIX4qrVTA7&#10;nD/2UXfhuyu+XNDbU936N6WGz/3rAkSkPv6LH+6dSfPnkz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6PvMMAAADdAAAADwAAAAAAAAAAAAAAAACYAgAAZHJzL2Rv&#10;d25yZXYueG1sUEsFBgAAAAAEAAQA9QAAAIgDAAAAAA==&#10;" path="m108,36l85,10,60,,23,,,10e" filled="f" strokeweight=".30869mm">
                    <v:path arrowok="t" o:connecttype="custom" o:connectlocs="22,7;17,2;12,0;5,0;0,2" o:connectangles="0,0,0,0,0"/>
                  </v:shape>
                  <v:line id="Line 1561" o:spid="_x0000_s1346" style="position:absolute;visibility:visible;mso-wrap-style:square;v-text-anchor:top" from="1448,86" to="14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FhMUA&#10;AADdAAAADwAAAGRycy9kb3ducmV2LnhtbESPQW/CMAyF75P2HyJP4jbSgkBbR0ATEmIXDgV+gNV4&#10;bUXjhCaDsl+PD0jcbL3n9z4vVoPr1IX62Ho2kI8zUMSVty3XBo6HzfsHqJiQLXaeycCNIqyWry8L&#10;LKy/ckmXfaqVhHAs0ECTUii0jlVDDuPYB2LRfn3vMMna19r2eJVw1+lJls21w5alocFA64aq0/7P&#10;GfjfxPOu1HTO8y2HcrqeHcIpGDN6G76/QCUa0tP8uP6xgv85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UWExQAAAN0AAAAPAAAAAAAAAAAAAAAAAJgCAABkcnMv&#10;ZG93bnJldi54bWxQSwUGAAAAAAQABAD1AAAAigMAAAAA&#10;" strokeweight=".30869mm"/>
                  <v:shape id="Freeform 1562" o:spid="_x0000_s1347" style="position:absolute;left:1448;top:86;width:14;height:22;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lb8UA&#10;AADdAAAADwAAAGRycy9kb3ducmV2LnhtbERPTWvCQBC9C/0PyxS8SLOJB7FpVmkV2x6ktFHwOman&#10;SWh2NmRXE/99VxC8zeN9TrYcTCPO1LnasoIkikEQF1bXXCrY7zZPcxDOI2tsLJOCCzlYLh5GGaba&#10;9vxD59yXIoSwS1FB5X2bSumKigy6yLbEgfu1nUEfYFdK3WEfwk0jp3E8kwZrDg0VtrSqqPjLT0bB&#10;qnib98dm977+2H8ftpPktJb4pdT4cXh9AeFp8Hfxzf2pw/znaQLXb8IJ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qVvxQAAAN0AAAAPAAAAAAAAAAAAAAAAAJgCAABkcnMv&#10;ZG93bnJldi54bWxQSwUGAAAAAAQABAD1AAAAigMAAAAA&#10;" path="m,l23,49,48,85r24,23e" filled="f" strokeweight=".30869mm">
                    <v:path arrowok="t" o:connecttype="custom" o:connectlocs="0,0;4,10;9,17;14,22" o:connectangles="0,0,0,0"/>
                  </v:shape>
                  <v:line id="Line 1563" o:spid="_x0000_s1348" style="position:absolute;visibility:visible;mso-wrap-style:square;v-text-anchor:top" from="1448,86" to="14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aMMA&#10;AADdAAAADwAAAGRycy9kb3ducmV2LnhtbERPS2rDMBDdF3IHMYXsGtkOLYlr2YRAaDddOMkBBmti&#10;G1sjxVITt6evCoXu5vG+U1SzGcWNJt9bVpCuEhDEjdU9twrOp8PTBoQPyBpHy6TgizxU5eKhwFzb&#10;O9d0O4ZWxBD2OSroQnC5lL7pyKBfWUccuYudDIYIp1bqCe8x3IwyS5IXabDn2NCho31HzXD8NAq+&#10;D/76UUu6pukbu3q9fz65wSm1fJx3ryACzeFf/Od+13H+Nsv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aMMAAADdAAAADwAAAAAAAAAAAAAAAACYAgAAZHJzL2Rv&#10;d25yZXYueG1sUEsFBgAAAAAEAAQA9QAAAIgDAAAAAA==&#10;" strokeweight=".30869mm"/>
                  <v:shape id="Freeform 1564" o:spid="_x0000_s1349" style="position:absolute;left:1445;top:31;width:17;height:55;visibility:visible;mso-wrap-style:square;v-text-anchor:top" coordsize="8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17sMA&#10;AADdAAAADwAAAGRycy9kb3ducmV2LnhtbERPTWsCMRC9C/6HMEJvmnWrRbdGEUGohwra6nnYTDeL&#10;m8m6SXX11zeC0Ns83ufMFq2txIUaXzpWMBwkIIhzp0suFHx/rfsTED4ga6wck4IbeVjMu50ZZtpd&#10;eUeXfShEDGGfoQITQp1J6XNDFv3A1cSR+3GNxRBhU0jd4DWG20qmSfImLZYcGwzWtDKUn/a/VsF2&#10;cxivS3sfHt3h0+BZWj1Kj0q99NrlO4hAbfgXP90fOs6fpq/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17sMAAADdAAAADwAAAAAAAAAAAAAAAACYAgAAZHJzL2Rv&#10;d25yZXYueG1sUEsFBgAAAAAEAAQA9QAAAIgDAAAAAA==&#10;" path="m13,278l,217,,168,13,107,36,59,61,23,85,e" filled="f" strokeweight=".30869mm">
                    <v:path arrowok="t" o:connecttype="custom" o:connectlocs="3,55;0,43;0,33;3,21;7,12;12,5;17,0" o:connectangles="0,0,0,0,0,0,0"/>
                  </v:shape>
                  <v:line id="Line 1565" o:spid="_x0000_s1350" style="position:absolute;visibility:visible;mso-wrap-style:square;v-text-anchor:top" from="1479,59" to="14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Dh8MA&#10;AADdAAAADwAAAGRycy9kb3ducmV2LnhtbERPzWrCQBC+F3yHZQre6ia2FU1dgwjSXnqI+gBDdkyC&#10;2dlNdpvEPn23UOhtPr7f2eaTacVAvW8sK0gXCQji0uqGKwWX8/FpDcIHZI2tZVJwJw/5bvawxUzb&#10;kQsaTqESMYR9hgrqEFwmpS9rMugX1hFH7mp7gyHCvpK6xzGGm1Yuk2QlDTYcG2p0dKipvJ2+jILv&#10;o+8+C0ldmr6zK54Pr2d3c0rNH6f9G4hAU/gX/7k/dJy/Wb7A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Dh8MAAADdAAAADwAAAAAAAAAAAAAAAACYAgAAZHJzL2Rv&#10;d25yZXYueG1sUEsFBgAAAAAEAAQA9QAAAIgDAAAAAA==&#10;" strokeweight=".30869mm"/>
                  <v:shape id="Freeform 1566" o:spid="_x0000_s1351" style="position:absolute;left:1477;top:59;width:26;height:32;visibility:visible;mso-wrap-style:square;v-text-anchor:top" coordsize="1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zosIA&#10;AADdAAAADwAAAGRycy9kb3ducmV2LnhtbERPS27CMBDdV+IO1lTqrjilFEHAoFC1qCwJHGCIp3HU&#10;eBzFhri3x0iVupun953VJtpWXKn3jWMFL+MMBHHldMO1gtPx83kOwgdkja1jUvBLHjbr0cMKc+0G&#10;PtC1DLVIIexzVGBC6HIpfWXIoh+7jjhx3663GBLsa6l7HFK4beUky2bSYsOpwWBH74aqn/JiFcj6&#10;Mve7abGPZxk/XsOxKLdmUOrpMRZLEIFi+Bf/ub90mr+YvMH9m3S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rOiwgAAAN0AAAAPAAAAAAAAAAAAAAAAAJgCAABkcnMvZG93&#10;bnJldi54bWxQSwUGAAAAAAQABAD1AAAAhwMAAAAA&#10;" path="m13,l,25,13,48,36,61,98,74r23,13l134,110r,12l121,146,85,158r-36,l13,146,,122e" filled="f" strokeweight=".30869mm">
                    <v:path arrowok="t" o:connecttype="custom" o:connectlocs="3,0;0,5;3,10;7,12;19,15;23,18;26,22;26,25;23,30;16,32;10,32;3,30;0,25" o:connectangles="0,0,0,0,0,0,0,0,0,0,0,0,0"/>
                  </v:shape>
                  <v:line id="Line 1567" o:spid="_x0000_s1352" style="position:absolute;visibility:visible;mso-wrap-style:square;v-text-anchor:top" from="1479,59" to="14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4a8MA&#10;AADdAAAADwAAAGRycy9kb3ducmV2LnhtbERPzWrCQBC+F/oOyxS81U1SlDZ1DSUg7cVD1AcYstMk&#10;mJ3dZLca+/SuIHibj+93VsVkenGi0XeWFaTzBARxbXXHjYLDfvP6DsIHZI29ZVJwIQ/F+vlphbm2&#10;Z67otAuNiCHsc1TQhuByKX3dkkE/t444cr92NBgiHBupRzzHcNPLLEmW0mDHsaFFR2VL9XH3ZxT8&#10;b/ywrSQNafrNrnorF3t3dErNXqavTxCBpvAQ390/Os7/yJZ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4a8MAAADdAAAADwAAAAAAAAAAAAAAAACYAgAAZHJzL2Rv&#10;d25yZXYueG1sUEsFBgAAAAAEAAQA9QAAAIgDAAAAAA==&#10;" strokeweight=".30869mm"/>
                  <v:shape id="Freeform 1568" o:spid="_x0000_s1353" style="position:absolute;left:1479;top:57;width:24;height:7;visibility:visible;mso-wrap-style:square;v-text-anchor:top" coordsize="1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MMcMA&#10;AADdAAAADwAAAGRycy9kb3ducmV2LnhtbERPTWsCMRC9F/wPYYTearZ7aOtqlFIQ9GClVuh1uplN&#10;FjeT7Sar6783gtDbPN7nzJeDa8SJulB7VvA8yUAQl17XbBQcvldPbyBCRNbYeCYFFwqwXIwe5lho&#10;f+YvOu2jESmEQ4EKbIxtIWUoLTkME98SJ67yncOYYGek7vCcwl0j8yx7kQ5rTg0WW/qwVB73vVPw&#10;Y3effV5hkBvfV/z7Z9Zya5R6HA/vMxCRhvgvvrvXOs2f5q9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RMMcMAAADdAAAADwAAAAAAAAAAAAAAAACYAgAAZHJzL2Rv&#10;d25yZXYueG1sUEsFBgAAAAAEAAQA9QAAAIgDAAAAAA==&#10;" path="m,10l36,,72,r36,10l121,35e" filled="f" strokeweight=".30869mm">
                    <v:path arrowok="t" o:connecttype="custom" o:connectlocs="0,2;7,0;14,0;21,2;24,7" o:connectangles="0,0,0,0,0"/>
                  </v:shape>
                  <v:line id="Line 1569" o:spid="_x0000_s1354" style="position:absolute;visibility:visible;mso-wrap-style:square;v-text-anchor:top" from="1535,64" to="15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gsUA&#10;AADdAAAADwAAAGRycy9kb3ducmV2LnhtbESPQW/CMAyF75P2HyJP4jbSgkBbR0ATEmIXDgV+gNV4&#10;bUXjhCaDsl+PD0jcbL3n9z4vVoPr1IX62Ho2kI8zUMSVty3XBo6HzfsHqJiQLXaeycCNIqyWry8L&#10;LKy/ckmXfaqVhHAs0ECTUii0jlVDDuPYB2LRfn3vMMna19r2eJVw1+lJls21w5alocFA64aq0/7P&#10;GfjfxPOu1HTO8y2HcrqeHcIpGDN6G76/QCUa0tP8uP6xgv85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mCxQAAAN0AAAAPAAAAAAAAAAAAAAAAAJgCAABkcnMv&#10;ZG93bnJldi54bWxQSwUGAAAAAAQABAD1AAAAigMAAAAA&#10;" strokeweight=".30869mm"/>
                  <v:shape id="Freeform 1570" o:spid="_x0000_s1355" style="position:absolute;left:1518;top:64;width:17;height:44;visibility:visible;mso-wrap-style:square;v-text-anchor:top" coordsize="8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cMMUA&#10;AADdAAAADwAAAGRycy9kb3ducmV2LnhtbERP30vDMBB+H/g/hBN8c+mqDFebDRGUjSHMKoJvR3Jt&#10;qs2lNLGr/70ZCHu7j+/nlZvJdWKkIbSeFSzmGQhi7U3LjYL3t6frOxAhIhvsPJOCXwqwWV/MSiyM&#10;P/IrjVVsRArhUKACG2NfSBm0JYdh7nvixNV+cBgTHBppBjymcNfJPMuW0mHLqcFiT4+W9Hf14xRU&#10;9dfCHMb8dq/32xd9Y3fPu49Ppa4up4d7EJGmeBb/u7cmzV/lKzh9k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wwxQAAAN0AAAAPAAAAAAAAAAAAAAAAAJgCAABkcnMv&#10;ZG93bnJldi54bWxQSwUGAAAAAAQABAD1AAAAigMAAAAA&#10;" path="m87,r,49l74,110,49,159,25,195,,218e" filled="f" strokeweight=".30869mm">
                    <v:path arrowok="t" o:connecttype="custom" o:connectlocs="17,0;17,10;14,22;10,32;5,39;0,44" o:connectangles="0,0,0,0,0,0"/>
                  </v:shape>
                  <v:line id="Line 1571" o:spid="_x0000_s1356" style="position:absolute;visibility:visible;mso-wrap-style:square;v-text-anchor:top" from="1535,64" to="15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TWcUA&#10;AADdAAAADwAAAGRycy9kb3ducmV2LnhtbESPQW/CMAyF75P4D5GRuI20Q6CtI6AJCbHLDgV+gNV4&#10;bUXjhCZA2a+fD0jcbL3n9z4v14Pr1JX62Ho2kE8zUMSVty3XBo6H7es7qJiQLXaeycCdIqxXo5cl&#10;FtbfuKTrPtVKQjgWaKBJKRRax6ohh3HqA7Fov753mGTta217vEm46/Rbli20w5alocFAm4aq0/7i&#10;DPxt4/mn1HTO8x2HcraZH8IpGDMZD1+foBIN6Wl+XH9bwf+YCb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NNZxQAAAN0AAAAPAAAAAAAAAAAAAAAAAJgCAABkcnMv&#10;ZG93bnJldi54bWxQSwUGAAAAAAQABAD1AAAAigMAAAAA&#10;" strokeweight=".30869mm"/>
                  <v:shape id="Freeform 1572" o:spid="_x0000_s1357" style="position:absolute;left:1518;top:31;width:17;height:33;visibility:visible;mso-wrap-style:square;v-text-anchor:top" coordsize="8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2WsUA&#10;AADdAAAADwAAAGRycy9kb3ducmV2LnhtbERP22rCQBB9F/oPyxT6IrpJBdHUVUpLRail3vB5yE6T&#10;aHY2ZFcT/fquIPg2h3Odyaw1pThT7QrLCuJ+BII4tbrgTMFu+9UbgXAeWWNpmRRcyMFs+tSZYKJt&#10;w2s6b3wmQgi7BBXk3leJlC7NyaDr24o4cH+2NugDrDOpa2xCuCnlaxQNpcGCQ0OOFX3klB43J6Pg&#10;53Ax6Xbpr/Gq+fxu4u7+1+7mSr08t+9vIDy1/iG+uxc6zB8PYrh9E0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3ZaxQAAAN0AAAAPAAAAAAAAAAAAAAAAAJgCAABkcnMv&#10;ZG93bnJldi54bWxQSwUGAAAAAAQABAD1AAAAigMAAAAA&#10;" path="m87,168l74,107,49,59,25,23,,e" filled="f" strokeweight=".30869mm">
                    <v:path arrowok="t" o:connecttype="custom" o:connectlocs="17,33;14,21;10,12;5,5;0,0" o:connectangles="0,0,0,0,0"/>
                  </v:shape>
                  <v:line id="Line 1573" o:spid="_x0000_s1358" style="position:absolute;visibility:visible;mso-wrap-style:square;v-text-anchor:top" from="1982,47" to="19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otcEA&#10;AADdAAAADwAAAGRycy9kb3ducmV2LnhtbERPzYrCMBC+C/sOYRa8aVpF0WoUEcS9eKj6AEMztsVm&#10;Epuo1affLCx4m4/vd5brzjTiQa2vLStIhwkI4sLqmksF59NuMAPhA7LGxjIpeJGH9eqrt8RM2yfn&#10;9DiGUsQQ9hkqqEJwmZS+qMigH1pHHLmLbQ2GCNtS6hafMdw0cpQkU2mw5thQoaNtRcX1eDcK3jt/&#10;O+SSbmm6Z5ePt5OTuzql+t/dZgEiUBc+4n/3j47z5+MR/H0TT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6LXBAAAA3QAAAA8AAAAAAAAAAAAAAAAAmAIAAGRycy9kb3du&#10;cmV2LnhtbFBLBQYAAAAABAAEAPUAAACGAwAAAAA=&#10;" strokeweight=".30869mm"/>
                  <v:shape id="Freeform 1574" o:spid="_x0000_s1359" style="position:absolute;left:1982;top:47;width:43;height:56;visibility:visible;mso-wrap-style:square;v-text-anchor:top" coordsize="21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Sc8MA&#10;AADdAAAADwAAAGRycy9kb3ducmV2LnhtbERPzWrCQBC+C32HZQpepG6qUGzqKlIJip5MfIAhO81G&#10;s7Mhu5r49t2C0Nt8fL+zXA+2EXfqfO1Ywfs0AUFcOl1zpeBcZG8LED4ga2wck4IHeVivXkZLTLXr&#10;+UT3PFQihrBPUYEJoU2l9KUhi37qWuLI/bjOYoiwq6TusI/htpGzJPmQFmuODQZb+jZUXvObVbC/&#10;Xjb9sT2YybnJL7vsuC2KrFBq/DpsvkAEGsK/+One6zj/cz6H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Sc8MAAADdAAAADwAAAAAAAAAAAAAAAACYAgAAZHJzL2Rv&#10;d25yZXYueG1sUEsFBgAAAAAEAAQA9QAAAIgDAAAAAA==&#10;" path="m,l108,278,214,e" filled="f" strokeweight=".30869mm">
                    <v:path arrowok="t" o:connecttype="custom" o:connectlocs="0,0;22,56;43,0" o:connectangles="0,0,0"/>
                  </v:shape>
                  <v:line id="Line 1575" o:spid="_x0000_s1360" style="position:absolute;visibility:visible;mso-wrap-style:square;v-text-anchor:top" from="2031,87" to="20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VWsMA&#10;AADdAAAADwAAAGRycy9kb3ducmV2LnhtbERPzWrCQBC+F3yHZQre6ia1FZu6ERHEXnqI+gBDdpoE&#10;s7Ob7DaJPn23UOhtPr7f2Wwn04qBet9YVpAuEhDEpdUNVwou58PTGoQPyBpby6TgRh62+exhg5m2&#10;Ixc0nEIlYgj7DBXUIbhMSl/WZNAvrCOO3JftDYYI+0rqHscYblr5nCQrabDh2FCjo31N5fX0bRTc&#10;D777LCR1aXpkVyz3r2d3dUrNH6fdO4hAU/gX/7k/dJz/tnyB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vVWsMAAADdAAAADwAAAAAAAAAAAAAAAACYAgAAZHJzL2Rv&#10;d25yZXYueG1sUEsFBgAAAAAEAAQA9QAAAIgDAAAAAA==&#10;" strokeweight=".30869mm"/>
                  <v:shape id="Freeform 1576" o:spid="_x0000_s1361" style="position:absolute;left:2031;top:87;width:29;height:34;visibility:visible;mso-wrap-style:square;v-text-anchor:top" coordsize="14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7sQA&#10;AADdAAAADwAAAGRycy9kb3ducmV2LnhtbERP22rCQBB9F/yHZQTfdKNWsWlWsZWCUApe+gHT7CQb&#10;zM6G7BrTfn23UOjbHM51sm1va9FR6yvHCmbTBARx7nTFpYKPy+tkDcIHZI21Y1LwRR62m+Egw1S7&#10;O5+oO4dSxBD2KSowITSplD43ZNFPXUMcucK1FkOEbSl1i/cYbms5T5KVtFhxbDDY0Iuh/Hq+WQXr&#10;8G388/ITi8txtbfv3cPubXZQajzqd08gAvXhX/znPug4/3GxhN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Pu7EAAAA3QAAAA8AAAAAAAAAAAAAAAAAmAIAAGRycy9k&#10;b3ducmV2LnhtbFBLBQYAAAAABAAEAPUAAACJAwAAAAA=&#10;" path="m,l72,169,147,e" filled="f" strokeweight=".30869mm">
                    <v:path arrowok="t" o:connecttype="custom" o:connectlocs="0,0;14,34;29,0" o:connectangles="0,0,0"/>
                  </v:shape>
                  <v:line id="Line 1577" o:spid="_x0000_s1362" style="position:absolute;visibility:visible;mso-wrap-style:square;v-text-anchor:top" from="2084,86" to="20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utsMA&#10;AADdAAAADwAAAGRycy9kb3ducmV2LnhtbERPS2rDMBDdB3oHMYXuYtkNDa0bJRSDaTdZOM4BBmtq&#10;m1gj2VITt6ePCoHs5vG+s9nNZhBnmnxvWUGWpCCIG6t7bhUc63L5CsIHZI2DZVLwSx5224fFBnNt&#10;L1zR+RBaEUPY56igC8HlUvqmI4M+sY44ct92MhginFqpJ7zEcDPI5zRdS4M9x4YOHRUdNafDj1Hw&#10;V/pxX0kas+yTXbUqXmp3cko9Pc4f7yACzeEuvrm/dJz/tlrD/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XutsMAAADdAAAADwAAAAAAAAAAAAAAAACYAgAAZHJzL2Rv&#10;d25yZXYueG1sUEsFBgAAAAAEAAQA9QAAAIgDAAAAAA==&#10;" strokeweight=".30869mm"/>
                  <v:shape id="Freeform 1578" o:spid="_x0000_s1363" style="position:absolute;left:2084;top:86;width:15;height:22;visibility:visible;mso-wrap-style:square;v-text-anchor:top" coordsize="7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xZMMA&#10;AADdAAAADwAAAGRycy9kb3ducmV2LnhtbERPTWvCQBC9F/oflil4002rTWx0lVIUC140Ss9DdkyC&#10;2dmQXU38964g9DaP9znzZW9qcaXWVZYVvI8iEMS51RUXCo6H9XAKwnlkjbVlUnAjB8vF68scU207&#10;3tM184UIIexSVFB636RSurwkg25kG+LAnWxr0AfYFlK32IVwU8uPKIqlwYpDQ4kN/ZSUn7OLUaD1&#10;X3LW224znvj16nO1izO6xUoN3vrvGQhPvf8XP92/Osz/Gifw+Ca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xZMMAAADdAAAADwAAAAAAAAAAAAAAAACYAgAAZHJzL2Rv&#10;d25yZXYueG1sUEsFBgAAAAAEAAQA9QAAAIgDAAAAAA==&#10;" path="m,l25,49,48,85r26,23e" filled="f" strokeweight=".30869mm">
                    <v:path arrowok="t" o:connecttype="custom" o:connectlocs="0,0;5,10;10,17;15,22" o:connectangles="0,0,0,0"/>
                  </v:shape>
                  <v:line id="Line 1579" o:spid="_x0000_s1364" style="position:absolute;visibility:visible;mso-wrap-style:square;v-text-anchor:top" from="2116,88" to="21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fX8UA&#10;AADdAAAADwAAAGRycy9kb3ducmV2LnhtbESPQW/CMAyF75P4D5GRuI20Q6CtI6AJCbHLDgV+gNV4&#10;bUXjhCZA2a+fD0jcbL3n9z4v14Pr1JX62Ho2kE8zUMSVty3XBo6H7es7qJiQLXaeycCdIqxXo5cl&#10;FtbfuKTrPtVKQjgWaKBJKRRax6ohh3HqA7Fov753mGTta217vEm46/Rbli20w5alocFAm4aq0/7i&#10;DPxt4/mn1HTO8x2HcraZH8IpGDMZD1+foBIN6Wl+XH9bwf+YCa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t9fxQAAAN0AAAAPAAAAAAAAAAAAAAAAAJgCAABkcnMv&#10;ZG93bnJldi54bWxQSwUGAAAAAAQABAD1AAAAigMAAAAA&#10;" strokeweight=".30869mm"/>
                  <v:line id="Line 1580" o:spid="_x0000_s1365" style="position:absolute;flip:x y;visibility:visible;mso-wrap-style:square;v-text-anchor:top" from="2113,84" to="21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RXMUA&#10;AADdAAAADwAAAGRycy9kb3ducmV2LnhtbERPS0vDQBC+C/0PyxS82U1r+orZlFIoFPRi6sHeptkx&#10;Cc3OhuyaxH/vCgVv8/E9J92NphE9da62rGA+i0AQF1bXXCr4OB+fNiCcR9bYWCYFP+Rgl00eUky0&#10;Hfid+tyXIoSwS1BB5X2bSOmKigy6mW2JA/dlO4M+wK6UusMhhJtGLqJoJQ3WHBoqbOlQUXHLv40C&#10;XB/jeJ9f3vRrfrk2q/60XJ8/lXqcjvsXEJ5G/y++u086zN8+b+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BFcxQAAAN0AAAAPAAAAAAAAAAAAAAAAAJgCAABkcnMv&#10;ZG93bnJldi54bWxQSwUGAAAAAAQABAD1AAAAigMAAAAA&#10;" strokeweight=".30869mm"/>
                  <v:line id="Line 1581" o:spid="_x0000_s1366" style="position:absolute;visibility:visible;mso-wrap-style:square;v-text-anchor:top" from="2116,88" to="21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gJMUA&#10;AADdAAAADwAAAGRycy9kb3ducmV2LnhtbESPQW/CMAyF70j7D5GRdoO020CjENCEhLYLh8J+gNWY&#10;tqJxQpNBt18/H5C42XrP731ebQbXqSv1sfVsIJ9moIgrb1uuDXwfd5N3UDEhW+w8k4FfirBZP41W&#10;WFh/45Kuh1QrCeFYoIEmpVBoHauGHMapD8SinXzvMMna19r2eJNw1+mXLJtrhy1LQ4OBtg1V58OP&#10;M/C3i5d9qemS558cytft7BjOwZjn8fCxBJVoSA/z/frLCv7iTf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qAkxQAAAN0AAAAPAAAAAAAAAAAAAAAAAJgCAABkcnMv&#10;ZG93bnJldi54bWxQSwUGAAAAAAQABAD1AAAAigMAAAAA&#10;" strokeweight=".30869mm"/>
                  <v:shape id="Freeform 1582" o:spid="_x0000_s1367" style="position:absolute;left:2113;top:57;width:27;height:34;visibility:visible;mso-wrap-style:square;v-text-anchor:top" coordsize="13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MU8QA&#10;AADdAAAADwAAAGRycy9kb3ducmV2LnhtbERPTWvCQBC9C/0PyxR6041F2jR1lVLQFvRgTaHXITsm&#10;wexszE419de7QsHbPN7nTOe9a9SRulB7NjAeJaCIC29rLg1854thCioIssXGMxn4owDz2d1gipn1&#10;J/6i41ZKFUM4ZGigEmkzrUNRkcMw8i1x5Ha+cygRdqW2HZ5iuGv0Y5I8aYc1x4YKW3qvqNhvf52B&#10;1XmZr/Md7p9/zphsUi8fh1SMebjv315BCfVyE/+7P22c/zIZw/WbeIK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zFPEAAAA3QAAAA8AAAAAAAAAAAAAAAAAmAIAAGRycy9k&#10;b3ducmV2LnhtbFBLBQYAAAAABAAEAPUAAACJAwAAAAA=&#10;" path="m13,156r36,12l86,168r36,-12l135,132r,-12l122,97,97,84,37,71,13,58,,35,13,10,49,,86,r36,10l135,35e" filled="f" strokeweight=".30869mm">
                    <v:path arrowok="t" o:connecttype="custom" o:connectlocs="3,32;10,34;17,34;24,32;27,27;27,24;24,20;19,17;7,14;3,12;0,7;3,2;10,0;17,0;24,2;27,7" o:connectangles="0,0,0,0,0,0,0,0,0,0,0,0,0,0,0,0"/>
                  </v:shape>
                  <v:line id="Line 1583" o:spid="_x0000_s1368" style="position:absolute;visibility:visible;mso-wrap-style:square;v-text-anchor:top" from="2172,64" to="21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byMMA&#10;AADdAAAADwAAAGRycy9kb3ducmV2LnhtbERPzWrCQBC+F3yHZQre6ia2FU1dgwjSXnqI+gBDdkyC&#10;2dlNdpvEPn23UOhtPr7f2eaTacVAvW8sK0gXCQji0uqGKwWX8/FpDcIHZI2tZVJwJw/5bvawxUzb&#10;kQsaTqESMYR9hgrqEFwmpS9rMugX1hFH7mp7gyHCvpK6xzGGm1Yuk2QlDTYcG2p0dKipvJ2+jILv&#10;o+8+C0ldmr6zK54Pr2d3c0rNH6f9G4hAU/gX/7k/dJy/eVn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ibyMMAAADdAAAADwAAAAAAAAAAAAAAAACYAgAAZHJzL2Rv&#10;d25yZXYueG1sUEsFBgAAAAAEAAQA9QAAAIgDAAAAAA==&#10;" strokeweight=".30869mm"/>
                  <v:shape id="Freeform 1584" o:spid="_x0000_s1369" style="position:absolute;left:2155;top:64;width:17;height:44;visibility:visible;mso-wrap-style:square;v-text-anchor:top" coordsize="8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JQ8QA&#10;AADdAAAADwAAAGRycy9kb3ducmV2LnhtbERPS2vCQBC+F/wPywheim6sGtvoKkUQFfHgg0JvQ3ZM&#10;gtnZkF01/ntXKPQ2H99zpvPGlOJGtSssK+j3IhDEqdUFZwpOx2X3E4TzyBpLy6TgQQ7ms9bbFBNt&#10;77yn28FnIoSwS1BB7n2VSOnSnAy6nq2IA3e2tUEfYJ1JXeM9hJtSfkRRLA0WHBpyrGiRU3o5XI2C&#10;7TiNbPmLDxsP/M/7esebeLRSqtNuvicgPDX+X/znXusw/2s4gNc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CUPEAAAA3QAAAA8AAAAAAAAAAAAAAAAAmAIAAGRycy9k&#10;b3ducmV2LnhtbFBLBQYAAAAABAAEAPUAAACJAwAAAAA=&#10;" path="m85,r,49l72,110,49,159,24,195,,218e" filled="f" strokeweight=".30869mm">
                    <v:path arrowok="t" o:connecttype="custom" o:connectlocs="17,0;17,10;14,22;10,32;5,39;0,44" o:connectangles="0,0,0,0,0,0"/>
                  </v:shape>
                  <v:line id="Line 1585" o:spid="_x0000_s1370" style="position:absolute;visibility:visible;mso-wrap-style:square;v-text-anchor:top" from="2172,64" to="21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2mJ8MA&#10;AADdAAAADwAAAGRycy9kb3ducmV2LnhtbERPzWrCQBC+F3yHZQre6ibVik1dRQLBXnqI+gBDdpoE&#10;s7NrdpvEPn23UOhtPr7f2e4n04mBet9aVpAuEhDEldUt1wou5+JpA8IHZI2dZVJwJw/73exhi5m2&#10;I5c0nEItYgj7DBU0IbhMSl81ZNAvrCOO3KftDYYI+1rqHscYbjr5nCRrabDl2NCgo7yh6nr6Mgq+&#10;C3/7KCXd0vTIrlzmL2d3dUrNH6fDG4hAU/gX/7nfdZz/ulr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2mJ8MAAADdAAAADwAAAAAAAAAAAAAAAACYAgAAZHJzL2Rv&#10;d25yZXYueG1sUEsFBgAAAAAEAAQA9QAAAIgDAAAAAA==&#10;" strokeweight=".30869mm"/>
                  <v:shape id="Freeform 1586" o:spid="_x0000_s1371" style="position:absolute;left:2155;top:31;width:17;height:33;visibility:visible;mso-wrap-style:square;v-text-anchor:top" coordsize="8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ktsYA&#10;AADdAAAADwAAAGRycy9kb3ducmV2LnhtbESP3WoCMRCF7wXfIYzgjdSsPy3t1igqCKVXXfUBhs24&#10;WbqZLEnc3b59IxR6N8M5c843m91gG9GRD7VjBYt5BoK4dLrmSsH1cnp6BREissbGMSn4oQC77Xi0&#10;wVy7ngvqzrESKYRDjgpMjG0uZSgNWQxz1xIn7ea8xZhWX0ntsU/htpHLLHuRFmtODQZbOhoqv893&#10;q2BZnLy5FrN11/aH2+Wz+OpWiUdNJ8P+HUSkIf6b/64/dMJ/Wz/D45s0gt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OktsYAAADdAAAADwAAAAAAAAAAAAAAAACYAgAAZHJz&#10;L2Rvd25yZXYueG1sUEsFBgAAAAAEAAQA9QAAAIsDAAAAAA==&#10;" path="m85,168l72,107,49,59,24,23,,e" filled="f" strokeweight=".30869mm">
                    <v:path arrowok="t" o:connecttype="custom" o:connectlocs="17,33;14,21;10,12;5,5;0,0" o:connectangles="0,0,0,0,0"/>
                  </v:shape>
                  <v:line id="Line 1587" o:spid="_x0000_s1372" style="position:absolute;visibility:visible;mso-wrap-style:square;v-text-anchor:top" from="2099,31" to="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dy8MA&#10;AADdAAAADwAAAGRycy9kb3ducmV2LnhtbERPS2rDMBDdB3oHMYXuEtnNh9aNHEogtJsunOQAgzW1&#10;TayRbCm229NXgUJ283jf2e4m04qBet9YVpAuEhDEpdUNVwrOp8P8BYQPyBpby6Tghzzs8ofZFjNt&#10;Ry5oOIZKxBD2GSqoQ3CZlL6syaBfWEccuW/bGwwR9pXUPY4x3LTyOUk20mDDsaFGR/uaysvxahT8&#10;Hnz3VUjq0vSDXbHcr0/u4pR6epze30AEmsJd/O/+1HH+62oD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dy8MAAADdAAAADwAAAAAAAAAAAAAAAACYAgAAZHJzL2Rv&#10;d25yZXYueG1sUEsFBgAAAAAEAAQA9QAAAIgDAAAAAA==&#10;" strokeweight=".30869mm"/>
                  <v:shape id="Freeform 1588" o:spid="_x0000_s1373" style="position:absolute;left:2082;top:31;width:17;height:33;visibility:visible;mso-wrap-style:square;v-text-anchor:top" coordsize="8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fWsYA&#10;AADdAAAADwAAAGRycy9kb3ducmV2LnhtbESP3WoCMRCF7wXfIYzgjdSsP/RnaxQVhNKrrvoAw2bc&#10;LN1MliTubt++EQq9m+GcOeebzW6wjejIh9qxgsU8A0FcOl1zpeB6OT29gggRWWPjmBT8UIDddjza&#10;YK5dzwV151iJFMIhRwUmxjaXMpSGLIa5a4mTdnPeYkyrr6T22Kdw28hllj1LizWnBoMtHQ2V3+e7&#10;VbAsTt5ci9m6a/vD7fJZfHWrxKOmk2H/DiLSEP/Nf9cfOuG/rV/g8U0a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2fWsYAAADdAAAADwAAAAAAAAAAAAAAAACYAgAAZHJz&#10;L2Rvd25yZXYueG1sUEsFBgAAAAAEAAQA9QAAAIsDAAAAAA==&#10;" path="m85,l59,23,36,59,11,107,,168e" filled="f" strokeweight=".30869mm">
                    <v:path arrowok="t" o:connecttype="custom" o:connectlocs="17,0;12,5;7,12;2,21;0,33" o:connectangles="0,0,0,0,0"/>
                  </v:shape>
                  <v:line id="Line 1589" o:spid="_x0000_s1374" style="position:absolute;visibility:visible;mso-wrap-style:square;v-text-anchor:top" from="2082,64" to="20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sIsUA&#10;AADdAAAADwAAAGRycy9kb3ducmV2LnhtbESPQW/CMAyF70j7D5GRdoO020CjENCEhLYLh8J+gNWY&#10;tqJxQpNBt18/H5C42XrP731ebQbXqSv1sfVsIJ9moIgrb1uuDXwfd5N3UDEhW+w8k4FfirBZP41W&#10;WFh/45Kuh1QrCeFYoIEmpVBoHauGHMapD8SinXzvMMna19r2eJNw1+mXLJtrhy1LQ4OBtg1V58OP&#10;M/C3i5d9qemS558cytft7BjOwZjn8fCxBJVoSA/z/frLCv7iTX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wixQAAAN0AAAAPAAAAAAAAAAAAAAAAAJgCAABkcnMv&#10;ZG93bnJldi54bWxQSwUGAAAAAAQABAD1AAAAigMAAAAA&#10;" strokeweight=".30869mm"/>
                  <v:shape id="Freeform 1590" o:spid="_x0000_s1375" style="position:absolute;left:2082;top:64;width:2;height:22;visibility:visible;mso-wrap-style:square;v-text-anchor:top" coordsize="1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JC8MA&#10;AADdAAAADwAAAGRycy9kb3ducmV2LnhtbERPTWvCQBC9F/wPywje6sQiRaOrSKloKUWNgtcxOyah&#10;2dmQ3Wr677uFQm/zeJ8zX3a2VjdufeVEw2iYgGLJnamk0HA6rh8noHwgMVQ7YQ3f7GG56D3MKTXu&#10;Lge+ZaFQMUR8ShrKEJoU0eclW/JD17BE7upaSyHCtkDT0j2G2xqfkuQZLVUSG0pq+KXk/DP7shrC&#10;+XrZbHfHV/7AbCL4vnvbE2o96HerGajAXfgX/7m3Js6fjqfw+008AR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JC8MAAADdAAAADwAAAAAAAAAAAAAAAACYAgAAZHJzL2Rv&#10;d25yZXYueG1sUEsFBgAAAAAEAAQA9QAAAIgDAAAAAA==&#10;" path="m,l,49r11,61e" filled="f" strokeweight=".30869mm">
                    <v:path arrowok="t" o:connecttype="custom" o:connectlocs="0,0;0,10;2,22" o:connectangles="0,0,0"/>
                  </v:shape>
                  <v:line id="Line 1591" o:spid="_x0000_s1376" style="position:absolute;visibility:visible;mso-wrap-style:square;v-text-anchor:top" from="2363,183" to="236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2+cUA&#10;AADdAAAADwAAAGRycy9kb3ducmV2LnhtbESPQW/CMAyF70j8h8hIu0HaTUxbIaAJCcFlhwI/wGpM&#10;W9E4oQnQ7dfjw6TdbL3n9z4v14Pr1J362Ho2kM8yUMSVty3XBk7H7fQDVEzIFjvPZOCHIqxX49ES&#10;C+sfXNL9kGolIRwLNNCkFAqtY9WQwzjzgVi0s+8dJln7WtseHxLuOv2aZe/aYcvS0GCgTUPV5XBz&#10;Bn638fpdarrm+Y5D+baZH8MlGPMyGb4WoBIN6d/8d723gv85F3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zb5xQAAAN0AAAAPAAAAAAAAAAAAAAAAAJgCAABkcnMv&#10;ZG93bnJldi54bWxQSwUGAAAAAAQABAD1AAAAigMAAAAA&#10;" strokeweight=".30869mm"/>
                  <v:line id="Line 1592" o:spid="_x0000_s1377" style="position:absolute;visibility:visible;mso-wrap-style:square;v-text-anchor:top" from="2363,183" to="236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TYsMA&#10;AADdAAAADwAAAGRycy9kb3ducmV2LnhtbERPS2rDMBDdF3oHMYHsGtktLqkTJZRAaDdd2M4BBmtq&#10;m1gjxVJtp6evAoHu5vG+s93PphcjDb6zrCBdJSCIa6s7bhScquPTGoQPyBp7y6TgSh72u8eHLeba&#10;TlzQWIZGxBD2OSpoQ3C5lL5uyaBfWUccuW87GAwRDo3UA04x3PTyOUlepcGOY0OLjg4t1efyxyj4&#10;PfrLVyHpkqYf7IqXQ1a5s1NquZjfNyACzeFffHd/6jj/LUvh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OTYsMAAADdAAAADwAAAAAAAAAAAAAAAACYAgAAZHJzL2Rv&#10;d25yZXYueG1sUEsFBgAAAAAEAAQA9QAAAIgDAAAAAA==&#10;" strokeweight=".30869mm"/>
                  <v:line id="Line 1593" o:spid="_x0000_s1378" style="position:absolute;visibility:visible;mso-wrap-style:square;v-text-anchor:top" from="2363,221" to="23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NFcMA&#10;AADdAAAADwAAAGRycy9kb3ducmV2LnhtbERPS2rDMBDdF3IHMYHuGtkOCa0bxRRDSDddOM4BBmtq&#10;m1gj2VITt6evCoXs5vG+sytmM4grTb63rCBdJSCIG6t7bhWc68PTMwgfkDUOlknBN3ko9ouHHeba&#10;3rii6ym0Ioawz1FBF4LLpfRNRwb9yjriyH3ayWCIcGqlnvAWw80gsyTZSoM9x4YOHZUdNZfTl1Hw&#10;c/DjRyVpTNMju2pdbmp3cUo9Lue3VxCB5nAX/7vfdZz/ssn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NFcMAAADdAAAADwAAAAAAAAAAAAAAAACYAgAAZHJzL2Rv&#10;d25yZXYueG1sUEsFBgAAAAAEAAQA9QAAAIgDAAAAAA==&#10;" strokeweight=".30869mm"/>
                  <v:line id="Line 1594" o:spid="_x0000_s1379" style="position:absolute;flip:y;visibility:visible;mso-wrap-style:square;v-text-anchor:top" from="2363,183" to="240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YwcMA&#10;AADdAAAADwAAAGRycy9kb3ducmV2LnhtbERPTWsCMRC9F/wPYYTeNOsW7boaRYRCD72oLb2Om3Gz&#10;upksm1TjvzeFQm/zeJ+zXEfbiiv1vnGsYDLOQBBXTjdcK/g8vI0KED4ga2wdk4I7eVivBk9LLLW7&#10;8Y6u+1CLFMK+RAUmhK6U0leGLPqx64gTd3K9xZBgX0vd4y2F21bmWTaTFhtODQY72hqqLvsfq2B3&#10;j6cPc3mNTX7M7ZmL4mv77ZV6HsbNAkSgGP7Ff+53nebPpy/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2YwcMAAADdAAAADwAAAAAAAAAAAAAAAACYAgAAZHJzL2Rv&#10;d25yZXYueG1sUEsFBgAAAAAEAAQA9QAAAIgDAAAAAA==&#10;" strokeweight=".30869mm"/>
                  <v:line id="Line 1595" o:spid="_x0000_s1380" style="position:absolute;visibility:visible;mso-wrap-style:square;v-text-anchor:top" from="2376,207" to="237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w+sIA&#10;AADdAAAADwAAAGRycy9kb3ducmV2LnhtbERPzYrCMBC+L/gOYQRva9r1B61GEUH04qHqAwzN2Bab&#10;SWyyWvfpN8LC3ubj+53lujONeFDra8sK0mECgriwuuZSweW8+5yB8AFZY2OZFLzIw3rV+1hipu2T&#10;c3qcQiliCPsMFVQhuExKX1Rk0A+tI47c1bYGQ4RtKXWLzxhuGvmVJFNpsObYUKGjbUXF7fRtFPzs&#10;/P2YS7qn6Z5dPtpOzu7mlBr0u80CRKAu/Iv/3Acd588nY3h/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DD6wgAAAN0AAAAPAAAAAAAAAAAAAAAAAJgCAABkcnMvZG93&#10;bnJldi54bWxQSwUGAAAAAAQABAD1AAAAhwMAAAAA&#10;" strokeweight=".30869mm"/>
                  <v:line id="Line 1596" o:spid="_x0000_s1381" style="position:absolute;visibility:visible;mso-wrap-style:square;v-text-anchor:top" from="2376,207" to="240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VYcMA&#10;AADdAAAADwAAAGRycy9kb3ducmV2LnhtbERPS2rDMBDdB3oHMYHuYtkpLo0TJRRDaDddOO4BBmti&#10;m1gj2VISt6evCoXu5vG+szvMZhA3mnxvWUGWpCCIG6t7bhV81sfVCwgfkDUOlknBF3k47B8WOyy0&#10;vXNFt1NoRQxhX6CCLgRXSOmbjgz6xDriyJ3tZDBEOLVST3iP4WaQ6zR9lgZ7jg0dOio7ai6nq1Hw&#10;ffTjRyVpzLI3dtVTmdfu4pR6XM6vWxCB5vAv/nO/6zh/k+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VYcMAAADdAAAADwAAAAAAAAAAAAAAAACYAgAAZHJzL2Rv&#10;d25yZXYueG1sUEsFBgAAAAAEAAQA9QAAAIgDAAAAAA==&#10;" strokeweight=".30869mm"/>
                  <v:line id="Line 1597" o:spid="_x0000_s1382" style="position:absolute;visibility:visible;mso-wrap-style:square;v-text-anchor:top" from="2416,222" to="241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LFsMA&#10;AADdAAAADwAAAGRycy9kb3ducmV2LnhtbERPzWrCQBC+F/oOyxR6q5tYIhpdgwhiLz0k+gBDdkyC&#10;2dlNdtW0T98tFHqbj+93NsVkenGn0XeWFaSzBARxbXXHjYLz6fC2BOEDssbeMin4Ig/F9vlpg7m2&#10;Dy7pXoVGxBD2OSpoQ3C5lL5uyaCfWUccuYsdDYYIx0bqER8x3PRyniQLabDj2NCio31L9bW6GQXf&#10;Bz98lpKGND2yK9/32cldnVKvL9NuDSLQFP7Ff+4PHeevsg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oLFsMAAADdAAAADwAAAAAAAAAAAAAAAACYAgAAZHJzL2Rv&#10;d25yZXYueG1sUEsFBgAAAAAEAAQA9QAAAIgDAAAAAA==&#10;" strokeweight=".30869mm"/>
                  <v:shape id="Freeform 1598" o:spid="_x0000_s1383" style="position:absolute;left:2416;top:222;width:29;height:33;visibility:visible;mso-wrap-style:square;v-text-anchor:top" coordsize="14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WjMMA&#10;AADdAAAADwAAAGRycy9kb3ducmV2LnhtbERPS4vCMBC+L/gfwgje1nRlfVWjyIKyHjxYvXgbm7Et&#10;20xKErX7740geJuP7znzZWtqcSPnK8sKvvoJCOLc6ooLBcfD+nMCwgdkjbVlUvBPHpaLzsccU23v&#10;vKdbFgoRQ9inqKAMoUml9HlJBn3fNsSRu1hnMEToCqkd3mO4qeUgSUbSYMWxocSGfkrK/7KrUZCd&#10;t0d3Wq/q4fd+u9sMLrQ7T69K9brtagYiUBve4pf7V8f50+E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WjMMAAADdAAAADwAAAAAAAAAAAAAAAACYAgAAZHJzL2Rv&#10;d25yZXYueG1sUEsFBgAAAAAEAAQA9QAAAIgDAAAAAA==&#10;" path="m,l73,168,146,e" filled="f" strokeweight=".30869mm">
                    <v:path arrowok="t" o:connecttype="custom" o:connectlocs="0,0;15,33;29,0" o:connectangles="0,0,0"/>
                  </v:shape>
                  <v:line id="Line 1599" o:spid="_x0000_s1384" style="position:absolute;visibility:visible;mso-wrap-style:square;v-text-anchor:top" from="2687,108" to="268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8UA&#10;AADdAAAADwAAAGRycy9kb3ducmV2LnhtbESPQW/CMAyF70j8h8hIu0HaTUxbIaAJCcFlhwI/wGpM&#10;W9E4oQnQ7dfjw6TdbL3n9z4v14Pr1J362Ho2kM8yUMSVty3XBk7H7fQDVEzIFjvPZOCHIqxX49ES&#10;C+sfXNL9kGolIRwLNNCkFAqtY9WQwzjzgVi0s+8dJln7WtseHxLuOv2aZe/aYcvS0GCgTUPV5XBz&#10;Bn638fpdarrm+Y5D+baZH8MlGPMyGb4WoBIN6d/8d723gv85F1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r/xQAAAN0AAAAPAAAAAAAAAAAAAAAAAJgCAABkcnMv&#10;ZG93bnJldi54bWxQSwUGAAAAAAQABAD1AAAAigMAAAAA&#10;" strokeweight=".30869mm"/>
                  <v:shape id="Freeform 1600" o:spid="_x0000_s1385" style="position:absolute;left:2687;top:69;width:49;height:42;visibility:visible;mso-wrap-style:square;v-text-anchor:top" coordsize="2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T/8MA&#10;AADdAAAADwAAAGRycy9kb3ducmV2LnhtbERP32vCMBB+F/Y/hBvsTVPHFO2aypAJA1HQDcG3o7k1&#10;Zc2lJFG7/94Igm/38f28YtHbVpzJh8axgvEoA0FcOd1wreDnezWcgQgRWWPrmBT8U4BF+TQoMNfu&#10;wjs672MtUgiHHBWYGLtcylAZshhGriNO3K/zFmOCvpba4yWF21a+ZtlUWmw4NRjsaGmo+tufrAJP&#10;b7oyrtn24+PnYblpu816NlHq5bn/eAcRqY8P8d39pdP8+WQOt2/SC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fT/8MAAADdAAAADwAAAAAAAAAAAAAAAACYAgAAZHJzL2Rv&#10;d25yZXYueG1sUEsFBgAAAAAEAAQA9QAAAIgDAAAAAA==&#10;" path="m,195r15,15l48,210,77,195r30,-44l123,195r15,15l167,210r31,-15l229,151r15,-46l244,61,229,15,214,e" filled="f" strokeweight=".30869mm">
                    <v:path arrowok="t" o:connecttype="custom" o:connectlocs="0,39;3,42;10,42;15,39;21,30;25,39;28,42;34,42;40,39;46,30;49,21;49,12;46,3;43,0" o:connectangles="0,0,0,0,0,0,0,0,0,0,0,0,0,0"/>
                  </v:shape>
                  <v:line id="Line 1601" o:spid="_x0000_s1386" style="position:absolute;visibility:visible;mso-wrap-style:square;v-text-anchor:top" from="2699,69" to="26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RMUA&#10;AADdAAAADwAAAGRycy9kb3ducmV2LnhtbESPQW/CMAyF70j8h8hIu0HaTUNbIaAJCcFlhwI/wGpM&#10;W9E4oQnQ7dfjw6TdbL3n9z4v14Pr1J362Ho2kM8yUMSVty3XBk7H7fQDVEzIFjvPZOCHIqxX49ES&#10;C+sfXNL9kGolIRwLNNCkFAqtY9WQwzjzgVi0s+8dJln7WtseHxLuOv2aZXPtsGVpaDDQpqHqcrg5&#10;A7/beP0uNV3zfMehfNu8H8MlGPMyGb4WoBIN6d/8d723gv85F3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xExQAAAN0AAAAPAAAAAAAAAAAAAAAAAJgCAABkcnMv&#10;ZG93bnJldi54bWxQSwUGAAAAAAQABAD1AAAAigMAAAAA&#10;" strokeweight=".30869mm"/>
                  <v:shape id="Freeform 1602" o:spid="_x0000_s1387" style="position:absolute;left:2684;top:69;width:15;height:39;visibility:visible;mso-wrap-style:square;v-text-anchor:top" coordsize="7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gj8UA&#10;AADdAAAADwAAAGRycy9kb3ducmV2LnhtbESPTWvCQBCG7wX/wzJCb3UTD1Kjq6ggaEsrTfU+ZMck&#10;JDsbdrdJ+u+7hUJvM8wz78d6O5pW9OR8bVlBOktAEBdW11wquH4en55B+ICssbVMCr7Jw3YzeVhj&#10;pu3AH9TnoRRRhH2GCqoQukxKX1Rk0M9sRxxvd+sMhri6UmqHQxQ3rZwnyUIarDk6VNjRoaKiyb+M&#10;gtfzeflGl5ekzQv3HuHbad8clXqcjrsViEBj+If/vk86xl8uUvhtE0e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WCPxQAAAN0AAAAPAAAAAAAAAAAAAAAAAJgCAABkcnMv&#10;ZG93bnJldi54bWxQSwUGAAAAAAQABAD1AAAAigMAAAAA&#10;" path="m76,l46,15,14,61,,105r,46l14,195e" filled="f" strokeweight=".30869mm">
                    <v:path arrowok="t" o:connecttype="custom" o:connectlocs="15,0;9,3;3,12;0,21;0,30;3,39" o:connectangles="0,0,0,0,0,0"/>
                  </v:shape>
                  <v:line id="Line 1603" o:spid="_x0000_s1388" style="position:absolute;visibility:visible;mso-wrap-style:square;v-text-anchor:top" from="2673,111" to="267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HqMMA&#10;AADdAAAADwAAAGRycy9kb3ducmV2LnhtbERPzWrCQBC+F/oOyxS81U1SlDZ1DSUg7cVD1AcYstMk&#10;mJ3dZLca+/SuIHibj+93VsVkenGi0XeWFaTzBARxbXXHjYLDfvP6DsIHZI29ZVJwIQ/F+vlphbm2&#10;Z67otAuNiCHsc1TQhuByKX3dkkE/t444cr92NBgiHBupRzzHcNPLLEmW0mDHsaFFR2VL9XH3ZxT8&#10;b/ywrSQNafrNrnorF3t3dErNXqavTxCBpvAQ390/Os7/WGZ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3HqMMAAADdAAAADwAAAAAAAAAAAAAAAACYAgAAZHJzL2Rv&#10;d25yZXYueG1sUEsFBgAAAAAEAAQA9QAAAIgDAAAAAA==&#10;" strokeweight=".30869mm"/>
                  <v:shape id="Freeform 1604" o:spid="_x0000_s1389" style="position:absolute;left:2620;top:47;width:53;height:64;visibility:visible;mso-wrap-style:square;v-text-anchor:top" coordsize="2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nwsAA&#10;AADdAAAADwAAAGRycy9kb3ducmV2LnhtbERP24rCMBB9F/Yfwgi+2VQXxFZjKQsu+7Tg5QOGZmyr&#10;zaQ0ae369WZB8G0O5zrbbDSNGKhztWUFiygGQVxYXXOp4Hzaz9cgnEfW2FgmBX/kINt9TLaYanvn&#10;Aw1HX4oQwi5FBZX3bSqlKyoy6CLbEgfuYjuDPsCulLrDewg3jVzG8UoarDk0VNjSV0XF7dgbBacc&#10;fWIeOQ1au6SvH3T9/iWlZtMx34DwNPq3+OX+0WF+svqE/2/CC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nwsAAAADdAAAADwAAAAAAAAAAAAAAAACYAgAAZHJzL2Rvd25y&#10;ZXYueG1sUEsFBgAAAAAEAAQA9QAAAIUDAAAAAA==&#10;" path="m265,320l,320,133,,265,320e" filled="f" strokeweight=".30869mm">
                    <v:path arrowok="t" o:connecttype="custom" o:connectlocs="53,64;0,64;27,0;53,64" o:connectangles="0,0,0,0"/>
                  </v:shape>
                  <v:line id="Line 1605" o:spid="_x0000_s1390" style="position:absolute;visibility:visible;mso-wrap-style:square;v-text-anchor:top" from="2708,100" to="270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6R8MA&#10;AADdAAAADwAAAGRycy9kb3ducmV2LnhtbERPS2rDMBDdB3oHMYXuEtnNh9aNHEogtJsunOQAgzW1&#10;TayRbCm229NXgUJ283jf2e4m04qBet9YVpAuEhDEpdUNVwrOp8P8BYQPyBpby6Tghzzs8ofZFjNt&#10;Ry5oOIZKxBD2GSqoQ3CZlL6syaBfWEccuW/bGwwR9pXUPY4x3LTyOUk20mDDsaFGR/uaysvxahT8&#10;Hnz3VUjq0vSDXbHcr0/u4pR6epze30AEmsJd/O/+1HH+62YF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j6R8MAAADdAAAADwAAAAAAAAAAAAAAAACYAgAAZHJzL2Rv&#10;d25yZXYueG1sUEsFBgAAAAAEAAQA9QAAAIgDAAAAAA==&#10;" strokeweight=".30869mm"/>
                  <v:line id="Line 1606" o:spid="_x0000_s1391" style="position:absolute;flip:y;visibility:visible;mso-wrap-style:square;v-text-anchor:top" from="2708,87" to="27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vk8IA&#10;AADdAAAADwAAAGRycy9kb3ducmV2LnhtbERPTWsCMRC9F/wPYQq91WwXarerUUQQeuhFq3idbsbN&#10;6maybKLGf28Ewds83udMZtG24ky9bxwr+BhmIIgrpxuuFWz+lu8FCB+QNbaOScGVPMymg5cJltpd&#10;eEXndahFCmFfogITQldK6StDFv3QdcSJ27veYkiwr6Xu8ZLCbSvzLBtJiw2nBoMdLQxVx/XJKlhd&#10;4/7XHL9ik//n9sBFsV3svFJvr3E+BhEohqf44f7Raf736BPu36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G+TwgAAAN0AAAAPAAAAAAAAAAAAAAAAAJgCAABkcnMvZG93&#10;bnJldi54bWxQSwUGAAAAAAQABAD1AAAAhwMAAAAA&#10;" strokeweight=".30869mm"/>
                  <v:line id="Line 1607" o:spid="_x0000_s1392" style="position:absolute;visibility:visible;mso-wrap-style:square;v-text-anchor:top" from="2750,93" to="2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Bq8MA&#10;AADdAAAADwAAAGRycy9kb3ducmV2LnhtbERPS2rDMBDdB3oHMYHuYtkpNY0TJRRDaDddOO4BBmti&#10;m1gj2VISt6evCoXu5vG+szvMZhA3mnxvWUGWpCCIG6t7bhV81sfVCwgfkDUOlknBF3k47B8WOyy0&#10;vXNFt1NoRQxhX6CCLgRXSOmbjgz6xDriyJ3tZDBEOLVST3iP4WaQ6zTNpcGeY0OHjsqOmsvpahR8&#10;H/34UUkas+yNXfVUPtfu4pR6XM6vWxCB5vAv/nO/6zh/k+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bBq8MAAADdAAAADwAAAAAAAAAAAAAAAACYAgAAZHJzL2Rv&#10;d25yZXYueG1sUEsFBgAAAAAEAAQA9QAAAIgDAAAAAA==&#10;" strokeweight=".30869mm"/>
                  <v:shape id="Freeform 1608" o:spid="_x0000_s1393" style="position:absolute;left:2747;top:93;width:27;height:32;visibility:visible;mso-wrap-style:square;v-text-anchor:top" coordsize="13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TYMMA&#10;AADdAAAADwAAAGRycy9kb3ducmV2LnhtbESPwW7CMBBE75X4B2uRuDUOPVAIGASRinqrmvABq3hJ&#10;osTryDZJ+Pu6UqXedvVmZ2YPp9n0YiTnW8sK1kkKgriyuuVawa38eN2C8AFZY2+ZFDzJw+m4eDlg&#10;pu3E3zQWoRbRhH2GCpoQhkxKXzVk0Cd2II7sbp3BEFdXS+1wiuaml29pupEGW44JDQ6UN1R1xcMo&#10;kG2geV1+bTt36XyH17wY66dSq+V83oOIMPyL/64/day/27zD7zdxB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oTYMMAAADdAAAADwAAAAAAAAAAAAAAAACYAgAAZHJzL2Rv&#10;d25yZXYueG1sUEsFBgAAAAAEAAQA9QAAAIgDAAAAAA==&#10;" path="m13,l,25,13,49,36,61,98,74r25,12l134,110r,11l123,144,85,157e" filled="f" strokeweight=".30869mm">
                    <v:path arrowok="t" o:connecttype="custom" o:connectlocs="3,0;0,5;3,10;7,12;20,15;25,18;27,22;27,25;25,29;17,32" o:connectangles="0,0,0,0,0,0,0,0,0,0"/>
                  </v:shape>
                  <v:line id="Line 1609" o:spid="_x0000_s1394" style="position:absolute;visibility:visible;mso-wrap-style:square;v-text-anchor:top" from="2764,125" to="276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wQsUA&#10;AADdAAAADwAAAGRycy9kb3ducmV2LnhtbESPQW/CMAyF70j8h8hIu0HaTUNbIaAJCcFlhwI/wGpM&#10;W9E4oQnQ7dfjw6TdbL3n9z4v14Pr1J362Ho2kM8yUMSVty3XBk7H7fQDVEzIFjvPZOCHIqxX49ES&#10;C+sfXNL9kGolIRwLNNCkFAqtY9WQwzjzgVi0s+8dJln7WtseHxLuOv2aZXPtsGVpaDDQpqHqcrg5&#10;A7/beP0uNV3zfMehfNu8H8MlGPMyGb4WoBIN6d/8d723gv85F1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fBCxQAAAN0AAAAPAAAAAAAAAAAAAAAAAJgCAABkcnMv&#10;ZG93bnJldi54bWxQSwUGAAAAAAQABAD1AAAAigMAAAAA&#10;" strokeweight=".30869mm"/>
                  <v:shape id="Freeform 1610" o:spid="_x0000_s1395" style="position:absolute;left:2747;top:118;width:17;height:7;visibility:visible;mso-wrap-style:square;v-text-anchor:top" coordsize="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568IA&#10;AADdAAAADwAAAGRycy9kb3ducmV2LnhtbERP24rCMBB9F/Yfwiz4pukKVq1GWQRR9kHx8gFDMzZl&#10;m0m3idr1640g+DaHc53ZorWVuFLjS8cKvvoJCOLc6ZILBafjqjcG4QOyxsoxKfgnD4v5R2eGmXY3&#10;3tP1EAoRQ9hnqMCEUGdS+tyQRd93NXHkzq6xGCJsCqkbvMVwW8lBkqTSYsmxwWBNS0P57+FiFYzu&#10;YxtW963Z/dU/0q+HJkmXe6W6n+33FESgNrzFL/dGx/mTd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vnrwgAAAN0AAAAPAAAAAAAAAAAAAAAAAJgCAABkcnMvZG93&#10;bnJldi54bWxQSwUGAAAAAAQABAD1AAAAhwMAAAAA&#10;" path="m85,36r-36,l13,23,,e" filled="f" strokeweight=".30869mm">
                    <v:path arrowok="t" o:connecttype="custom" o:connectlocs="17,7;10,7;3,4;0,0" o:connectangles="0,0,0,0"/>
                  </v:shape>
                  <v:line id="Line 1611" o:spid="_x0000_s1396" style="position:absolute;visibility:visible;mso-wrap-style:square;v-text-anchor:top" from="2750,93" to="2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qmcUA&#10;AADdAAAADwAAAGRycy9kb3ducmV2LnhtbESPQW/CMAyF70j7D5GRdoO0mwajENCEhLYLh8J+gNWY&#10;tqJxQpNBt18/H5C42XrP731ebQbXqSv1sfVsIJ9moIgrb1uuDXwfd5N3UDEhW+w8k4FfirBZP41W&#10;WFh/45Kuh1QrCeFYoIEmpVBoHauGHMapD8SinXzvMMna19r2eJNw1+mXLJtphy1LQ4OBtg1V58OP&#10;M/C3i5d9qemS558cytft2zGcgzHP4+FjCSrRkB7m+/WXFfzFXP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mqZxQAAAN0AAAAPAAAAAAAAAAAAAAAAAJgCAABkcnMv&#10;ZG93bnJldi54bWxQSwUGAAAAAAQABAD1AAAAigMAAAAA&#10;" strokeweight=".30869mm"/>
                  <v:shape id="Freeform 1612" o:spid="_x0000_s1397" style="position:absolute;left:2750;top:91;width:24;height:7;visibility:visible;mso-wrap-style:square;v-text-anchor:top" coordsize="1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ew8IA&#10;AADdAAAADwAAAGRycy9kb3ducmV2LnhtbERPTWsCMRC9C/6HMEJvmtVDa1ejFEHQQ1u0hV7HzWyy&#10;dDNZN1nd/vtGELzN433Oct27WlyoDZVnBdNJBoK48Lpio+D7azuegwgRWWPtmRT8UYD1ajhYYq79&#10;lQ90OUYjUgiHHBXYGJtcylBYchgmviFOXOlbhzHB1kjd4jWFu1rOsuxZOqw4NVhsaGOp+D12TsGP&#10;/fzoZiUGufddyaez2cl3o9TTqH9bgIjUx4f47t7pNP/1ZQq3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l7DwgAAAN0AAAAPAAAAAAAAAAAAAAAAAJgCAABkcnMvZG93&#10;bnJldi54bWxQSwUGAAAAAAQABAD1AAAAhwMAAAAA&#10;" path="m,10l36,,72,r38,10l121,35e" filled="f" strokeweight=".30869mm">
                    <v:path arrowok="t" o:connecttype="custom" o:connectlocs="0,2;7,0;14,0;22,2;24,7" o:connectangles="0,0,0,0,0"/>
                  </v:shape>
                  <v:line id="Line 1613" o:spid="_x0000_s1398" style="position:absolute;visibility:visible;mso-wrap-style:square;v-text-anchor:top" from="2784,94" to="27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RdcMA&#10;AADdAAAADwAAAGRycy9kb3ducmV2LnhtbERPzWrCQBC+F3yHZQre6iaWVk1dgwjSXnqI+gBDdkyC&#10;2dlNdpvEPn23UOhtPr7f2eaTacVAvW8sK0gXCQji0uqGKwWX8/FpDcIHZI2tZVJwJw/5bvawxUzb&#10;kQsaTqESMYR9hgrqEFwmpS9rMugX1hFH7mp7gyHCvpK6xzGGm1Yuk+RVGmw4NtTo6FBTeTt9GQXf&#10;R999FpK6NH1nVzwfXs7u5pSaP077NxCBpvAv/nN/6Dh/s1r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RRdcMAAADdAAAADwAAAAAAAAAAAAAAAACYAgAAZHJzL2Rv&#10;d25yZXYueG1sUEsFBgAAAAAEAAQA9QAAAIgDAAAAAA==&#10;" strokeweight=".30869mm"/>
                  <v:shape id="Freeform 1614" o:spid="_x0000_s1399" style="position:absolute;left:2784;top:94;width:15;height:21;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xnsUA&#10;AADdAAAADwAAAGRycy9kb3ducmV2LnhtbERPS2vCQBC+F/wPywi9FN1YQW10FR9YPUipD+h1zI5J&#10;MDsbsquJ/74rFHqbj+85k1ljCnGnyuWWFfS6EQjixOqcUwWn47ozAuE8ssbCMil4kIPZtPUywVjb&#10;mvd0P/hUhBB2MSrIvC9jKV2SkUHXtSVx4C62MugDrFKpK6xDuCnkexQNpMGcQ0OGJS0zSq6Hm1Gw&#10;TBaj+lwcP1eb0/fP7q13W0n8Uuq13czHIDw1/l/8597qMP9j2Ifn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7GexQAAAN0AAAAPAAAAAAAAAAAAAAAAAJgCAABkcnMv&#10;ZG93bnJldi54bWxQSwUGAAAAAAQABAD1AAAAigMAAAAA&#10;" path="m,l25,47,49,84r23,24e" filled="f" strokeweight=".30869mm">
                    <v:path arrowok="t" o:connecttype="custom" o:connectlocs="0,0;5,9;10,16;15,21" o:connectangles="0,0,0,0"/>
                  </v:shape>
                  <v:line id="Line 1615" o:spid="_x0000_s1400" style="position:absolute;visibility:visible;mso-wrap-style:square;v-text-anchor:top" from="2784,94" to="27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smsMA&#10;AADdAAAADwAAAGRycy9kb3ducmV2LnhtbERPzWrCQBC+C77DMoI33UStbaOrFEH00kOiDzBkp0kw&#10;O7tmt5r26d1Cwdt8fL+z3vamFTfqfGNZQTpNQBCXVjdcKTif9pM3ED4ga2wtk4If8rDdDAdrzLS9&#10;c063IlQihrDPUEEdgsuk9GVNBv3UOuLIfdnOYIiwq6Tu8B7DTStnSbKUBhuODTU62tVUXopvo+B3&#10;76+fuaRrmh7Y5fPdy8ldnFLjUf+xAhGoD0/xv/uo4/z31wX8fR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smsMAAADdAAAADwAAAAAAAAAAAAAAAACYAgAAZHJzL2Rv&#10;d25yZXYueG1sUEsFBgAAAAAEAAQA9QAAAIgDAAAAAA==&#10;" strokeweight=".30869mm"/>
                  <v:shape id="Freeform 1616" o:spid="_x0000_s1401" style="position:absolute;left:2782;top:38;width:17;height:56;visibility:visible;mso-wrap-style:square;v-text-anchor:top" coordsize="8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zOMUA&#10;AADdAAAADwAAAGRycy9kb3ducmV2LnhtbERPS2vCQBC+F/wPywheim4U6yN1FRUELxV8VXobstMk&#10;mp0N2VXTf+8WBG/z8T1nMqtNIW5Uudyygm4nAkGcWJ1zquCwX7VHIJxH1lhYJgV/5GA2bbxNMNb2&#10;zlu67XwqQgi7GBVk3pexlC7JyKDr2JI4cL+2MugDrFKpK7yHcFPIXhQNpMGcQ0OGJS0zSi67q1Gw&#10;P34V48Fp+fN+vdTn7+5p048WG6VazXr+CcJT7V/ip3utw/zx8AP+vwkn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vM4xQAAAN0AAAAPAAAAAAAAAAAAAAAAAJgCAABkcnMv&#10;ZG93bnJldi54bWxQSwUGAAAAAAQABAD1AAAAigMAAAAA&#10;" path="m11,281l,220,,171,11,110,36,62,60,26,83,e" filled="f" strokeweight=".30869mm">
                    <v:path arrowok="t" o:connecttype="custom" o:connectlocs="2,56;0,44;0,34;2,22;7,12;12,5;17,0" o:connectangles="0,0,0,0,0,0,0"/>
                  </v:shape>
                  <v:line id="Line 1617" o:spid="_x0000_s1402" style="position:absolute;visibility:visible;mso-wrap-style:square;v-text-anchor:top" from="2816,67" to="2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XdsEA&#10;AADdAAAADwAAAGRycy9kb3ducmV2LnhtbERPzYrCMBC+L/gOYQRva9oV/6pRRBC9eKj6AEMztsVm&#10;Epus1n36jbCwt/n4fme57kwjHtT62rKCdJiAIC6srrlUcDnvPmcgfEDW2FgmBS/ysF71PpaYafvk&#10;nB6nUIoYwj5DBVUILpPSFxUZ9EPriCN3ta3BEGFbSt3iM4abRn4lyUQarDk2VOhoW1FxO30bBT87&#10;fz/mku5pumeXj7bjs7s5pQb9brMAEagL/+I/90HH+fPpB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fV3bBAAAA3QAAAA8AAAAAAAAAAAAAAAAAmAIAAGRycy9kb3du&#10;cmV2LnhtbFBLBQYAAAAABAAEAPUAAACGAwAAAAA=&#10;" strokeweight=".30869mm"/>
                  <v:shape id="Freeform 1618" o:spid="_x0000_s1403" style="position:absolute;left:2814;top:67;width:26;height:31;visibility:visible;mso-wrap-style:square;v-text-anchor:top" coordsize="1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U8IA&#10;AADdAAAADwAAAGRycy9kb3ducmV2LnhtbERPS27CMBDdV+IO1lRiV5xCVSBgUFrRqiwJHGCIp3HU&#10;eBzFhpjb15UqsZun9531NtpWXKn3jWMFz5MMBHHldMO1gtPx42kBwgdkja1jUnAjD9vN6GGNuXYD&#10;H+hahlqkEPY5KjAhdLmUvjJk0U9cR5y4b9dbDAn2tdQ9DinctnKaZa/SYsOpwWBH74aqn/JiFcj6&#10;svCfL8U+nmXczcKxKN/MoNT4MRYrEIFiuIv/3V86zV/O5/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6dTwgAAAN0AAAAPAAAAAAAAAAAAAAAAAJgCAABkcnMvZG93&#10;bnJldi54bWxQSwUGAAAAAAQABAD1AAAAhwMAAAAA&#10;" path="m10,l,25,10,49,36,61,95,74r26,13l134,110r,13l121,146,85,158r-39,l10,146,,123e" filled="f" strokeweight=".30869mm">
                    <v:path arrowok="t" o:connecttype="custom" o:connectlocs="2,0;0,5;2,10;7,12;18,15;23,17;26,22;26,24;23,29;16,31;9,31;2,29;0,24" o:connectangles="0,0,0,0,0,0,0,0,0,0,0,0,0"/>
                  </v:shape>
                  <v:line id="Line 1619" o:spid="_x0000_s1404" style="position:absolute;visibility:visible;mso-wrap-style:square;v-text-anchor:top" from="2816,67" to="2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mn8UA&#10;AADdAAAADwAAAGRycy9kb3ducmV2LnhtbESPQW/CMAyF70j7D5GRdoO0mwajENCEhLYLh8J+gNWY&#10;tqJxQpNBt18/H5C42XrP731ebQbXqSv1sfVsIJ9moIgrb1uuDXwfd5N3UDEhW+w8k4FfirBZP41W&#10;WFh/45Kuh1QrCeFYoIEmpVBoHauGHMapD8SinXzvMMna19r2eJNw1+mXLJtphy1LQ4OBtg1V58OP&#10;M/C3i5d9qemS558cytft2zGcgzHP4+FjCSrRkB7m+/WXFfzFX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GafxQAAAN0AAAAPAAAAAAAAAAAAAAAAAJgCAABkcnMv&#10;ZG93bnJldi54bWxQSwUGAAAAAAQABAD1AAAAigMAAAAA&#10;" strokeweight=".30869mm"/>
                  <v:shape id="Freeform 1620" o:spid="_x0000_s1405" style="position:absolute;left:2816;top:65;width:24;height:7;visibility:visible;mso-wrap-style:square;v-text-anchor:top" coordsize="1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RScIA&#10;AADdAAAADwAAAGRycy9kb3ducmV2LnhtbERPS4vCMBC+C/6HMII3Td3DulajqOyC7M23x7EZ22Iz&#10;KU1su//eLAje5uN7zmzRmkLUVLncsoLRMAJBnFidc6rgsP8ZfIFwHlljYZkU/JGDxbzbmWGsbcNb&#10;qnc+FSGEXYwKMu/LWEqXZGTQDW1JHLibrQz6AKtU6gqbEG4K+RFFn9JgzqEhw5LWGSX33cMouDSb&#10;vf49nr/ry/hwXq9OUXFd3pXq99rlFISn1r/FL/dGh/mT8QT+vw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hFJwgAAAN0AAAAPAAAAAAAAAAAAAAAAAJgCAABkcnMvZG93&#10;bnJldi54bWxQSwUGAAAAAAQABAD1AAAAhwMAAAAA&#10;" path="m,10l36,,75,r36,10l124,35e" filled="f" strokeweight=".30869mm">
                    <v:path arrowok="t" o:connecttype="custom" o:connectlocs="0,2;7,0;15,0;21,2;24,7" o:connectangles="0,0,0,0,0"/>
                  </v:shape>
                  <v:line id="Line 1621" o:spid="_x0000_s1406" style="position:absolute;visibility:visible;mso-wrap-style:square;v-text-anchor:top" from="2872,72" to="28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vs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f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xq+xQAAAN0AAAAPAAAAAAAAAAAAAAAAAJgCAABkcnMv&#10;ZG93bnJldi54bWxQSwUGAAAAAAQABAD1AAAAigMAAAAA&#10;" strokeweight=".30869mm"/>
                  <v:shape id="Freeform 1622" o:spid="_x0000_s1407" style="position:absolute;left:2855;top:72;width:17;height:43;visibility:visible;mso-wrap-style:square;v-text-anchor:top" coordsize="8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NcUA&#10;AADdAAAADwAAAGRycy9kb3ducmV2LnhtbERPTWvCQBC9F/wPywi9FN1YaRqja5BCqUU8NJaCtyE7&#10;JsHsbMhuY/z3bqHgbR7vc1bZYBrRU+dqywpm0wgEcWF1zaWC78P7JAHhPLLGxjIpuJKDbD16WGGq&#10;7YW/qM99KUIIuxQVVN63qZSuqMigm9qWOHAn2xn0AXal1B1eQrhp5HMUxdJgzaGhwpbeKirO+a9R&#10;sHstItsc8Wrjuf952u75M375UOpxPGyWIDwN/i7+d291mL9IZvD3TTh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4g1xQAAAN0AAAAPAAAAAAAAAAAAAAAAAJgCAABkcnMv&#10;ZG93bnJldi54bWxQSwUGAAAAAAQABAD1AAAAigMAAAAA&#10;" path="m85,r,49l74,110,49,157,25,194,,218e" filled="f" strokeweight=".30869mm">
                    <v:path arrowok="t" o:connecttype="custom" o:connectlocs="17,0;17,10;15,22;10,31;5,38;0,43" o:connectangles="0,0,0,0,0,0"/>
                  </v:shape>
                  <v:line id="Line 1623" o:spid="_x0000_s1408" style="position:absolute;visibility:visible;mso-wrap-style:square;v-text-anchor:top" from="2872,72" to="28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hUsMA&#10;AADdAAAADwAAAGRycy9kb3ducmV2LnhtbERPzWrCQBC+F3yHZQremk2Ulpi6igjSXnqI+gBDdkyC&#10;2dk1u03SPn1XEHqbj+931tvJdGKg3reWFWRJCoK4srrlWsH5dHjJQfiArLGzTAp+yMN2M3taY6Ht&#10;yCUNx1CLGMK+QAVNCK6Q0lcNGfSJdcSRu9jeYIiwr6XucYzhppOLNH2TBluODQ062jdUXY/fRsHv&#10;wd++Skm3LPtgVy73ryd3dUrNn6fdO4hAU/gXP9yfOs5f5Q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EhUsMAAADdAAAADwAAAAAAAAAAAAAAAACYAgAAZHJzL2Rv&#10;d25yZXYueG1sUEsFBgAAAAAEAAQA9QAAAIgDAAAAAA==&#10;" strokeweight=".30869mm"/>
                  <v:shape id="Freeform 1624" o:spid="_x0000_s1409" style="position:absolute;left:2855;top:38;width:17;height:34;visibility:visible;mso-wrap-style:square;v-text-anchor:top" coordsize="8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z4cIA&#10;AADdAAAADwAAAGRycy9kb3ducmV2LnhtbERPS4vCMBC+L/gfwgje1lRlV61GUVHwtNbXfWjGttpM&#10;ShO1++/NwoK3+fieM503phQPql1hWUGvG4EgTq0uOFNwOm4+RyCcR9ZYWiYFv+RgPmt9TDHW9sl7&#10;ehx8JkIIuxgV5N5XsZQuzcmg69qKOHAXWxv0AdaZ1DU+Q7gpZT+KvqXBgkNDjhWtckpvh7tRcEyX&#10;1ySR52G2/1qsfmi9OydGKtVpN4sJCE+Nf4v/3Vsd5o9HA/j7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LPhwgAAAN0AAAAPAAAAAAAAAAAAAAAAAJgCAABkcnMvZG93&#10;bnJldi54bWxQSwUGAAAAAAQABAD1AAAAhwMAAAAA&#10;" path="m85,171l74,110,49,62,25,26,,e" filled="f" strokeweight=".30869mm">
                    <v:path arrowok="t" o:connecttype="custom" o:connectlocs="17,34;15,22;10,12;5,5;0,0" o:connectangles="0,0,0,0,0"/>
                  </v:shape>
                  <v:line id="Line 1625" o:spid="_x0000_s1410" style="position:absolute;visibility:visible;mso-wrap-style:square;v-text-anchor:top" from="3061,140" to="306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cvcMA&#10;AADdAAAADwAAAGRycy9kb3ducmV2LnhtbERPzWrCQBC+F3yHZQRvdRPbiqZuRARpLz1EfYAhO02C&#10;2dlNdpvEPn23UOhtPr7f2e0n04qBet9YVpAuExDEpdUNVwqul9PjBoQPyBpby6TgTh72+exhh5m2&#10;Ixc0nEMlYgj7DBXUIbhMSl/WZNAvrSOO3KftDYYI+0rqHscYblq5SpK1NNhwbKjR0bGm8nb+Mgq+&#10;T777KCR1afrGrng6vlzczSm1mE+HVxCBpvAv/nO/6zh/u3m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cvcMAAADdAAAADwAAAAAAAAAAAAAAAACYAgAAZHJzL2Rv&#10;d25yZXYueG1sUEsFBgAAAAAEAAQA9QAAAIgDAAAAAA==&#10;" strokeweight=".30869mm"/>
                  <v:shape id="Freeform 1626" o:spid="_x0000_s1411" style="position:absolute;left:3061;top:130;width:12;height:51;visibility:visible;mso-wrap-style:square;v-text-anchor:top" coordsize="6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A9cQA&#10;AADdAAAADwAAAGRycy9kb3ducmV2LnhtbERPTWvCQBC9F/wPywje6saGapq6ihVaehCD0d6H7DQJ&#10;ZmdDdpvEf+8WCr3N433OejuaRvTUudqygsU8AkFcWF1zqeByfn9MQDiPrLGxTApu5GC7mTysMdV2&#10;4BP1uS9FCGGXooLK+zaV0hUVGXRz2xIH7tt2Bn2AXSl1h0MIN418iqKlNFhzaKiwpX1FxTX/MQoG&#10;PKyajyy5xNnX2xg7Ppar61Gp2XTcvYLwNPp/8Z/7U4f5L8kz/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QPXEAAAA3QAAAA8AAAAAAAAAAAAAAAAAmAIAAGRycy9k&#10;b3ducmV2LnhtbFBLBQYAAAAABAAEAPUAAACJAwAAAAA=&#10;" path="m,48l26,35,62,r,253e" filled="f" strokeweight=".30869mm">
                    <v:path arrowok="t" o:connecttype="custom" o:connectlocs="0,10;5,7;12,0;12,51" o:connectangles="0,0,0,0"/>
                  </v:shape>
                  <v:line id="Line 1627" o:spid="_x0000_s1412" style="position:absolute;visibility:visible;mso-wrap-style:square;v-text-anchor:top" from="3100,197" to="310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nUcMA&#10;AADdAAAADwAAAGRycy9kb3ducmV2LnhtbERPzWrCQBC+F3yHZYTemk1alDS6igjSXnpI9AGG7DQJ&#10;ZmfX7NakffquIHibj+931tvJ9OJKg+8sK8iSFARxbXXHjYLT8fCSg/ABWWNvmRT8koftZva0xkLb&#10;kUu6VqERMYR9gQraEFwhpa9bMugT64gj920HgyHCoZF6wDGGm16+pulSGuw4NrToaN9Sfa5+jIK/&#10;g798lZIuWfbBrnzbL47u7JR6nk+7FYhAU3iI7+5PHee/5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onUcMAAADdAAAADwAAAAAAAAAAAAAAAACYAgAAZHJzL2Rv&#10;d25yZXYueG1sUEsFBgAAAAAEAAQA9QAAAIgDAAAAAA==&#10;" strokeweight=".30869mm"/>
                  <v:line id="Line 1628" o:spid="_x0000_s1413" style="position:absolute;flip:y;visibility:visible;mso-wrap-style:square;v-text-anchor:top" from="3100,120" to="31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hcIA&#10;AADdAAAADwAAAGRycy9kb3ducmV2LnhtbERPTYvCMBC9L/gfwgje1tQetFajiCDsYS+6u+x1bMam&#10;2kxKEzX+eyMs7G0e73OW62hbcaPeN44VTMYZCOLK6YZrBd9fu/cChA/IGlvHpOBBHtarwdsSS+3u&#10;vKfbIdQihbAvUYEJoSul9JUhi37sOuLEnVxvMSTY11L3eE/htpV5lk2lxYZTg8GOtoaqy+FqFewf&#10;8fRpLrPY5Mfcnrkofra/XqnRMG4WIALF8C/+c3/oNH9ezOD1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rKFwgAAAN0AAAAPAAAAAAAAAAAAAAAAAJgCAABkcnMvZG93&#10;bnJldi54bWxQSwUGAAAAAAQABAD1AAAAhwMAAAAA&#10;" strokeweight=".30869mm"/>
                  <v:line id="Line 1629" o:spid="_x0000_s1414" style="position:absolute;visibility:visible;mso-wrap-style:square;v-text-anchor:top" from="3158,149" to="31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WuM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fCa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Ra4xQAAAN0AAAAPAAAAAAAAAAAAAAAAAJgCAABkcnMv&#10;ZG93bnJldi54bWxQSwUGAAAAAAQABAD1AAAAigMAAAAA&#10;" strokeweight=".30869mm"/>
                  <v:shape id="Freeform 1630" o:spid="_x0000_s1415" style="position:absolute;left:3156;top:149;width:26;height:32;visibility:visible;mso-wrap-style:square;v-text-anchor:top" coordsize="13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2IsMA&#10;AADdAAAADwAAAGRycy9kb3ducmV2LnhtbERP22rCQBB9F/oPyxR800188JK6hlaUlOBLbT9gyE4u&#10;mJ0N2dWk/fquIPg2h3OdbTqaVtyod41lBfE8AkFcWN1wpeDn+zhbg3AeWWNrmRT8koN09zLZYqLt&#10;wF90O/tKhBB2CSqove8SKV1Rk0E3tx1x4ErbG/QB9pXUPQ4h3LRyEUVLabDh0FBjR/uaisv5ahTo&#10;Q/aRnfan/A/tJV95J8shLpWavo7vbyA8jf4pfrg/dZi/WW/g/k04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Y2IsMAAADdAAAADwAAAAAAAAAAAAAAAACYAgAAZHJzL2Rv&#10;d25yZXYueG1sUEsFBgAAAAAEAAQA9QAAAIgDAAAAAA==&#10;" path="m13,l,23,13,48,36,59,98,71r25,13l134,107r,13l123,143,85,156r-36,l13,143,,120e" filled="f" strokeweight=".30869mm">
                    <v:path arrowok="t" o:connecttype="custom" o:connectlocs="3,0;0,5;3,10;7,12;19,15;24,17;26,22;26,25;24,29;16,32;10,32;3,29;0,25" o:connectangles="0,0,0,0,0,0,0,0,0,0,0,0,0"/>
                  </v:shape>
                  <v:line id="Line 1631" o:spid="_x0000_s1416" style="position:absolute;visibility:visible;mso-wrap-style:square;v-text-anchor:top" from="3158,149" to="31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MY8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f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oxjxQAAAN0AAAAPAAAAAAAAAAAAAAAAAJgCAABkcnMv&#10;ZG93bnJldi54bWxQSwUGAAAAAAQABAD1AAAAigMAAAAA&#10;" strokeweight=".30869mm"/>
                  <v:shape id="Freeform 1632" o:spid="_x0000_s1417" style="position:absolute;left:3158;top:147;width:24;height:7;visibility:visible;mso-wrap-style:square;v-text-anchor:top" coordsize="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q+sIA&#10;AADdAAAADwAAAGRycy9kb3ducmV2LnhtbERPTWvCQBC9C/6HZQq96SYtFI2uUloC7TFR72N2mg3N&#10;zsbsJqb++m6h4G0e73O2+8m2YqTeN44VpMsEBHHldMO1guMhX6xA+ICssXVMCn7Iw343n20x0+7K&#10;BY1lqEUMYZ+hAhNCl0npK0MW/dJ1xJH7cr3FEGFfS93jNYbbVj4lyYu02HBsMNjRm6HquxysgmeT&#10;fr7z6VZUp8vZNJwfxmG8KfX4ML1uQASawl387/7Qcf56ncLf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er6wgAAAN0AAAAPAAAAAAAAAAAAAAAAAJgCAABkcnMvZG93&#10;bnJldi54bWxQSwUGAAAAAAQABAD1AAAAhwMAAAAA&#10;" path="m,13l36,,72,r38,13l121,36e" filled="f" strokeweight=".30869mm">
                    <v:path arrowok="t" o:connecttype="custom" o:connectlocs="0,3;7,0;14,0;22,3;24,7" o:connectangles="0,0,0,0,0"/>
                  </v:shape>
                  <v:line id="Line 1633" o:spid="_x0000_s1418" style="position:absolute;visibility:visible;mso-wrap-style:square;v-text-anchor:top" from="3511,97" to="3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3j8MA&#10;AADdAAAADwAAAGRycy9kb3ducmV2LnhtbERPzWrCQBC+F3yHZQremk2UFpO6igjSXnqI+gBDdkyC&#10;2dk1u03SPn1XEHqbj+931tvJdGKg3reWFWRJCoK4srrlWsH5dHhZgfABWWNnmRT8kIftZva0xkLb&#10;kUsajqEWMYR9gQqaEFwhpa8aMugT64gjd7G9wRBhX0vd4xjDTScXafomDbYcGxp0tG+ouh6/jYLf&#10;g799lZJuWfbBrlzuX0/u6pSaP0+7dxCBpvAvfrg/dZyf5w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i3j8MAAADdAAAADwAAAAAAAAAAAAAAAACYAgAAZHJzL2Rv&#10;d25yZXYueG1sUEsFBgAAAAAEAAQA9QAAAIgDAAAAAA==&#10;" strokeweight=".30869mm"/>
                  <v:line id="Line 1634" o:spid="_x0000_s1419" style="position:absolute;visibility:visible;mso-wrap-style:square;v-text-anchor:top" from="3511,97" to="35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SFMMA&#10;AADdAAAADwAAAGRycy9kb3ducmV2LnhtbERPzWrCQBC+F3yHZQremk0aWkzqKiKIvfQQ9QGG7JgE&#10;s7NrdmuiT98tFHqbj+93luvJ9OJGg+8sK8iSFARxbXXHjYLTcfeyAOEDssbeMim4k4f1ava0xFLb&#10;kSu6HUIjYgj7EhW0IbhSSl+3ZNAn1hFH7mwHgyHCoZF6wDGGm16+pum7NNhxbGjR0bal+nL4Ngoe&#10;O3/9qiRds2zPrsq3b0d3cUrNn6fNB4hAU/gX/7k/dZxfFD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SFMMAAADdAAAADwAAAAAAAAAAAAAAAACYAgAAZHJzL2Rv&#10;d25yZXYueG1sUEsFBgAAAAAEAAQA9QAAAIgDAAAAAA==&#10;" strokeweight=".30869mm"/>
                  <v:line id="Line 1635" o:spid="_x0000_s1420" style="position:absolute;visibility:visible;mso-wrap-style:square;v-text-anchor:top" from="3511,97" to="3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KYMIA&#10;AADdAAAADwAAAGRycy9kb3ducmV2LnhtbERPzYrCMBC+C75DGGFvmnb9Ye0aZRFELx6q+wBDM9sW&#10;m0lsonZ9eiMI3ubj+53FqjONuFLra8sK0lECgriwuuZSwe9xM/wC4QOyxsYyKfgnD6tlv7fATNsb&#10;53Q9hFLEEPYZKqhCcJmUvqjIoB9ZRxy5P9saDBG2pdQt3mK4aeRnksykwZpjQ4WO1hUVp8PFKLhv&#10;/HmfSzqn6ZZdPl5Pj+7klPoYdD/fIAJ14S1+uXc6zp/PJ/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YpgwgAAAN0AAAAPAAAAAAAAAAAAAAAAAJgCAABkcnMvZG93&#10;bnJldi54bWxQSwUGAAAAAAQABAD1AAAAhwMAAAAA&#10;" strokeweight=".30869mm"/>
                  <v:shape id="Freeform 1636" o:spid="_x0000_s1421" style="position:absolute;left:3499;top:25;width:17;height:72;visibility:visible;mso-wrap-style:square;v-text-anchor:top" coordsize="8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q8IA&#10;AADdAAAADwAAAGRycy9kb3ducmV2LnhtbERPS4vCMBC+L/gfwgje1tQFl7VrFF0RZG8+Lt6GZrYJ&#10;NpPSxNr6640g7G0+vufMl52rREtNsJ4VTMYZCOLCa8ulgtNx+/4FIkRkjZVnUtBTgOVi8DbHXPsb&#10;76k9xFKkEA45KjAx1rmUoTDkMIx9TZy4P984jAk2pdQN3lK4q+RHln1Kh5ZTg8GafgwVl8PVKfi9&#10;9HZj9+venM/348lwVch2otRo2K2+QUTq4r/45d7pNH82m8Lzm3S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f+rwgAAAN0AAAAPAAAAAAAAAAAAAAAAAJgCAABkcnMvZG93&#10;bnJldi54bWxQSwUGAAAAAAQABAD1AAAAhwMAAAAA&#10;" path="m60,361l36,326,11,277,,216,,168,11,107,36,59,60,23,85,e" filled="f" strokeweight=".30869mm">
                    <v:path arrowok="t" o:connecttype="custom" o:connectlocs="12,72;7,65;2,55;0,43;0,34;2,21;7,12;12,5;17,0" o:connectangles="0,0,0,0,0,0,0,0,0"/>
                  </v:shape>
                  <v:line id="Line 1637" o:spid="_x0000_s1422" style="position:absolute;visibility:visible;mso-wrap-style:square;v-text-anchor:top" from="3533,54" to="3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xjMMA&#10;AADdAAAADwAAAGRycy9kb3ducmV2LnhtbERPzWrCQBC+F3yHZYTemk1alCa6igjSXnpI9AGG7DQJ&#10;ZmfX7NakffquIHibj+931tvJ9OJKg+8sK8iSFARxbXXHjYLT8fDyDsIHZI29ZVLwSx62m9nTGgtt&#10;Ry7pWoVGxBD2BSpoQ3CFlL5uyaBPrCOO3LcdDIYIh0bqAccYbnr5mqZLabDj2NCio31L9bn6MQr+&#10;Dv7yVUq6ZNkHu/Jtvzi6s1PqeT7tViACTeEhvrs/dZyf5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xjMMAAADdAAAADwAAAAAAAAAAAAAAAACYAgAAZHJzL2Rv&#10;d25yZXYueG1sUEsFBgAAAAAEAAQA9QAAAIgDAAAAAA==&#10;" strokeweight=".30869mm"/>
                  <v:shape id="Freeform 1638" o:spid="_x0000_s1423" style="position:absolute;left:3530;top:54;width:27;height:31;visibility:visible;mso-wrap-style:square;v-text-anchor:top" coordsize="13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lAMEA&#10;AADdAAAADwAAAGRycy9kb3ducmV2LnhtbERP24rCMBB9X/Afwgi+rYkLulqNIgveHha0+gFDM7bF&#10;ZlKaqPXvjSD4NodzndmitZW4UeNLxxoGfQWCOHOm5FzD6bj6HoPwAdlg5Zg0PMjDYt75mmFi3J0P&#10;dEtDLmII+wQ1FCHUiZQ+K8ii77uaOHJn11gMETa5NA3eY7it5I9SI2mx5NhQYE1/BWWX9Go1/Kux&#10;ytONN0PlB3a126fX9b7Uutdtl1MQgdrwEb/dWxPnTya/8Pomn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NJQDBAAAA3QAAAA8AAAAAAAAAAAAAAAAAmAIAAGRycy9kb3du&#10;cmV2LnhtbFBLBQYAAAAABAAEAPUAAACGAwAAAAA=&#10;" path="m13,l,23,13,48,36,59,98,71r25,13l134,107r,12l123,143,85,155r-36,l13,143,,119e" filled="f" strokeweight=".30869mm">
                    <v:path arrowok="t" o:connecttype="custom" o:connectlocs="3,0;0,5;3,10;7,12;20,14;25,17;27,21;27,24;25,29;17,31;10,31;3,29;0,24" o:connectangles="0,0,0,0,0,0,0,0,0,0,0,0,0"/>
                  </v:shape>
                  <v:line id="Line 1639" o:spid="_x0000_s1424" style="position:absolute;visibility:visible;mso-wrap-style:square;v-text-anchor:top" from="3533,54" to="3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AZc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f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IBlxQAAAN0AAAAPAAAAAAAAAAAAAAAAAJgCAABkcnMv&#10;ZG93bnJldi54bWxQSwUGAAAAAAQABAD1AAAAigMAAAAA&#10;" strokeweight=".30869mm"/>
                  <v:shape id="Freeform 1640" o:spid="_x0000_s1425" style="position:absolute;left:3533;top:51;width:24;height:7;visibility:visible;mso-wrap-style:square;v-text-anchor:top" coordsize="1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0P8IA&#10;AADdAAAADwAAAGRycy9kb3ducmV2LnhtbERPTWsCMRC9C/6HMIXeNFsP0t0apRQEPdiiLfQ6bmaT&#10;xc1k3WR1++8bQfA2j/c5i9XgGnGhLtSeFbxMMxDEpdc1GwU/3+vJK4gQkTU2nknBHwVYLcejBRba&#10;X3lPl0M0IoVwKFCBjbEtpAylJYdh6lvixFW+cxgT7IzUHV5TuGvkLMvm0mHNqcFiSx+WytOhdwp+&#10;7ddnP6swyK3vKz6ezUbujFLPT8P7G4hIQ3yI7+6NTvPzPIfb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LQ/wgAAAN0AAAAPAAAAAAAAAAAAAAAAAJgCAABkcnMvZG93&#10;bnJldi54bWxQSwUGAAAAAAQABAD1AAAAhwMAAAAA&#10;" path="m,12l36,,72,r38,12l121,35e" filled="f" strokeweight=".30869mm">
                    <v:path arrowok="t" o:connecttype="custom" o:connectlocs="0,2;7,0;14,0;22,2;24,7" o:connectangles="0,0,0,0,0"/>
                  </v:shape>
                  <v:line id="Line 1641" o:spid="_x0000_s1426" style="position:absolute;visibility:visible;mso-wrap-style:square;v-text-anchor:top" from="3589,58" to="35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yW8MA&#10;AADdAAAADwAAAGRycy9kb3ducmV2LnhtbESPwW7CMAyG70h7h8iTdoO0ICbUEdCEhOCyQ4EHsBrT&#10;VjROaAKUPf18QNrR+v1/9rdcD65Td+pj69lAPslAEVfetlwbOB234wWomJAtdp7JwJMirFdvoyUW&#10;1j+4pPsh1UogHAs00KQUCq1j1ZDDOPGBWLKz7x0mGfta2x4fAnednmbZp3bYslxoMNCmoepyuDkD&#10;v9t4/Sk1XfN8x6GcbebHcAnGfLwP31+gEg3pf/nV3lsDQpT/xUZM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kyW8MAAADdAAAADwAAAAAAAAAAAAAAAACYAgAAZHJzL2Rv&#10;d25yZXYueG1sUEsFBgAAAAAEAAQA9QAAAIgDAAAAAA==&#10;" strokeweight=".30869mm"/>
                  <v:shape id="Freeform 1642" o:spid="_x0000_s1427" style="position:absolute;left:3572;top:58;width:17;height:44;visibility:visible;mso-wrap-style:square;v-text-anchor:top" coordsize="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XcUA&#10;AADdAAAADwAAAGRycy9kb3ducmV2LnhtbESPT2vCQBTE74LfYXlCb2ZjC2LTbKSIhVI8WE2hx0f2&#10;5Q/Nvg3ZTYzf3hWEHoeZ+Q2TbifTipF611hWsIpiEMSF1Q1XCvLzx3IDwnlkja1lUnAlB9tsPksx&#10;0fbC3zSefCUChF2CCmrvu0RKV9Rk0EW2Iw5eaXuDPsi+krrHS4CbVj7H8VoabDgs1NjRrqbi7zQY&#10;BWXR6pef/VAef79sPhw2Fb6OR6WeFtP7GwhPk/8PP9qfWkEgruD+Jj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FdxQAAAN0AAAAPAAAAAAAAAAAAAAAAAJgCAABkcnMv&#10;ZG93bnJldi54bWxQSwUGAAAAAAQABAD1AAAAigMAAAAA&#10;" path="m85,r,48l73,109,49,158,24,193,,217e" filled="f" strokeweight=".30869mm">
                    <v:path arrowok="t" o:connecttype="custom" o:connectlocs="17,0;17,10;15,22;10,32;5,39;0,44" o:connectangles="0,0,0,0,0,0"/>
                  </v:shape>
                  <v:line id="Line 1643" o:spid="_x0000_s1428" style="position:absolute;visibility:visible;mso-wrap-style:square;v-text-anchor:top" from="3589,58" to="35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Jt8EA&#10;AADdAAAADwAAAGRycy9kb3ducmV2LnhtbESPwarCMBRE9w/8h3AFd8+0iiLVKCKIbt6i6gdcmmtb&#10;bG5iE7X69eaB4HKYmTPMYtWZRtyp9bVlBekwAUFcWF1zqeB03P7OQPiArLGxTAqe5GG17P0sMNP2&#10;wTndD6EUEcI+QwVVCC6T0hcVGfRD64ijd7atwRBlW0rd4iPCTSNHSTKVBmuOCxU62lRUXA43o+C1&#10;9de/XNI1TXfs8vFmcnQXp9Sg363nIAJ14Rv+tPdaQSSO4P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3CbfBAAAA3QAAAA8AAAAAAAAAAAAAAAAAmAIAAGRycy9kb3du&#10;cmV2LnhtbFBLBQYAAAAABAAEAPUAAACGAwAAAAA=&#10;" strokeweight=".30869mm"/>
                  <v:shape id="Freeform 1644" o:spid="_x0000_s1429" style="position:absolute;left:3572;top:25;width:17;height:33;visibility:visible;mso-wrap-style:square;v-text-anchor:top" coordsize="8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LJsEA&#10;AADdAAAADwAAAGRycy9kb3ducmV2LnhtbERP3WrCMBS+F/YO4Qi7kZmoY4zOKHMgDK/W6gMcmmNT&#10;bE5KkrXd2y/CYJcf3/92P7lODBRi61nDaqlAENfetNxouJyPT68gYkI22HkmDT8UYb97mG2xMH7k&#10;koYqNSKHcCxQg02pL6SMtSWHcel74sxdfXCYMgyNNAHHHO46uVbqRTpsOTdY7OnDUn2rvp2GdXkM&#10;9lIunod+PFzPp/Jr2OQ9+nE+vb+BSDSlf/Gf+9Nkn1IbuL/JT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5CybBAAAA3QAAAA8AAAAAAAAAAAAAAAAAmAIAAGRycy9kb3du&#10;cmV2LnhtbFBLBQYAAAAABAAEAPUAAACGAwAAAAA=&#10;" path="m85,168l73,107,49,59,24,23,,e" filled="f" strokeweight=".30869mm">
                    <v:path arrowok="t" o:connecttype="custom" o:connectlocs="17,33;15,21;10,12;5,5;0,0" o:connectangles="0,0,0,0,0"/>
                  </v:shape>
                </v:group>
                <v:line id="Line 1646" o:spid="_x0000_s1430" style="position:absolute;visibility:visible;mso-wrap-style:square;v-text-anchor:top" from="214,31" to="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0WMMA&#10;AADdAAAADwAAAGRycy9kb3ducmV2LnhtbESPQYvCMBSE74L/ITxhb5p2V5elGmURRC8eav0Bj+bZ&#10;FpuX2ETt7q83guBxmJlvmMWqN624UecbywrSSQKCuLS64UrBsdiMf0D4gKyxtUwK/sjDajkcLDDT&#10;9s453Q6hEhHCPkMFdQguk9KXNRn0E+uIo3eyncEQZVdJ3eE9wk0rP5PkWxpsOC7U6GhdU3k+XI2C&#10;/42/7HNJlzTdssu/1rPCnZ1SH6P+dw4iUB/e4Vd7pxVE4h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0WMMAAADdAAAADwAAAAAAAAAAAAAAAACYAgAAZHJzL2Rv&#10;d25yZXYueG1sUEsFBgAAAAAEAAQA9QAAAIgDAAAAAA==&#10;" strokeweight=".30869mm"/>
                <v:shape id="Freeform 1647" o:spid="_x0000_s1431" style="position:absolute;left:214;top:31;width:17;height:34;visibility:visible;mso-wrap-style:square;v-text-anchor:top" coordsize="8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v4MQA&#10;AADdAAAADwAAAGRycy9kb3ducmV2LnhtbESP3YrCMBSE7xf2HcJZ8G5NFZTSNS0iKqI3/uwDHJpj&#10;W21OahO1u09vBMHLYWa+YSZZZ2pxo9ZVlhUM+hEI4tzqigsFv4fFdwzCeWSNtWVS8EcOsvTzY4KJ&#10;tnfe0W3vCxEg7BJUUHrfJFK6vCSDrm8b4uAdbWvQB9kWUrd4D3BTy2EUjaXBisNCiQ3NSsrP+6tR&#10;cKn10qx3a38q4vn/ZZNvm/g8Var31U1/QHjq/Dv8aq+0gkAcwfNNe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r+DEAAAA3QAAAA8AAAAAAAAAAAAAAAAAmAIAAGRycy9k&#10;b3ducmV2LnhtbFBLBQYAAAAABAAEAPUAAACJAwAAAAA=&#10;" path="m,l23,23,47,59r25,49l85,169e" filled="f" strokeweight=".30869mm">
                  <v:path arrowok="t" o:connecttype="custom" o:connectlocs="0,0;5,5;9,12;14,22;17,34" o:connectangles="0,0,0,0,0"/>
                </v:shape>
                <w10:anchorlock/>
              </v:group>
            </w:pict>
          </mc:Fallback>
        </mc:AlternateContent>
      </w:r>
    </w:p>
    <w:p w14:paraId="04CD8ECE" w14:textId="524298DE"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7</w:t>
      </w:r>
      <w:r w:rsidR="00F12DB9">
        <w:rPr>
          <w:noProof/>
        </w:rPr>
        <w:fldChar w:fldCharType="end"/>
      </w:r>
      <w:r>
        <w:t xml:space="preserve"> Diagrama de bloques del PLL en el dominio de Laplace</w:t>
      </w:r>
    </w:p>
    <w:p w14:paraId="5CEC162D" w14:textId="77777777" w:rsidR="00E51D3D" w:rsidRDefault="00E51D3D">
      <w:r>
        <w:t xml:space="preserve">A la relación  </w:t>
      </w:r>
      <w:r>
        <w:sym w:font="Symbol" w:char="F071"/>
      </w:r>
      <w:r>
        <w:rPr>
          <w:vertAlign w:val="subscript"/>
        </w:rPr>
        <w:t>so</w:t>
      </w:r>
      <w:r>
        <w:t xml:space="preserve">(s)/ </w:t>
      </w:r>
      <w:r>
        <w:sym w:font="Symbol" w:char="F071"/>
      </w:r>
      <w:r>
        <w:rPr>
          <w:vertAlign w:val="subscript"/>
        </w:rPr>
        <w:t>e</w:t>
      </w:r>
      <w:r>
        <w:t xml:space="preserve">(s) se la suele denominar ganancia en lazo abierto </w:t>
      </w:r>
      <w:r>
        <w:rPr>
          <w:b/>
        </w:rPr>
        <w:t>G(s)</w:t>
      </w:r>
      <w:r>
        <w:t>. Con ello puede escribirse:</w:t>
      </w:r>
    </w:p>
    <w:p w14:paraId="681BB607" w14:textId="77777777" w:rsidR="00E51D3D" w:rsidRPr="00332E23" w:rsidRDefault="00E51D3D">
      <w:pPr>
        <w:jc w:val="center"/>
        <w:rPr>
          <w:lang w:val="es-ES"/>
        </w:rPr>
      </w:pPr>
      <w:r w:rsidRPr="00B5570F">
        <w:rPr>
          <w:sz w:val="24"/>
        </w:rPr>
        <w:sym w:font="Symbol" w:char="F071"/>
      </w:r>
      <w:r w:rsidRPr="00332E23">
        <w:rPr>
          <w:sz w:val="24"/>
          <w:vertAlign w:val="subscript"/>
          <w:lang w:val="es-ES"/>
        </w:rPr>
        <w:t>so</w:t>
      </w:r>
      <w:r w:rsidRPr="00332E23">
        <w:rPr>
          <w:sz w:val="24"/>
          <w:lang w:val="es-ES"/>
        </w:rPr>
        <w:t xml:space="preserve">(s)= G(s) </w:t>
      </w:r>
      <w:r w:rsidRPr="00B5570F">
        <w:rPr>
          <w:sz w:val="24"/>
        </w:rPr>
        <w:sym w:font="Symbol" w:char="F071"/>
      </w:r>
      <w:r w:rsidRPr="00332E23">
        <w:rPr>
          <w:sz w:val="24"/>
          <w:vertAlign w:val="subscript"/>
          <w:lang w:val="es-ES"/>
        </w:rPr>
        <w:t>e</w:t>
      </w:r>
      <w:r w:rsidRPr="00332E23">
        <w:rPr>
          <w:sz w:val="24"/>
          <w:lang w:val="es-ES"/>
        </w:rPr>
        <w:t>(s)</w:t>
      </w:r>
    </w:p>
    <w:p w14:paraId="0A232A26" w14:textId="77777777" w:rsidR="00E51D3D" w:rsidRPr="00332E23" w:rsidRDefault="00E51D3D">
      <w:pPr>
        <w:rPr>
          <w:lang w:val="es-ES"/>
        </w:rPr>
      </w:pPr>
      <w:r w:rsidRPr="00332E23">
        <w:rPr>
          <w:lang w:val="es-ES"/>
        </w:rPr>
        <w:t>que junto con:</w:t>
      </w:r>
    </w:p>
    <w:p w14:paraId="0214B419" w14:textId="77777777" w:rsidR="00E51D3D" w:rsidRPr="00332E23" w:rsidRDefault="00E51D3D">
      <w:pPr>
        <w:jc w:val="center"/>
        <w:rPr>
          <w:sz w:val="24"/>
          <w:lang w:val="es-ES"/>
        </w:rPr>
      </w:pPr>
      <w:r w:rsidRPr="00B5570F">
        <w:rPr>
          <w:sz w:val="24"/>
        </w:rPr>
        <w:sym w:font="Symbol" w:char="F071"/>
      </w:r>
      <w:proofErr w:type="spellStart"/>
      <w:r w:rsidRPr="00332E23">
        <w:rPr>
          <w:sz w:val="24"/>
          <w:vertAlign w:val="subscript"/>
          <w:lang w:val="es-ES"/>
        </w:rPr>
        <w:t>e</w:t>
      </w:r>
      <w:proofErr w:type="spellEnd"/>
      <w:r w:rsidRPr="00332E23">
        <w:rPr>
          <w:sz w:val="24"/>
          <w:lang w:val="es-ES"/>
        </w:rPr>
        <w:t xml:space="preserve">(s)= </w:t>
      </w:r>
      <w:r w:rsidRPr="00B5570F">
        <w:rPr>
          <w:sz w:val="24"/>
        </w:rPr>
        <w:sym w:font="Symbol" w:char="F071"/>
      </w:r>
      <w:proofErr w:type="spellStart"/>
      <w:r w:rsidRPr="00332E23">
        <w:rPr>
          <w:sz w:val="24"/>
          <w:vertAlign w:val="subscript"/>
          <w:lang w:val="es-ES"/>
        </w:rPr>
        <w:t>io</w:t>
      </w:r>
      <w:proofErr w:type="spellEnd"/>
      <w:r w:rsidRPr="00332E23">
        <w:rPr>
          <w:sz w:val="24"/>
          <w:lang w:val="es-ES"/>
        </w:rPr>
        <w:t xml:space="preserve">(s) - </w:t>
      </w:r>
      <w:r w:rsidRPr="00B5570F">
        <w:rPr>
          <w:sz w:val="24"/>
        </w:rPr>
        <w:sym w:font="Symbol" w:char="F071"/>
      </w:r>
      <w:r w:rsidRPr="00332E23">
        <w:rPr>
          <w:sz w:val="24"/>
          <w:vertAlign w:val="subscript"/>
          <w:lang w:val="es-ES"/>
        </w:rPr>
        <w:t>so</w:t>
      </w:r>
      <w:r w:rsidRPr="00332E23">
        <w:rPr>
          <w:sz w:val="24"/>
          <w:lang w:val="es-ES"/>
        </w:rPr>
        <w:t>(s)</w:t>
      </w:r>
    </w:p>
    <w:p w14:paraId="6F4DD0B6" w14:textId="77777777" w:rsidR="00E51D3D" w:rsidRDefault="00E51D3D">
      <w:r>
        <w:t xml:space="preserve">permiten obtener la relación </w:t>
      </w:r>
      <w:r w:rsidRPr="00B5570F">
        <w:rPr>
          <w:sz w:val="24"/>
        </w:rPr>
        <w:sym w:font="Symbol" w:char="F071"/>
      </w:r>
      <w:r w:rsidRPr="00B5570F">
        <w:rPr>
          <w:sz w:val="24"/>
          <w:vertAlign w:val="subscript"/>
        </w:rPr>
        <w:t>so</w:t>
      </w:r>
      <w:r w:rsidRPr="00B5570F">
        <w:rPr>
          <w:sz w:val="24"/>
        </w:rPr>
        <w:t xml:space="preserve">(s)/ </w:t>
      </w:r>
      <w:r w:rsidRPr="00B5570F">
        <w:rPr>
          <w:sz w:val="24"/>
        </w:rPr>
        <w:sym w:font="Symbol" w:char="F071"/>
      </w:r>
      <w:proofErr w:type="spellStart"/>
      <w:r w:rsidRPr="00B5570F">
        <w:rPr>
          <w:sz w:val="24"/>
          <w:vertAlign w:val="subscript"/>
        </w:rPr>
        <w:t>io</w:t>
      </w:r>
      <w:proofErr w:type="spellEnd"/>
      <w:r w:rsidRPr="00B5570F">
        <w:rPr>
          <w:sz w:val="24"/>
        </w:rPr>
        <w:t>(s)</w:t>
      </w:r>
      <w:r>
        <w:t xml:space="preserve"> denominada ganancia en lazo cerrado </w:t>
      </w:r>
      <w:r>
        <w:rPr>
          <w:b/>
        </w:rPr>
        <w:t>H(s)</w:t>
      </w:r>
      <w:r>
        <w:t>. Operando con las ecuaciones anteriores se obtiene:</w:t>
      </w:r>
    </w:p>
    <w:p w14:paraId="174CC7B7" w14:textId="77777777" w:rsidR="00E51D3D" w:rsidRPr="009D1B46" w:rsidRDefault="00E51D3D" w:rsidP="00F166E6">
      <w:pPr>
        <w:spacing w:before="120" w:after="120"/>
        <w:jc w:val="center"/>
        <w:rPr>
          <w:lang w:val="en-US"/>
        </w:rPr>
      </w:pPr>
      <w:r w:rsidRPr="009D1B46">
        <w:rPr>
          <w:sz w:val="24"/>
          <w:lang w:val="en-US"/>
        </w:rPr>
        <w:t xml:space="preserve">H(s) = </w:t>
      </w:r>
      <w:r w:rsidRPr="00B5570F">
        <w:rPr>
          <w:sz w:val="24"/>
        </w:rPr>
        <w:sym w:font="Symbol" w:char="F071"/>
      </w:r>
      <w:r w:rsidRPr="009D1B46">
        <w:rPr>
          <w:sz w:val="24"/>
          <w:vertAlign w:val="subscript"/>
          <w:lang w:val="en-US"/>
        </w:rPr>
        <w:t>so</w:t>
      </w:r>
      <w:r w:rsidRPr="009D1B46">
        <w:rPr>
          <w:sz w:val="24"/>
          <w:lang w:val="en-US"/>
        </w:rPr>
        <w:t xml:space="preserve">(s)/ </w:t>
      </w:r>
      <w:r w:rsidRPr="00B5570F">
        <w:rPr>
          <w:sz w:val="24"/>
        </w:rPr>
        <w:sym w:font="Symbol" w:char="F071"/>
      </w:r>
      <w:proofErr w:type="spellStart"/>
      <w:r w:rsidRPr="009D1B46">
        <w:rPr>
          <w:sz w:val="24"/>
          <w:vertAlign w:val="subscript"/>
          <w:lang w:val="en-US"/>
        </w:rPr>
        <w:t>io</w:t>
      </w:r>
      <w:proofErr w:type="spellEnd"/>
      <w:r w:rsidRPr="009D1B46">
        <w:rPr>
          <w:sz w:val="24"/>
          <w:lang w:val="en-US"/>
        </w:rPr>
        <w:t>(s) = G(s)</w:t>
      </w:r>
      <w:proofErr w:type="gramStart"/>
      <w:r w:rsidRPr="009D1B46">
        <w:rPr>
          <w:sz w:val="24"/>
          <w:lang w:val="en-US"/>
        </w:rPr>
        <w:t>/[</w:t>
      </w:r>
      <w:proofErr w:type="gramEnd"/>
      <w:r w:rsidRPr="009D1B46">
        <w:rPr>
          <w:sz w:val="24"/>
          <w:lang w:val="en-US"/>
        </w:rPr>
        <w:t>1 + G(s)]</w:t>
      </w:r>
    </w:p>
    <w:p w14:paraId="779669C1" w14:textId="77777777" w:rsidR="00E51D3D" w:rsidRDefault="00E51D3D">
      <w:r>
        <w:t xml:space="preserve">Si, como ya se ha comentado, no se considera el bloque </w:t>
      </w:r>
      <w:r>
        <w:rPr>
          <w:b/>
        </w:rPr>
        <w:t>F(s)</w:t>
      </w:r>
      <w:r>
        <w:t xml:space="preserve"> y se llama </w:t>
      </w:r>
      <w:proofErr w:type="spellStart"/>
      <w:r>
        <w:t>K</w:t>
      </w:r>
      <w:r>
        <w:rPr>
          <w:vertAlign w:val="subscript"/>
        </w:rPr>
        <w:t>t</w:t>
      </w:r>
      <w:proofErr w:type="spellEnd"/>
      <w:r>
        <w:t>=</w:t>
      </w:r>
      <w:proofErr w:type="spellStart"/>
      <w:r>
        <w:t>K</w:t>
      </w:r>
      <w:r>
        <w:rPr>
          <w:vertAlign w:val="subscript"/>
        </w:rPr>
        <w:t>d</w:t>
      </w:r>
      <w:r>
        <w:t>K</w:t>
      </w:r>
      <w:r>
        <w:rPr>
          <w:vertAlign w:val="subscript"/>
        </w:rPr>
        <w:t>v</w:t>
      </w:r>
      <w:proofErr w:type="spellEnd"/>
      <w:r>
        <w:t xml:space="preserve"> se tiene:</w:t>
      </w:r>
    </w:p>
    <w:p w14:paraId="60640CBE" w14:textId="77777777" w:rsidR="00E51D3D" w:rsidRPr="00B5570F" w:rsidRDefault="00E51D3D" w:rsidP="00F166E6">
      <w:pPr>
        <w:spacing w:before="120"/>
        <w:jc w:val="center"/>
        <w:rPr>
          <w:sz w:val="24"/>
          <w:lang w:val="en-US"/>
        </w:rPr>
      </w:pPr>
      <w:r w:rsidRPr="00B5570F">
        <w:rPr>
          <w:sz w:val="24"/>
          <w:lang w:val="en-US"/>
        </w:rPr>
        <w:t>G(s) = F(s)</w:t>
      </w:r>
      <w:proofErr w:type="spellStart"/>
      <w:r w:rsidRPr="00B5570F">
        <w:rPr>
          <w:sz w:val="24"/>
          <w:lang w:val="en-US"/>
        </w:rPr>
        <w:t>K</w:t>
      </w:r>
      <w:r w:rsidRPr="00B5570F">
        <w:rPr>
          <w:sz w:val="24"/>
          <w:vertAlign w:val="subscript"/>
          <w:lang w:val="en-US"/>
        </w:rPr>
        <w:t>t</w:t>
      </w:r>
      <w:proofErr w:type="spellEnd"/>
      <w:r w:rsidRPr="00B5570F">
        <w:rPr>
          <w:sz w:val="24"/>
          <w:lang w:val="en-US"/>
        </w:rPr>
        <w:t xml:space="preserve">/s = </w:t>
      </w:r>
      <w:proofErr w:type="spellStart"/>
      <w:r w:rsidRPr="00B5570F">
        <w:rPr>
          <w:sz w:val="24"/>
          <w:lang w:val="en-US"/>
        </w:rPr>
        <w:t>K</w:t>
      </w:r>
      <w:r w:rsidRPr="00B5570F">
        <w:rPr>
          <w:sz w:val="24"/>
          <w:vertAlign w:val="subscript"/>
          <w:lang w:val="en-US"/>
        </w:rPr>
        <w:t>t</w:t>
      </w:r>
      <w:proofErr w:type="spellEnd"/>
      <w:r w:rsidRPr="00B5570F">
        <w:rPr>
          <w:sz w:val="24"/>
          <w:lang w:val="en-US"/>
        </w:rPr>
        <w:t>/s</w:t>
      </w:r>
    </w:p>
    <w:p w14:paraId="7949CA22" w14:textId="77777777" w:rsidR="00E51D3D" w:rsidRPr="00DA36A3" w:rsidRDefault="00E51D3D">
      <w:pPr>
        <w:jc w:val="left"/>
        <w:rPr>
          <w:lang w:val="en-US"/>
        </w:rPr>
      </w:pPr>
      <w:r w:rsidRPr="00DA36A3">
        <w:rPr>
          <w:lang w:val="en-US"/>
        </w:rPr>
        <w:t>y</w:t>
      </w:r>
    </w:p>
    <w:p w14:paraId="1EDC76E2" w14:textId="77777777" w:rsidR="00E51D3D" w:rsidRPr="00DA36A3" w:rsidRDefault="00E51D3D">
      <w:pPr>
        <w:jc w:val="center"/>
        <w:rPr>
          <w:lang w:val="en-US"/>
        </w:rPr>
      </w:pPr>
      <w:r w:rsidRPr="00B5570F">
        <w:rPr>
          <w:sz w:val="24"/>
          <w:lang w:val="en-US"/>
        </w:rPr>
        <w:t>H(s)</w:t>
      </w:r>
      <w:r w:rsidR="00B5570F">
        <w:rPr>
          <w:sz w:val="24"/>
          <w:lang w:val="en-US"/>
        </w:rPr>
        <w:t xml:space="preserve"> </w:t>
      </w:r>
      <w:r w:rsidRPr="00B5570F">
        <w:rPr>
          <w:sz w:val="24"/>
          <w:lang w:val="en-US"/>
        </w:rPr>
        <w:t xml:space="preserve">= </w:t>
      </w:r>
      <w:r w:rsidRPr="00B5570F">
        <w:rPr>
          <w:sz w:val="24"/>
        </w:rPr>
        <w:sym w:font="Symbol" w:char="F071"/>
      </w:r>
      <w:r w:rsidRPr="00B5570F">
        <w:rPr>
          <w:sz w:val="24"/>
          <w:vertAlign w:val="subscript"/>
          <w:lang w:val="en-US"/>
        </w:rPr>
        <w:t>so</w:t>
      </w:r>
      <w:r w:rsidRPr="00B5570F">
        <w:rPr>
          <w:sz w:val="24"/>
          <w:lang w:val="en-US"/>
        </w:rPr>
        <w:t>(s)/</w:t>
      </w:r>
      <w:r w:rsidRPr="00B5570F">
        <w:rPr>
          <w:sz w:val="24"/>
        </w:rPr>
        <w:sym w:font="Symbol" w:char="F071"/>
      </w:r>
      <w:proofErr w:type="spellStart"/>
      <w:r w:rsidRPr="00B5570F">
        <w:rPr>
          <w:sz w:val="24"/>
          <w:vertAlign w:val="subscript"/>
          <w:lang w:val="en-US"/>
        </w:rPr>
        <w:t>io</w:t>
      </w:r>
      <w:proofErr w:type="spellEnd"/>
      <w:r w:rsidRPr="00B5570F">
        <w:rPr>
          <w:sz w:val="24"/>
          <w:lang w:val="en-US"/>
        </w:rPr>
        <w:t xml:space="preserve">(s) = </w:t>
      </w:r>
      <w:proofErr w:type="spellStart"/>
      <w:r w:rsidRPr="00B5570F">
        <w:rPr>
          <w:sz w:val="24"/>
          <w:lang w:val="en-US"/>
        </w:rPr>
        <w:t>K</w:t>
      </w:r>
      <w:r w:rsidRPr="00B5570F">
        <w:rPr>
          <w:sz w:val="24"/>
          <w:vertAlign w:val="subscript"/>
          <w:lang w:val="en-US"/>
        </w:rPr>
        <w:t>t</w:t>
      </w:r>
      <w:proofErr w:type="spellEnd"/>
      <w:r w:rsidRPr="00B5570F">
        <w:rPr>
          <w:sz w:val="24"/>
          <w:lang w:val="en-US"/>
        </w:rPr>
        <w:t xml:space="preserve">/(s + </w:t>
      </w:r>
      <w:proofErr w:type="spellStart"/>
      <w:r w:rsidRPr="00B5570F">
        <w:rPr>
          <w:sz w:val="24"/>
          <w:lang w:val="en-US"/>
        </w:rPr>
        <w:t>K</w:t>
      </w:r>
      <w:r w:rsidRPr="00B5570F">
        <w:rPr>
          <w:sz w:val="24"/>
          <w:vertAlign w:val="subscript"/>
          <w:lang w:val="en-US"/>
        </w:rPr>
        <w:t>t</w:t>
      </w:r>
      <w:proofErr w:type="spellEnd"/>
      <w:r w:rsidRPr="00B5570F">
        <w:rPr>
          <w:sz w:val="24"/>
          <w:lang w:val="en-US"/>
        </w:rPr>
        <w:t>)</w:t>
      </w:r>
    </w:p>
    <w:p w14:paraId="0AC991C0" w14:textId="77777777" w:rsidR="00E51D3D" w:rsidRDefault="00E51D3D">
      <w:r>
        <w:t xml:space="preserve">Como se observa la presencia del integrador hace que la función de transferencia entre las fases de las señales de salida y entrada posea características de un filtro paso-bajo. Esto se muestra </w:t>
      </w:r>
      <w:r>
        <w:lastRenderedPageBreak/>
        <w:t xml:space="preserve">en la figura 1.8. </w:t>
      </w:r>
    </w:p>
    <w:p w14:paraId="71E91776" w14:textId="77777777" w:rsidR="00E51D3D" w:rsidRDefault="00E51D3D"/>
    <w:p w14:paraId="16360A39" w14:textId="77777777" w:rsidR="00E51D3D" w:rsidRDefault="00396F2B">
      <w:pPr>
        <w:keepNext/>
        <w:jc w:val="center"/>
      </w:pPr>
      <w:r>
        <w:rPr>
          <w:noProof/>
          <w:lang w:val="es-ES"/>
        </w:rPr>
        <w:drawing>
          <wp:inline distT="0" distB="0" distL="0" distR="0" wp14:anchorId="3F355215" wp14:editId="7B9AD228">
            <wp:extent cx="3352800" cy="21215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121535"/>
                    </a:xfrm>
                    <a:prstGeom prst="rect">
                      <a:avLst/>
                    </a:prstGeom>
                    <a:noFill/>
                  </pic:spPr>
                </pic:pic>
              </a:graphicData>
            </a:graphic>
          </wp:inline>
        </w:drawing>
      </w:r>
    </w:p>
    <w:p w14:paraId="3232E607" w14:textId="1FF0C1BC"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8</w:t>
      </w:r>
      <w:r w:rsidR="00F12DB9">
        <w:rPr>
          <w:noProof/>
        </w:rPr>
        <w:fldChar w:fldCharType="end"/>
      </w:r>
      <w:r>
        <w:t xml:space="preserve"> Característica paso-bajo de H(</w:t>
      </w:r>
      <w:proofErr w:type="spellStart"/>
      <w:r>
        <w:t>jw</w:t>
      </w:r>
      <w:proofErr w:type="spellEnd"/>
      <w:r>
        <w:t>)</w:t>
      </w:r>
    </w:p>
    <w:p w14:paraId="65AF72A8" w14:textId="77777777" w:rsidR="00E51D3D" w:rsidRDefault="00E51D3D"/>
    <w:p w14:paraId="16CE8840" w14:textId="77777777" w:rsidR="00E51D3D" w:rsidRDefault="00E51D3D">
      <w:r>
        <w:t xml:space="preserve">Su frecuencia de corte (a 3 dB) se da para: </w:t>
      </w:r>
      <w:r>
        <w:tab/>
      </w:r>
      <w:r>
        <w:sym w:font="Symbol" w:char="F0E7"/>
      </w:r>
      <w:r>
        <w:t>H(j</w:t>
      </w:r>
      <w:r>
        <w:sym w:font="Symbol" w:char="F077"/>
      </w:r>
      <w:r>
        <w:t>)</w:t>
      </w:r>
      <w:r>
        <w:sym w:font="Symbol" w:char="F0E7"/>
      </w:r>
      <w:r>
        <w:rPr>
          <w:position w:val="6"/>
        </w:rPr>
        <w:t>2</w:t>
      </w:r>
      <w:r>
        <w:t xml:space="preserve"> = 1/2, que en este caso vale: </w:t>
      </w:r>
      <w:r>
        <w:sym w:font="Symbol" w:char="F077"/>
      </w:r>
      <w:r>
        <w:rPr>
          <w:vertAlign w:val="subscript"/>
        </w:rPr>
        <w:t>3dB</w:t>
      </w:r>
      <w:r>
        <w:t>=</w:t>
      </w:r>
      <w:proofErr w:type="spellStart"/>
      <w:r>
        <w:t>K</w:t>
      </w:r>
      <w:r>
        <w:rPr>
          <w:vertAlign w:val="subscript"/>
        </w:rPr>
        <w:t>t</w:t>
      </w:r>
      <w:proofErr w:type="spellEnd"/>
    </w:p>
    <w:p w14:paraId="0C4DC456" w14:textId="77777777" w:rsidR="00E51D3D" w:rsidRPr="005024C3" w:rsidRDefault="005024C3">
      <w:r w:rsidRPr="005024C3">
        <w:t xml:space="preserve">Esta </w:t>
      </w:r>
      <w:r w:rsidRPr="005024C3">
        <w:rPr>
          <w:b/>
        </w:rPr>
        <w:t>característica paso-bajo</w:t>
      </w:r>
      <w:r w:rsidRPr="005024C3">
        <w:t xml:space="preserve"> es la responsable de que el </w:t>
      </w:r>
      <w:r w:rsidRPr="005024C3">
        <w:rPr>
          <w:b/>
        </w:rPr>
        <w:t>sistema</w:t>
      </w:r>
      <w:r w:rsidRPr="005024C3">
        <w:t xml:space="preserve"> (en concreto la fase de salida del VCO) sea capaz de </w:t>
      </w:r>
      <w:r w:rsidRPr="005024C3">
        <w:rPr>
          <w:b/>
        </w:rPr>
        <w:t>“seguir” sólo a las variaciones lentas de la señal de entrada</w:t>
      </w:r>
      <w:r w:rsidRPr="005024C3">
        <w:t xml:space="preserve"> (la fase de referencia)</w:t>
      </w:r>
    </w:p>
    <w:p w14:paraId="1E71DCDA" w14:textId="77777777" w:rsidR="00E51D3D" w:rsidRDefault="00E51D3D">
      <w:pPr>
        <w:pStyle w:val="Ttulo3"/>
      </w:pPr>
      <w:bookmarkStart w:id="6" w:name="_Toc194388125"/>
      <w:r>
        <w:t>Necesidad del filtro de lazo</w:t>
      </w:r>
      <w:bookmarkEnd w:id="6"/>
    </w:p>
    <w:p w14:paraId="11326739" w14:textId="77777777" w:rsidR="00E51D3D" w:rsidRPr="00F166E6" w:rsidRDefault="00A631AA">
      <w:r>
        <w:t>C</w:t>
      </w:r>
      <w:r w:rsidR="00E51D3D" w:rsidRPr="00F166E6">
        <w:t>omo se ha visto</w:t>
      </w:r>
      <w:r>
        <w:t xml:space="preserve"> en el apartado anterior</w:t>
      </w:r>
      <w:r w:rsidR="00E51D3D" w:rsidRPr="00F166E6">
        <w:t>, si</w:t>
      </w:r>
      <w:r>
        <w:t xml:space="preserve"> no se dispone de filtro de lazo y</w:t>
      </w:r>
      <w:r w:rsidR="00E51D3D" w:rsidRPr="00F166E6">
        <w:t xml:space="preserve"> se desea modificar el ancho de banda del PLL se debe modificar el valor de </w:t>
      </w:r>
      <w:proofErr w:type="spellStart"/>
      <w:r w:rsidR="00E51D3D" w:rsidRPr="00F166E6">
        <w:t>K</w:t>
      </w:r>
      <w:r w:rsidR="00E51D3D" w:rsidRPr="00F166E6">
        <w:rPr>
          <w:vertAlign w:val="subscript"/>
        </w:rPr>
        <w:t>t</w:t>
      </w:r>
      <w:proofErr w:type="spellEnd"/>
      <w:r w:rsidR="00E51D3D" w:rsidRPr="00F166E6">
        <w:t xml:space="preserve"> y, por tanto, las características del detector de fases y/o del VCO. El filtro (bloque </w:t>
      </w:r>
      <w:r w:rsidR="00E51D3D" w:rsidRPr="00F166E6">
        <w:rPr>
          <w:b/>
        </w:rPr>
        <w:t>F(s)</w:t>
      </w:r>
      <w:r w:rsidR="00E51D3D" w:rsidRPr="00F166E6">
        <w:t>) permite no sólo cambiar el ancho de banda sino el comportamiento del PLL en el transitorio.</w:t>
      </w:r>
    </w:p>
    <w:p w14:paraId="55AEA8E2" w14:textId="77777777" w:rsidR="00A631AA" w:rsidRDefault="00A631AA">
      <w:pPr>
        <w:rPr>
          <w:lang w:val="es-ES"/>
        </w:rPr>
      </w:pPr>
    </w:p>
    <w:p w14:paraId="2891C244" w14:textId="77777777" w:rsidR="00E51D3D" w:rsidRPr="00A631AA" w:rsidRDefault="00A631AA">
      <w:pPr>
        <w:rPr>
          <w:lang w:val="es-ES"/>
        </w:rPr>
      </w:pPr>
      <w:r>
        <w:rPr>
          <w:lang w:val="es-ES"/>
        </w:rPr>
        <w:t xml:space="preserve">Por otro </w:t>
      </w:r>
      <w:proofErr w:type="gramStart"/>
      <w:r>
        <w:rPr>
          <w:lang w:val="es-ES"/>
        </w:rPr>
        <w:t>lado</w:t>
      </w:r>
      <w:proofErr w:type="gramEnd"/>
      <w:r>
        <w:rPr>
          <w:lang w:val="es-ES"/>
        </w:rPr>
        <w:t xml:space="preserve"> h</w:t>
      </w:r>
      <w:r>
        <w:t xml:space="preserve">ay que </w:t>
      </w:r>
      <w:r>
        <w:rPr>
          <w:lang w:val="es-ES"/>
        </w:rPr>
        <w:t>recordar</w:t>
      </w:r>
      <w:r>
        <w:t xml:space="preserve"> que </w:t>
      </w:r>
      <w:r w:rsidRPr="00F166E6">
        <w:rPr>
          <w:b/>
        </w:rPr>
        <w:t>el filtro de lazo</w:t>
      </w:r>
      <w:r>
        <w:t xml:space="preserve"> no sólo permite controlar el comportamiento en alterna del PLL, sino que </w:t>
      </w:r>
      <w:r w:rsidRPr="00F166E6">
        <w:rPr>
          <w:b/>
        </w:rPr>
        <w:t>también se encarga de filtrar la señal de RF generada en el detector de fases para que sólo sea la componente de continua (o de baja frecuencia) de aquella la que actúe sobre el VCO, V</w:t>
      </w:r>
      <w:proofErr w:type="spellStart"/>
      <w:r w:rsidRPr="00F166E6">
        <w:rPr>
          <w:b/>
          <w:position w:val="-6"/>
        </w:rPr>
        <w:t>v</w:t>
      </w:r>
      <w:proofErr w:type="spellEnd"/>
      <w:r w:rsidRPr="00F166E6">
        <w:rPr>
          <w:b/>
        </w:rPr>
        <w:t>(t)</w:t>
      </w:r>
      <w:r>
        <w:t>.</w:t>
      </w:r>
    </w:p>
    <w:p w14:paraId="7AD66E36" w14:textId="77777777" w:rsidR="00D53564" w:rsidRDefault="00E51D3D">
      <w:pPr>
        <w:rPr>
          <w:lang w:val="es-ES"/>
        </w:rPr>
      </w:pPr>
      <w:r w:rsidRPr="00F166E6">
        <w:t xml:space="preserve">Supóngase que se desea disminuir el ancho de banda sin modificar </w:t>
      </w:r>
      <w:proofErr w:type="spellStart"/>
      <w:r w:rsidRPr="00F166E6">
        <w:t>K</w:t>
      </w:r>
      <w:r w:rsidRPr="00F166E6">
        <w:rPr>
          <w:vertAlign w:val="subscript"/>
        </w:rPr>
        <w:t>t</w:t>
      </w:r>
      <w:proofErr w:type="spellEnd"/>
      <w:r w:rsidRPr="00F166E6">
        <w:t xml:space="preserve">. Una red F(s) que puede conseguirlo fácilmente es un divisor resistivo como el mostrado en la figura 1.9.a. Ahora el ancho de banda vale </w:t>
      </w:r>
    </w:p>
    <w:p w14:paraId="0F4F00B6" w14:textId="77777777" w:rsidR="00D53564" w:rsidRDefault="00E51D3D" w:rsidP="00D53564">
      <w:pPr>
        <w:jc w:val="center"/>
        <w:rPr>
          <w:lang w:val="es-ES"/>
        </w:rPr>
      </w:pPr>
      <w:r w:rsidRPr="00F166E6">
        <w:t>K</w:t>
      </w:r>
      <w:r w:rsidRPr="00F166E6">
        <w:rPr>
          <w:position w:val="-6"/>
        </w:rPr>
        <w:t>t</w:t>
      </w:r>
      <w:r w:rsidRPr="00F166E6">
        <w:t>F(s)= K</w:t>
      </w:r>
      <w:r w:rsidRPr="00F166E6">
        <w:rPr>
          <w:position w:val="-6"/>
        </w:rPr>
        <w:t>t</w:t>
      </w:r>
      <w:r w:rsidRPr="00F166E6">
        <w:t>R</w:t>
      </w:r>
      <w:r w:rsidRPr="00F166E6">
        <w:rPr>
          <w:position w:val="-6"/>
        </w:rPr>
        <w:t>2</w:t>
      </w:r>
      <w:r w:rsidRPr="00F166E6">
        <w:t>/(R</w:t>
      </w:r>
      <w:r w:rsidRPr="00F166E6">
        <w:rPr>
          <w:position w:val="-6"/>
        </w:rPr>
        <w:t>1</w:t>
      </w:r>
      <w:r w:rsidRPr="00F166E6">
        <w:t>+R</w:t>
      </w:r>
      <w:r w:rsidRPr="00F166E6">
        <w:rPr>
          <w:position w:val="-6"/>
        </w:rPr>
        <w:t>2</w:t>
      </w:r>
      <w:r w:rsidR="00D53564">
        <w:t>)</w:t>
      </w:r>
    </w:p>
    <w:p w14:paraId="64DAF997" w14:textId="77777777" w:rsidR="00E51D3D" w:rsidRPr="00F166E6" w:rsidRDefault="00E51D3D">
      <w:r w:rsidRPr="00F166E6">
        <w:t xml:space="preserve">Pero si bien este filtro permite reducir el ancho de banda del PLL también modifica su comportamiento dinámico ya que reduce el margen de tensiones que pueden actuar sobre el </w:t>
      </w:r>
      <w:r w:rsidRPr="00F166E6">
        <w:lastRenderedPageBreak/>
        <w:t>VCO y, por tanto, el margen de frecuencias que éste puede cubrir. Una forma sencilla de evitar este inconveniente es añadir un condensador en serie con la resistencia R</w:t>
      </w:r>
      <w:r w:rsidRPr="00F166E6">
        <w:rPr>
          <w:position w:val="-6"/>
        </w:rPr>
        <w:t>2</w:t>
      </w:r>
      <w:r w:rsidRPr="00F166E6">
        <w:t xml:space="preserve"> en el esquema anterior ya que en continua presenta un abierto (</w:t>
      </w:r>
      <w:proofErr w:type="gramStart"/>
      <w:r w:rsidRPr="00F166E6">
        <w:t>F(</w:t>
      </w:r>
      <w:proofErr w:type="gramEnd"/>
      <w:r w:rsidRPr="00F166E6">
        <w:t>0)=1). Este tipo de filtro, que se muestra en la figura 1.9.b, es muy utilizado y se denomina lead-</w:t>
      </w:r>
      <w:proofErr w:type="spellStart"/>
      <w:r w:rsidRPr="00F166E6">
        <w:t>lag</w:t>
      </w:r>
      <w:proofErr w:type="spellEnd"/>
      <w:r w:rsidRPr="00F166E6">
        <w:t xml:space="preserve"> pasivo. Con él la ganancia en lazo cerrado </w:t>
      </w:r>
      <w:proofErr w:type="spellStart"/>
      <w:r w:rsidRPr="00F166E6">
        <w:t>vale</w:t>
      </w:r>
      <w:proofErr w:type="spellEnd"/>
      <w:r w:rsidRPr="00F166E6">
        <w:t>:</w:t>
      </w:r>
    </w:p>
    <w:p w14:paraId="3FA60DE4" w14:textId="77777777" w:rsidR="00E51D3D" w:rsidRDefault="00E51D3D">
      <w:pPr>
        <w:jc w:val="center"/>
      </w:pPr>
      <w:r>
        <w:rPr>
          <w:position w:val="-58"/>
        </w:rPr>
        <w:object w:dxaOrig="2680" w:dyaOrig="980" w14:anchorId="7D7D4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48.75pt" o:ole="">
            <v:imagedata r:id="rId14" o:title=""/>
          </v:shape>
          <o:OLEObject Type="Embed" ProgID="Equation.2" ShapeID="_x0000_i1025" DrawAspect="Content" ObjectID="_1838183025" r:id="rId15"/>
        </w:object>
      </w:r>
    </w:p>
    <w:p w14:paraId="606FBD37" w14:textId="77777777" w:rsidR="00E51D3D" w:rsidRDefault="00E51D3D"/>
    <w:p w14:paraId="39BADB92" w14:textId="77777777" w:rsidR="00E51D3D" w:rsidRDefault="00E51D3D">
      <w:r>
        <w:t xml:space="preserve">donde  </w:t>
      </w:r>
      <w:r>
        <w:sym w:font="Symbol" w:char="F074"/>
      </w:r>
      <w:r>
        <w:rPr>
          <w:position w:val="-6"/>
        </w:rPr>
        <w:t>1</w:t>
      </w:r>
      <w:r>
        <w:t>=C(R</w:t>
      </w:r>
      <w:r>
        <w:rPr>
          <w:position w:val="-6"/>
        </w:rPr>
        <w:t>1</w:t>
      </w:r>
      <w:r>
        <w:t>+R</w:t>
      </w:r>
      <w:r>
        <w:rPr>
          <w:position w:val="-6"/>
        </w:rPr>
        <w:t>2</w:t>
      </w:r>
      <w:r>
        <w:t>)</w:t>
      </w:r>
      <w:r>
        <w:tab/>
        <w:t xml:space="preserve"> y</w:t>
      </w:r>
      <w:r>
        <w:tab/>
      </w:r>
      <w:r>
        <w:tab/>
        <w:t xml:space="preserve"> </w:t>
      </w:r>
      <w:r>
        <w:sym w:font="Symbol" w:char="F074"/>
      </w:r>
      <w:r>
        <w:rPr>
          <w:position w:val="-6"/>
        </w:rPr>
        <w:t>2</w:t>
      </w:r>
      <w:r>
        <w:t>=R</w:t>
      </w:r>
      <w:r>
        <w:rPr>
          <w:position w:val="-6"/>
        </w:rPr>
        <w:t>2</w:t>
      </w:r>
      <w:r>
        <w:t>C.</w:t>
      </w:r>
    </w:p>
    <w:p w14:paraId="50863BCA" w14:textId="77777777" w:rsidR="00E51D3D" w:rsidRDefault="00E51D3D"/>
    <w:p w14:paraId="48B0A6B9" w14:textId="77777777" w:rsidR="00E51D3D" w:rsidRDefault="00E51D3D">
      <w:r>
        <w:t xml:space="preserve">Lógicamente esta función es también paso-bajo valiendo 1 para </w:t>
      </w:r>
      <w:r>
        <w:sym w:font="Symbol" w:char="F077"/>
      </w:r>
      <w:r>
        <w:t>=0.</w:t>
      </w:r>
    </w:p>
    <w:p w14:paraId="3BF8E817" w14:textId="77777777" w:rsidR="00E51D3D" w:rsidRDefault="00E51D3D"/>
    <w:p w14:paraId="56EC8EE0" w14:textId="77777777" w:rsidR="00E51D3D" w:rsidRDefault="00830258">
      <w:pPr>
        <w:keepNext/>
        <w:jc w:val="center"/>
      </w:pPr>
      <w:r>
        <w:rPr>
          <w:noProof/>
          <w:lang w:val="es-ES"/>
        </w:rPr>
        <w:drawing>
          <wp:inline distT="0" distB="0" distL="0" distR="0" wp14:anchorId="498A4F8F" wp14:editId="5A1B0248">
            <wp:extent cx="4717415" cy="1267460"/>
            <wp:effectExtent l="0" t="0" r="698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7415" cy="1267460"/>
                    </a:xfrm>
                    <a:prstGeom prst="rect">
                      <a:avLst/>
                    </a:prstGeom>
                    <a:noFill/>
                    <a:ln>
                      <a:noFill/>
                    </a:ln>
                  </pic:spPr>
                </pic:pic>
              </a:graphicData>
            </a:graphic>
          </wp:inline>
        </w:drawing>
      </w:r>
    </w:p>
    <w:p w14:paraId="4C31FD05" w14:textId="35E215D1"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9</w:t>
      </w:r>
      <w:r w:rsidR="00F12DB9">
        <w:rPr>
          <w:noProof/>
        </w:rPr>
        <w:fldChar w:fldCharType="end"/>
      </w:r>
      <w:r>
        <w:t xml:space="preserve"> Filtros de lazo: a) divisor resistivo, b) lead-</w:t>
      </w:r>
      <w:proofErr w:type="spellStart"/>
      <w:r>
        <w:t>lag</w:t>
      </w:r>
      <w:proofErr w:type="spellEnd"/>
      <w:r>
        <w:t xml:space="preserve"> pasivo</w:t>
      </w:r>
    </w:p>
    <w:p w14:paraId="34C473E5" w14:textId="77777777" w:rsidR="00E51D3D" w:rsidRDefault="00E51D3D">
      <w:r>
        <w:t>Otro filtro de lazo ampliamente utilizado se muestra en la figura 1.10. Se trata del lead-</w:t>
      </w:r>
      <w:proofErr w:type="spellStart"/>
      <w:r>
        <w:t>lag</w:t>
      </w:r>
      <w:proofErr w:type="spellEnd"/>
      <w:r>
        <w:t xml:space="preserve"> activo que difiere del pasivo en la presencia de un amplificador de gran ganancia (típicamente un operacional). </w:t>
      </w:r>
    </w:p>
    <w:p w14:paraId="6F9EF22D" w14:textId="77777777" w:rsidR="00E51D3D" w:rsidRDefault="00E51D3D"/>
    <w:p w14:paraId="3FBDAE52" w14:textId="77777777" w:rsidR="00E51D3D" w:rsidRDefault="00830258">
      <w:pPr>
        <w:keepNext/>
        <w:jc w:val="center"/>
      </w:pPr>
      <w:r>
        <w:rPr>
          <w:noProof/>
          <w:lang w:val="es-ES"/>
        </w:rPr>
        <w:drawing>
          <wp:inline distT="0" distB="0" distL="0" distR="0" wp14:anchorId="59335C1F" wp14:editId="2261F48B">
            <wp:extent cx="3317875" cy="1336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7875" cy="1336675"/>
                    </a:xfrm>
                    <a:prstGeom prst="rect">
                      <a:avLst/>
                    </a:prstGeom>
                    <a:noFill/>
                    <a:ln>
                      <a:noFill/>
                    </a:ln>
                  </pic:spPr>
                </pic:pic>
              </a:graphicData>
            </a:graphic>
          </wp:inline>
        </w:drawing>
      </w:r>
    </w:p>
    <w:p w14:paraId="6AD550EF" w14:textId="7251B45D"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10</w:t>
      </w:r>
      <w:r w:rsidR="00F12DB9">
        <w:rPr>
          <w:noProof/>
        </w:rPr>
        <w:fldChar w:fldCharType="end"/>
      </w:r>
      <w:r>
        <w:t xml:space="preserve"> Filtro de lazo lead-</w:t>
      </w:r>
      <w:proofErr w:type="spellStart"/>
      <w:r>
        <w:t>lag</w:t>
      </w:r>
      <w:proofErr w:type="spellEnd"/>
      <w:r>
        <w:t xml:space="preserve"> activo</w:t>
      </w:r>
    </w:p>
    <w:p w14:paraId="148ED62A" w14:textId="77777777" w:rsidR="00E51D3D" w:rsidRDefault="00E51D3D">
      <w:r>
        <w:t xml:space="preserve">Si bien este filtro presenta un comportamiento en alterna similar al del pasivo, permite que la señal del VCO siga a la de referencia en un margen de frecuencias mayor (nótese que </w:t>
      </w:r>
      <w:proofErr w:type="gramStart"/>
      <w:r>
        <w:t>F(</w:t>
      </w:r>
      <w:proofErr w:type="gramEnd"/>
      <w:r>
        <w:t>0)=</w:t>
      </w:r>
      <w:r>
        <w:sym w:font="Symbol" w:char="F0A5"/>
      </w:r>
      <w:r>
        <w:t xml:space="preserve">). En este caso la función de transferencia </w:t>
      </w:r>
      <w:r w:rsidR="00B153B2">
        <w:t>es de la forma</w:t>
      </w:r>
      <w:r>
        <w:t>:</w:t>
      </w:r>
    </w:p>
    <w:p w14:paraId="46BACE1E" w14:textId="77777777" w:rsidR="00E51D3D" w:rsidRDefault="00E51D3D"/>
    <w:p w14:paraId="07822BF8" w14:textId="77777777" w:rsidR="00E51D3D" w:rsidRDefault="00E51D3D">
      <w:pPr>
        <w:jc w:val="center"/>
      </w:pPr>
      <w:r>
        <w:rPr>
          <w:position w:val="-58"/>
        </w:rPr>
        <w:object w:dxaOrig="2420" w:dyaOrig="980" w14:anchorId="22EF45D3">
          <v:shape id="_x0000_i1026" type="#_x0000_t75" style="width:120.75pt;height:48.75pt" o:ole="">
            <v:imagedata r:id="rId18" o:title=""/>
          </v:shape>
          <o:OLEObject Type="Embed" ProgID="Equation.2" ShapeID="_x0000_i1026" DrawAspect="Content" ObjectID="_1838183026" r:id="rId19"/>
        </w:object>
      </w:r>
    </w:p>
    <w:p w14:paraId="27DD7F1E" w14:textId="77777777" w:rsidR="00E51D3D" w:rsidRDefault="00E51D3D">
      <w:r>
        <w:t xml:space="preserve">donde  </w:t>
      </w:r>
      <w:r>
        <w:sym w:font="Symbol" w:char="F074"/>
      </w:r>
      <w:r>
        <w:rPr>
          <w:position w:val="-6"/>
        </w:rPr>
        <w:t>1</w:t>
      </w:r>
      <w:r>
        <w:t>=CR</w:t>
      </w:r>
      <w:r>
        <w:rPr>
          <w:position w:val="-6"/>
        </w:rPr>
        <w:t>1</w:t>
      </w:r>
      <w:r>
        <w:tab/>
        <w:t xml:space="preserve"> y</w:t>
      </w:r>
      <w:r>
        <w:tab/>
      </w:r>
      <w:r>
        <w:tab/>
        <w:t xml:space="preserve"> </w:t>
      </w:r>
      <w:r>
        <w:sym w:font="Symbol" w:char="F074"/>
      </w:r>
      <w:r>
        <w:rPr>
          <w:position w:val="-6"/>
        </w:rPr>
        <w:t>2</w:t>
      </w:r>
      <w:r>
        <w:t>= CR</w:t>
      </w:r>
      <w:r>
        <w:rPr>
          <w:position w:val="-6"/>
        </w:rPr>
        <w:t>2</w:t>
      </w:r>
      <w:r>
        <w:t>.</w:t>
      </w:r>
    </w:p>
    <w:p w14:paraId="77627A50" w14:textId="77777777" w:rsidR="00E51D3D" w:rsidRDefault="00E51D3D"/>
    <w:p w14:paraId="17FB35CB" w14:textId="77777777" w:rsidR="00E51D3D" w:rsidRDefault="00E51D3D">
      <w:r>
        <w:t>Si se recuerda ahora la teoría de control o de sistemas lineales, se puede comprobar que las funciones de transferencia del PLL con filtro lead-</w:t>
      </w:r>
      <w:proofErr w:type="spellStart"/>
      <w:r>
        <w:t>lag</w:t>
      </w:r>
      <w:proofErr w:type="spellEnd"/>
      <w:r>
        <w:t xml:space="preserve"> (activo o pasivo) responden a la de un sistema de orden II. Por tanto, puede definirse una pulsación propia </w:t>
      </w:r>
      <w:r>
        <w:sym w:font="Symbol" w:char="F077"/>
      </w:r>
      <w:r>
        <w:rPr>
          <w:vertAlign w:val="subscript"/>
        </w:rPr>
        <w:t>n</w:t>
      </w:r>
      <w:r>
        <w:t xml:space="preserve"> y un factor de amortiguamiento </w:t>
      </w:r>
      <w:r>
        <w:sym w:font="Symbol" w:char="F07A"/>
      </w:r>
      <w:r>
        <w:t>. Con ello las funciones de transferencia vistas se pueden escribir de la siguiente forma:</w:t>
      </w:r>
    </w:p>
    <w:p w14:paraId="1B4B616C" w14:textId="77777777" w:rsidR="00E51D3D" w:rsidRDefault="00E51D3D"/>
    <w:p w14:paraId="35E53A50" w14:textId="77777777" w:rsidR="00E51D3D" w:rsidRDefault="00E51D3D">
      <w:pPr>
        <w:numPr>
          <w:ilvl w:val="0"/>
          <w:numId w:val="2"/>
        </w:numPr>
      </w:pPr>
      <w:r>
        <w:t>para el filtro pasivo:</w:t>
      </w:r>
    </w:p>
    <w:p w14:paraId="35FACCE1" w14:textId="77777777" w:rsidR="00E51D3D" w:rsidRDefault="00E51D3D">
      <w:pPr>
        <w:jc w:val="center"/>
      </w:pPr>
      <w:r>
        <w:rPr>
          <w:position w:val="-28"/>
        </w:rPr>
        <w:object w:dxaOrig="3019" w:dyaOrig="720" w14:anchorId="50567483">
          <v:shape id="_x0000_i1027" type="#_x0000_t75" style="width:150.75pt;height:36pt" o:ole="">
            <v:imagedata r:id="rId20" o:title=""/>
          </v:shape>
          <o:OLEObject Type="Embed" ProgID="Equation.2" ShapeID="_x0000_i1027" DrawAspect="Content" ObjectID="_1838183027" r:id="rId21"/>
        </w:object>
      </w:r>
    </w:p>
    <w:p w14:paraId="7192A7F4" w14:textId="77777777" w:rsidR="00E51D3D" w:rsidRDefault="00E51D3D">
      <w:r>
        <w:t>siendo:</w:t>
      </w:r>
    </w:p>
    <w:p w14:paraId="22424224" w14:textId="77777777" w:rsidR="00E51D3D" w:rsidRDefault="00E51D3D">
      <w:pPr>
        <w:jc w:val="center"/>
      </w:pPr>
      <w:r>
        <w:sym w:font="Symbol" w:char="F077"/>
      </w:r>
      <w:r>
        <w:rPr>
          <w:vertAlign w:val="subscript"/>
        </w:rPr>
        <w:t>n</w:t>
      </w:r>
      <w:r>
        <w:t xml:space="preserve"> = (</w:t>
      </w:r>
      <w:proofErr w:type="spellStart"/>
      <w:r>
        <w:t>K</w:t>
      </w:r>
      <w:r>
        <w:rPr>
          <w:vertAlign w:val="subscript"/>
        </w:rPr>
        <w:t>t</w:t>
      </w:r>
      <w:proofErr w:type="spellEnd"/>
      <w:r>
        <w:t>/</w:t>
      </w:r>
      <w:r>
        <w:sym w:font="Symbol" w:char="F074"/>
      </w:r>
      <w:r>
        <w:rPr>
          <w:vertAlign w:val="subscript"/>
        </w:rPr>
        <w:t>1</w:t>
      </w:r>
      <w:r>
        <w:t>)</w:t>
      </w:r>
      <w:r>
        <w:rPr>
          <w:vertAlign w:val="superscript"/>
        </w:rPr>
        <w:t>1/2</w:t>
      </w:r>
      <w:r>
        <w:t xml:space="preserve"> rad/</w:t>
      </w:r>
      <w:proofErr w:type="spellStart"/>
      <w:r>
        <w:t>sec</w:t>
      </w:r>
      <w:proofErr w:type="spellEnd"/>
    </w:p>
    <w:p w14:paraId="62F0145A" w14:textId="77777777" w:rsidR="00E51D3D" w:rsidRDefault="00E51D3D">
      <w:r>
        <w:t>y</w:t>
      </w:r>
    </w:p>
    <w:p w14:paraId="2F49A028" w14:textId="77777777" w:rsidR="00E51D3D" w:rsidRDefault="00E51D3D">
      <w:pPr>
        <w:jc w:val="center"/>
      </w:pPr>
      <w:r>
        <w:t xml:space="preserve"> </w:t>
      </w:r>
      <w:r>
        <w:sym w:font="Symbol" w:char="F07A"/>
      </w:r>
      <w:r>
        <w:t xml:space="preserve">= </w:t>
      </w:r>
      <w:r>
        <w:sym w:font="Symbol" w:char="F077"/>
      </w:r>
      <w:r>
        <w:rPr>
          <w:vertAlign w:val="subscript"/>
        </w:rPr>
        <w:t>n</w:t>
      </w:r>
      <w:r>
        <w:t xml:space="preserve"> (</w:t>
      </w:r>
      <w:r>
        <w:sym w:font="Symbol" w:char="F074"/>
      </w:r>
      <w:r>
        <w:rPr>
          <w:vertAlign w:val="subscript"/>
        </w:rPr>
        <w:t>2</w:t>
      </w:r>
      <w:r>
        <w:t xml:space="preserve"> + 1/</w:t>
      </w:r>
      <w:proofErr w:type="spellStart"/>
      <w:r>
        <w:t>K</w:t>
      </w:r>
      <w:r>
        <w:rPr>
          <w:vertAlign w:val="subscript"/>
        </w:rPr>
        <w:t>t</w:t>
      </w:r>
      <w:proofErr w:type="spellEnd"/>
      <w:r>
        <w:t>)/2</w:t>
      </w:r>
    </w:p>
    <w:p w14:paraId="3691E1BE" w14:textId="77777777" w:rsidR="00E51D3D" w:rsidRDefault="00E51D3D">
      <w:r>
        <w:t xml:space="preserve">El ancho de banda a 3 dB </w:t>
      </w:r>
      <w:proofErr w:type="spellStart"/>
      <w:r>
        <w:t>vale</w:t>
      </w:r>
      <w:proofErr w:type="spellEnd"/>
      <w:r>
        <w:t>:</w:t>
      </w:r>
    </w:p>
    <w:p w14:paraId="158E0D3E" w14:textId="77777777" w:rsidR="00E51D3D" w:rsidRDefault="00E51D3D">
      <w:pPr>
        <w:jc w:val="center"/>
      </w:pPr>
      <w:r>
        <w:t>B</w:t>
      </w:r>
      <w:r>
        <w:rPr>
          <w:position w:val="-6"/>
        </w:rPr>
        <w:t>3dB</w:t>
      </w:r>
      <w:r>
        <w:t xml:space="preserve">= </w:t>
      </w:r>
      <w:proofErr w:type="spellStart"/>
      <w:r>
        <w:t>f</w:t>
      </w:r>
      <w:r>
        <w:rPr>
          <w:vertAlign w:val="subscript"/>
        </w:rPr>
        <w:t>n</w:t>
      </w:r>
      <w:proofErr w:type="spellEnd"/>
      <w:r>
        <w:t xml:space="preserve"> [b+ (b</w:t>
      </w:r>
      <w:r>
        <w:rPr>
          <w:vertAlign w:val="superscript"/>
        </w:rPr>
        <w:t>2</w:t>
      </w:r>
      <w:r>
        <w:t>+1)</w:t>
      </w:r>
      <w:r>
        <w:rPr>
          <w:vertAlign w:val="superscript"/>
        </w:rPr>
        <w:t>1/2</w:t>
      </w:r>
      <w:r>
        <w:t>]</w:t>
      </w:r>
      <w:r>
        <w:rPr>
          <w:vertAlign w:val="superscript"/>
        </w:rPr>
        <w:t>1/2</w:t>
      </w:r>
      <w:r>
        <w:t xml:space="preserve"> Hz</w:t>
      </w:r>
    </w:p>
    <w:p w14:paraId="059EC77D" w14:textId="77777777" w:rsidR="00E51D3D" w:rsidRDefault="00E51D3D"/>
    <w:p w14:paraId="3757B039" w14:textId="77777777" w:rsidR="00E51D3D" w:rsidRDefault="00E51D3D">
      <w:r>
        <w:t>donde b viene dado por:</w:t>
      </w:r>
    </w:p>
    <w:p w14:paraId="3A103BD2" w14:textId="77777777" w:rsidR="00E51D3D" w:rsidRDefault="00E51D3D">
      <w:pPr>
        <w:jc w:val="center"/>
      </w:pPr>
      <w:r>
        <w:t>b = 2</w:t>
      </w:r>
      <w:r>
        <w:sym w:font="Symbol" w:char="F07A"/>
      </w:r>
      <w:r>
        <w:rPr>
          <w:position w:val="6"/>
        </w:rPr>
        <w:t>2</w:t>
      </w:r>
      <w:r>
        <w:t xml:space="preserve"> + 1 - </w:t>
      </w:r>
      <w:r>
        <w:sym w:font="Symbol" w:char="F077"/>
      </w:r>
      <w:proofErr w:type="gramStart"/>
      <w:r>
        <w:rPr>
          <w:vertAlign w:val="subscript"/>
        </w:rPr>
        <w:t>n</w:t>
      </w:r>
      <w:r>
        <w:t>(</w:t>
      </w:r>
      <w:proofErr w:type="gramEnd"/>
      <w:r>
        <w:t>4</w:t>
      </w:r>
      <w:r>
        <w:sym w:font="Symbol" w:char="F07A"/>
      </w:r>
      <w:r>
        <w:t xml:space="preserve"> - </w:t>
      </w:r>
      <w:r>
        <w:sym w:font="Symbol" w:char="F077"/>
      </w:r>
      <w:r>
        <w:rPr>
          <w:vertAlign w:val="subscript"/>
        </w:rPr>
        <w:t>n</w:t>
      </w:r>
      <w:r>
        <w:t xml:space="preserve"> /</w:t>
      </w:r>
      <w:proofErr w:type="spellStart"/>
      <w:r>
        <w:t>K</w:t>
      </w:r>
      <w:r>
        <w:rPr>
          <w:vertAlign w:val="subscript"/>
        </w:rPr>
        <w:t>t</w:t>
      </w:r>
      <w:proofErr w:type="spellEnd"/>
      <w:r>
        <w:t xml:space="preserve">)/ </w:t>
      </w:r>
      <w:proofErr w:type="spellStart"/>
      <w:r>
        <w:t>K</w:t>
      </w:r>
      <w:r>
        <w:rPr>
          <w:vertAlign w:val="subscript"/>
        </w:rPr>
        <w:t>t</w:t>
      </w:r>
      <w:proofErr w:type="spellEnd"/>
    </w:p>
    <w:p w14:paraId="1BD3BB36" w14:textId="77777777" w:rsidR="00E51D3D" w:rsidRDefault="00E51D3D"/>
    <w:p w14:paraId="24C1CAE1" w14:textId="77777777" w:rsidR="00E51D3D" w:rsidRDefault="00E51D3D">
      <w:pPr>
        <w:numPr>
          <w:ilvl w:val="0"/>
          <w:numId w:val="2"/>
        </w:numPr>
      </w:pPr>
      <w:r>
        <w:t>para el filtro activo:</w:t>
      </w:r>
    </w:p>
    <w:p w14:paraId="3990DF6C" w14:textId="77777777" w:rsidR="00E51D3D" w:rsidRDefault="00E51D3D">
      <w:pPr>
        <w:jc w:val="center"/>
      </w:pPr>
      <w:r>
        <w:rPr>
          <w:position w:val="-28"/>
        </w:rPr>
        <w:object w:dxaOrig="2360" w:dyaOrig="720" w14:anchorId="1FC09CA9">
          <v:shape id="_x0000_i1028" type="#_x0000_t75" style="width:117pt;height:36pt" o:ole="">
            <v:imagedata r:id="rId22" o:title=""/>
          </v:shape>
          <o:OLEObject Type="Embed" ProgID="Equation.2" ShapeID="_x0000_i1028" DrawAspect="Content" ObjectID="_1838183028" r:id="rId23"/>
        </w:object>
      </w:r>
    </w:p>
    <w:p w14:paraId="05D8093B" w14:textId="77777777" w:rsidR="00E51D3D" w:rsidRDefault="00E51D3D">
      <w:r>
        <w:t>siendo:</w:t>
      </w:r>
    </w:p>
    <w:p w14:paraId="4BE6CB7D" w14:textId="77777777" w:rsidR="00E51D3D" w:rsidRDefault="00E51D3D">
      <w:pPr>
        <w:jc w:val="center"/>
      </w:pPr>
      <w:r>
        <w:sym w:font="Symbol" w:char="F077"/>
      </w:r>
      <w:r>
        <w:rPr>
          <w:vertAlign w:val="subscript"/>
        </w:rPr>
        <w:t>n</w:t>
      </w:r>
      <w:r>
        <w:t xml:space="preserve"> = (</w:t>
      </w:r>
      <w:proofErr w:type="spellStart"/>
      <w:r>
        <w:t>K</w:t>
      </w:r>
      <w:r>
        <w:rPr>
          <w:vertAlign w:val="subscript"/>
        </w:rPr>
        <w:t>t</w:t>
      </w:r>
      <w:proofErr w:type="spellEnd"/>
      <w:r>
        <w:t>/</w:t>
      </w:r>
      <w:r>
        <w:sym w:font="Symbol" w:char="F074"/>
      </w:r>
      <w:r>
        <w:rPr>
          <w:vertAlign w:val="subscript"/>
        </w:rPr>
        <w:t>1</w:t>
      </w:r>
      <w:r>
        <w:t>)</w:t>
      </w:r>
      <w:r>
        <w:rPr>
          <w:vertAlign w:val="superscript"/>
        </w:rPr>
        <w:t>1/2</w:t>
      </w:r>
      <w:r>
        <w:t xml:space="preserve"> rad/</w:t>
      </w:r>
      <w:proofErr w:type="spellStart"/>
      <w:r>
        <w:t>sec</w:t>
      </w:r>
      <w:proofErr w:type="spellEnd"/>
    </w:p>
    <w:p w14:paraId="701956F2" w14:textId="77777777" w:rsidR="00E51D3D" w:rsidRDefault="00E51D3D">
      <w:r>
        <w:t>y</w:t>
      </w:r>
    </w:p>
    <w:p w14:paraId="17296845" w14:textId="77777777" w:rsidR="00E51D3D" w:rsidRPr="00F166E6" w:rsidRDefault="00E51D3D" w:rsidP="00F166E6">
      <w:pPr>
        <w:jc w:val="center"/>
        <w:rPr>
          <w:lang w:val="es-ES"/>
        </w:rPr>
      </w:pPr>
      <w:r>
        <w:sym w:font="Symbol" w:char="F07A"/>
      </w:r>
      <w:r>
        <w:t xml:space="preserve">= </w:t>
      </w:r>
      <w:r>
        <w:sym w:font="Symbol" w:char="F077"/>
      </w:r>
      <w:r>
        <w:rPr>
          <w:vertAlign w:val="subscript"/>
        </w:rPr>
        <w:t>n</w:t>
      </w:r>
      <w:r>
        <w:t xml:space="preserve"> </w:t>
      </w:r>
      <w:r>
        <w:sym w:font="Symbol" w:char="F074"/>
      </w:r>
      <w:r>
        <w:rPr>
          <w:vertAlign w:val="subscript"/>
        </w:rPr>
        <w:t>2</w:t>
      </w:r>
      <w:r>
        <w:t xml:space="preserve"> /2</w:t>
      </w:r>
    </w:p>
    <w:p w14:paraId="2A91D757" w14:textId="77777777" w:rsidR="00E51D3D" w:rsidRDefault="00E51D3D">
      <w:pPr>
        <w:rPr>
          <w:lang w:val="es-ES"/>
        </w:rPr>
      </w:pPr>
      <w:r>
        <w:t>El ancho de banda a 3 dB vale</w:t>
      </w:r>
      <w:r w:rsidR="00F166E6">
        <w:rPr>
          <w:lang w:val="es-ES"/>
        </w:rPr>
        <w:t>:</w:t>
      </w:r>
    </w:p>
    <w:p w14:paraId="37FEE7E4" w14:textId="77777777" w:rsidR="00F166E6" w:rsidRPr="00F166E6" w:rsidRDefault="00F166E6">
      <w:pPr>
        <w:rPr>
          <w:lang w:val="es-ES"/>
        </w:rPr>
      </w:pPr>
    </w:p>
    <w:p w14:paraId="4912F403" w14:textId="77777777" w:rsidR="00E51D3D" w:rsidRDefault="00E51D3D">
      <w:pPr>
        <w:jc w:val="center"/>
      </w:pPr>
      <w:r>
        <w:lastRenderedPageBreak/>
        <w:t>B</w:t>
      </w:r>
      <w:r>
        <w:rPr>
          <w:position w:val="-6"/>
        </w:rPr>
        <w:t>3dB</w:t>
      </w:r>
      <w:r>
        <w:t xml:space="preserve">= </w:t>
      </w:r>
      <w:proofErr w:type="spellStart"/>
      <w:proofErr w:type="gramStart"/>
      <w:r>
        <w:t>f</w:t>
      </w:r>
      <w:r>
        <w:rPr>
          <w:vertAlign w:val="subscript"/>
        </w:rPr>
        <w:t>n</w:t>
      </w:r>
      <w:proofErr w:type="spellEnd"/>
      <w:r>
        <w:t>{</w:t>
      </w:r>
      <w:proofErr w:type="gramEnd"/>
      <w:r>
        <w:t xml:space="preserve">2 </w:t>
      </w:r>
      <w:r>
        <w:sym w:font="Symbol" w:char="F07A"/>
      </w:r>
      <w:r>
        <w:rPr>
          <w:vertAlign w:val="superscript"/>
        </w:rPr>
        <w:t>2</w:t>
      </w:r>
      <w:r>
        <w:t xml:space="preserve">+ 1 + [(2 </w:t>
      </w:r>
      <w:r>
        <w:sym w:font="Symbol" w:char="F07A"/>
      </w:r>
      <w:r>
        <w:rPr>
          <w:vertAlign w:val="superscript"/>
        </w:rPr>
        <w:t>2</w:t>
      </w:r>
      <w:r>
        <w:t>+1)</w:t>
      </w:r>
      <w:r>
        <w:rPr>
          <w:vertAlign w:val="superscript"/>
        </w:rPr>
        <w:t>2</w:t>
      </w:r>
      <w:r>
        <w:t xml:space="preserve"> + 1]</w:t>
      </w:r>
      <w:r>
        <w:rPr>
          <w:vertAlign w:val="superscript"/>
        </w:rPr>
        <w:t>1/2</w:t>
      </w:r>
      <w:r>
        <w:t xml:space="preserve"> }</w:t>
      </w:r>
      <w:r>
        <w:rPr>
          <w:vertAlign w:val="superscript"/>
        </w:rPr>
        <w:t xml:space="preserve">1/2  </w:t>
      </w:r>
      <w:r>
        <w:t>Hz</w:t>
      </w:r>
    </w:p>
    <w:p w14:paraId="7727FD4A" w14:textId="77777777" w:rsidR="00E51D3D" w:rsidRDefault="00E51D3D">
      <w:r>
        <w:t>Normalmente K</w:t>
      </w:r>
      <w:r>
        <w:rPr>
          <w:position w:val="-6"/>
        </w:rPr>
        <w:t xml:space="preserve">t </w:t>
      </w:r>
      <w:r>
        <w:t xml:space="preserve">&gt;&gt; </w:t>
      </w:r>
      <w:r>
        <w:sym w:font="Symbol" w:char="F077"/>
      </w:r>
      <w:r>
        <w:rPr>
          <w:vertAlign w:val="subscript"/>
        </w:rPr>
        <w:t>n</w:t>
      </w:r>
      <w:r>
        <w:rPr>
          <w:position w:val="-6"/>
        </w:rPr>
        <w:t xml:space="preserve"> </w:t>
      </w:r>
      <w:r>
        <w:t>de forma que la función de transferencia del PLL con filtro lead-</w:t>
      </w:r>
      <w:proofErr w:type="spellStart"/>
      <w:r>
        <w:t>lag</w:t>
      </w:r>
      <w:proofErr w:type="spellEnd"/>
      <w:r>
        <w:t xml:space="preserve"> pasivo coincide con la del activo. En la figura 1.11 se muestra el módulo de H(j</w:t>
      </w:r>
      <w:r>
        <w:sym w:font="Symbol" w:char="F077"/>
      </w:r>
      <w:r>
        <w:t xml:space="preserve">) en función del amortiguamiento para un filtro activo o un pasivo en el que se cumple lo anterior. Obsérvese que a medida que </w:t>
      </w:r>
      <w:r>
        <w:sym w:font="Symbol" w:char="F07A"/>
      </w:r>
      <w:r>
        <w:t xml:space="preserve"> disminuye el máximo de la función de transferencia se hace mayor y que, además, la pulsación a la que esto ocurre </w:t>
      </w:r>
      <w:r>
        <w:sym w:font="Symbol" w:char="F077"/>
      </w:r>
      <w:r>
        <w:rPr>
          <w:vertAlign w:val="subscript"/>
        </w:rPr>
        <w:t>p</w:t>
      </w:r>
      <w:r>
        <w:t xml:space="preserve"> está muy próxima a la pulsación propia </w:t>
      </w:r>
      <w:r>
        <w:sym w:font="Symbol" w:char="F077"/>
      </w:r>
      <w:r>
        <w:rPr>
          <w:vertAlign w:val="subscript"/>
        </w:rPr>
        <w:t>n</w:t>
      </w:r>
      <w:r>
        <w:t>. En particular, para el PLL con filtro activo, o pasivo con K</w:t>
      </w:r>
      <w:r>
        <w:rPr>
          <w:position w:val="-6"/>
        </w:rPr>
        <w:t xml:space="preserve">t </w:t>
      </w:r>
      <w:r>
        <w:t xml:space="preserve">&gt;&gt; </w:t>
      </w:r>
      <w:r>
        <w:sym w:font="Symbol" w:char="F077"/>
      </w:r>
      <w:r>
        <w:rPr>
          <w:vertAlign w:val="subscript"/>
        </w:rPr>
        <w:t>n</w:t>
      </w:r>
      <w:r>
        <w:t xml:space="preserve">, se obtienen los siguientes valores de </w:t>
      </w:r>
      <w:r>
        <w:sym w:font="Symbol" w:char="F077"/>
      </w:r>
      <w:r>
        <w:rPr>
          <w:vertAlign w:val="subscript"/>
        </w:rPr>
        <w:t>p</w:t>
      </w:r>
      <w:r>
        <w:t xml:space="preserve"> y </w:t>
      </w:r>
      <w:proofErr w:type="gramStart"/>
      <w:r>
        <w:t>de  H</w:t>
      </w:r>
      <w:proofErr w:type="gramEnd"/>
      <w:r>
        <w:t>(j</w:t>
      </w:r>
      <w:r>
        <w:sym w:font="Symbol" w:char="F077"/>
      </w:r>
      <w:r>
        <w:rPr>
          <w:vertAlign w:val="subscript"/>
        </w:rPr>
        <w:t>p</w:t>
      </w:r>
      <w:r>
        <w:t xml:space="preserve">) : </w:t>
      </w:r>
    </w:p>
    <w:p w14:paraId="542CF6CB" w14:textId="77777777" w:rsidR="00E51D3D" w:rsidRDefault="00E51D3D"/>
    <w:p w14:paraId="5C04ADC6" w14:textId="77777777" w:rsidR="00E51D3D" w:rsidRPr="00DA36A3" w:rsidRDefault="00E51D3D">
      <w:pPr>
        <w:ind w:left="720"/>
        <w:rPr>
          <w:lang w:val="en-US"/>
        </w:rPr>
      </w:pPr>
      <w:r>
        <w:sym w:font="Symbol" w:char="F07A"/>
      </w:r>
      <w:r w:rsidRPr="00DA36A3">
        <w:rPr>
          <w:lang w:val="en-US"/>
        </w:rPr>
        <w:t>&lt;1:</w:t>
      </w:r>
      <w:r w:rsidRPr="00DA36A3">
        <w:rPr>
          <w:lang w:val="en-US"/>
        </w:rPr>
        <w:tab/>
      </w:r>
      <w:r w:rsidRPr="00DA36A3">
        <w:rPr>
          <w:lang w:val="en-US"/>
        </w:rPr>
        <w:tab/>
        <w:t xml:space="preserve"> </w:t>
      </w:r>
      <w:r>
        <w:sym w:font="Symbol" w:char="F077"/>
      </w:r>
      <w:r w:rsidRPr="00DA36A3">
        <w:rPr>
          <w:vertAlign w:val="subscript"/>
          <w:lang w:val="en-US"/>
        </w:rPr>
        <w:t>p</w:t>
      </w:r>
      <w:r w:rsidRPr="00D53564">
        <w:rPr>
          <w:position w:val="-6"/>
          <w:lang w:val="en-US"/>
        </w:rPr>
        <w:t xml:space="preserve"> </w:t>
      </w:r>
      <w:r w:rsidRPr="00DA36A3">
        <w:rPr>
          <w:lang w:val="en-US"/>
        </w:rPr>
        <w:t xml:space="preserve">= </w:t>
      </w:r>
      <w:r>
        <w:sym w:font="Symbol" w:char="F077"/>
      </w:r>
      <w:r w:rsidRPr="00DA36A3">
        <w:rPr>
          <w:vertAlign w:val="subscript"/>
          <w:lang w:val="en-US"/>
        </w:rPr>
        <w:t>n</w:t>
      </w:r>
      <w:r w:rsidRPr="00D53564">
        <w:rPr>
          <w:position w:val="-6"/>
          <w:lang w:val="en-US"/>
        </w:rPr>
        <w:t xml:space="preserve"> </w:t>
      </w:r>
      <w:r w:rsidR="00F166E6" w:rsidRPr="00DA36A3">
        <w:rPr>
          <w:lang w:val="en-US"/>
        </w:rPr>
        <w:tab/>
      </w:r>
      <w:r w:rsidR="00F166E6" w:rsidRPr="00DA36A3">
        <w:rPr>
          <w:lang w:val="en-US"/>
        </w:rPr>
        <w:tab/>
      </w:r>
      <w:r w:rsidR="00F166E6" w:rsidRPr="00DA36A3">
        <w:rPr>
          <w:lang w:val="en-US"/>
        </w:rPr>
        <w:tab/>
      </w:r>
      <w:r w:rsidR="00F166E6" w:rsidRPr="00D53564">
        <w:rPr>
          <w:lang w:val="en-US"/>
        </w:rPr>
        <w:tab/>
      </w:r>
      <w:proofErr w:type="gramStart"/>
      <w:r w:rsidRPr="00DA36A3">
        <w:rPr>
          <w:lang w:val="en-US"/>
        </w:rPr>
        <w:t>H(</w:t>
      </w:r>
      <w:proofErr w:type="gramEnd"/>
      <w:r w:rsidRPr="00DA36A3">
        <w:rPr>
          <w:lang w:val="en-US"/>
        </w:rPr>
        <w:t>j</w:t>
      </w:r>
      <w:r>
        <w:sym w:font="Symbol" w:char="F077"/>
      </w:r>
      <w:r w:rsidRPr="00DA36A3">
        <w:rPr>
          <w:vertAlign w:val="subscript"/>
          <w:lang w:val="en-US"/>
        </w:rPr>
        <w:t>p</w:t>
      </w:r>
      <w:r w:rsidRPr="00D53564">
        <w:rPr>
          <w:position w:val="-6"/>
          <w:lang w:val="en-US"/>
        </w:rPr>
        <w:t xml:space="preserve"> </w:t>
      </w:r>
      <w:r w:rsidRPr="00DA36A3">
        <w:rPr>
          <w:lang w:val="en-US"/>
        </w:rPr>
        <w:t>) = (</w:t>
      </w:r>
      <w:r>
        <w:sym w:font="Symbol" w:char="F077"/>
      </w:r>
      <w:r w:rsidRPr="00DA36A3">
        <w:rPr>
          <w:vertAlign w:val="subscript"/>
          <w:lang w:val="en-US"/>
        </w:rPr>
        <w:t>2</w:t>
      </w:r>
      <w:r w:rsidRPr="00DA36A3">
        <w:rPr>
          <w:vertAlign w:val="superscript"/>
          <w:lang w:val="en-US"/>
        </w:rPr>
        <w:t>2</w:t>
      </w:r>
      <w:r>
        <w:sym w:font="Symbol" w:char="F074"/>
      </w:r>
      <w:r w:rsidRPr="00DA36A3">
        <w:rPr>
          <w:vertAlign w:val="subscript"/>
          <w:lang w:val="en-US"/>
        </w:rPr>
        <w:t>1</w:t>
      </w:r>
      <w:r w:rsidRPr="00D53564">
        <w:rPr>
          <w:lang w:val="en-US"/>
        </w:rPr>
        <w:t>/K</w:t>
      </w:r>
      <w:r w:rsidRPr="00D53564">
        <w:rPr>
          <w:position w:val="-6"/>
          <w:lang w:val="en-US"/>
        </w:rPr>
        <w:t>t</w:t>
      </w:r>
      <w:r w:rsidRPr="00DA36A3">
        <w:rPr>
          <w:lang w:val="en-US"/>
        </w:rPr>
        <w:t>)</w:t>
      </w:r>
      <w:r w:rsidRPr="00D53564">
        <w:rPr>
          <w:position w:val="6"/>
          <w:lang w:val="en-US"/>
        </w:rPr>
        <w:t>1/2</w:t>
      </w:r>
    </w:p>
    <w:p w14:paraId="3A8B7194" w14:textId="77777777" w:rsidR="00E51D3D" w:rsidRPr="00DA36A3" w:rsidRDefault="00E51D3D">
      <w:pPr>
        <w:rPr>
          <w:lang w:val="en-US"/>
        </w:rPr>
      </w:pPr>
    </w:p>
    <w:p w14:paraId="1290FCC8" w14:textId="77777777" w:rsidR="00E51D3D" w:rsidRPr="00DA36A3" w:rsidRDefault="00E51D3D">
      <w:pPr>
        <w:ind w:left="720"/>
        <w:rPr>
          <w:lang w:val="en-US"/>
        </w:rPr>
      </w:pPr>
      <w:r>
        <w:sym w:font="Symbol" w:char="F07A"/>
      </w:r>
      <w:r w:rsidRPr="00DA36A3">
        <w:rPr>
          <w:lang w:val="en-US"/>
        </w:rPr>
        <w:t>=1:</w:t>
      </w:r>
      <w:r w:rsidRPr="00DA36A3">
        <w:rPr>
          <w:lang w:val="en-US"/>
        </w:rPr>
        <w:tab/>
      </w:r>
      <w:r w:rsidRPr="00DA36A3">
        <w:rPr>
          <w:lang w:val="en-US"/>
        </w:rPr>
        <w:tab/>
        <w:t xml:space="preserve"> </w:t>
      </w:r>
      <w:r>
        <w:sym w:font="Symbol" w:char="F077"/>
      </w:r>
      <w:r w:rsidRPr="00DA36A3">
        <w:rPr>
          <w:vertAlign w:val="subscript"/>
          <w:lang w:val="en-US"/>
        </w:rPr>
        <w:t>p</w:t>
      </w:r>
      <w:r w:rsidRPr="00D53564">
        <w:rPr>
          <w:position w:val="-6"/>
          <w:lang w:val="en-US"/>
        </w:rPr>
        <w:t xml:space="preserve"> </w:t>
      </w:r>
      <w:r w:rsidRPr="00DA36A3">
        <w:rPr>
          <w:lang w:val="en-US"/>
        </w:rPr>
        <w:t xml:space="preserve">=1.4 </w:t>
      </w:r>
      <w:r>
        <w:sym w:font="Symbol" w:char="F077"/>
      </w:r>
      <w:r w:rsidRPr="00DA36A3">
        <w:rPr>
          <w:vertAlign w:val="subscript"/>
          <w:lang w:val="en-US"/>
        </w:rPr>
        <w:t>2</w:t>
      </w:r>
      <w:r w:rsidR="00F166E6" w:rsidRPr="00DA36A3">
        <w:rPr>
          <w:lang w:val="en-US"/>
        </w:rPr>
        <w:tab/>
      </w:r>
      <w:r w:rsidR="00F166E6" w:rsidRPr="00DA36A3">
        <w:rPr>
          <w:lang w:val="en-US"/>
        </w:rPr>
        <w:tab/>
      </w:r>
      <w:r w:rsidR="00F166E6" w:rsidRPr="00D53564">
        <w:rPr>
          <w:lang w:val="en-US"/>
        </w:rPr>
        <w:tab/>
      </w:r>
      <w:r w:rsidR="00F166E6" w:rsidRPr="00D53564">
        <w:rPr>
          <w:lang w:val="en-US"/>
        </w:rPr>
        <w:tab/>
      </w:r>
      <w:proofErr w:type="gramStart"/>
      <w:r w:rsidRPr="00DA36A3">
        <w:rPr>
          <w:lang w:val="en-US"/>
        </w:rPr>
        <w:t>H(</w:t>
      </w:r>
      <w:proofErr w:type="gramEnd"/>
      <w:r w:rsidRPr="00DA36A3">
        <w:rPr>
          <w:lang w:val="en-US"/>
        </w:rPr>
        <w:t>j</w:t>
      </w:r>
      <w:r>
        <w:sym w:font="Symbol" w:char="F077"/>
      </w:r>
      <w:r w:rsidRPr="00DA36A3">
        <w:rPr>
          <w:vertAlign w:val="subscript"/>
          <w:lang w:val="en-US"/>
        </w:rPr>
        <w:t>p</w:t>
      </w:r>
      <w:r w:rsidRPr="00D53564">
        <w:rPr>
          <w:position w:val="-6"/>
          <w:lang w:val="en-US"/>
        </w:rPr>
        <w:t xml:space="preserve"> </w:t>
      </w:r>
      <w:r w:rsidRPr="00DA36A3">
        <w:rPr>
          <w:lang w:val="en-US"/>
        </w:rPr>
        <w:t>) = 1.15</w:t>
      </w:r>
    </w:p>
    <w:p w14:paraId="5F3E391B" w14:textId="77777777" w:rsidR="00E51D3D" w:rsidRPr="00DA36A3" w:rsidRDefault="00E51D3D">
      <w:pPr>
        <w:rPr>
          <w:lang w:val="en-US"/>
        </w:rPr>
      </w:pPr>
    </w:p>
    <w:p w14:paraId="7121A057" w14:textId="77777777" w:rsidR="00E51D3D" w:rsidRPr="00332E23" w:rsidRDefault="00E51D3D">
      <w:pPr>
        <w:ind w:left="720"/>
        <w:rPr>
          <w:lang w:val="es-ES"/>
        </w:rPr>
      </w:pPr>
      <w:r>
        <w:sym w:font="Symbol" w:char="F07A"/>
      </w:r>
      <w:r w:rsidRPr="00332E23">
        <w:rPr>
          <w:lang w:val="es-ES"/>
        </w:rPr>
        <w:t>&gt;1:</w:t>
      </w:r>
      <w:r w:rsidRPr="00332E23">
        <w:rPr>
          <w:lang w:val="es-ES"/>
        </w:rPr>
        <w:tab/>
      </w:r>
      <w:r w:rsidRPr="00332E23">
        <w:rPr>
          <w:lang w:val="es-ES"/>
        </w:rPr>
        <w:tab/>
        <w:t xml:space="preserve"> </w:t>
      </w:r>
      <w:r>
        <w:sym w:font="Symbol" w:char="F077"/>
      </w:r>
      <w:r w:rsidRPr="00332E23">
        <w:rPr>
          <w:vertAlign w:val="subscript"/>
          <w:lang w:val="es-ES"/>
        </w:rPr>
        <w:t>p</w:t>
      </w:r>
      <w:r w:rsidRPr="00332E23">
        <w:rPr>
          <w:position w:val="-6"/>
          <w:lang w:val="es-ES"/>
        </w:rPr>
        <w:t xml:space="preserve"> </w:t>
      </w:r>
      <w:r w:rsidRPr="00332E23">
        <w:rPr>
          <w:lang w:val="es-ES"/>
        </w:rPr>
        <w:t xml:space="preserve">=1.2 </w:t>
      </w:r>
      <w:r>
        <w:sym w:font="Symbol" w:char="F077"/>
      </w:r>
      <w:r w:rsidRPr="00332E23">
        <w:rPr>
          <w:vertAlign w:val="subscript"/>
          <w:lang w:val="es-ES"/>
        </w:rPr>
        <w:t>2</w:t>
      </w:r>
      <w:r w:rsidRPr="00332E23">
        <w:rPr>
          <w:vertAlign w:val="superscript"/>
          <w:lang w:val="es-ES"/>
        </w:rPr>
        <w:t>1/2</w:t>
      </w:r>
      <w:r w:rsidRPr="00332E23">
        <w:rPr>
          <w:lang w:val="es-ES"/>
        </w:rPr>
        <w:t>K</w:t>
      </w:r>
      <w:r w:rsidRPr="00332E23">
        <w:rPr>
          <w:vertAlign w:val="subscript"/>
          <w:lang w:val="es-ES"/>
        </w:rPr>
        <w:t>t</w:t>
      </w:r>
      <w:r w:rsidRPr="00332E23">
        <w:rPr>
          <w:vertAlign w:val="superscript"/>
          <w:lang w:val="es-ES"/>
        </w:rPr>
        <w:t>1/4</w:t>
      </w:r>
      <w:r w:rsidRPr="00332E23">
        <w:rPr>
          <w:lang w:val="es-ES"/>
        </w:rPr>
        <w:t>/</w:t>
      </w:r>
      <w:r>
        <w:sym w:font="Symbol" w:char="F074"/>
      </w:r>
      <w:r w:rsidRPr="00332E23">
        <w:rPr>
          <w:vertAlign w:val="subscript"/>
          <w:lang w:val="es-ES"/>
        </w:rPr>
        <w:t>1</w:t>
      </w:r>
      <w:r w:rsidRPr="00332E23">
        <w:rPr>
          <w:vertAlign w:val="superscript"/>
          <w:lang w:val="es-ES"/>
        </w:rPr>
        <w:t>1/4</w:t>
      </w:r>
      <w:r w:rsidR="00F166E6" w:rsidRPr="00332E23">
        <w:rPr>
          <w:lang w:val="es-ES"/>
        </w:rPr>
        <w:t xml:space="preserve">    </w:t>
      </w:r>
      <w:r w:rsidR="00F166E6" w:rsidRPr="00332E23">
        <w:rPr>
          <w:lang w:val="es-ES"/>
        </w:rPr>
        <w:tab/>
      </w:r>
      <w:r w:rsidR="00F166E6" w:rsidRPr="00332E23">
        <w:rPr>
          <w:lang w:val="es-ES"/>
        </w:rPr>
        <w:tab/>
      </w:r>
      <w:proofErr w:type="gramStart"/>
      <w:r w:rsidRPr="00332E23">
        <w:rPr>
          <w:lang w:val="es-ES"/>
        </w:rPr>
        <w:t>H(</w:t>
      </w:r>
      <w:proofErr w:type="gramEnd"/>
      <w:r w:rsidRPr="00332E23">
        <w:rPr>
          <w:lang w:val="es-ES"/>
        </w:rPr>
        <w:t>j</w:t>
      </w:r>
      <w:r>
        <w:sym w:font="Symbol" w:char="F077"/>
      </w:r>
      <w:r w:rsidRPr="00332E23">
        <w:rPr>
          <w:vertAlign w:val="subscript"/>
          <w:lang w:val="es-ES"/>
        </w:rPr>
        <w:t>p</w:t>
      </w:r>
      <w:r w:rsidRPr="00332E23">
        <w:rPr>
          <w:position w:val="-6"/>
          <w:lang w:val="es-ES"/>
        </w:rPr>
        <w:t xml:space="preserve"> </w:t>
      </w:r>
      <w:r w:rsidRPr="00332E23">
        <w:rPr>
          <w:lang w:val="es-ES"/>
        </w:rPr>
        <w:t xml:space="preserve">) = 1+ </w:t>
      </w:r>
      <w:r>
        <w:sym w:font="Symbol" w:char="F077"/>
      </w:r>
      <w:r w:rsidRPr="00332E23">
        <w:rPr>
          <w:vertAlign w:val="subscript"/>
          <w:lang w:val="es-ES"/>
        </w:rPr>
        <w:t>2</w:t>
      </w:r>
      <w:r w:rsidRPr="00332E23">
        <w:rPr>
          <w:vertAlign w:val="superscript"/>
          <w:lang w:val="es-ES"/>
        </w:rPr>
        <w:t>2</w:t>
      </w:r>
      <w:r>
        <w:sym w:font="Symbol" w:char="F074"/>
      </w:r>
      <w:r w:rsidRPr="00332E23">
        <w:rPr>
          <w:vertAlign w:val="subscript"/>
          <w:lang w:val="es-ES"/>
        </w:rPr>
        <w:t>1</w:t>
      </w:r>
      <w:r w:rsidRPr="00332E23">
        <w:rPr>
          <w:lang w:val="es-ES"/>
        </w:rPr>
        <w:t>/K</w:t>
      </w:r>
      <w:r w:rsidRPr="00332E23">
        <w:rPr>
          <w:position w:val="-6"/>
          <w:lang w:val="es-ES"/>
        </w:rPr>
        <w:t>t</w:t>
      </w:r>
    </w:p>
    <w:p w14:paraId="32111A26" w14:textId="77777777" w:rsidR="00E51D3D" w:rsidRPr="00332E23" w:rsidRDefault="00E51D3D">
      <w:pPr>
        <w:rPr>
          <w:lang w:val="es-ES"/>
        </w:rPr>
      </w:pPr>
    </w:p>
    <w:p w14:paraId="5524F70D" w14:textId="77777777" w:rsidR="00E51D3D" w:rsidRDefault="00E51D3D">
      <w:r>
        <w:t xml:space="preserve">donde se ha tenido en cuenta que  </w:t>
      </w:r>
      <w:r>
        <w:sym w:font="Symbol" w:char="F077"/>
      </w:r>
      <w:r>
        <w:rPr>
          <w:vertAlign w:val="subscript"/>
        </w:rPr>
        <w:t>2</w:t>
      </w:r>
      <w:r>
        <w:t>=1/</w:t>
      </w:r>
      <w:r>
        <w:sym w:font="Symbol" w:char="F074"/>
      </w:r>
      <w:r>
        <w:rPr>
          <w:vertAlign w:val="subscript"/>
        </w:rPr>
        <w:t>2</w:t>
      </w:r>
      <w:r>
        <w:t>.</w:t>
      </w:r>
    </w:p>
    <w:p w14:paraId="06267FFF" w14:textId="77777777" w:rsidR="00E51D3D" w:rsidRDefault="00E51D3D"/>
    <w:p w14:paraId="0E091E0D" w14:textId="77777777" w:rsidR="00E51D3D" w:rsidRDefault="00E51D3D"/>
    <w:p w14:paraId="0ED285FC" w14:textId="77777777" w:rsidR="00E51D3D" w:rsidRDefault="00E51D3D"/>
    <w:p w14:paraId="3D6ABCEF" w14:textId="77777777" w:rsidR="00E51D3D" w:rsidRDefault="00830258">
      <w:pPr>
        <w:jc w:val="center"/>
      </w:pPr>
      <w:r>
        <w:rPr>
          <w:noProof/>
          <w:lang w:val="es-ES"/>
        </w:rPr>
        <w:drawing>
          <wp:inline distT="0" distB="0" distL="0" distR="0" wp14:anchorId="3B46B56B" wp14:editId="22AAA24A">
            <wp:extent cx="3726815" cy="2778125"/>
            <wp:effectExtent l="0" t="0" r="6985" b="3175"/>
            <wp:docPr id="15" name="Imagen 15" descr="bod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de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6815" cy="2778125"/>
                    </a:xfrm>
                    <a:prstGeom prst="rect">
                      <a:avLst/>
                    </a:prstGeom>
                    <a:noFill/>
                    <a:ln>
                      <a:noFill/>
                    </a:ln>
                  </pic:spPr>
                </pic:pic>
              </a:graphicData>
            </a:graphic>
          </wp:inline>
        </w:drawing>
      </w:r>
    </w:p>
    <w:p w14:paraId="42DEF2FE" w14:textId="53574ACA" w:rsidR="00E51D3D" w:rsidRDefault="00E51D3D">
      <w:pPr>
        <w:pStyle w:val="Descripcin"/>
        <w:rPr>
          <w:b w:val="0"/>
          <w:noProof/>
        </w:rPr>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11</w:t>
      </w:r>
      <w:r w:rsidR="00F12DB9">
        <w:rPr>
          <w:noProof/>
        </w:rPr>
        <w:fldChar w:fldCharType="end"/>
      </w:r>
      <w:r>
        <w:rPr>
          <w:noProof/>
        </w:rPr>
        <w:t xml:space="preserve"> Módulo de H(jw) con filtro lead-lag activo o pasivo con K</w:t>
      </w:r>
      <w:r>
        <w:rPr>
          <w:noProof/>
          <w:vertAlign w:val="subscript"/>
        </w:rPr>
        <w:t>t</w:t>
      </w:r>
      <w:r>
        <w:rPr>
          <w:noProof/>
        </w:rPr>
        <w:t>&gt;&gt;w</w:t>
      </w:r>
      <w:r>
        <w:rPr>
          <w:noProof/>
          <w:vertAlign w:val="subscript"/>
        </w:rPr>
        <w:t>n</w:t>
      </w:r>
    </w:p>
    <w:p w14:paraId="7E1CCFC3" w14:textId="77777777" w:rsidR="00D758E6" w:rsidRDefault="00D758E6" w:rsidP="00D758E6">
      <w:pPr>
        <w:pStyle w:val="Ttulo2"/>
      </w:pPr>
      <w:bookmarkStart w:id="7" w:name="_Toc194388126"/>
      <w:r>
        <w:lastRenderedPageBreak/>
        <w:t>MODULACIÓN DE FRECUENCIA MEDIANTE UN VCO</w:t>
      </w:r>
      <w:bookmarkEnd w:id="7"/>
    </w:p>
    <w:p w14:paraId="325B75B6" w14:textId="77777777" w:rsidR="00D758E6" w:rsidRDefault="00D758E6" w:rsidP="00D758E6">
      <w:r>
        <w:t>En el apartado siguiente veremos cómo usar el PLL como demodulador de frecuencia. La señal modulada en frecuencia se obtendrá con el Oscilador de Referencia trabajando en modo LC (VCO) e introduciendo la señal moduladora a través del conector EXT.</w:t>
      </w:r>
    </w:p>
    <w:p w14:paraId="79BF82FB" w14:textId="77777777" w:rsidR="00D758E6" w:rsidRDefault="00D758E6" w:rsidP="00D758E6"/>
    <w:p w14:paraId="4310DC68" w14:textId="77777777" w:rsidR="00D92009" w:rsidRDefault="00D758E6" w:rsidP="00D758E6">
      <w:r>
        <w:t xml:space="preserve">Llamando </w:t>
      </w:r>
      <w:proofErr w:type="spellStart"/>
      <w:r>
        <w:t>x</w:t>
      </w:r>
      <w:r>
        <w:rPr>
          <w:vertAlign w:val="subscript"/>
        </w:rPr>
        <w:t>N</w:t>
      </w:r>
      <w:proofErr w:type="spellEnd"/>
      <w:r>
        <w:t>(t) a la señal moduladora normalizada, la expresión de la señal modulada en FM es:</w:t>
      </w:r>
    </w:p>
    <w:p w14:paraId="78E45A1E" w14:textId="77777777" w:rsidR="00D758E6" w:rsidRDefault="00D92009" w:rsidP="00D758E6">
      <m:oMathPara>
        <m:oMath>
          <m:r>
            <w:rPr>
              <w:rFonts w:ascii="Cambria Math" w:hAnsi="Cambria Math"/>
            </w:rPr>
            <m:t xml:space="preserve">FM;   </m:t>
          </m:r>
          <m:sSub>
            <m:sSubPr>
              <m:ctrlPr>
                <w:rPr>
                  <w:rFonts w:ascii="Cambria Math" w:hAnsi="Cambria Math"/>
                  <w:i/>
                </w:rPr>
              </m:ctrlPr>
            </m:sSubPr>
            <m:e>
              <m:r>
                <w:rPr>
                  <w:rFonts w:ascii="Cambria Math" w:hAnsi="Cambria Math"/>
                </w:rPr>
                <m:t>y</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t+2π</m:t>
              </m:r>
              <m:sSub>
                <m:sSubPr>
                  <m:ctrlPr>
                    <w:rPr>
                      <w:rFonts w:ascii="Cambria Math" w:hAnsi="Cambria Math"/>
                      <w:i/>
                    </w:rPr>
                  </m:ctrlPr>
                </m:sSubPr>
                <m:e>
                  <m:r>
                    <w:rPr>
                      <w:rFonts w:ascii="Cambria Math" w:hAnsi="Cambria Math"/>
                    </w:rPr>
                    <m:t>K</m:t>
                  </m:r>
                </m:e>
                <m:sub>
                  <m:r>
                    <w:rPr>
                      <w:rFonts w:ascii="Cambria Math" w:hAnsi="Cambria Math"/>
                    </w:rPr>
                    <m:t>V</m:t>
                  </m:r>
                </m:sub>
              </m:sSub>
              <m:nary>
                <m:naryPr>
                  <m:limLoc m:val="subSup"/>
                  <m:ctrlPr>
                    <w:rPr>
                      <w:rFonts w:ascii="Cambria Math" w:hAnsi="Cambria Math"/>
                      <w:i/>
                    </w:rPr>
                  </m:ctrlPr>
                </m:naryPr>
                <m:sub>
                  <m:r>
                    <w:rPr>
                      <w:rFonts w:ascii="Cambria Math" w:hAnsi="Cambria Math"/>
                    </w:rPr>
                    <m:t>-∞</m:t>
                  </m:r>
                </m:sub>
                <m:sup>
                  <m:r>
                    <w:rPr>
                      <w:rFonts w:ascii="Cambria Math" w:hAnsi="Cambria Math"/>
                    </w:rPr>
                    <m:t>t</m:t>
                  </m:r>
                </m:sup>
                <m:e>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α</m:t>
                      </m:r>
                    </m:e>
                  </m:d>
                  <m:r>
                    <w:rPr>
                      <w:rFonts w:ascii="Cambria Math" w:hAnsi="Cambria Math"/>
                    </w:rPr>
                    <m:t>dα</m:t>
                  </m:r>
                </m:e>
              </m:nary>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t+2π</m:t>
              </m:r>
              <m:sSub>
                <m:sSubPr>
                  <m:ctrlPr>
                    <w:rPr>
                      <w:rFonts w:ascii="Cambria Math" w:hAnsi="Cambria Math"/>
                      <w:i/>
                    </w:rPr>
                  </m:ctrlPr>
                </m:sSubPr>
                <m:e>
                  <m:r>
                    <w:rPr>
                      <w:rFonts w:ascii="Cambria Math" w:hAnsi="Cambria Math"/>
                    </w:rPr>
                    <m:t>f</m:t>
                  </m:r>
                </m:e>
                <m:sub>
                  <m:r>
                    <w:rPr>
                      <w:rFonts w:ascii="Cambria Math" w:hAnsi="Cambria Math"/>
                    </w:rPr>
                    <m:t>D</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(t)</m:t>
              </m:r>
            </m:e>
          </m:d>
        </m:oMath>
      </m:oMathPara>
    </w:p>
    <w:p w14:paraId="6B623705" w14:textId="77777777" w:rsidR="0054158C" w:rsidRDefault="0054158C" w:rsidP="00D758E6"/>
    <w:p w14:paraId="31E59A0D" w14:textId="77777777" w:rsidR="00D758E6" w:rsidRDefault="00D758E6" w:rsidP="00D758E6">
      <w:r>
        <w:t xml:space="preserve">donde </w:t>
      </w:r>
      <w:proofErr w:type="spellStart"/>
      <w:r>
        <w:t>f</w:t>
      </w:r>
      <w:r>
        <w:rPr>
          <w:vertAlign w:val="subscript"/>
        </w:rPr>
        <w:t>D</w:t>
      </w:r>
      <w:proofErr w:type="spellEnd"/>
      <w:r>
        <w:t xml:space="preserve"> es la máxima desviación de frecuencia e </w:t>
      </w:r>
      <w:proofErr w:type="spellStart"/>
      <w:r>
        <w:t>y</w:t>
      </w:r>
      <w:r>
        <w:rPr>
          <w:vertAlign w:val="subscript"/>
        </w:rPr>
        <w:t>N</w:t>
      </w:r>
      <w:proofErr w:type="spellEnd"/>
      <w:r>
        <w:t>(t) es:</w:t>
      </w:r>
    </w:p>
    <w:p w14:paraId="5053B977" w14:textId="77777777" w:rsidR="00D758E6" w:rsidRDefault="005024C3" w:rsidP="00D92009">
      <w:pPr>
        <w:pBdr>
          <w:top w:val="single" w:sz="6" w:space="3" w:color="FFFFFF"/>
          <w:left w:val="single" w:sz="6" w:space="6" w:color="FFFFFF"/>
          <w:bottom w:val="single" w:sz="6" w:space="6" w:color="FFFFFF"/>
          <w:right w:val="single" w:sz="6" w:space="6" w:color="FFFFFF"/>
        </w:pBdr>
        <w:jc w:val="center"/>
        <w:rPr>
          <w:lang w:val="en-US"/>
        </w:rPr>
      </w:pPr>
      <w:r w:rsidRPr="002844FB">
        <w:rPr>
          <w:position w:val="-12"/>
          <w:lang w:val="en-US"/>
        </w:rPr>
        <w:object w:dxaOrig="2040" w:dyaOrig="400" w14:anchorId="0720B140">
          <v:shape id="_x0000_i1029" type="#_x0000_t75" style="width:101.25pt;height:19.5pt" o:ole="" fillcolor="window">
            <v:imagedata r:id="rId25" o:title=""/>
          </v:shape>
          <o:OLEObject Type="Embed" ProgID="Equation.3" ShapeID="_x0000_i1029" DrawAspect="Content" ObjectID="_1838183029" r:id="rId26"/>
        </w:object>
      </w:r>
    </w:p>
    <w:p w14:paraId="36FEF4C8" w14:textId="77777777" w:rsidR="00D758E6" w:rsidRDefault="00D758E6" w:rsidP="00D758E6">
      <w:r>
        <w:t xml:space="preserve">Efectivamente, la desviación de frecuencia de esta señal es proporcional a la señal moduladora, alcanzando como valor máximo </w:t>
      </w:r>
      <w:proofErr w:type="spellStart"/>
      <w:r>
        <w:t>f</w:t>
      </w:r>
      <w:r>
        <w:rPr>
          <w:vertAlign w:val="subscript"/>
        </w:rPr>
        <w:t>D</w:t>
      </w:r>
      <w:proofErr w:type="spellEnd"/>
      <w:r>
        <w:t xml:space="preserve"> (</w:t>
      </w:r>
      <w:proofErr w:type="spellStart"/>
      <w:r>
        <w:t>f</w:t>
      </w:r>
      <w:r>
        <w:rPr>
          <w:vertAlign w:val="subscript"/>
        </w:rPr>
        <w:t>D</w:t>
      </w:r>
      <w:proofErr w:type="spellEnd"/>
      <w:r>
        <w:t>= K</w:t>
      </w:r>
      <w:r w:rsidR="00D92009">
        <w:rPr>
          <w:vertAlign w:val="subscript"/>
        </w:rPr>
        <w:t>V</w:t>
      </w:r>
      <w:r>
        <w:t xml:space="preserve"> </w:t>
      </w:r>
      <w:r>
        <w:sym w:font="Symbol" w:char="F0E7"/>
      </w:r>
      <w:r>
        <w:t>x(t)</w:t>
      </w:r>
      <w:r>
        <w:sym w:font="Symbol" w:char="F0E7"/>
      </w:r>
      <w:proofErr w:type="spellStart"/>
      <w:r>
        <w:rPr>
          <w:vertAlign w:val="subscript"/>
        </w:rPr>
        <w:t>max</w:t>
      </w:r>
      <w:proofErr w:type="spellEnd"/>
      <w:r>
        <w:t>):</w:t>
      </w:r>
    </w:p>
    <w:p w14:paraId="6E015B5E" w14:textId="77777777" w:rsidR="00D758E6" w:rsidRDefault="005024C3" w:rsidP="00D758E6">
      <w:pPr>
        <w:pBdr>
          <w:top w:val="single" w:sz="6" w:space="6" w:color="FFFFFF"/>
          <w:left w:val="single" w:sz="6" w:space="6" w:color="FFFFFF"/>
          <w:bottom w:val="single" w:sz="6" w:space="6" w:color="FFFFFF"/>
          <w:right w:val="single" w:sz="6" w:space="6" w:color="FFFFFF"/>
        </w:pBdr>
        <w:jc w:val="center"/>
        <w:rPr>
          <w:lang w:val="en-US"/>
        </w:rPr>
      </w:pPr>
      <w:r w:rsidRPr="005024C3">
        <w:rPr>
          <w:position w:val="-24"/>
          <w:lang w:val="en-US"/>
        </w:rPr>
        <w:object w:dxaOrig="4180" w:dyaOrig="639" w14:anchorId="0C3C98DA">
          <v:shape id="_x0000_i1030" type="#_x0000_t75" style="width:210pt;height:31.5pt" o:ole="">
            <v:imagedata r:id="rId27" o:title=""/>
          </v:shape>
          <o:OLEObject Type="Embed" ProgID="Equation.3" ShapeID="_x0000_i1030" DrawAspect="Content" ObjectID="_1838183030" r:id="rId28"/>
        </w:object>
      </w:r>
    </w:p>
    <w:p w14:paraId="451B26A0" w14:textId="77777777" w:rsidR="00D758E6" w:rsidRDefault="00D758E6" w:rsidP="00D758E6">
      <w:r>
        <w:t xml:space="preserve">A continuación se determinará el espectro de una señal con modulación angular. Para una señal mensaje cualquiera este espectro es enormemente difícil de hallar. Únicamente es viable un análisis en el caso de que la señal mensaje sea un tono de frecuencia </w:t>
      </w:r>
      <w:proofErr w:type="spellStart"/>
      <w:r>
        <w:t>f</w:t>
      </w:r>
      <w:r>
        <w:rPr>
          <w:vertAlign w:val="subscript"/>
        </w:rPr>
        <w:t>m</w:t>
      </w:r>
      <w:proofErr w:type="spellEnd"/>
      <w:r>
        <w:t>. En ese caso, la expresión de la señal modulada viene dada por:</w:t>
      </w:r>
    </w:p>
    <w:p w14:paraId="3DA59D2B" w14:textId="77777777" w:rsidR="00D758E6" w:rsidRDefault="0054158C" w:rsidP="00D758E6">
      <w:pPr>
        <w:pBdr>
          <w:top w:val="single" w:sz="6" w:space="6" w:color="FFFFFF"/>
          <w:left w:val="single" w:sz="6" w:space="6" w:color="FFFFFF"/>
          <w:bottom w:val="single" w:sz="6" w:space="6" w:color="FFFFFF"/>
          <w:right w:val="single" w:sz="6" w:space="6" w:color="FFFFFF"/>
        </w:pBdr>
        <w:jc w:val="center"/>
        <w:rPr>
          <w:lang w:val="en-US"/>
        </w:rPr>
      </w:pPr>
      <m:oMathPara>
        <m:oMath>
          <m:r>
            <w:rPr>
              <w:rFonts w:ascii="Cambria Math" w:hAnsi="Cambria Math"/>
            </w:rPr>
            <m:t xml:space="preserve">FM;   </m:t>
          </m:r>
          <m:sSub>
            <m:sSubPr>
              <m:ctrlPr>
                <w:rPr>
                  <w:rFonts w:ascii="Cambria Math" w:hAnsi="Cambria Math"/>
                  <w:i/>
                </w:rPr>
              </m:ctrlPr>
            </m:sSubPr>
            <m:e>
              <m:r>
                <w:rPr>
                  <w:rFonts w:ascii="Cambria Math" w:hAnsi="Cambria Math"/>
                </w:rPr>
                <m:t>y</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t+2π</m:t>
              </m:r>
              <m:sSub>
                <m:sSubPr>
                  <m:ctrlPr>
                    <w:rPr>
                      <w:rFonts w:ascii="Cambria Math" w:hAnsi="Cambria Math"/>
                      <w:i/>
                    </w:rPr>
                  </m:ctrlPr>
                </m:sSubPr>
                <m:e>
                  <m:r>
                    <w:rPr>
                      <w:rFonts w:ascii="Cambria Math" w:hAnsi="Cambria Math"/>
                    </w:rPr>
                    <m:t>K</m:t>
                  </m:r>
                </m:e>
                <m:sub>
                  <m:r>
                    <w:rPr>
                      <w:rFonts w:ascii="Cambria Math" w:hAnsi="Cambria Math"/>
                    </w:rPr>
                    <m:t>V</m:t>
                  </m:r>
                </m:sub>
              </m:sSub>
              <m:nary>
                <m:naryPr>
                  <m:limLoc m:val="subSup"/>
                  <m:ctrlPr>
                    <w:rPr>
                      <w:rFonts w:ascii="Cambria Math" w:hAnsi="Cambria Math"/>
                      <w:i/>
                    </w:rPr>
                  </m:ctrlPr>
                </m:naryPr>
                <m:sub>
                  <m:r>
                    <w:rPr>
                      <w:rFonts w:ascii="Cambria Math" w:hAnsi="Cambria Math"/>
                    </w:rPr>
                    <m:t>-∞</m:t>
                  </m:r>
                </m:sub>
                <m:sup>
                  <m:r>
                    <w:rPr>
                      <w:rFonts w:ascii="Cambria Math" w:hAnsi="Cambria Math"/>
                    </w:rPr>
                    <m:t>t</m:t>
                  </m:r>
                </m:sup>
                <m:e>
                  <m:sSub>
                    <m:sSubPr>
                      <m:ctrlPr>
                        <w:rPr>
                          <w:rFonts w:ascii="Cambria Math" w:hAnsi="Cambria Math"/>
                          <w:i/>
                        </w:rPr>
                      </m:ctrlPr>
                    </m:sSubPr>
                    <m:e>
                      <m:r>
                        <w:rPr>
                          <w:rFonts w:ascii="Cambria Math" w:hAnsi="Cambria Math"/>
                        </w:rPr>
                        <m:t>A</m:t>
                      </m:r>
                    </m:e>
                    <m:sub>
                      <m:r>
                        <w:rPr>
                          <w:rFonts w:ascii="Cambria Math" w:hAnsi="Cambria Math"/>
                        </w:rPr>
                        <m:t>m</m:t>
                      </m:r>
                    </m:sub>
                  </m:sSub>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t)</m:t>
                  </m:r>
                </m:e>
              </m:nary>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D</m:t>
                      </m:r>
                    </m:sub>
                  </m:sSub>
                </m:num>
                <m:den>
                  <m:sSub>
                    <m:sSubPr>
                      <m:ctrlPr>
                        <w:rPr>
                          <w:rFonts w:ascii="Cambria Math" w:hAnsi="Cambria Math"/>
                          <w:i/>
                        </w:rPr>
                      </m:ctrlPr>
                    </m:sSubPr>
                    <m:e>
                      <m:r>
                        <w:rPr>
                          <w:rFonts w:ascii="Cambria Math" w:hAnsi="Cambria Math"/>
                        </w:rPr>
                        <m:t>f</m:t>
                      </m:r>
                    </m:e>
                    <m:sub>
                      <m:r>
                        <w:rPr>
                          <w:rFonts w:ascii="Cambria Math" w:hAnsi="Cambria Math"/>
                        </w:rPr>
                        <m:t>m</m:t>
                      </m:r>
                    </m:sub>
                  </m:sSub>
                </m:den>
              </m:f>
              <m:r>
                <m:rPr>
                  <m:sty m:val="p"/>
                </m:rPr>
                <w:rPr>
                  <w:rFonts w:ascii="Cambria Math" w:hAnsi="Cambria Math"/>
                </w:rPr>
                <m:t>sen⁡</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t+β∙</m:t>
              </m:r>
              <m:r>
                <m:rPr>
                  <m:sty m:val="p"/>
                </m:rPr>
                <w:rPr>
                  <w:rFonts w:ascii="Cambria Math" w:hAnsi="Cambria Math"/>
                </w:rPr>
                <m:t>sen⁡</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t)</m:t>
              </m:r>
            </m:e>
          </m:d>
        </m:oMath>
      </m:oMathPara>
    </w:p>
    <w:p w14:paraId="158B5AAF" w14:textId="77777777" w:rsidR="00D92009" w:rsidRDefault="00D758E6" w:rsidP="00D758E6">
      <w:r>
        <w:t xml:space="preserve">donde </w:t>
      </w:r>
      <w:r>
        <w:sym w:font="Symbol" w:char="F062"/>
      </w:r>
      <w:r>
        <w:t xml:space="preserve"> se denomina índice de modulación y representa el cociente entre la máxima desviación de frecuencia </w:t>
      </w:r>
      <w:proofErr w:type="spellStart"/>
      <w:r>
        <w:t>f</w:t>
      </w:r>
      <w:r>
        <w:rPr>
          <w:vertAlign w:val="subscript"/>
        </w:rPr>
        <w:t>D</w:t>
      </w:r>
      <w:proofErr w:type="spellEnd"/>
      <w:r>
        <w:t xml:space="preserve"> y </w:t>
      </w:r>
      <w:proofErr w:type="spellStart"/>
      <w:r>
        <w:t>f</w:t>
      </w:r>
      <w:r>
        <w:rPr>
          <w:vertAlign w:val="subscript"/>
        </w:rPr>
        <w:t>m</w:t>
      </w:r>
      <w:proofErr w:type="spellEnd"/>
      <w:r>
        <w:t>, si la modulación es FM:</w:t>
      </w:r>
      <w:r w:rsidR="00D92009">
        <w:t xml:space="preserve"> </w:t>
      </w:r>
    </w:p>
    <w:p w14:paraId="1E2299CF" w14:textId="77777777" w:rsidR="00D758E6" w:rsidRDefault="00D92009" w:rsidP="00D758E6">
      <m:oMathPara>
        <m:oMath>
          <m:r>
            <w:rPr>
              <w:rFonts w:ascii="Cambria Math" w:hAnsi="Cambria Math"/>
            </w:rPr>
            <m:t>β=</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D</m:t>
                  </m:r>
                </m:sub>
              </m:sSub>
            </m:num>
            <m:den>
              <m:sSub>
                <m:sSubPr>
                  <m:ctrlPr>
                    <w:rPr>
                      <w:rFonts w:ascii="Cambria Math" w:hAnsi="Cambria Math"/>
                      <w:i/>
                    </w:rPr>
                  </m:ctrlPr>
                </m:sSubPr>
                <m:e>
                  <m:r>
                    <w:rPr>
                      <w:rFonts w:ascii="Cambria Math" w:hAnsi="Cambria Math"/>
                    </w:rPr>
                    <m:t>f</m:t>
                  </m:r>
                </m:e>
                <m:sub>
                  <m:r>
                    <w:rPr>
                      <w:rFonts w:ascii="Cambria Math" w:hAnsi="Cambria Math"/>
                    </w:rPr>
                    <m:t>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x</m:t>
                      </m:r>
                    </m:e>
                  </m:d>
                </m:e>
                <m:sub>
                  <m:r>
                    <w:rPr>
                      <w:rFonts w:ascii="Cambria Math" w:hAnsi="Cambria Math"/>
                    </w:rPr>
                    <m:t>MAX</m:t>
                  </m:r>
                </m:sub>
              </m:sSub>
            </m:num>
            <m:den>
              <m:sSub>
                <m:sSubPr>
                  <m:ctrlPr>
                    <w:rPr>
                      <w:rFonts w:ascii="Cambria Math" w:hAnsi="Cambria Math"/>
                      <w:i/>
                    </w:rPr>
                  </m:ctrlPr>
                </m:sSubPr>
                <m:e>
                  <m:r>
                    <w:rPr>
                      <w:rFonts w:ascii="Cambria Math" w:hAnsi="Cambria Math"/>
                    </w:rPr>
                    <m:t>f</m:t>
                  </m:r>
                </m:e>
                <m:sub>
                  <m:r>
                    <w:rPr>
                      <w:rFonts w:ascii="Cambria Math" w:hAnsi="Cambria Math"/>
                    </w:rPr>
                    <m:t>m</m:t>
                  </m:r>
                </m:sub>
              </m:sSub>
            </m:den>
          </m:f>
        </m:oMath>
      </m:oMathPara>
    </w:p>
    <w:p w14:paraId="30735073" w14:textId="77777777" w:rsidR="00D758E6" w:rsidRDefault="00D758E6" w:rsidP="00D758E6">
      <w:r>
        <w:t xml:space="preserve">siendo </w:t>
      </w:r>
      <w:r>
        <w:rPr>
          <w:i/>
        </w:rPr>
        <w:t>K</w:t>
      </w:r>
      <w:r w:rsidR="00D92009">
        <w:rPr>
          <w:i/>
          <w:vertAlign w:val="subscript"/>
        </w:rPr>
        <w:t>V</w:t>
      </w:r>
      <w:r>
        <w:t xml:space="preserve"> la constante del modulador (hertzios de desviación por cada voltio de señal moduladora, </w:t>
      </w:r>
      <w:r w:rsidR="005024C3">
        <w:rPr>
          <w:i/>
        </w:rPr>
        <w:t>x,</w:t>
      </w:r>
      <w:r>
        <w:rPr>
          <w:i/>
        </w:rPr>
        <w:t xml:space="preserve"> </w:t>
      </w:r>
      <w:r w:rsidR="005024C3">
        <w:rPr>
          <w:i/>
        </w:rPr>
        <w:t>p</w:t>
      </w:r>
      <w:r>
        <w:rPr>
          <w:i/>
        </w:rPr>
        <w:t>endiente de la curva característica del VCO</w:t>
      </w:r>
      <w:r>
        <w:t xml:space="preserve">) y </w:t>
      </w:r>
      <w:proofErr w:type="spellStart"/>
      <w:r>
        <w:t>f</w:t>
      </w:r>
      <w:r>
        <w:rPr>
          <w:vertAlign w:val="subscript"/>
        </w:rPr>
        <w:t>D</w:t>
      </w:r>
      <w:proofErr w:type="spellEnd"/>
      <w:r>
        <w:t xml:space="preserve"> la máxima desviación de frecuencia. </w:t>
      </w:r>
    </w:p>
    <w:p w14:paraId="52E212BC" w14:textId="77777777" w:rsidR="00D758E6" w:rsidRDefault="00D758E6" w:rsidP="00D758E6"/>
    <w:p w14:paraId="45F590A9" w14:textId="77777777" w:rsidR="00D758E6" w:rsidRDefault="00D758E6" w:rsidP="00D758E6">
      <w:r>
        <w:t>Un desarrollo de esta señal conduce directamente a determinar su contenido en frecuencias:</w:t>
      </w:r>
    </w:p>
    <w:p w14:paraId="78BB7F7A" w14:textId="77777777" w:rsidR="00D758E6" w:rsidRDefault="005024C3" w:rsidP="00D758E6">
      <w:pPr>
        <w:pBdr>
          <w:top w:val="single" w:sz="6" w:space="6" w:color="FFFFFF"/>
          <w:left w:val="single" w:sz="6" w:space="6" w:color="FFFFFF"/>
          <w:bottom w:val="single" w:sz="6" w:space="6" w:color="FFFFFF"/>
          <w:right w:val="single" w:sz="6" w:space="6" w:color="FFFFFF"/>
        </w:pBdr>
        <w:jc w:val="center"/>
        <w:rPr>
          <w:lang w:val="en-US"/>
        </w:rPr>
      </w:pPr>
      <w:r w:rsidRPr="005024C3">
        <w:rPr>
          <w:position w:val="-28"/>
          <w:lang w:val="en-US"/>
        </w:rPr>
        <w:object w:dxaOrig="3519" w:dyaOrig="680" w14:anchorId="0BC0AA4E">
          <v:shape id="_x0000_i1031" type="#_x0000_t75" style="width:176.25pt;height:34.5pt" o:ole="">
            <v:imagedata r:id="rId29" o:title=""/>
          </v:shape>
          <o:OLEObject Type="Embed" ProgID="Equation.3" ShapeID="_x0000_i1031" DrawAspect="Content" ObjectID="_1838183031" r:id="rId30"/>
        </w:object>
      </w:r>
    </w:p>
    <w:p w14:paraId="4C167497" w14:textId="77777777" w:rsidR="00D758E6" w:rsidRDefault="00D758E6" w:rsidP="00D758E6">
      <w:r>
        <w:t xml:space="preserve">Siendo </w:t>
      </w:r>
      <w:proofErr w:type="spellStart"/>
      <w:r>
        <w:t>J</w:t>
      </w:r>
      <w:r>
        <w:rPr>
          <w:vertAlign w:val="subscript"/>
        </w:rPr>
        <w:t>n</w:t>
      </w:r>
      <w:proofErr w:type="spellEnd"/>
      <w:r>
        <w:t>(x) la función de Bessel de primera especie de orden n, véase la figura 1.12.:</w:t>
      </w:r>
    </w:p>
    <w:p w14:paraId="148395B5" w14:textId="77777777" w:rsidR="00D758E6" w:rsidRDefault="00D758E6" w:rsidP="00D758E6"/>
    <w:p w14:paraId="1712F3DC" w14:textId="77777777" w:rsidR="00D758E6" w:rsidRDefault="00830258" w:rsidP="00D758E6">
      <w:pPr>
        <w:keepNext/>
        <w:jc w:val="center"/>
      </w:pPr>
      <w:r>
        <w:rPr>
          <w:noProof/>
          <w:lang w:val="es-ES"/>
        </w:rPr>
        <w:drawing>
          <wp:inline distT="0" distB="0" distL="0" distR="0" wp14:anchorId="79523445" wp14:editId="61AC3546">
            <wp:extent cx="4059555" cy="3228340"/>
            <wp:effectExtent l="0" t="0" r="0" b="0"/>
            <wp:docPr id="22"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9555" cy="3228340"/>
                    </a:xfrm>
                    <a:prstGeom prst="rect">
                      <a:avLst/>
                    </a:prstGeom>
                    <a:noFill/>
                    <a:ln>
                      <a:noFill/>
                    </a:ln>
                  </pic:spPr>
                </pic:pic>
              </a:graphicData>
            </a:graphic>
          </wp:inline>
        </w:drawing>
      </w:r>
    </w:p>
    <w:p w14:paraId="4D21EDC0" w14:textId="7767FAAB" w:rsidR="00D758E6" w:rsidRDefault="00D758E6" w:rsidP="00D758E6">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.12</w:t>
      </w:r>
      <w:r>
        <w:rPr>
          <w:noProof/>
        </w:rPr>
        <w:t xml:space="preserve"> Funciones de Bessel de 1ª especie, para n=0,1,2,3,4 y 5</w:t>
      </w:r>
    </w:p>
    <w:p w14:paraId="29AACCBF" w14:textId="77777777" w:rsidR="00D758E6" w:rsidRDefault="00D758E6" w:rsidP="00D758E6"/>
    <w:p w14:paraId="187D87BE" w14:textId="77777777" w:rsidR="00D758E6" w:rsidRDefault="00D758E6" w:rsidP="00D758E6">
      <w:r>
        <w:t>La expresión anterior permite obtener las siguientes conclusiones, ilustradas por la figura anterior:</w:t>
      </w:r>
    </w:p>
    <w:p w14:paraId="22CD3B06" w14:textId="77777777" w:rsidR="00D758E6" w:rsidRDefault="00D758E6" w:rsidP="00D758E6">
      <w:pPr>
        <w:numPr>
          <w:ilvl w:val="0"/>
          <w:numId w:val="5"/>
        </w:numPr>
      </w:pPr>
      <w:r>
        <w:t xml:space="preserve">El espectro contiene la frecuencia portadora y un número infinito de rayas separadas múltiplos de </w:t>
      </w:r>
      <w:proofErr w:type="spellStart"/>
      <w:r>
        <w:t>f</w:t>
      </w:r>
      <w:r>
        <w:rPr>
          <w:vertAlign w:val="subscript"/>
        </w:rPr>
        <w:t>m</w:t>
      </w:r>
      <w:proofErr w:type="spellEnd"/>
      <w:r>
        <w:t xml:space="preserve"> (ocupa un ancho de banda teóricamente infinito).</w:t>
      </w:r>
    </w:p>
    <w:p w14:paraId="365E1518" w14:textId="77777777" w:rsidR="00D758E6" w:rsidRDefault="00D758E6" w:rsidP="00D758E6">
      <w:pPr>
        <w:numPr>
          <w:ilvl w:val="0"/>
          <w:numId w:val="5"/>
        </w:numPr>
      </w:pPr>
      <w:r>
        <w:t xml:space="preserve">Como se observa en la figura, la amplitud de las rayas va decreciendo, haciendo que el ancho de banda sea finito en la práctica. </w:t>
      </w:r>
    </w:p>
    <w:p w14:paraId="525C113C" w14:textId="77777777" w:rsidR="00D758E6" w:rsidRDefault="00D758E6" w:rsidP="00D758E6">
      <w:pPr>
        <w:numPr>
          <w:ilvl w:val="0"/>
          <w:numId w:val="5"/>
        </w:numPr>
      </w:pPr>
      <w:r>
        <w:t xml:space="preserve">Dada la propiedad </w:t>
      </w:r>
      <w:r>
        <w:sym w:font="Symbol" w:char="F0E7"/>
      </w:r>
      <w:proofErr w:type="spellStart"/>
      <w:r>
        <w:t>J</w:t>
      </w:r>
      <w:r>
        <w:rPr>
          <w:vertAlign w:val="subscript"/>
        </w:rPr>
        <w:t>n</w:t>
      </w:r>
      <w:proofErr w:type="spellEnd"/>
      <w:r>
        <w:t>(</w:t>
      </w:r>
      <w:r>
        <w:sym w:font="Symbol" w:char="F062"/>
      </w:r>
      <w:r>
        <w:t>)</w:t>
      </w:r>
      <w:r>
        <w:sym w:font="Symbol" w:char="F0E7"/>
      </w:r>
      <w:r>
        <w:t>=</w:t>
      </w:r>
      <w:r>
        <w:sym w:font="Symbol" w:char="F0E7"/>
      </w:r>
      <w:r>
        <w:t>J</w:t>
      </w:r>
      <w:r>
        <w:rPr>
          <w:vertAlign w:val="subscript"/>
        </w:rPr>
        <w:t>-</w:t>
      </w:r>
      <w:proofErr w:type="gramStart"/>
      <w:r>
        <w:rPr>
          <w:vertAlign w:val="subscript"/>
        </w:rPr>
        <w:t>n</w:t>
      </w:r>
      <w:r>
        <w:t>(</w:t>
      </w:r>
      <w:proofErr w:type="gramEnd"/>
      <w:r>
        <w:sym w:font="Symbol" w:char="F062"/>
      </w:r>
      <w:r>
        <w:t>)</w:t>
      </w:r>
      <w:r>
        <w:sym w:font="Symbol" w:char="F0E7"/>
      </w:r>
      <w:r>
        <w:t xml:space="preserve">, el espectro es par alrededor de </w:t>
      </w:r>
      <w:proofErr w:type="spellStart"/>
      <w:r>
        <w:t>f</w:t>
      </w:r>
      <w:r>
        <w:rPr>
          <w:vertAlign w:val="subscript"/>
        </w:rPr>
        <w:t>c</w:t>
      </w:r>
      <w:proofErr w:type="spellEnd"/>
      <w:r>
        <w:t>.</w:t>
      </w:r>
    </w:p>
    <w:p w14:paraId="310E0AA2" w14:textId="77777777" w:rsidR="00D758E6" w:rsidRDefault="00D758E6" w:rsidP="00D758E6">
      <w:pPr>
        <w:numPr>
          <w:ilvl w:val="0"/>
          <w:numId w:val="5"/>
        </w:numPr>
      </w:pPr>
      <w:r>
        <w:t xml:space="preserve">La anchura de banda crece conforme lo hace </w:t>
      </w:r>
      <w:r>
        <w:sym w:font="Symbol" w:char="F062"/>
      </w:r>
      <w:r>
        <w:t>, es decir, el número de rayas con valores significativos es mayor (véase la figura 1.13).</w:t>
      </w:r>
    </w:p>
    <w:p w14:paraId="02BAA88B" w14:textId="77777777" w:rsidR="00D758E6" w:rsidRDefault="00D758E6" w:rsidP="00D758E6"/>
    <w:p w14:paraId="4DE09F1B" w14:textId="77777777" w:rsidR="00D758E6" w:rsidRDefault="00830258" w:rsidP="00D758E6">
      <w:pPr>
        <w:keepNext/>
        <w:jc w:val="center"/>
      </w:pPr>
      <w:r>
        <w:rPr>
          <w:noProof/>
          <w:lang w:val="es-ES"/>
        </w:rPr>
        <w:lastRenderedPageBreak/>
        <w:drawing>
          <wp:inline distT="0" distB="0" distL="0" distR="0" wp14:anchorId="2684A229" wp14:editId="494DCFAB">
            <wp:extent cx="5222875" cy="1676400"/>
            <wp:effectExtent l="0" t="0" r="0" b="0"/>
            <wp:docPr id="23"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32" cstate="print">
                      <a:extLst>
                        <a:ext uri="{28A0092B-C50C-407E-A947-70E740481C1C}">
                          <a14:useLocalDpi xmlns:a14="http://schemas.microsoft.com/office/drawing/2010/main" val="0"/>
                        </a:ext>
                      </a:extLst>
                    </a:blip>
                    <a:srcRect l="-798" t="-346" r="-798" b="-346"/>
                    <a:stretch>
                      <a:fillRect/>
                    </a:stretch>
                  </pic:blipFill>
                  <pic:spPr bwMode="auto">
                    <a:xfrm>
                      <a:off x="0" y="0"/>
                      <a:ext cx="5222875" cy="1676400"/>
                    </a:xfrm>
                    <a:prstGeom prst="rect">
                      <a:avLst/>
                    </a:prstGeom>
                    <a:noFill/>
                    <a:ln>
                      <a:noFill/>
                    </a:ln>
                  </pic:spPr>
                </pic:pic>
              </a:graphicData>
            </a:graphic>
          </wp:inline>
        </w:drawing>
      </w:r>
    </w:p>
    <w:p w14:paraId="3D44BB02" w14:textId="3E72A7C3" w:rsidR="00D758E6" w:rsidRPr="00823489" w:rsidRDefault="00D758E6" w:rsidP="00D758E6">
      <w:pPr>
        <w:pStyle w:val="Descripcin"/>
        <w:rPr>
          <w:lang w:val="es-ES"/>
        </w:rPr>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 xml:space="preserve">.13. Espectro de una señal modulada angularmente con un tono, para distintos valores de </w:t>
      </w:r>
      <w:r>
        <w:sym w:font="Symbol" w:char="F062"/>
      </w:r>
    </w:p>
    <w:p w14:paraId="10C7114C" w14:textId="77777777" w:rsidR="00D758E6" w:rsidRDefault="00D758E6" w:rsidP="00D758E6">
      <w:r>
        <w:t>Obviamente, tanto al cambiar la amplitud de la señal |</w:t>
      </w:r>
      <w:proofErr w:type="spellStart"/>
      <w:r>
        <w:rPr>
          <w:i/>
        </w:rPr>
        <w:t>x</w:t>
      </w:r>
      <w:r>
        <w:t>|</w:t>
      </w:r>
      <w:r>
        <w:rPr>
          <w:i/>
          <w:vertAlign w:val="subscript"/>
        </w:rPr>
        <w:t>MAX</w:t>
      </w:r>
      <w:proofErr w:type="spellEnd"/>
      <w:r>
        <w:t xml:space="preserve"> como su frecuencia </w:t>
      </w:r>
      <w:proofErr w:type="spellStart"/>
      <w:r>
        <w:rPr>
          <w:i/>
        </w:rPr>
        <w:t>f</w:t>
      </w:r>
      <w:r>
        <w:rPr>
          <w:i/>
          <w:vertAlign w:val="subscript"/>
        </w:rPr>
        <w:t>m</w:t>
      </w:r>
      <w:proofErr w:type="spellEnd"/>
      <w:r>
        <w:t xml:space="preserve">, el índice de modulación, </w:t>
      </w:r>
      <w:r>
        <w:sym w:font="Symbol" w:char="F062"/>
      </w:r>
      <w:r>
        <w:t xml:space="preserve">, cambia y las amplitudes relativas de las rayas también. En el caso de que se cambie </w:t>
      </w:r>
      <w:proofErr w:type="spellStart"/>
      <w:r>
        <w:rPr>
          <w:i/>
        </w:rPr>
        <w:t>f</w:t>
      </w:r>
      <w:r>
        <w:rPr>
          <w:i/>
          <w:vertAlign w:val="subscript"/>
        </w:rPr>
        <w:t>m</w:t>
      </w:r>
      <w:proofErr w:type="spellEnd"/>
      <w:r>
        <w:t>, además de las amplitudes relativas variará también su separación. A efectos prácticos puede considerarse que el ancho de banda de la señal es (Regla de Carson):</w:t>
      </w:r>
    </w:p>
    <w:p w14:paraId="3FEF54B8" w14:textId="77777777" w:rsidR="00D758E6" w:rsidRDefault="00D758E6" w:rsidP="00D758E6">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1640" w:dyaOrig="340" w14:anchorId="4924A59E">
          <v:shape id="_x0000_i1032" type="#_x0000_t75" style="width:82.5pt;height:17.25pt" o:ole="">
            <v:imagedata r:id="rId33" o:title=""/>
          </v:shape>
          <o:OLEObject Type="Embed" ProgID="Equation.2" ShapeID="_x0000_i1032" DrawAspect="Content" ObjectID="_1838183032" r:id="rId34"/>
        </w:object>
      </w:r>
    </w:p>
    <w:p w14:paraId="5B91F4F4" w14:textId="77777777" w:rsidR="00D758E6" w:rsidRDefault="00D758E6" w:rsidP="00D758E6">
      <w:r>
        <w:t>en el que aproximadamente entra el 98% de la potencia total.</w:t>
      </w:r>
    </w:p>
    <w:p w14:paraId="096F13E1" w14:textId="77777777" w:rsidR="00D758E6" w:rsidRDefault="00D758E6" w:rsidP="00D758E6"/>
    <w:p w14:paraId="055A4D0C" w14:textId="77777777" w:rsidR="00D758E6" w:rsidRDefault="00D758E6" w:rsidP="00D758E6">
      <w:r>
        <w:t xml:space="preserve">Una propiedad interesante es que algunas rayas se anulan para ciertos valores de </w:t>
      </w:r>
      <w:r>
        <w:sym w:font="Symbol" w:char="F062"/>
      </w:r>
      <w:r>
        <w:t xml:space="preserve">. Por ejemplo, la portadora (raya n=0) se anula para </w:t>
      </w:r>
      <w:r>
        <w:sym w:font="Symbol" w:char="F062"/>
      </w:r>
      <w:r>
        <w:t>= 2,405. Eso resulta útil para calibrar un modulador de frecuencia. Actuando sobre la amplitud de la señal</w:t>
      </w:r>
      <w:r w:rsidR="00F93B99">
        <w:t xml:space="preserve"> moduladora</w:t>
      </w:r>
      <w:r>
        <w:t xml:space="preserve"> (que puede medirse en un osciloscopio) se observa el espectro buscando que se produzca algún nulo en alguna de las rayas. Identificando el valor de </w:t>
      </w:r>
      <w:r>
        <w:sym w:font="Symbol" w:char="F062"/>
      </w:r>
      <w:r>
        <w:t xml:space="preserve"> para el que eso ocurre (el valor para el que la correspondiente </w:t>
      </w:r>
      <w:proofErr w:type="spellStart"/>
      <w:r>
        <w:rPr>
          <w:i/>
        </w:rPr>
        <w:t>J</w:t>
      </w:r>
      <w:r>
        <w:rPr>
          <w:i/>
          <w:vertAlign w:val="subscript"/>
        </w:rPr>
        <w:t>n</w:t>
      </w:r>
      <w:proofErr w:type="spellEnd"/>
      <w:r>
        <w:t xml:space="preserve"> presente un nulo) y conocida </w:t>
      </w:r>
      <w:proofErr w:type="spellStart"/>
      <w:r>
        <w:rPr>
          <w:i/>
        </w:rPr>
        <w:t>f</w:t>
      </w:r>
      <w:r>
        <w:rPr>
          <w:i/>
          <w:vertAlign w:val="subscript"/>
        </w:rPr>
        <w:t>m</w:t>
      </w:r>
      <w:proofErr w:type="spellEnd"/>
      <w:r>
        <w:t xml:space="preserve">, puede estimarse la constante del modulador </w:t>
      </w:r>
      <w:r>
        <w:rPr>
          <w:i/>
        </w:rPr>
        <w:t>K</w:t>
      </w:r>
      <w:r w:rsidR="00933CF7">
        <w:rPr>
          <w:i/>
          <w:vertAlign w:val="subscript"/>
        </w:rPr>
        <w:t>V</w:t>
      </w:r>
      <w:r>
        <w:t>. También puede medirse dicha constante para diversos valores de amplitud de la señal y determinar si el modulador es o no suficientemente lineal (la desviación de frecuencia es proporcional a la señal de entrada).</w:t>
      </w:r>
    </w:p>
    <w:p w14:paraId="744A8293" w14:textId="77777777" w:rsidR="00D758E6" w:rsidRDefault="00D758E6" w:rsidP="00D758E6"/>
    <w:p w14:paraId="69802A99" w14:textId="77777777" w:rsidR="00D758E6" w:rsidRDefault="00D758E6" w:rsidP="00D758E6">
      <w:r>
        <w:t xml:space="preserve">Como ejemplo, la figura 1.14 muestra el aspecto aproximado que tendrá el espectro para el primer nulo de </w:t>
      </w:r>
      <w:r>
        <w:rPr>
          <w:i/>
        </w:rPr>
        <w:t>J</w:t>
      </w:r>
      <w:r>
        <w:rPr>
          <w:vertAlign w:val="subscript"/>
        </w:rPr>
        <w:t>0</w:t>
      </w:r>
      <w:r>
        <w:t>(</w:t>
      </w:r>
      <w:r>
        <w:sym w:font="Symbol" w:char="F062"/>
      </w:r>
      <w:r>
        <w:t>) (</w:t>
      </w:r>
      <w:r>
        <w:sym w:font="Symbol" w:char="F062"/>
      </w:r>
      <w:r>
        <w:t xml:space="preserve"> = 2,405) y para el primer nulo de </w:t>
      </w:r>
      <w:r>
        <w:rPr>
          <w:i/>
        </w:rPr>
        <w:t>J</w:t>
      </w:r>
      <w:r>
        <w:rPr>
          <w:vertAlign w:val="subscript"/>
        </w:rPr>
        <w:t>1</w:t>
      </w:r>
      <w:r>
        <w:t>(</w:t>
      </w:r>
      <w:r>
        <w:sym w:font="Symbol" w:char="F062"/>
      </w:r>
      <w:r>
        <w:t>) (</w:t>
      </w:r>
      <w:r>
        <w:sym w:font="Symbol" w:char="F062"/>
      </w:r>
      <w:r>
        <w:t xml:space="preserve"> = 3,832).</w:t>
      </w:r>
    </w:p>
    <w:p w14:paraId="74EF30AE" w14:textId="77777777" w:rsidR="00D758E6" w:rsidRDefault="00830258" w:rsidP="00D758E6">
      <w:pPr>
        <w:keepNext/>
        <w:jc w:val="center"/>
      </w:pPr>
      <w:r>
        <w:rPr>
          <w:noProof/>
          <w:lang w:val="es-ES"/>
        </w:rPr>
        <w:lastRenderedPageBreak/>
        <w:drawing>
          <wp:inline distT="0" distB="0" distL="0" distR="0" wp14:anchorId="1DF277B7" wp14:editId="79E76EBC">
            <wp:extent cx="2660015" cy="1773555"/>
            <wp:effectExtent l="0" t="0" r="6985" b="0"/>
            <wp:docPr id="25"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0015" cy="1773555"/>
                    </a:xfrm>
                    <a:prstGeom prst="rect">
                      <a:avLst/>
                    </a:prstGeom>
                    <a:noFill/>
                    <a:ln>
                      <a:noFill/>
                    </a:ln>
                  </pic:spPr>
                </pic:pic>
              </a:graphicData>
            </a:graphic>
          </wp:inline>
        </w:drawing>
      </w:r>
    </w:p>
    <w:p w14:paraId="172B8224" w14:textId="7CE49F78" w:rsidR="00D758E6" w:rsidRDefault="00D758E6" w:rsidP="00D758E6">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 xml:space="preserve">.14 Aspecto aproximado del espectro FM para dos valores de </w:t>
      </w:r>
      <w:r>
        <w:sym w:font="Symbol" w:char="F062"/>
      </w:r>
      <w:r>
        <w:t xml:space="preserve"> que producen nulos</w:t>
      </w:r>
    </w:p>
    <w:p w14:paraId="7B2C6D86" w14:textId="77777777" w:rsidR="00D758E6" w:rsidRPr="00107B89" w:rsidRDefault="00D758E6" w:rsidP="00D758E6">
      <w:pPr>
        <w:rPr>
          <w:sz w:val="24"/>
          <w:szCs w:val="24"/>
          <w:u w:val="single"/>
        </w:rPr>
      </w:pPr>
      <w:r w:rsidRPr="00107B89">
        <w:rPr>
          <w:sz w:val="24"/>
          <w:szCs w:val="24"/>
          <w:u w:val="single"/>
        </w:rPr>
        <w:t>Modulador de FM</w:t>
      </w:r>
    </w:p>
    <w:p w14:paraId="7272B4B3" w14:textId="77777777" w:rsidR="00D758E6" w:rsidRDefault="00D758E6" w:rsidP="00D758E6">
      <w:r>
        <w:t xml:space="preserve">En la práctica se utilizará un modulador FM basado en un VCO (oscilador controlado por tensión). La señal moduladora se introduce a través de R5 en el diodo varactor D2 que modifica la sintonía del circuito resonante formado por L2, CV1, C7, CV2, C8 y C9. </w:t>
      </w:r>
    </w:p>
    <w:p w14:paraId="358B1D28" w14:textId="77777777" w:rsidR="00D758E6" w:rsidRPr="009E6EB6" w:rsidRDefault="00830258" w:rsidP="00D758E6">
      <w:pPr>
        <w:jc w:val="center"/>
      </w:pPr>
      <w:r>
        <w:rPr>
          <w:noProof/>
          <w:lang w:val="es-ES"/>
        </w:rPr>
        <w:drawing>
          <wp:inline distT="0" distB="0" distL="0" distR="0" wp14:anchorId="3E901889" wp14:editId="390A0B86">
            <wp:extent cx="3422015" cy="3463925"/>
            <wp:effectExtent l="0" t="0" r="6985" b="3175"/>
            <wp:docPr id="26" name="12 Imagen" descr="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Captur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2015" cy="3463925"/>
                    </a:xfrm>
                    <a:prstGeom prst="rect">
                      <a:avLst/>
                    </a:prstGeom>
                    <a:noFill/>
                    <a:ln>
                      <a:noFill/>
                    </a:ln>
                  </pic:spPr>
                </pic:pic>
              </a:graphicData>
            </a:graphic>
          </wp:inline>
        </w:drawing>
      </w:r>
    </w:p>
    <w:p w14:paraId="34EA5130" w14:textId="77777777" w:rsidR="00D758E6" w:rsidRDefault="00D758E6" w:rsidP="00D758E6"/>
    <w:p w14:paraId="1C39671F" w14:textId="77777777" w:rsidR="00D758E6" w:rsidRDefault="00D758E6" w:rsidP="00D758E6"/>
    <w:p w14:paraId="6135CB14" w14:textId="77777777" w:rsidR="00D758E6" w:rsidRDefault="00D758E6" w:rsidP="00D758E6"/>
    <w:p w14:paraId="67BCAEA8" w14:textId="77777777" w:rsidR="00180046" w:rsidRPr="00D758E6" w:rsidRDefault="00180046" w:rsidP="00D758E6"/>
    <w:p w14:paraId="4C854E8E" w14:textId="77777777" w:rsidR="00BD4F1E" w:rsidRDefault="00BD4F1E">
      <w:pPr>
        <w:widowControl/>
        <w:tabs>
          <w:tab w:val="clear" w:pos="-720"/>
        </w:tabs>
        <w:suppressAutoHyphens w:val="0"/>
        <w:spacing w:line="240" w:lineRule="auto"/>
        <w:jc w:val="left"/>
        <w:rPr>
          <w:b/>
        </w:rPr>
      </w:pPr>
      <w:r>
        <w:br w:type="page"/>
      </w:r>
    </w:p>
    <w:p w14:paraId="31236A2A" w14:textId="77777777" w:rsidR="00E51D3D" w:rsidRDefault="00D758E6" w:rsidP="00D758E6">
      <w:pPr>
        <w:pStyle w:val="Ttulo2"/>
      </w:pPr>
      <w:bookmarkStart w:id="8" w:name="_Toc194388127"/>
      <w:r>
        <w:lastRenderedPageBreak/>
        <w:t>EL PLL COMO DEMODULADOR DE FRECUENCIA. MEDIDA DE SUS PARÁMETROS</w:t>
      </w:r>
      <w:bookmarkEnd w:id="8"/>
    </w:p>
    <w:p w14:paraId="36AC9929" w14:textId="77777777" w:rsidR="00E51D3D" w:rsidRDefault="00E51D3D">
      <w:r>
        <w:t>En la figura 1.1</w:t>
      </w:r>
      <w:r w:rsidR="00D758E6">
        <w:rPr>
          <w:lang w:val="es-ES"/>
        </w:rPr>
        <w:t>5</w:t>
      </w:r>
      <w:r>
        <w:t xml:space="preserve"> se muestra un </w:t>
      </w:r>
      <w:r w:rsidRPr="006C418D">
        <w:rPr>
          <w:b/>
        </w:rPr>
        <w:t>demodulador de FM con PLL</w:t>
      </w:r>
      <w:r>
        <w:t xml:space="preserve">. Si la señal de </w:t>
      </w:r>
      <w:r w:rsidR="00D53564">
        <w:rPr>
          <w:lang w:val="es-ES"/>
        </w:rPr>
        <w:t>referencia</w:t>
      </w:r>
      <w:r>
        <w:t xml:space="preserve"> </w:t>
      </w:r>
      <w:r w:rsidR="00A42EAF">
        <w:sym w:font="Symbol" w:char="F071"/>
      </w:r>
      <w:proofErr w:type="spellStart"/>
      <w:r w:rsidR="00A42EAF" w:rsidRPr="00A42EAF">
        <w:rPr>
          <w:position w:val="-6"/>
          <w:lang w:val="es-ES"/>
        </w:rPr>
        <w:t>io</w:t>
      </w:r>
      <w:proofErr w:type="spellEnd"/>
      <w:r w:rsidR="00A42EAF">
        <w:t>(</w:t>
      </w:r>
      <w:r w:rsidR="00A42EAF">
        <w:rPr>
          <w:lang w:val="es-ES"/>
        </w:rPr>
        <w:t>t</w:t>
      </w:r>
      <w:r w:rsidR="00A42EAF">
        <w:t xml:space="preserve">) </w:t>
      </w:r>
      <w:r w:rsidR="00B153B2">
        <w:t xml:space="preserve">del PLL </w:t>
      </w:r>
      <w:r>
        <w:t>se modula en frecuencia por una señal V</w:t>
      </w:r>
      <w:r>
        <w:rPr>
          <w:position w:val="-6"/>
        </w:rPr>
        <w:t>m</w:t>
      </w:r>
      <w:r>
        <w:t>(t)</w:t>
      </w:r>
      <w:r w:rsidR="00D758E6">
        <w:rPr>
          <w:lang w:val="es-ES"/>
        </w:rPr>
        <w:t xml:space="preserve"> (usando un VCO, por ejemplo</w:t>
      </w:r>
      <w:r w:rsidR="005024C3">
        <w:rPr>
          <w:lang w:val="es-ES"/>
        </w:rPr>
        <w:t>, como se ha visto en el apartado anterior</w:t>
      </w:r>
      <w:r w:rsidR="00D758E6">
        <w:rPr>
          <w:lang w:val="es-ES"/>
        </w:rPr>
        <w:t>)</w:t>
      </w:r>
      <w:r>
        <w:t xml:space="preserve">, el </w:t>
      </w:r>
      <w:r w:rsidR="00D758E6">
        <w:rPr>
          <w:lang w:val="es-ES"/>
        </w:rPr>
        <w:t xml:space="preserve">propio </w:t>
      </w:r>
      <w:r>
        <w:t>VCO del PLL intenta seguirla; por tanto, V</w:t>
      </w:r>
      <w:proofErr w:type="spellStart"/>
      <w:r>
        <w:rPr>
          <w:position w:val="-6"/>
        </w:rPr>
        <w:t>v</w:t>
      </w:r>
      <w:proofErr w:type="spellEnd"/>
      <w:r>
        <w:t xml:space="preserve">(t) </w:t>
      </w:r>
      <w:r w:rsidR="00F93B99">
        <w:rPr>
          <w:lang w:val="es-ES"/>
        </w:rPr>
        <w:t xml:space="preserve">(señal de control de VCO) </w:t>
      </w:r>
      <w:r>
        <w:t>deberá ser proporcional a la señal moduladora, V</w:t>
      </w:r>
      <w:r>
        <w:rPr>
          <w:position w:val="-6"/>
        </w:rPr>
        <w:t>m</w:t>
      </w:r>
      <w:r>
        <w:t>(t).</w:t>
      </w:r>
    </w:p>
    <w:p w14:paraId="167C93D0" w14:textId="77777777" w:rsidR="00E51D3D" w:rsidRDefault="00E51D3D"/>
    <w:p w14:paraId="443F44D7" w14:textId="77777777" w:rsidR="00E51D3D" w:rsidRDefault="00E51D3D">
      <w:r>
        <w:t>Este montaje permite, además, medir la función de transferencia del PLL. Para verlo téngase en cuenta que:</w:t>
      </w:r>
    </w:p>
    <w:p w14:paraId="4A40C160" w14:textId="77777777" w:rsidR="00E51D3D" w:rsidRPr="00332E23" w:rsidRDefault="00E51D3D">
      <w:pPr>
        <w:jc w:val="center"/>
        <w:rPr>
          <w:lang w:val="es-ES"/>
        </w:rPr>
      </w:pPr>
      <w:r>
        <w:sym w:font="Symbol" w:char="F071"/>
      </w:r>
      <w:r w:rsidRPr="00332E23">
        <w:rPr>
          <w:position w:val="-6"/>
          <w:lang w:val="es-ES"/>
        </w:rPr>
        <w:t>so</w:t>
      </w:r>
      <w:r w:rsidRPr="00332E23">
        <w:rPr>
          <w:lang w:val="es-ES"/>
        </w:rPr>
        <w:t xml:space="preserve">(s)= </w:t>
      </w:r>
      <w:r>
        <w:sym w:font="Symbol" w:char="F044"/>
      </w:r>
      <w:r>
        <w:sym w:font="Symbol" w:char="F077"/>
      </w:r>
      <w:r w:rsidRPr="00332E23">
        <w:rPr>
          <w:position w:val="-6"/>
          <w:lang w:val="es-ES"/>
        </w:rPr>
        <w:t>s</w:t>
      </w:r>
      <w:r w:rsidRPr="00332E23">
        <w:rPr>
          <w:lang w:val="es-ES"/>
        </w:rPr>
        <w:t>/s = V</w:t>
      </w:r>
      <w:proofErr w:type="spellStart"/>
      <w:r w:rsidRPr="00332E23">
        <w:rPr>
          <w:position w:val="-6"/>
          <w:lang w:val="es-ES"/>
        </w:rPr>
        <w:t>v</w:t>
      </w:r>
      <w:proofErr w:type="spellEnd"/>
      <w:r w:rsidRPr="00332E23">
        <w:rPr>
          <w:lang w:val="es-ES"/>
        </w:rPr>
        <w:t>(s)K</w:t>
      </w:r>
      <w:r w:rsidRPr="00332E23">
        <w:rPr>
          <w:position w:val="-6"/>
          <w:lang w:val="es-ES"/>
        </w:rPr>
        <w:t>v</w:t>
      </w:r>
      <w:r w:rsidRPr="00332E23">
        <w:rPr>
          <w:lang w:val="es-ES"/>
        </w:rPr>
        <w:t>/s</w:t>
      </w:r>
    </w:p>
    <w:p w14:paraId="31474E7A" w14:textId="77777777" w:rsidR="00E51D3D" w:rsidRPr="00332E23" w:rsidRDefault="00E51D3D">
      <w:pPr>
        <w:rPr>
          <w:lang w:val="es-ES"/>
        </w:rPr>
      </w:pPr>
      <w:r w:rsidRPr="00332E23">
        <w:rPr>
          <w:lang w:val="es-ES"/>
        </w:rPr>
        <w:t>y</w:t>
      </w:r>
    </w:p>
    <w:p w14:paraId="179A668E" w14:textId="77777777" w:rsidR="00E51D3D" w:rsidRPr="00620CBF" w:rsidRDefault="00E51D3D">
      <w:pPr>
        <w:jc w:val="center"/>
        <w:rPr>
          <w:lang w:val="en-GB"/>
        </w:rPr>
      </w:pPr>
      <w:r>
        <w:sym w:font="Symbol" w:char="F071"/>
      </w:r>
      <w:proofErr w:type="spellStart"/>
      <w:r w:rsidRPr="00620CBF">
        <w:rPr>
          <w:position w:val="-6"/>
          <w:lang w:val="en-GB"/>
        </w:rPr>
        <w:t>io</w:t>
      </w:r>
      <w:proofErr w:type="spellEnd"/>
      <w:r w:rsidRPr="00DA36A3">
        <w:rPr>
          <w:lang w:val="en-US"/>
        </w:rPr>
        <w:t xml:space="preserve">(s)= </w:t>
      </w:r>
      <w:r>
        <w:sym w:font="Symbol" w:char="F044"/>
      </w:r>
      <w:r>
        <w:sym w:font="Symbol" w:char="F077"/>
      </w:r>
      <w:proofErr w:type="spellStart"/>
      <w:r w:rsidRPr="00620CBF">
        <w:rPr>
          <w:position w:val="-6"/>
          <w:lang w:val="en-GB"/>
        </w:rPr>
        <w:t>i</w:t>
      </w:r>
      <w:proofErr w:type="spellEnd"/>
      <w:r w:rsidRPr="00DA36A3">
        <w:rPr>
          <w:lang w:val="en-US"/>
        </w:rPr>
        <w:t>/s = V</w:t>
      </w:r>
      <w:r w:rsidRPr="00620CBF">
        <w:rPr>
          <w:position w:val="-6"/>
          <w:lang w:val="en-GB"/>
        </w:rPr>
        <w:t>m</w:t>
      </w:r>
      <w:r w:rsidRPr="00DA36A3">
        <w:rPr>
          <w:lang w:val="en-US"/>
        </w:rPr>
        <w:t>(s)K</w:t>
      </w:r>
      <w:r w:rsidR="004C768C">
        <w:rPr>
          <w:position w:val="-6"/>
          <w:lang w:val="en-GB"/>
        </w:rPr>
        <w:t>F</w:t>
      </w:r>
      <w:r w:rsidRPr="00620CBF">
        <w:rPr>
          <w:lang w:val="en-GB"/>
        </w:rPr>
        <w:t>/s</w:t>
      </w:r>
    </w:p>
    <w:p w14:paraId="195D0CF6" w14:textId="77777777" w:rsidR="00E51D3D" w:rsidRDefault="00830258">
      <w:pPr>
        <w:keepNext/>
      </w:pPr>
      <w:r>
        <w:rPr>
          <w:noProof/>
          <w:lang w:val="es-ES"/>
        </w:rPr>
        <w:drawing>
          <wp:inline distT="0" distB="0" distL="0" distR="0" wp14:anchorId="5168DFA8" wp14:editId="3F5910EA">
            <wp:extent cx="5735955" cy="9213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5955" cy="921385"/>
                    </a:xfrm>
                    <a:prstGeom prst="rect">
                      <a:avLst/>
                    </a:prstGeom>
                    <a:noFill/>
                    <a:ln>
                      <a:noFill/>
                    </a:ln>
                  </pic:spPr>
                </pic:pic>
              </a:graphicData>
            </a:graphic>
          </wp:inline>
        </w:drawing>
      </w:r>
    </w:p>
    <w:p w14:paraId="21C6F5C3" w14:textId="06424480"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D758E6">
        <w:t>15</w:t>
      </w:r>
      <w:r>
        <w:t xml:space="preserve">  Montaje del PLL como demodulador de frecuencia y para medir su función de transferencia</w:t>
      </w:r>
    </w:p>
    <w:p w14:paraId="68CEFCC0" w14:textId="77777777" w:rsidR="004C768C" w:rsidRDefault="004C768C" w:rsidP="004C768C"/>
    <w:p w14:paraId="67C33374" w14:textId="77777777" w:rsidR="00E51D3D" w:rsidRPr="006C418D" w:rsidRDefault="00E51D3D">
      <w:pPr>
        <w:rPr>
          <w:lang w:val="es-ES"/>
        </w:rPr>
      </w:pPr>
      <w:r>
        <w:t>por tanto, la función de transferencia se puede expresar como:</w:t>
      </w:r>
    </w:p>
    <w:p w14:paraId="4699E3F3" w14:textId="77777777" w:rsidR="00E51D3D" w:rsidRPr="00D53564" w:rsidRDefault="00E51D3D" w:rsidP="006C418D">
      <w:pPr>
        <w:spacing w:before="120" w:after="120"/>
        <w:jc w:val="center"/>
        <w:rPr>
          <w:lang w:val="en-US"/>
        </w:rPr>
      </w:pPr>
      <w:r w:rsidRPr="00DA36A3">
        <w:rPr>
          <w:lang w:val="en-US"/>
        </w:rPr>
        <w:t xml:space="preserve">H(s)= </w:t>
      </w:r>
      <w:r>
        <w:sym w:font="Symbol" w:char="F071"/>
      </w:r>
      <w:r w:rsidRPr="00620CBF">
        <w:rPr>
          <w:position w:val="-6"/>
          <w:lang w:val="en-GB"/>
        </w:rPr>
        <w:t>so</w:t>
      </w:r>
      <w:r w:rsidRPr="00620CBF">
        <w:rPr>
          <w:lang w:val="en-GB"/>
        </w:rPr>
        <w:t>(s)/</w:t>
      </w:r>
      <w:r>
        <w:sym w:font="Symbol" w:char="F071"/>
      </w:r>
      <w:proofErr w:type="spellStart"/>
      <w:r w:rsidRPr="00620CBF">
        <w:rPr>
          <w:position w:val="-6"/>
          <w:lang w:val="en-GB"/>
        </w:rPr>
        <w:t>io</w:t>
      </w:r>
      <w:proofErr w:type="spellEnd"/>
      <w:r w:rsidRPr="00DA36A3">
        <w:rPr>
          <w:lang w:val="en-US"/>
        </w:rPr>
        <w:t xml:space="preserve">(s) = </w:t>
      </w:r>
      <w:r>
        <w:sym w:font="Symbol" w:char="F044"/>
      </w:r>
      <w:r>
        <w:sym w:font="Symbol" w:char="F077"/>
      </w:r>
      <w:r w:rsidRPr="00620CBF">
        <w:rPr>
          <w:position w:val="-6"/>
          <w:lang w:val="en-GB"/>
        </w:rPr>
        <w:t>s</w:t>
      </w:r>
      <w:r w:rsidRPr="00DA36A3">
        <w:rPr>
          <w:lang w:val="en-US"/>
        </w:rPr>
        <w:t>/</w:t>
      </w:r>
      <w:r>
        <w:sym w:font="Symbol" w:char="F044"/>
      </w:r>
      <w:r>
        <w:sym w:font="Symbol" w:char="F077"/>
      </w:r>
      <w:proofErr w:type="spellStart"/>
      <w:r w:rsidRPr="00620CBF">
        <w:rPr>
          <w:position w:val="-6"/>
          <w:lang w:val="en-GB"/>
        </w:rPr>
        <w:t>i</w:t>
      </w:r>
      <w:proofErr w:type="spellEnd"/>
      <w:r w:rsidRPr="00DA36A3">
        <w:rPr>
          <w:lang w:val="en-US"/>
        </w:rPr>
        <w:t xml:space="preserve">= </w:t>
      </w:r>
      <w:proofErr w:type="spellStart"/>
      <w:r w:rsidRPr="00DA36A3">
        <w:rPr>
          <w:lang w:val="en-US"/>
        </w:rPr>
        <w:t>cte</w:t>
      </w:r>
      <w:proofErr w:type="spellEnd"/>
      <w:r w:rsidR="0032777E">
        <w:rPr>
          <w:rFonts w:cs="Arial"/>
          <w:lang w:val="en-US"/>
        </w:rPr>
        <w:t>∙</w:t>
      </w:r>
      <w:r w:rsidRPr="00DA36A3">
        <w:rPr>
          <w:lang w:val="en-US"/>
        </w:rPr>
        <w:t xml:space="preserve"> V</w:t>
      </w:r>
      <w:r w:rsidRPr="00620CBF">
        <w:rPr>
          <w:position w:val="-6"/>
          <w:lang w:val="en-GB"/>
        </w:rPr>
        <w:t>v</w:t>
      </w:r>
      <w:r w:rsidRPr="00DA36A3">
        <w:rPr>
          <w:lang w:val="en-US"/>
        </w:rPr>
        <w:t>(s)/V</w:t>
      </w:r>
      <w:r w:rsidRPr="00620CBF">
        <w:rPr>
          <w:position w:val="-6"/>
          <w:lang w:val="en-GB"/>
        </w:rPr>
        <w:t>m</w:t>
      </w:r>
      <w:r w:rsidRPr="00DA36A3">
        <w:rPr>
          <w:lang w:val="en-US"/>
        </w:rPr>
        <w:t xml:space="preserve">(s) </w:t>
      </w:r>
    </w:p>
    <w:p w14:paraId="18CAAFF4" w14:textId="77777777" w:rsidR="00E51D3D" w:rsidRDefault="00E51D3D">
      <w:r>
        <w:t>Si V</w:t>
      </w:r>
      <w:r>
        <w:rPr>
          <w:position w:val="-6"/>
        </w:rPr>
        <w:t>m</w:t>
      </w:r>
      <w:r>
        <w:t xml:space="preserve">(t) es un tono de amplitud constante, </w:t>
      </w:r>
      <w:r w:rsidRPr="006C418D">
        <w:rPr>
          <w:b/>
        </w:rPr>
        <w:t>variando su frecuencia</w:t>
      </w:r>
      <w:r>
        <w:t xml:space="preserve"> puede determinarse el ancho de banda del PLL y la frecuencia para la cual H(j</w:t>
      </w:r>
      <w:r>
        <w:sym w:font="Symbol" w:char="F077"/>
      </w:r>
      <w:r>
        <w:t>) se hace máxima sin más que medir la amplitud de V</w:t>
      </w:r>
      <w:proofErr w:type="spellStart"/>
      <w:r>
        <w:rPr>
          <w:position w:val="-6"/>
        </w:rPr>
        <w:t>v</w:t>
      </w:r>
      <w:proofErr w:type="spellEnd"/>
      <w:r>
        <w:t>(t)</w:t>
      </w:r>
      <w:r w:rsidR="00D758E6">
        <w:rPr>
          <w:lang w:val="es-ES"/>
        </w:rPr>
        <w:t xml:space="preserve"> (el módulo de </w:t>
      </w:r>
      <w:r w:rsidR="00D758E6">
        <w:t>V</w:t>
      </w:r>
      <w:proofErr w:type="spellStart"/>
      <w:r w:rsidR="00D758E6">
        <w:rPr>
          <w:position w:val="-6"/>
        </w:rPr>
        <w:t>v</w:t>
      </w:r>
      <w:proofErr w:type="spellEnd"/>
      <w:r w:rsidR="00D758E6">
        <w:rPr>
          <w:position w:val="-6"/>
        </w:rPr>
        <w:t xml:space="preserve"> </w:t>
      </w:r>
      <w:r w:rsidR="00D758E6">
        <w:rPr>
          <w:lang w:val="es-ES"/>
        </w:rPr>
        <w:t>es directamente el módulo de la función de transferencia H afectado por una constante)</w:t>
      </w:r>
      <w:r>
        <w:t xml:space="preserve">. </w:t>
      </w:r>
    </w:p>
    <w:p w14:paraId="32CCF2D7" w14:textId="77777777" w:rsidR="00E51D3D" w:rsidRDefault="00E51D3D"/>
    <w:p w14:paraId="7B8CFBB7" w14:textId="77777777" w:rsidR="00E51D3D" w:rsidRDefault="00E51D3D">
      <w:pPr>
        <w:jc w:val="center"/>
      </w:pPr>
    </w:p>
    <w:p w14:paraId="6AA1A4F9" w14:textId="77777777" w:rsidR="00E51D3D" w:rsidRDefault="00E51D3D">
      <w:pPr>
        <w:pStyle w:val="Ttulo2"/>
      </w:pPr>
      <w:bookmarkStart w:id="9" w:name="_Toc194388128"/>
      <w:r>
        <w:t>MARGEN DE SEGUIMIENTO Y ENGANCHE</w:t>
      </w:r>
      <w:bookmarkEnd w:id="9"/>
    </w:p>
    <w:p w14:paraId="5642CA49" w14:textId="77777777" w:rsidR="00E51D3D" w:rsidRDefault="00E51D3D">
      <w:r>
        <w:t>En los apartados anteriores s</w:t>
      </w:r>
      <w:r w:rsidR="0073484C">
        <w:rPr>
          <w:lang w:val="es-ES"/>
        </w:rPr>
        <w:t>e</w:t>
      </w:r>
      <w:r>
        <w:t xml:space="preserve"> ha estudiado el comportamiento del PLL para pequeñas variaciones en torno a la situación de enganche. En la práctica interesa conocer otros parámetros (no lineales) que permiten estudiar el PLL en cuanto a su capacidad de seguir a la </w:t>
      </w:r>
      <w:r>
        <w:lastRenderedPageBreak/>
        <w:t>señal de referencia. Estos son: el margen de seguimiento y el de enganche.</w:t>
      </w:r>
    </w:p>
    <w:p w14:paraId="5B572696" w14:textId="77777777" w:rsidR="00E51D3D" w:rsidRDefault="00E51D3D">
      <w:pPr>
        <w:pStyle w:val="Ttulo3"/>
      </w:pPr>
      <w:bookmarkStart w:id="10" w:name="_Toc194388129"/>
      <w:r>
        <w:t xml:space="preserve">Margen de seguimiento o mantenimiento  </w:t>
      </w:r>
      <w:r>
        <w:sym w:font="Symbol" w:char="F044"/>
      </w:r>
      <w:r>
        <w:sym w:font="Symbol" w:char="F077"/>
      </w:r>
      <w:r>
        <w:rPr>
          <w:vertAlign w:val="subscript"/>
        </w:rPr>
        <w:t xml:space="preserve">H </w:t>
      </w:r>
      <w:r>
        <w:t>("</w:t>
      </w:r>
      <w:proofErr w:type="spellStart"/>
      <w:r>
        <w:t>hold</w:t>
      </w:r>
      <w:proofErr w:type="spellEnd"/>
      <w:r>
        <w:t xml:space="preserve"> </w:t>
      </w:r>
      <w:proofErr w:type="spellStart"/>
      <w:r>
        <w:t>range</w:t>
      </w:r>
      <w:proofErr w:type="spellEnd"/>
      <w:r>
        <w:t>")</w:t>
      </w:r>
      <w:bookmarkEnd w:id="10"/>
    </w:p>
    <w:p w14:paraId="3970410D" w14:textId="77777777" w:rsidR="00E51D3D" w:rsidRDefault="00E51D3D">
      <w:r>
        <w:t>Es el margen de frecuencias en el cual, estando el PLL enganchado, el VCO es capaz de seguir a la señal de referencia cuando ésta varía lentamente su frecuencia. Para determinarlo téngase en cuenta que:</w:t>
      </w:r>
    </w:p>
    <w:p w14:paraId="227C7387" w14:textId="77777777" w:rsidR="00E51D3D" w:rsidRDefault="00E51D3D">
      <w:pPr>
        <w:jc w:val="center"/>
        <w:rPr>
          <w:vertAlign w:val="subscript"/>
        </w:rPr>
      </w:pPr>
      <w:r>
        <w:sym w:font="Symbol" w:char="F044"/>
      </w:r>
      <w:r>
        <w:sym w:font="Symbol" w:char="F077"/>
      </w:r>
      <w:r>
        <w:rPr>
          <w:vertAlign w:val="subscript"/>
        </w:rPr>
        <w:t>H</w:t>
      </w:r>
      <w:r>
        <w:t xml:space="preserve"> = </w:t>
      </w:r>
      <w:r>
        <w:sym w:font="Symbol" w:char="F044"/>
      </w:r>
      <w:r>
        <w:sym w:font="Symbol" w:char="F077"/>
      </w:r>
      <w:proofErr w:type="spellStart"/>
      <w:r>
        <w:rPr>
          <w:vertAlign w:val="subscript"/>
        </w:rPr>
        <w:t>smáx</w:t>
      </w:r>
      <w:proofErr w:type="spellEnd"/>
      <w:r>
        <w:t xml:space="preserve"> = </w:t>
      </w:r>
      <w:proofErr w:type="spellStart"/>
      <w:r>
        <w:t>K</w:t>
      </w:r>
      <w:r>
        <w:rPr>
          <w:vertAlign w:val="subscript"/>
        </w:rPr>
        <w:t>v</w:t>
      </w:r>
      <w:r>
        <w:t>V</w:t>
      </w:r>
      <w:r>
        <w:rPr>
          <w:vertAlign w:val="subscript"/>
        </w:rPr>
        <w:t>vmáx</w:t>
      </w:r>
      <w:proofErr w:type="spellEnd"/>
      <w:r>
        <w:t xml:space="preserve"> = </w:t>
      </w:r>
      <w:proofErr w:type="spellStart"/>
      <w:proofErr w:type="gramStart"/>
      <w:r>
        <w:t>K</w:t>
      </w:r>
      <w:r>
        <w:rPr>
          <w:vertAlign w:val="subscript"/>
        </w:rPr>
        <w:t>v</w:t>
      </w:r>
      <w:r>
        <w:t>F</w:t>
      </w:r>
      <w:proofErr w:type="spellEnd"/>
      <w:r>
        <w:t>(</w:t>
      </w:r>
      <w:proofErr w:type="gramEnd"/>
      <w:r>
        <w:t>0)</w:t>
      </w:r>
      <w:proofErr w:type="spellStart"/>
      <w:r>
        <w:t>V</w:t>
      </w:r>
      <w:r>
        <w:rPr>
          <w:vertAlign w:val="subscript"/>
        </w:rPr>
        <w:t>cmáx</w:t>
      </w:r>
      <w:proofErr w:type="spellEnd"/>
      <w:r>
        <w:t xml:space="preserve"> = </w:t>
      </w:r>
      <w:proofErr w:type="spellStart"/>
      <w:r>
        <w:t>K</w:t>
      </w:r>
      <w:r>
        <w:rPr>
          <w:vertAlign w:val="subscript"/>
        </w:rPr>
        <w:t>v</w:t>
      </w:r>
      <w:r>
        <w:t>F</w:t>
      </w:r>
      <w:proofErr w:type="spellEnd"/>
      <w:r>
        <w:t>(0)</w:t>
      </w:r>
      <w:proofErr w:type="spellStart"/>
      <w:r>
        <w:t>K</w:t>
      </w:r>
      <w:r>
        <w:rPr>
          <w:vertAlign w:val="subscript"/>
        </w:rPr>
        <w:t>d</w:t>
      </w:r>
      <w:proofErr w:type="spellEnd"/>
      <w:r>
        <w:t xml:space="preserve"> </w:t>
      </w:r>
      <w:r>
        <w:sym w:font="Symbol" w:char="F071"/>
      </w:r>
      <w:proofErr w:type="spellStart"/>
      <w:r>
        <w:rPr>
          <w:vertAlign w:val="subscript"/>
        </w:rPr>
        <w:t>emáx</w:t>
      </w:r>
      <w:proofErr w:type="spellEnd"/>
      <w:r>
        <w:t xml:space="preserve"> = </w:t>
      </w:r>
      <w:proofErr w:type="spellStart"/>
      <w:r>
        <w:t>K</w:t>
      </w:r>
      <w:r>
        <w:rPr>
          <w:vertAlign w:val="subscript"/>
        </w:rPr>
        <w:t>t</w:t>
      </w:r>
      <w:r>
        <w:t>F</w:t>
      </w:r>
      <w:proofErr w:type="spellEnd"/>
      <w:r>
        <w:t xml:space="preserve">(0) </w:t>
      </w:r>
      <w:r>
        <w:sym w:font="Symbol" w:char="F071"/>
      </w:r>
      <w:proofErr w:type="spellStart"/>
      <w:r>
        <w:rPr>
          <w:vertAlign w:val="subscript"/>
        </w:rPr>
        <w:t>emáx</w:t>
      </w:r>
      <w:proofErr w:type="spellEnd"/>
    </w:p>
    <w:p w14:paraId="1B68D9C9" w14:textId="77777777" w:rsidR="00A42EAF" w:rsidRPr="00A42EAF" w:rsidRDefault="00E51D3D">
      <w:pPr>
        <w:rPr>
          <w:lang w:val="es-ES"/>
        </w:rPr>
      </w:pPr>
      <w:r w:rsidRPr="00A42EAF">
        <w:rPr>
          <w:b/>
        </w:rPr>
        <w:t>Para un PLL con filtro lead-</w:t>
      </w:r>
      <w:proofErr w:type="spellStart"/>
      <w:r w:rsidRPr="00A42EAF">
        <w:rPr>
          <w:b/>
        </w:rPr>
        <w:t>lag</w:t>
      </w:r>
      <w:proofErr w:type="spellEnd"/>
      <w:r w:rsidRPr="00A42EAF">
        <w:rPr>
          <w:b/>
        </w:rPr>
        <w:t xml:space="preserve"> activo este margen es infinito pues </w:t>
      </w:r>
      <w:proofErr w:type="gramStart"/>
      <w:r w:rsidRPr="00A42EAF">
        <w:rPr>
          <w:b/>
        </w:rPr>
        <w:t>F(</w:t>
      </w:r>
      <w:proofErr w:type="gramEnd"/>
      <w:r w:rsidRPr="00A42EAF">
        <w:rPr>
          <w:b/>
        </w:rPr>
        <w:t xml:space="preserve">0)= </w:t>
      </w:r>
      <w:r w:rsidRPr="00A42EAF">
        <w:rPr>
          <w:b/>
        </w:rPr>
        <w:sym w:font="Symbol" w:char="F0A5"/>
      </w:r>
      <w:r>
        <w:t xml:space="preserve"> (en realidad lo limita el margen del VCO)</w:t>
      </w:r>
      <w:r w:rsidR="00A42EAF">
        <w:rPr>
          <w:lang w:val="es-ES"/>
        </w:rPr>
        <w:t>, es decir, partiendo de una situación de enganche, si se modifica la frecuencia de entrada (señal de referencia) la frecuencia de salida variará para igualarse a ella</w:t>
      </w:r>
      <w:r w:rsidR="00D758E6">
        <w:rPr>
          <w:lang w:val="es-ES"/>
        </w:rPr>
        <w:t xml:space="preserve"> con independencia de la magnitud de la variación</w:t>
      </w:r>
      <w:r w:rsidR="00A42EAF">
        <w:rPr>
          <w:lang w:val="es-ES"/>
        </w:rPr>
        <w:t>. De hecho, la diferencia de fase entre la salida del VCO y la señal de referencia es, en teoría, constante</w:t>
      </w:r>
      <w:r>
        <w:t xml:space="preserve">. </w:t>
      </w:r>
      <w:r w:rsidR="00A42EAF">
        <w:rPr>
          <w:lang w:val="es-ES"/>
        </w:rPr>
        <w:t xml:space="preserve">Si </w:t>
      </w:r>
      <w:r w:rsidR="00A42EAF">
        <w:sym w:font="Symbol" w:char="F071"/>
      </w:r>
      <w:proofErr w:type="spellStart"/>
      <w:r w:rsidR="00A42EAF">
        <w:rPr>
          <w:vertAlign w:val="subscript"/>
        </w:rPr>
        <w:t>e</w:t>
      </w:r>
      <w:proofErr w:type="spellEnd"/>
      <w:r w:rsidR="00A42EAF">
        <w:t xml:space="preserve"> variara, se produciría un salto infinito de frecuencia.</w:t>
      </w:r>
    </w:p>
    <w:p w14:paraId="2077C266" w14:textId="77777777" w:rsidR="00A42EAF" w:rsidRDefault="00A42EAF">
      <w:pPr>
        <w:rPr>
          <w:lang w:val="es-ES"/>
        </w:rPr>
      </w:pPr>
    </w:p>
    <w:p w14:paraId="2D697662" w14:textId="77777777" w:rsidR="00E51D3D" w:rsidRDefault="00E51D3D">
      <w:r>
        <w:t>Si en cambio se tiene un filtro lead-</w:t>
      </w:r>
      <w:proofErr w:type="spellStart"/>
      <w:r>
        <w:t>lag</w:t>
      </w:r>
      <w:proofErr w:type="spellEnd"/>
      <w:r>
        <w:t xml:space="preserve"> pasivo, como </w:t>
      </w:r>
      <w:proofErr w:type="gramStart"/>
      <w:r>
        <w:t>F(</w:t>
      </w:r>
      <w:proofErr w:type="gramEnd"/>
      <w:r>
        <w:t>0)=1, se obtiene lo siguiente:</w:t>
      </w:r>
    </w:p>
    <w:p w14:paraId="41EF5156" w14:textId="77777777" w:rsidR="00E51D3D" w:rsidRDefault="00E51D3D"/>
    <w:p w14:paraId="151031E0" w14:textId="77777777" w:rsidR="00E51D3D" w:rsidRDefault="00E51D3D">
      <w:pPr>
        <w:numPr>
          <w:ilvl w:val="0"/>
          <w:numId w:val="2"/>
        </w:numPr>
      </w:pPr>
      <w:r>
        <w:t>para el multiplicador:</w:t>
      </w:r>
      <w:r>
        <w:tab/>
      </w:r>
      <w:r>
        <w:tab/>
      </w:r>
      <w:r>
        <w:tab/>
      </w:r>
      <w:r>
        <w:sym w:font="Symbol" w:char="F044"/>
      </w:r>
      <w:r>
        <w:sym w:font="Symbol" w:char="F077"/>
      </w:r>
      <w:r>
        <w:rPr>
          <w:vertAlign w:val="subscript"/>
        </w:rPr>
        <w:t>H</w:t>
      </w:r>
      <w:r>
        <w:t xml:space="preserve"> = </w:t>
      </w:r>
      <w:proofErr w:type="spellStart"/>
      <w:r>
        <w:t>K</w:t>
      </w:r>
      <w:r>
        <w:rPr>
          <w:vertAlign w:val="subscript"/>
        </w:rPr>
        <w:t>t</w:t>
      </w:r>
      <w:r>
        <w:t>sen</w:t>
      </w:r>
      <w:proofErr w:type="spellEnd"/>
      <w:r>
        <w:t>(</w:t>
      </w:r>
      <w:r>
        <w:sym w:font="Symbol" w:char="F071"/>
      </w:r>
      <w:proofErr w:type="spellStart"/>
      <w:r>
        <w:rPr>
          <w:vertAlign w:val="subscript"/>
        </w:rPr>
        <w:t>emáx</w:t>
      </w:r>
      <w:proofErr w:type="spellEnd"/>
      <w:r>
        <w:t>) = ±</w:t>
      </w:r>
      <w:proofErr w:type="spellStart"/>
      <w:r>
        <w:t>K</w:t>
      </w:r>
      <w:r>
        <w:rPr>
          <w:vertAlign w:val="subscript"/>
        </w:rPr>
        <w:t>t</w:t>
      </w:r>
      <w:proofErr w:type="spellEnd"/>
      <w:r>
        <w:t xml:space="preserve"> (se incluye el margen no lineal) </w:t>
      </w:r>
    </w:p>
    <w:p w14:paraId="29562BDA" w14:textId="77777777" w:rsidR="00E51D3D" w:rsidRDefault="00E51D3D">
      <w:pPr>
        <w:numPr>
          <w:ilvl w:val="0"/>
          <w:numId w:val="2"/>
        </w:numPr>
      </w:pPr>
      <w:r>
        <w:t>para la puerta OR-EXCLUSIVE:</w:t>
      </w:r>
      <w:r>
        <w:tab/>
      </w:r>
      <w:r>
        <w:tab/>
      </w:r>
      <w:r>
        <w:sym w:font="Symbol" w:char="F044"/>
      </w:r>
      <w:r>
        <w:sym w:font="Symbol" w:char="F077"/>
      </w:r>
      <w:r>
        <w:rPr>
          <w:vertAlign w:val="subscript"/>
        </w:rPr>
        <w:t>H</w:t>
      </w:r>
      <w:r>
        <w:t xml:space="preserve"> = </w:t>
      </w:r>
      <w:proofErr w:type="spellStart"/>
      <w:r>
        <w:t>K</w:t>
      </w:r>
      <w:r>
        <w:rPr>
          <w:vertAlign w:val="subscript"/>
        </w:rPr>
        <w:t>t</w:t>
      </w:r>
      <w:proofErr w:type="spellEnd"/>
      <w:r>
        <w:sym w:font="Symbol" w:char="F071"/>
      </w:r>
      <w:proofErr w:type="spellStart"/>
      <w:r>
        <w:rPr>
          <w:vertAlign w:val="subscript"/>
        </w:rPr>
        <w:t>emáx</w:t>
      </w:r>
      <w:proofErr w:type="spellEnd"/>
      <w:r>
        <w:t xml:space="preserve"> = ±</w:t>
      </w:r>
      <w:proofErr w:type="spellStart"/>
      <w:r>
        <w:t>K</w:t>
      </w:r>
      <w:r>
        <w:rPr>
          <w:vertAlign w:val="subscript"/>
        </w:rPr>
        <w:t>t</w:t>
      </w:r>
      <w:proofErr w:type="spellEnd"/>
      <w:r>
        <w:t xml:space="preserve"> </w:t>
      </w:r>
      <w:r>
        <w:sym w:font="Symbol" w:char="F070"/>
      </w:r>
      <w:r>
        <w:t>/2</w:t>
      </w:r>
    </w:p>
    <w:p w14:paraId="69DD1CFD" w14:textId="77777777" w:rsidR="00E51D3D" w:rsidRDefault="00E51D3D">
      <w:pPr>
        <w:numPr>
          <w:ilvl w:val="0"/>
          <w:numId w:val="2"/>
        </w:numPr>
      </w:pPr>
      <w:r>
        <w:t>para el biestable:</w:t>
      </w:r>
      <w:r>
        <w:tab/>
      </w:r>
      <w:r>
        <w:tab/>
      </w:r>
      <w:r>
        <w:tab/>
      </w:r>
      <w:r>
        <w:tab/>
      </w:r>
      <w:r>
        <w:sym w:font="Symbol" w:char="F044"/>
      </w:r>
      <w:r>
        <w:sym w:font="Symbol" w:char="F077"/>
      </w:r>
      <w:r>
        <w:rPr>
          <w:vertAlign w:val="subscript"/>
        </w:rPr>
        <w:t>H</w:t>
      </w:r>
      <w:r>
        <w:t xml:space="preserve"> = </w:t>
      </w:r>
      <w:proofErr w:type="spellStart"/>
      <w:r>
        <w:t>K</w:t>
      </w:r>
      <w:r>
        <w:rPr>
          <w:vertAlign w:val="subscript"/>
        </w:rPr>
        <w:t>t</w:t>
      </w:r>
      <w:proofErr w:type="spellEnd"/>
      <w:r>
        <w:sym w:font="Symbol" w:char="F071"/>
      </w:r>
      <w:proofErr w:type="spellStart"/>
      <w:r>
        <w:rPr>
          <w:vertAlign w:val="subscript"/>
        </w:rPr>
        <w:t>emáx</w:t>
      </w:r>
      <w:proofErr w:type="spellEnd"/>
      <w:r>
        <w:t xml:space="preserve"> = ±</w:t>
      </w:r>
      <w:proofErr w:type="spellStart"/>
      <w:r>
        <w:t>K</w:t>
      </w:r>
      <w:r>
        <w:rPr>
          <w:vertAlign w:val="subscript"/>
        </w:rPr>
        <w:t>t</w:t>
      </w:r>
      <w:proofErr w:type="spellEnd"/>
      <w:r>
        <w:t xml:space="preserve"> </w:t>
      </w:r>
      <w:r>
        <w:sym w:font="Symbol" w:char="F070"/>
      </w:r>
    </w:p>
    <w:p w14:paraId="62AE0B19" w14:textId="77777777" w:rsidR="00E51D3D" w:rsidRDefault="00E51D3D">
      <w:pPr>
        <w:numPr>
          <w:ilvl w:val="0"/>
          <w:numId w:val="2"/>
        </w:numPr>
      </w:pPr>
      <w:r>
        <w:t>para el fase-frecuencia:</w:t>
      </w:r>
      <w:r>
        <w:tab/>
      </w:r>
      <w:r>
        <w:tab/>
      </w:r>
      <w:r>
        <w:tab/>
      </w:r>
      <w:r>
        <w:sym w:font="Symbol" w:char="F044"/>
      </w:r>
      <w:r>
        <w:sym w:font="Symbol" w:char="F077"/>
      </w:r>
      <w:r>
        <w:rPr>
          <w:vertAlign w:val="subscript"/>
        </w:rPr>
        <w:t>H</w:t>
      </w:r>
      <w:r>
        <w:t xml:space="preserve"> = </w:t>
      </w:r>
      <w:proofErr w:type="spellStart"/>
      <w:r>
        <w:t>K</w:t>
      </w:r>
      <w:r>
        <w:rPr>
          <w:vertAlign w:val="subscript"/>
        </w:rPr>
        <w:t>t</w:t>
      </w:r>
      <w:proofErr w:type="spellEnd"/>
      <w:r>
        <w:sym w:font="Symbol" w:char="F071"/>
      </w:r>
      <w:proofErr w:type="spellStart"/>
      <w:r>
        <w:rPr>
          <w:vertAlign w:val="subscript"/>
        </w:rPr>
        <w:t>emáx</w:t>
      </w:r>
      <w:proofErr w:type="spellEnd"/>
      <w:r>
        <w:t xml:space="preserve"> = ±</w:t>
      </w:r>
      <w:proofErr w:type="spellStart"/>
      <w:r>
        <w:t>K</w:t>
      </w:r>
      <w:r>
        <w:rPr>
          <w:vertAlign w:val="subscript"/>
        </w:rPr>
        <w:t>t</w:t>
      </w:r>
      <w:proofErr w:type="spellEnd"/>
      <w:r>
        <w:t xml:space="preserve"> 2</w:t>
      </w:r>
      <w:r>
        <w:sym w:font="Symbol" w:char="F070"/>
      </w:r>
    </w:p>
    <w:p w14:paraId="49EC9B38" w14:textId="77777777" w:rsidR="00E51D3D" w:rsidRDefault="00E51D3D"/>
    <w:p w14:paraId="150B84B8" w14:textId="77777777" w:rsidR="00E51D3D" w:rsidRDefault="00E51D3D">
      <w:r>
        <w:t>En estas expresiones el signo ± permite incluir la simetría del comparador de fases.</w:t>
      </w:r>
    </w:p>
    <w:p w14:paraId="75EF445B" w14:textId="77777777" w:rsidR="00E51D3D" w:rsidRPr="00620CBF" w:rsidRDefault="00E51D3D">
      <w:pPr>
        <w:pStyle w:val="Ttulo3"/>
        <w:rPr>
          <w:lang w:val="fr-FR"/>
        </w:rPr>
      </w:pPr>
      <w:bookmarkStart w:id="11" w:name="_Toc194388130"/>
      <w:proofErr w:type="spellStart"/>
      <w:r w:rsidRPr="00620CBF">
        <w:rPr>
          <w:lang w:val="fr-FR"/>
        </w:rPr>
        <w:t>Margen</w:t>
      </w:r>
      <w:proofErr w:type="spellEnd"/>
      <w:r w:rsidRPr="00620CBF">
        <w:rPr>
          <w:lang w:val="fr-FR"/>
        </w:rPr>
        <w:t xml:space="preserve"> de </w:t>
      </w:r>
      <w:proofErr w:type="spellStart"/>
      <w:r w:rsidRPr="00620CBF">
        <w:rPr>
          <w:lang w:val="fr-FR"/>
        </w:rPr>
        <w:t>enganche</w:t>
      </w:r>
      <w:proofErr w:type="spellEnd"/>
      <w:r w:rsidRPr="00620CBF">
        <w:rPr>
          <w:lang w:val="fr-FR"/>
        </w:rPr>
        <w:t xml:space="preserve">  </w:t>
      </w:r>
      <w:r>
        <w:sym w:font="Symbol" w:char="F044"/>
      </w:r>
      <w:r>
        <w:sym w:font="Symbol" w:char="F077"/>
      </w:r>
      <w:r w:rsidRPr="00620CBF">
        <w:rPr>
          <w:vertAlign w:val="subscript"/>
          <w:lang w:val="fr-FR"/>
        </w:rPr>
        <w:t>L</w:t>
      </w:r>
      <w:r w:rsidRPr="00620CBF">
        <w:rPr>
          <w:lang w:val="fr-FR"/>
        </w:rPr>
        <w:t xml:space="preserve">  ("lock range")</w:t>
      </w:r>
      <w:bookmarkEnd w:id="11"/>
    </w:p>
    <w:p w14:paraId="771E5C21" w14:textId="77777777" w:rsidR="00E51D3D" w:rsidRDefault="00E51D3D">
      <w:r>
        <w:t>Es el margen de frecuencias de entrada en el que, estando el PLL desenganchado, éste es capaz de sincronizarse a la señal de entrada en un solo período (mínima duración). Dicho margen depende de la respuesta en frecuencia del filtro de lazo de tal forma que:</w:t>
      </w:r>
    </w:p>
    <w:p w14:paraId="62C14E9B" w14:textId="77777777" w:rsidR="00E51D3D" w:rsidRPr="00DA36A3" w:rsidRDefault="00E51D3D" w:rsidP="006C418D">
      <w:pPr>
        <w:spacing w:before="120" w:after="120"/>
        <w:jc w:val="center"/>
        <w:rPr>
          <w:lang w:val="en-US"/>
        </w:rPr>
      </w:pPr>
      <w:r>
        <w:sym w:font="Symbol" w:char="F044"/>
      </w:r>
      <w:r>
        <w:sym w:font="Symbol" w:char="F077"/>
      </w:r>
      <w:r w:rsidRPr="00620CBF">
        <w:rPr>
          <w:vertAlign w:val="subscript"/>
          <w:lang w:val="en-GB"/>
        </w:rPr>
        <w:t>L</w:t>
      </w:r>
      <w:r w:rsidRPr="00DA36A3">
        <w:rPr>
          <w:lang w:val="en-US"/>
        </w:rPr>
        <w:t xml:space="preserve"> = K</w:t>
      </w:r>
      <w:r w:rsidRPr="00620CBF">
        <w:rPr>
          <w:position w:val="-6"/>
          <w:lang w:val="en-GB"/>
        </w:rPr>
        <w:t>t</w:t>
      </w:r>
      <w:r w:rsidRPr="00DA36A3">
        <w:rPr>
          <w:lang w:val="en-US"/>
        </w:rPr>
        <w:t xml:space="preserve"> </w:t>
      </w:r>
      <w:r>
        <w:sym w:font="Symbol" w:char="F0E7"/>
      </w:r>
      <w:r w:rsidRPr="00DA36A3">
        <w:rPr>
          <w:lang w:val="en-US"/>
        </w:rPr>
        <w:t>F(j</w:t>
      </w:r>
      <w:r>
        <w:sym w:font="Symbol" w:char="F044"/>
      </w:r>
      <w:r>
        <w:sym w:font="Symbol" w:char="F077"/>
      </w:r>
      <w:r w:rsidRPr="00DA36A3">
        <w:rPr>
          <w:vertAlign w:val="subscript"/>
          <w:lang w:val="en-US"/>
        </w:rPr>
        <w:t>L</w:t>
      </w:r>
      <w:r w:rsidRPr="00DA36A3">
        <w:rPr>
          <w:lang w:val="en-US"/>
        </w:rPr>
        <w:t xml:space="preserve">) </w:t>
      </w:r>
      <w:r>
        <w:sym w:font="Symbol" w:char="F0E7"/>
      </w:r>
      <w:r>
        <w:sym w:font="Symbol" w:char="F071"/>
      </w:r>
      <w:proofErr w:type="spellStart"/>
      <w:r w:rsidRPr="00DA36A3">
        <w:rPr>
          <w:vertAlign w:val="subscript"/>
          <w:lang w:val="en-US"/>
        </w:rPr>
        <w:t>emax</w:t>
      </w:r>
      <w:proofErr w:type="spellEnd"/>
      <w:r w:rsidRPr="00620CBF">
        <w:rPr>
          <w:position w:val="-6"/>
          <w:lang w:val="en-GB"/>
        </w:rPr>
        <w:t xml:space="preserve"> </w:t>
      </w:r>
    </w:p>
    <w:p w14:paraId="2CF16A73" w14:textId="77777777" w:rsidR="00E51D3D" w:rsidRDefault="00E51D3D">
      <w:r>
        <w:t>que para cualquier filtro se suele aproximar por:</w:t>
      </w:r>
    </w:p>
    <w:p w14:paraId="448D84F6" w14:textId="77777777" w:rsidR="00E51D3D" w:rsidRDefault="00E51D3D" w:rsidP="006C418D">
      <w:pPr>
        <w:spacing w:before="120" w:after="120"/>
        <w:jc w:val="center"/>
      </w:pPr>
      <w:r>
        <w:sym w:font="Symbol" w:char="F044"/>
      </w:r>
      <w:r>
        <w:sym w:font="Symbol" w:char="F077"/>
      </w:r>
      <w:r>
        <w:rPr>
          <w:vertAlign w:val="subscript"/>
        </w:rPr>
        <w:t>L</w:t>
      </w:r>
      <w:r>
        <w:t xml:space="preserve"> = </w:t>
      </w:r>
      <w:proofErr w:type="spellStart"/>
      <w:r>
        <w:t>K</w:t>
      </w:r>
      <w:r>
        <w:rPr>
          <w:vertAlign w:val="subscript"/>
        </w:rPr>
        <w:t>t</w:t>
      </w:r>
      <w:proofErr w:type="spellEnd"/>
      <w:r>
        <w:t xml:space="preserve"> F(</w:t>
      </w:r>
      <w:r>
        <w:sym w:font="Symbol" w:char="F077"/>
      </w:r>
      <w:r>
        <w:rPr>
          <w:vertAlign w:val="subscript"/>
        </w:rPr>
        <w:t>3dB</w:t>
      </w:r>
      <w:r>
        <w:t>)</w:t>
      </w:r>
      <w:r>
        <w:sym w:font="Symbol" w:char="F071"/>
      </w:r>
      <w:proofErr w:type="spellStart"/>
      <w:r>
        <w:rPr>
          <w:vertAlign w:val="subscript"/>
        </w:rPr>
        <w:t>emáx</w:t>
      </w:r>
      <w:proofErr w:type="spellEnd"/>
    </w:p>
    <w:p w14:paraId="04329A47" w14:textId="77777777" w:rsidR="00E51D3D" w:rsidRDefault="00E51D3D">
      <w:r>
        <w:t>Si se trata del lead-</w:t>
      </w:r>
      <w:proofErr w:type="spellStart"/>
      <w:r>
        <w:t>lag</w:t>
      </w:r>
      <w:proofErr w:type="spellEnd"/>
      <w:r>
        <w:t xml:space="preserve"> pasivo o activo y cualquiera de los detectores de fase vistos se cumple que:</w:t>
      </w:r>
    </w:p>
    <w:p w14:paraId="24553F28" w14:textId="77777777" w:rsidR="00E51D3D" w:rsidRDefault="00E51D3D">
      <w:pPr>
        <w:jc w:val="center"/>
      </w:pPr>
      <w:r>
        <w:lastRenderedPageBreak/>
        <w:sym w:font="Symbol" w:char="F044"/>
      </w:r>
      <w:r>
        <w:sym w:font="Symbol" w:char="F077"/>
      </w:r>
      <w:r>
        <w:rPr>
          <w:vertAlign w:val="subscript"/>
        </w:rPr>
        <w:t>L</w:t>
      </w:r>
      <w:r>
        <w:t xml:space="preserve"> </w:t>
      </w:r>
      <w:r>
        <w:sym w:font="Symbol" w:char="F040"/>
      </w:r>
      <w:r>
        <w:t xml:space="preserve">  ±2</w:t>
      </w:r>
      <w:r>
        <w:sym w:font="Symbol" w:char="F078"/>
      </w:r>
      <w:r>
        <w:sym w:font="Symbol" w:char="F077"/>
      </w:r>
      <w:r>
        <w:rPr>
          <w:vertAlign w:val="subscript"/>
        </w:rPr>
        <w:t>n</w:t>
      </w:r>
      <w:r>
        <w:t xml:space="preserve"> =  </w:t>
      </w:r>
      <w:r>
        <w:sym w:font="Symbol" w:char="F044"/>
      </w:r>
      <w:r>
        <w:sym w:font="Symbol" w:char="F077"/>
      </w:r>
      <w:r>
        <w:rPr>
          <w:vertAlign w:val="subscript"/>
        </w:rPr>
        <w:t>H</w:t>
      </w:r>
      <w:r>
        <w:t xml:space="preserve"> </w:t>
      </w:r>
      <w:proofErr w:type="gramStart"/>
      <w:r>
        <w:t>F(</w:t>
      </w:r>
      <w:proofErr w:type="gramEnd"/>
      <w:r>
        <w:sym w:font="Symbol" w:char="F0A5"/>
      </w:r>
      <w:r>
        <w:t>)</w:t>
      </w:r>
    </w:p>
    <w:p w14:paraId="75649F32" w14:textId="77777777" w:rsidR="00E51D3D" w:rsidRDefault="00E51D3D">
      <w:r>
        <w:t>Para el de fase-frecuencia este valor representa una cota mínima pues el margen de enganche puede igualar al del seguimiento.</w:t>
      </w:r>
      <w:r w:rsidR="006C418D">
        <w:t xml:space="preserve"> </w:t>
      </w:r>
      <w:r>
        <w:t>En general, el margen de enganche es menor o igual al de seguimiento. Entre ambos existen otros que analizan situaciones intermedias:</w:t>
      </w:r>
    </w:p>
    <w:p w14:paraId="303C2DD0" w14:textId="77777777" w:rsidR="00E51D3D" w:rsidRDefault="00E51D3D" w:rsidP="006C418D">
      <w:pPr>
        <w:numPr>
          <w:ilvl w:val="0"/>
          <w:numId w:val="2"/>
        </w:numPr>
        <w:ind w:left="283"/>
      </w:pPr>
      <w:r>
        <w:t>margen de "</w:t>
      </w:r>
      <w:proofErr w:type="spellStart"/>
      <w:r>
        <w:t>pull</w:t>
      </w:r>
      <w:proofErr w:type="spellEnd"/>
      <w:r>
        <w:t xml:space="preserve">-in". Estando el PLL desenganchado tras varios "transitorios" consigue el enganche. Es un enganche lento. </w:t>
      </w:r>
    </w:p>
    <w:p w14:paraId="0FB646BA" w14:textId="77777777" w:rsidR="00E51D3D" w:rsidRDefault="00E51D3D">
      <w:pPr>
        <w:numPr>
          <w:ilvl w:val="0"/>
          <w:numId w:val="2"/>
        </w:numPr>
        <w:ind w:left="283"/>
      </w:pPr>
      <w:r>
        <w:t>margen de "</w:t>
      </w:r>
      <w:proofErr w:type="spellStart"/>
      <w:r>
        <w:t>pull-out</w:t>
      </w:r>
      <w:proofErr w:type="spellEnd"/>
      <w:r>
        <w:t>". El PLL pierde el enganche y lo recupera tras cierto tiempo. Éste puede ser largo si se pasa por un proceso de "</w:t>
      </w:r>
      <w:proofErr w:type="spellStart"/>
      <w:r>
        <w:t>pull</w:t>
      </w:r>
      <w:proofErr w:type="spellEnd"/>
      <w:r>
        <w:t xml:space="preserve">-in". </w:t>
      </w:r>
    </w:p>
    <w:p w14:paraId="5EC40FF5" w14:textId="77777777" w:rsidR="00E51D3D" w:rsidRDefault="00E51D3D">
      <w:pPr>
        <w:pStyle w:val="Ttulo2"/>
      </w:pPr>
      <w:bookmarkStart w:id="12" w:name="_Toc194388131"/>
      <w:r>
        <w:t>EL PLL COMO FILTRO DE RUIDO</w:t>
      </w:r>
      <w:bookmarkEnd w:id="12"/>
    </w:p>
    <w:p w14:paraId="22A5014C" w14:textId="77777777" w:rsidR="00E51D3D" w:rsidRDefault="00E51D3D">
      <w:r>
        <w:t xml:space="preserve">Se ha visto que la función de transferencia del PLL, H(s), es paso bajo. Por tanto, el ruido de fase que pueda generarse a la entrada  </w:t>
      </w:r>
      <w:r>
        <w:sym w:font="Symbol" w:char="F071"/>
      </w:r>
      <w:r>
        <w:rPr>
          <w:position w:val="-6"/>
        </w:rPr>
        <w:t>in</w:t>
      </w:r>
      <w:r>
        <w:t xml:space="preserve">(s) aparece a la salida  </w:t>
      </w:r>
      <w:r>
        <w:sym w:font="Symbol" w:char="F071"/>
      </w:r>
      <w:proofErr w:type="spellStart"/>
      <w:r>
        <w:rPr>
          <w:position w:val="-6"/>
        </w:rPr>
        <w:t>sn</w:t>
      </w:r>
      <w:proofErr w:type="spellEnd"/>
      <w:r>
        <w:t xml:space="preserve">(s) filtrado según H(s). Se puede demostrar fácilmente que si el VCO introduce un ruido de fase  </w:t>
      </w:r>
      <w:r>
        <w:sym w:font="Symbol" w:char="F071"/>
      </w:r>
      <w:proofErr w:type="spellStart"/>
      <w:r>
        <w:rPr>
          <w:position w:val="-6"/>
        </w:rPr>
        <w:t>vn</w:t>
      </w:r>
      <w:proofErr w:type="spellEnd"/>
      <w:r>
        <w:t>(s), éste aparece filtrado a la salida según 1-H(s); es decir, en este caso se trata de un filtrado paso-alto. Con ello el ruido total a la salida se puede expresar como:</w:t>
      </w:r>
    </w:p>
    <w:p w14:paraId="2F2F8B8A" w14:textId="77777777" w:rsidR="00E51D3D" w:rsidRDefault="00E51D3D"/>
    <w:p w14:paraId="4E08F92F" w14:textId="77777777" w:rsidR="00E51D3D" w:rsidRPr="00620CBF" w:rsidRDefault="00E51D3D">
      <w:pPr>
        <w:jc w:val="center"/>
        <w:rPr>
          <w:lang w:val="en-GB"/>
        </w:rPr>
      </w:pPr>
      <w:r>
        <w:sym w:font="Symbol" w:char="F071"/>
      </w:r>
      <w:proofErr w:type="spellStart"/>
      <w:r w:rsidRPr="00620CBF">
        <w:rPr>
          <w:vertAlign w:val="subscript"/>
          <w:lang w:val="en-GB"/>
        </w:rPr>
        <w:t>snT</w:t>
      </w:r>
      <w:proofErr w:type="spellEnd"/>
      <w:r w:rsidRPr="00620CBF">
        <w:rPr>
          <w:lang w:val="en-GB"/>
        </w:rPr>
        <w:t xml:space="preserve">(s) =  </w:t>
      </w:r>
      <w:r>
        <w:sym w:font="Symbol" w:char="F071"/>
      </w:r>
      <w:r w:rsidRPr="00620CBF">
        <w:rPr>
          <w:vertAlign w:val="subscript"/>
          <w:lang w:val="en-GB"/>
        </w:rPr>
        <w:t>in</w:t>
      </w:r>
      <w:r w:rsidRPr="00620CBF">
        <w:rPr>
          <w:lang w:val="en-GB"/>
        </w:rPr>
        <w:t xml:space="preserve">(s)H(s) + </w:t>
      </w:r>
      <w:r>
        <w:sym w:font="Symbol" w:char="F071"/>
      </w:r>
      <w:proofErr w:type="spellStart"/>
      <w:r w:rsidRPr="00620CBF">
        <w:rPr>
          <w:vertAlign w:val="subscript"/>
          <w:lang w:val="en-GB"/>
        </w:rPr>
        <w:t>vn</w:t>
      </w:r>
      <w:proofErr w:type="spellEnd"/>
      <w:r w:rsidRPr="00620CBF">
        <w:rPr>
          <w:lang w:val="en-GB"/>
        </w:rPr>
        <w:t>(s)[1-H(s)]</w:t>
      </w:r>
    </w:p>
    <w:p w14:paraId="494C67ED" w14:textId="77777777" w:rsidR="00E51D3D" w:rsidRPr="00620CBF" w:rsidRDefault="00E51D3D">
      <w:pPr>
        <w:jc w:val="center"/>
        <w:rPr>
          <w:lang w:val="en-GB"/>
        </w:rPr>
      </w:pPr>
    </w:p>
    <w:p w14:paraId="133BBF80" w14:textId="77777777" w:rsidR="00E51D3D" w:rsidRDefault="00E51D3D">
      <w:r>
        <w:t>lo que indica que el PLL es un filtro paso bajo para la señal de entrada (o referencia) y paso alto para la del VCO. Dado que ambos filtros tienen la misma frecuencia de corte, si el ruido de la señal de entrada es mejor que el del VCO interesa que el ancho banda del PLL sea grande de forma que se elimine el ruido del VCO en dicha banda. Si el VCO tiene mejor ruido se haría lo contrario. Obsérvese, no obstante, que estos criterios pueden contradecirse con otras prestaciones que se quisieran del PLL (tiempo de enganche, por ejemplo).</w:t>
      </w:r>
    </w:p>
    <w:p w14:paraId="762E4127" w14:textId="77777777" w:rsidR="00E51D3D" w:rsidRDefault="00E51D3D">
      <w:pPr>
        <w:pStyle w:val="Ttulo2"/>
      </w:pPr>
      <w:bookmarkStart w:id="13" w:name="_Toc194388132"/>
      <w:r>
        <w:t>EL PLL COMO SINTETIZADOR DE FRECUENCIAS</w:t>
      </w:r>
      <w:bookmarkEnd w:id="13"/>
    </w:p>
    <w:p w14:paraId="67866316" w14:textId="77777777" w:rsidR="00E51D3D" w:rsidRDefault="00E51D3D">
      <w:r>
        <w:t>Una aplicación muy usual de los PLL es la realización de sintetizadores de frecuencia. Estos permiten generar señales de frecuencia variable a saltos a partir de una señal de referencia de frecuencia muy estable y poco ruidosa.</w:t>
      </w:r>
    </w:p>
    <w:p w14:paraId="29942ED1" w14:textId="77777777" w:rsidR="00E51D3D" w:rsidRDefault="00E51D3D">
      <w:pPr>
        <w:pStyle w:val="Ttulo3"/>
      </w:pPr>
      <w:bookmarkStart w:id="14" w:name="_Toc194388133"/>
      <w:r>
        <w:t>Generación de frecuencias</w:t>
      </w:r>
      <w:bookmarkEnd w:id="14"/>
    </w:p>
    <w:p w14:paraId="34D4CA03" w14:textId="77777777" w:rsidR="00E51D3D" w:rsidRDefault="00E51D3D">
      <w:r>
        <w:t>Como se ve en la figura 1.1</w:t>
      </w:r>
      <w:r w:rsidR="006C418D">
        <w:rPr>
          <w:lang w:val="es-ES"/>
        </w:rPr>
        <w:t>4</w:t>
      </w:r>
      <w:r>
        <w:t xml:space="preserve"> la forma de conseguir el sintetizador consiste en añadir un divisor de frecuencia programable entre el VCO y el detector de fases. Como </w:t>
      </w:r>
      <w:r w:rsidRPr="006C418D">
        <w:rPr>
          <w:b/>
        </w:rPr>
        <w:t>para conseguir el enganche las señales a la entrada del detector han de tener la misma frecuencia</w:t>
      </w:r>
      <w:r>
        <w:t>, el PLL hará variar la del VCO hasta que ello ocurra; en esta situación se cumple que:</w:t>
      </w:r>
    </w:p>
    <w:p w14:paraId="6256B6DF" w14:textId="77777777" w:rsidR="00E51D3D" w:rsidRDefault="00E51D3D">
      <w:pPr>
        <w:jc w:val="center"/>
        <w:rPr>
          <w:vertAlign w:val="subscript"/>
        </w:rPr>
      </w:pPr>
      <w:proofErr w:type="spellStart"/>
      <w:r>
        <w:lastRenderedPageBreak/>
        <w:t>f</w:t>
      </w:r>
      <w:r>
        <w:rPr>
          <w:vertAlign w:val="subscript"/>
        </w:rPr>
        <w:t>s</w:t>
      </w:r>
      <w:proofErr w:type="spellEnd"/>
      <w:r>
        <w:t xml:space="preserve">= </w:t>
      </w:r>
      <w:proofErr w:type="spellStart"/>
      <w:r>
        <w:t>N</w:t>
      </w:r>
      <w:r>
        <w:rPr>
          <w:vertAlign w:val="subscript"/>
        </w:rPr>
        <w:t>p</w:t>
      </w:r>
      <w:r>
        <w:t>f</w:t>
      </w:r>
      <w:r>
        <w:rPr>
          <w:vertAlign w:val="subscript"/>
        </w:rPr>
        <w:t>i</w:t>
      </w:r>
      <w:proofErr w:type="spellEnd"/>
    </w:p>
    <w:p w14:paraId="33B2646D" w14:textId="77777777" w:rsidR="00E51D3D" w:rsidRDefault="00E51D3D">
      <w:r>
        <w:t>donde f</w:t>
      </w:r>
      <w:r>
        <w:rPr>
          <w:position w:val="-6"/>
        </w:rPr>
        <w:t>s</w:t>
      </w:r>
      <w:r>
        <w:t xml:space="preserve"> es la frecuencia del VCO y f</w:t>
      </w:r>
      <w:r>
        <w:rPr>
          <w:position w:val="-6"/>
        </w:rPr>
        <w:t>i</w:t>
      </w:r>
      <w:r>
        <w:t xml:space="preserve"> la de referencia o entrada.</w:t>
      </w:r>
    </w:p>
    <w:p w14:paraId="5DC37426" w14:textId="77777777" w:rsidR="00E51D3D" w:rsidRDefault="00E51D3D"/>
    <w:p w14:paraId="2E4BCBBE" w14:textId="77777777" w:rsidR="00E51D3D" w:rsidRDefault="00933CF7" w:rsidP="00933CF7">
      <w:pPr>
        <w:keepNext/>
        <w:jc w:val="center"/>
      </w:pPr>
      <w:r>
        <w:rPr>
          <w:noProof/>
          <w:lang w:val="es-ES"/>
        </w:rPr>
        <w:drawing>
          <wp:inline distT="0" distB="0" distL="0" distR="0" wp14:anchorId="56EAB587" wp14:editId="0542D1B1">
            <wp:extent cx="5724525" cy="1085215"/>
            <wp:effectExtent l="0" t="0" r="9525" b="635"/>
            <wp:docPr id="804" name="Imagen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085215"/>
                    </a:xfrm>
                    <a:prstGeom prst="rect">
                      <a:avLst/>
                    </a:prstGeom>
                    <a:noFill/>
                  </pic:spPr>
                </pic:pic>
              </a:graphicData>
            </a:graphic>
          </wp:inline>
        </w:drawing>
      </w:r>
    </w:p>
    <w:p w14:paraId="2CD40E1E" w14:textId="02994216"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460D9D">
        <w:rPr>
          <w:noProof/>
        </w:rPr>
        <w:t>12</w:t>
      </w:r>
      <w:r w:rsidR="00F12DB9">
        <w:rPr>
          <w:noProof/>
        </w:rPr>
        <w:fldChar w:fldCharType="end"/>
      </w:r>
      <w:r>
        <w:t xml:space="preserve"> Montaje del PLL como sintetizador de frecuencias</w:t>
      </w:r>
    </w:p>
    <w:p w14:paraId="5E2E636C" w14:textId="77777777" w:rsidR="00933CF7" w:rsidRPr="00933CF7" w:rsidRDefault="00933CF7" w:rsidP="00933CF7">
      <w:pPr>
        <w:jc w:val="center"/>
      </w:pPr>
    </w:p>
    <w:p w14:paraId="34A90DDC" w14:textId="77777777" w:rsidR="00E51D3D" w:rsidRDefault="00E51D3D">
      <w:r>
        <w:t>Por tanto, variando el valor de N</w:t>
      </w:r>
      <w:r>
        <w:rPr>
          <w:position w:val="-6"/>
        </w:rPr>
        <w:t>p,</w:t>
      </w:r>
      <w:r>
        <w:t xml:space="preserve"> se modifica la frecuencia del VCO. Si esta variación es de unidad en unidad el mínimo incremento de la frecuencia de salida será f</w:t>
      </w:r>
      <w:r>
        <w:rPr>
          <w:position w:val="-6"/>
        </w:rPr>
        <w:t>i</w:t>
      </w:r>
      <w:r>
        <w:t>. Sin embargo en muchas ocasiones el divisor programable N</w:t>
      </w:r>
      <w:r>
        <w:rPr>
          <w:position w:val="-6"/>
        </w:rPr>
        <w:t>p</w:t>
      </w:r>
      <w:r>
        <w:t xml:space="preserve"> no puede trabajar en alta frecuencia y debe ser precedido por un divisor fijo </w:t>
      </w:r>
      <w:proofErr w:type="spellStart"/>
      <w:r w:rsidR="00933CF7">
        <w:t>N</w:t>
      </w:r>
      <w:r w:rsidR="00933CF7">
        <w:rPr>
          <w:vertAlign w:val="subscript"/>
        </w:rPr>
        <w:t>f</w:t>
      </w:r>
      <w:proofErr w:type="spellEnd"/>
      <w:r>
        <w:t xml:space="preserve"> que sí puede. En este caso:  </w:t>
      </w:r>
    </w:p>
    <w:p w14:paraId="548592C7" w14:textId="77777777" w:rsidR="00E51D3D" w:rsidRDefault="00E51D3D" w:rsidP="006C418D">
      <w:pPr>
        <w:spacing w:before="120" w:after="120"/>
        <w:jc w:val="center"/>
        <w:rPr>
          <w:vertAlign w:val="subscript"/>
        </w:rPr>
      </w:pPr>
      <w:proofErr w:type="spellStart"/>
      <w:r>
        <w:t>f</w:t>
      </w:r>
      <w:r>
        <w:rPr>
          <w:vertAlign w:val="subscript"/>
        </w:rPr>
        <w:t>s</w:t>
      </w:r>
      <w:proofErr w:type="spellEnd"/>
      <w:r>
        <w:t xml:space="preserve">= </w:t>
      </w:r>
      <w:proofErr w:type="spellStart"/>
      <w:r>
        <w:t>N</w:t>
      </w:r>
      <w:r>
        <w:rPr>
          <w:vertAlign w:val="subscript"/>
        </w:rPr>
        <w:t>f</w:t>
      </w:r>
      <w:r>
        <w:t>N</w:t>
      </w:r>
      <w:r>
        <w:rPr>
          <w:vertAlign w:val="subscript"/>
        </w:rPr>
        <w:t>p</w:t>
      </w:r>
      <w:r>
        <w:t>f</w:t>
      </w:r>
      <w:r>
        <w:rPr>
          <w:vertAlign w:val="subscript"/>
        </w:rPr>
        <w:t>i</w:t>
      </w:r>
      <w:proofErr w:type="spellEnd"/>
    </w:p>
    <w:p w14:paraId="235CBEAD" w14:textId="77777777" w:rsidR="00E51D3D" w:rsidRDefault="00E51D3D">
      <w:r>
        <w:t xml:space="preserve">y el mínimo salto en frecuencia que puede conseguirse a la </w:t>
      </w:r>
      <w:proofErr w:type="gramStart"/>
      <w:r>
        <w:t>salida  es</w:t>
      </w:r>
      <w:proofErr w:type="gramEnd"/>
      <w:r>
        <w:t xml:space="preserve"> N</w:t>
      </w:r>
      <w:r>
        <w:rPr>
          <w:position w:val="-6"/>
        </w:rPr>
        <w:t>f</w:t>
      </w:r>
      <w:proofErr w:type="spellStart"/>
      <w:r>
        <w:t>f</w:t>
      </w:r>
      <w:proofErr w:type="spellEnd"/>
      <w:r>
        <w:rPr>
          <w:position w:val="-6"/>
        </w:rPr>
        <w:t>i</w:t>
      </w:r>
      <w:r>
        <w:t xml:space="preserve">. </w:t>
      </w:r>
    </w:p>
    <w:p w14:paraId="380BB948" w14:textId="77777777" w:rsidR="00E51D3D" w:rsidRDefault="00E51D3D"/>
    <w:p w14:paraId="34CFCF1B" w14:textId="77777777" w:rsidR="00E51D3D" w:rsidRDefault="00E51D3D">
      <w:r>
        <w:t>Por último, ha de mencionarse una solución intermedia a este problema. Se trata de un divisor de doble módulo que es capaz de dividir por dos valores según una señal de control proveniente de un divisor programable. La combinación de ambos y de otro programable auxiliar permite obtener incrementos de frecuencia de valor f</w:t>
      </w:r>
      <w:r>
        <w:rPr>
          <w:position w:val="-6"/>
        </w:rPr>
        <w:t>i</w:t>
      </w:r>
      <w:r>
        <w:t xml:space="preserve">. </w:t>
      </w:r>
    </w:p>
    <w:p w14:paraId="23491162" w14:textId="77777777" w:rsidR="00E51D3D" w:rsidRDefault="00E51D3D"/>
    <w:p w14:paraId="452C9685" w14:textId="77777777" w:rsidR="00E51D3D" w:rsidRDefault="00E51D3D">
      <w:pPr>
        <w:pStyle w:val="Ttulo3"/>
      </w:pPr>
      <w:bookmarkStart w:id="15" w:name="_Toc194388134"/>
      <w:r>
        <w:t>Función de transferencia</w:t>
      </w:r>
      <w:bookmarkEnd w:id="15"/>
    </w:p>
    <w:p w14:paraId="5A9755D0" w14:textId="77777777" w:rsidR="00E51D3D" w:rsidRDefault="00E51D3D">
      <w:r>
        <w:t>Como es de esperar la función de transferencia del sintetizador incluirá el bloque divisor de forma que H(s) viene dada por:</w:t>
      </w:r>
    </w:p>
    <w:p w14:paraId="7AC4032C" w14:textId="77777777" w:rsidR="00E51D3D" w:rsidRDefault="00E51D3D">
      <w:pPr>
        <w:jc w:val="center"/>
      </w:pPr>
      <w:r>
        <w:rPr>
          <w:position w:val="-30"/>
        </w:rPr>
        <w:object w:dxaOrig="2040" w:dyaOrig="700" w14:anchorId="6F731803">
          <v:shape id="_x0000_i1033" type="#_x0000_t75" style="width:101.25pt;height:35.25pt" o:ole="">
            <v:imagedata r:id="rId39" o:title=""/>
          </v:shape>
          <o:OLEObject Type="Embed" ProgID="Equation.2" ShapeID="_x0000_i1033" DrawAspect="Content" ObjectID="_1838183033" r:id="rId40"/>
        </w:object>
      </w:r>
    </w:p>
    <w:p w14:paraId="4CBA9D6E" w14:textId="77777777" w:rsidR="00E51D3D" w:rsidRDefault="00E51D3D">
      <w:r>
        <w:t>donde G(s)=K</w:t>
      </w:r>
      <w:r w:rsidRPr="00D53564">
        <w:rPr>
          <w:position w:val="-6"/>
          <w:lang w:val="es-ES"/>
        </w:rPr>
        <w:t>t</w:t>
      </w:r>
      <w:r w:rsidR="006C418D" w:rsidRPr="00D53564">
        <w:rPr>
          <w:lang w:val="es-ES"/>
        </w:rPr>
        <w:t xml:space="preserve">F(s)/s es la ganancia en lazo abierto (no se modifica con respecto al montaje estándar del PLL). </w:t>
      </w:r>
      <w:r>
        <w:t>Si el filtro de lazo es un lead-</w:t>
      </w:r>
      <w:proofErr w:type="spellStart"/>
      <w:r>
        <w:t>lag</w:t>
      </w:r>
      <w:proofErr w:type="spellEnd"/>
      <w:r>
        <w:t xml:space="preserve"> activo, H(s) vale:</w:t>
      </w:r>
    </w:p>
    <w:p w14:paraId="2E3654E9" w14:textId="77777777" w:rsidR="00E51D3D" w:rsidRDefault="00E51D3D">
      <w:pPr>
        <w:jc w:val="center"/>
      </w:pPr>
      <w:r>
        <w:rPr>
          <w:position w:val="-28"/>
        </w:rPr>
        <w:object w:dxaOrig="2680" w:dyaOrig="720" w14:anchorId="2D6D2B72">
          <v:shape id="_x0000_i1034" type="#_x0000_t75" style="width:134.25pt;height:36pt" o:ole="">
            <v:imagedata r:id="rId41" o:title=""/>
          </v:shape>
          <o:OLEObject Type="Embed" ProgID="Equation.2" ShapeID="_x0000_i1034" DrawAspect="Content" ObjectID="_1838183034" r:id="rId42"/>
        </w:object>
      </w:r>
    </w:p>
    <w:p w14:paraId="75644136" w14:textId="77777777" w:rsidR="00E51D3D" w:rsidRDefault="00E51D3D">
      <w:r>
        <w:t xml:space="preserve">siendo: </w:t>
      </w:r>
    </w:p>
    <w:p w14:paraId="2226BB44" w14:textId="77777777" w:rsidR="00E51D3D" w:rsidRDefault="00E51D3D">
      <w:pPr>
        <w:jc w:val="center"/>
      </w:pPr>
      <w:r>
        <w:rPr>
          <w:position w:val="-14"/>
        </w:rPr>
        <w:object w:dxaOrig="2840" w:dyaOrig="400" w14:anchorId="50286DBC">
          <v:shape id="_x0000_i1035" type="#_x0000_t75" style="width:142.5pt;height:20.25pt" o:ole="">
            <v:imagedata r:id="rId43" o:title=""/>
          </v:shape>
          <o:OLEObject Type="Embed" ProgID="Equation.2" ShapeID="_x0000_i1035" DrawAspect="Content" ObjectID="_1838183035" r:id="rId44"/>
        </w:object>
      </w:r>
    </w:p>
    <w:p w14:paraId="42EAE2EA" w14:textId="77777777" w:rsidR="00E51D3D" w:rsidRDefault="00E51D3D">
      <w:r>
        <w:t>y</w:t>
      </w:r>
    </w:p>
    <w:p w14:paraId="48100239" w14:textId="77777777" w:rsidR="00E51D3D" w:rsidRDefault="00E51D3D">
      <w:pPr>
        <w:jc w:val="center"/>
      </w:pPr>
      <w:r>
        <w:sym w:font="Symbol" w:char="F07A"/>
      </w:r>
      <w:r>
        <w:t xml:space="preserve">= </w:t>
      </w:r>
      <w:r>
        <w:sym w:font="Symbol" w:char="F077"/>
      </w:r>
      <w:r>
        <w:rPr>
          <w:vertAlign w:val="subscript"/>
        </w:rPr>
        <w:t>n</w:t>
      </w:r>
      <w:r>
        <w:t xml:space="preserve"> </w:t>
      </w:r>
      <w:r>
        <w:sym w:font="Symbol" w:char="F074"/>
      </w:r>
      <w:r>
        <w:rPr>
          <w:vertAlign w:val="subscript"/>
        </w:rPr>
        <w:t>2</w:t>
      </w:r>
      <w:r>
        <w:t xml:space="preserve"> /2</w:t>
      </w:r>
    </w:p>
    <w:p w14:paraId="29322F08" w14:textId="77777777" w:rsidR="00E51D3D" w:rsidRDefault="00E51D3D"/>
    <w:p w14:paraId="05431615" w14:textId="77777777" w:rsidR="00E51D3D" w:rsidRDefault="00E51D3D">
      <w:r>
        <w:t xml:space="preserve">Obsérvese que al variar </w:t>
      </w:r>
      <w:r w:rsidR="006C418D">
        <w:rPr>
          <w:lang w:val="es-ES"/>
        </w:rPr>
        <w:t xml:space="preserve">el factor de </w:t>
      </w:r>
      <w:r>
        <w:t xml:space="preserve">división </w:t>
      </w:r>
      <w:r>
        <w:sym w:font="Symbol" w:char="F077"/>
      </w:r>
      <w:r>
        <w:rPr>
          <w:vertAlign w:val="subscript"/>
        </w:rPr>
        <w:t>n</w:t>
      </w:r>
      <w:r>
        <w:t xml:space="preserve"> y </w:t>
      </w:r>
      <w:r>
        <w:sym w:font="Symbol" w:char="F07A"/>
      </w:r>
      <w:r>
        <w:t xml:space="preserve"> varían.</w:t>
      </w:r>
    </w:p>
    <w:p w14:paraId="79B2E4BD" w14:textId="77777777" w:rsidR="00E51D3D" w:rsidRDefault="00E51D3D"/>
    <w:p w14:paraId="5EFE20F1" w14:textId="77777777" w:rsidR="00E51D3D" w:rsidRDefault="00E51D3D">
      <w:pPr>
        <w:rPr>
          <w:lang w:val="es-ES"/>
        </w:rPr>
      </w:pPr>
      <w:r>
        <w:t>Por tanto, si a partir de un PLL se realiza un sintetizador añadiendo sólo el divisor programable N</w:t>
      </w:r>
      <w:r>
        <w:rPr>
          <w:position w:val="-6"/>
        </w:rPr>
        <w:t>p</w:t>
      </w:r>
      <w:r>
        <w:t xml:space="preserve">, la pulsación propia y el factor de amortiguamiento se dividen por </w:t>
      </w:r>
      <w:r>
        <w:rPr>
          <w:position w:val="-16"/>
        </w:rPr>
        <w:object w:dxaOrig="560" w:dyaOrig="440" w14:anchorId="3A069D6A">
          <v:shape id="_x0000_i1036" type="#_x0000_t75" style="width:28.5pt;height:22.5pt" o:ole="">
            <v:imagedata r:id="rId45" o:title=""/>
          </v:shape>
          <o:OLEObject Type="Embed" ProgID="Equation.2" ShapeID="_x0000_i1036" DrawAspect="Content" ObjectID="_1838183036" r:id="rId46"/>
        </w:object>
      </w:r>
      <w:r>
        <w:t>. Si N</w:t>
      </w:r>
      <w:r>
        <w:rPr>
          <w:position w:val="-6"/>
        </w:rPr>
        <w:t>p</w:t>
      </w:r>
      <w:r>
        <w:t xml:space="preserve"> es alto (&gt;10) existe una relación sencilla entre el ancho de banda del PLL y el del sintetizador obtenido:</w:t>
      </w:r>
    </w:p>
    <w:p w14:paraId="5642A82C" w14:textId="77777777" w:rsidR="006C418D" w:rsidRPr="006C418D" w:rsidRDefault="006C418D">
      <w:pPr>
        <w:rPr>
          <w:lang w:val="es-ES"/>
        </w:rPr>
      </w:pPr>
    </w:p>
    <w:p w14:paraId="563A8C08" w14:textId="77777777" w:rsidR="00E51D3D" w:rsidRDefault="00E51D3D">
      <w:pPr>
        <w:jc w:val="center"/>
      </w:pPr>
      <w:r>
        <w:t>B</w:t>
      </w:r>
      <w:r>
        <w:rPr>
          <w:vertAlign w:val="subscript"/>
        </w:rPr>
        <w:t>3dBsint.</w:t>
      </w:r>
      <w:r>
        <w:t xml:space="preserve"> = 1.6 B</w:t>
      </w:r>
      <w:r>
        <w:rPr>
          <w:vertAlign w:val="subscript"/>
        </w:rPr>
        <w:t>3dBpll</w:t>
      </w:r>
      <w:r>
        <w:t xml:space="preserve"> /</w:t>
      </w:r>
      <w:r>
        <w:rPr>
          <w:position w:val="-16"/>
        </w:rPr>
        <w:object w:dxaOrig="560" w:dyaOrig="440" w14:anchorId="2AD1B65D">
          <v:shape id="_x0000_i1037" type="#_x0000_t75" style="width:28.5pt;height:22.5pt" o:ole="">
            <v:imagedata r:id="rId45" o:title=""/>
          </v:shape>
          <o:OLEObject Type="Embed" ProgID="Equation.2" ShapeID="_x0000_i1037" DrawAspect="Content" ObjectID="_1838183037" r:id="rId47"/>
        </w:object>
      </w:r>
    </w:p>
    <w:p w14:paraId="1F1AE5E6" w14:textId="77777777" w:rsidR="00E51D3D" w:rsidRDefault="00E51D3D">
      <w:pPr>
        <w:rPr>
          <w:lang w:val="es-ES"/>
        </w:rPr>
      </w:pPr>
    </w:p>
    <w:p w14:paraId="65F27DF9" w14:textId="77777777" w:rsidR="005D03F4" w:rsidRDefault="005D03F4">
      <w:pPr>
        <w:rPr>
          <w:lang w:val="es-ES"/>
        </w:rPr>
      </w:pPr>
      <w:r>
        <w:rPr>
          <w:lang w:val="es-ES"/>
        </w:rPr>
        <w:t xml:space="preserve">Si N=100 se tiene que, aproximadamente, el ancho de banda del nuevo PLL (usando divisor de frecuencia) se reduce en un factor de 10 mientras que la frecuencia de comparación se ha reducido en un factor de 100. </w:t>
      </w:r>
      <w:r w:rsidRPr="005D03F4">
        <w:rPr>
          <w:b/>
          <w:lang w:val="es-ES"/>
        </w:rPr>
        <w:t>El efecto inmediato es que el filtro de lazo es “menos” paso bajo que en la configuración original</w:t>
      </w:r>
      <w:r>
        <w:rPr>
          <w:lang w:val="es-ES"/>
        </w:rPr>
        <w:t xml:space="preserve"> (la frecuencia de comparación está 10 veces más cerca del extremo de la banda pasante, por lo que resulta menos atenuada por el filtro).</w:t>
      </w:r>
    </w:p>
    <w:p w14:paraId="22D795FF" w14:textId="77777777" w:rsidR="005D03F4" w:rsidRPr="005D03F4" w:rsidRDefault="005D03F4">
      <w:pPr>
        <w:rPr>
          <w:lang w:val="es-ES"/>
        </w:rPr>
      </w:pPr>
    </w:p>
    <w:p w14:paraId="43A217A0" w14:textId="77777777" w:rsidR="00E51D3D" w:rsidRDefault="00E51D3D">
      <w:r>
        <w:t>Otra consideración es que la presencia del divisor hace que el ruido de la señal de referencia se vea a la salida incrementado en 20logN</w:t>
      </w:r>
      <w:r>
        <w:rPr>
          <w:position w:val="-6"/>
        </w:rPr>
        <w:t>p</w:t>
      </w:r>
      <w:r>
        <w:t xml:space="preserve"> filtrado por H(s). Como el ruido del VCO no se ve afectado por la división su ruido puede resultar mejor que el de la señal de referencia. De aquí que si se quiere cuidar el ruido a la salida del sintetizador haya que elegir adecuadamente los parámetros del filtro para que las aportaciones de ruido del VCO y de la referencia sean mínimas.</w:t>
      </w:r>
    </w:p>
    <w:p w14:paraId="3C71339C" w14:textId="77777777" w:rsidR="00E51D3D" w:rsidRDefault="00E51D3D"/>
    <w:p w14:paraId="5DD5C362" w14:textId="77777777" w:rsidR="00E51D3D" w:rsidRDefault="00E51D3D"/>
    <w:p w14:paraId="6CB56D07" w14:textId="77777777" w:rsidR="00E51D3D" w:rsidRDefault="00E51D3D">
      <w:pPr>
        <w:pStyle w:val="Ttulo1"/>
      </w:pPr>
      <w:r>
        <w:rPr>
          <w:rFonts w:ascii="CG Times" w:hAnsi="CG Times"/>
          <w:sz w:val="24"/>
        </w:rPr>
        <w:br w:type="page"/>
      </w:r>
      <w:bookmarkStart w:id="16" w:name="_Toc194388135"/>
      <w:r>
        <w:lastRenderedPageBreak/>
        <w:t>DESCRIPCIÓN DE LAS PLACAS</w:t>
      </w:r>
      <w:bookmarkEnd w:id="16"/>
    </w:p>
    <w:p w14:paraId="07248B00" w14:textId="77777777" w:rsidR="00E51D3D" w:rsidRDefault="00E51D3D">
      <w:pPr>
        <w:pStyle w:val="Ttulo2"/>
      </w:pPr>
      <w:bookmarkStart w:id="17" w:name="_Toc194388136"/>
      <w:r>
        <w:t>DESCRIPCIÓN DE LAS PLACAS</w:t>
      </w:r>
      <w:bookmarkEnd w:id="17"/>
    </w:p>
    <w:p w14:paraId="1FF53061" w14:textId="77777777" w:rsidR="00E51D3D" w:rsidRDefault="00E51D3D">
      <w:r>
        <w:t>El diagrama de bloques de los distintos módulos que se utilizarán</w:t>
      </w:r>
      <w:r w:rsidR="00817121">
        <w:t xml:space="preserve"> por primera vez en </w:t>
      </w:r>
      <w:r>
        <w:t>los diferentes montajes se muestra en la figura 2.1. Como se observa, algunos de ellos integran más de una función electrónica. A continuación se va a describir cada uno de ellos.</w:t>
      </w:r>
    </w:p>
    <w:p w14:paraId="1C4DC79E"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14:paraId="6EEFABB9"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14:paraId="7B9BC24D" w14:textId="77777777" w:rsidR="00E51D3D" w:rsidRDefault="00830258">
      <w:pPr>
        <w:keepNext/>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jc w:val="center"/>
      </w:pPr>
      <w:r>
        <w:rPr>
          <w:noProof/>
          <w:lang w:val="es-ES"/>
        </w:rPr>
        <w:drawing>
          <wp:inline distT="0" distB="0" distL="0" distR="0" wp14:anchorId="4A4DD2DE" wp14:editId="269F7A9F">
            <wp:extent cx="5652770" cy="5541645"/>
            <wp:effectExtent l="0" t="0" r="508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52770" cy="5541645"/>
                    </a:xfrm>
                    <a:prstGeom prst="rect">
                      <a:avLst/>
                    </a:prstGeom>
                    <a:noFill/>
                    <a:ln>
                      <a:noFill/>
                    </a:ln>
                  </pic:spPr>
                </pic:pic>
              </a:graphicData>
            </a:graphic>
          </wp:inline>
        </w:drawing>
      </w:r>
    </w:p>
    <w:p w14:paraId="217A0BF8" w14:textId="7BECE359"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460D9D">
        <w:rPr>
          <w:noProof/>
        </w:rPr>
        <w:t>2</w:t>
      </w:r>
      <w:r w:rsidR="00F12DB9">
        <w:rPr>
          <w:noProof/>
        </w:rPr>
        <w:fldChar w:fldCharType="end"/>
      </w:r>
      <w:r>
        <w:t>.</w:t>
      </w:r>
      <w:r w:rsidR="00F12DB9">
        <w:fldChar w:fldCharType="begin"/>
      </w:r>
      <w:r w:rsidR="00F12DB9">
        <w:instrText xml:space="preserve"> SEQ Figura \* ARABIC \r 1 </w:instrText>
      </w:r>
      <w:r w:rsidR="00F12DB9">
        <w:fldChar w:fldCharType="separate"/>
      </w:r>
      <w:r w:rsidR="00460D9D">
        <w:rPr>
          <w:noProof/>
        </w:rPr>
        <w:t>1</w:t>
      </w:r>
      <w:r w:rsidR="00F12DB9">
        <w:rPr>
          <w:noProof/>
        </w:rPr>
        <w:fldChar w:fldCharType="end"/>
      </w:r>
      <w:r>
        <w:t xml:space="preserve"> Diagrama de bloques de los módulos del PLL y sintetizador de frecuencias</w:t>
      </w:r>
    </w:p>
    <w:p w14:paraId="6229F6A5"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rPr>
          <w:b/>
        </w:rPr>
      </w:pPr>
    </w:p>
    <w:p w14:paraId="7EE7F1B4"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rPr>
          <w:b/>
        </w:rPr>
      </w:pPr>
    </w:p>
    <w:p w14:paraId="23307776"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rPr>
          <w:b/>
        </w:rPr>
      </w:pPr>
    </w:p>
    <w:p w14:paraId="1563A118" w14:textId="77777777" w:rsidR="009D75AB" w:rsidRDefault="009D75AB">
      <w:pPr>
        <w:widowControl/>
        <w:tabs>
          <w:tab w:val="clear" w:pos="-720"/>
        </w:tabs>
        <w:suppressAutoHyphens w:val="0"/>
        <w:spacing w:line="240" w:lineRule="auto"/>
        <w:jc w:val="left"/>
        <w:rPr>
          <w:b/>
        </w:rPr>
      </w:pPr>
      <w:r>
        <w:rPr>
          <w:b/>
        </w:rPr>
        <w:br w:type="page"/>
      </w:r>
    </w:p>
    <w:p w14:paraId="2A27C42D" w14:textId="77777777" w:rsidR="00E51D3D" w:rsidRDefault="00E51D3D">
      <w:pPr>
        <w:numPr>
          <w:ilvl w:val="0"/>
          <w:numId w:val="2"/>
        </w:numPr>
        <w:ind w:left="347"/>
      </w:pPr>
      <w:r>
        <w:rPr>
          <w:b/>
        </w:rPr>
        <w:lastRenderedPageBreak/>
        <w:t>Módulo 1</w:t>
      </w:r>
      <w:r>
        <w:t xml:space="preserve">. </w:t>
      </w:r>
      <w:r>
        <w:rPr>
          <w:b/>
        </w:rPr>
        <w:t>Oscilador de referencia</w:t>
      </w:r>
      <w:r>
        <w:t>. Incluye los siguientes bloques:</w:t>
      </w:r>
    </w:p>
    <w:p w14:paraId="529DBD80" w14:textId="77777777" w:rsidR="00E51D3D" w:rsidRDefault="00E51D3D">
      <w:pPr>
        <w:numPr>
          <w:ilvl w:val="0"/>
          <w:numId w:val="2"/>
        </w:numPr>
      </w:pPr>
      <w:r>
        <w:rPr>
          <w:u w:val="single"/>
        </w:rPr>
        <w:t>Oscilador de referencia</w:t>
      </w:r>
      <w:r>
        <w:t>. La señal de referencia se genera con un oscilador analógico que puede funcionar con un cristal o con un circuito LC, según la posición de un conmutador situado en la placa (</w:t>
      </w:r>
      <w:r>
        <w:rPr>
          <w:b/>
        </w:rPr>
        <w:t>XTAL</w:t>
      </w:r>
      <w:r>
        <w:t xml:space="preserve"> y </w:t>
      </w:r>
      <w:r>
        <w:rPr>
          <w:b/>
        </w:rPr>
        <w:t>LC</w:t>
      </w:r>
      <w:r>
        <w:t xml:space="preserve"> respectivamente). En ambos, la frecuencia se puede variar con un potenciómetro situado sobre la misma para lo que es necesario que el conmutador próximo a aquél esté en la posición </w:t>
      </w:r>
      <w:r>
        <w:rPr>
          <w:b/>
        </w:rPr>
        <w:t>INT</w:t>
      </w:r>
      <w:r>
        <w:t xml:space="preserve">. </w:t>
      </w:r>
      <w:r w:rsidRPr="00471C79">
        <w:rPr>
          <w:b/>
        </w:rPr>
        <w:t>El modo LC se utilizará para hacer las medidas de los parámetros característicos del PLL</w:t>
      </w:r>
      <w:r>
        <w:t xml:space="preserve"> (margen de seguimiento y captura, ancho de banda del PLL, etc...). El oscilador dispone de dos salidas (SAL XTAL/LC): una para visualizar la señal sobre el osciloscopio (</w:t>
      </w:r>
      <w:r>
        <w:rPr>
          <w:b/>
        </w:rPr>
        <w:t>MED</w:t>
      </w:r>
      <w:r>
        <w:t>) y otra (</w:t>
      </w:r>
      <w:r>
        <w:rPr>
          <w:b/>
        </w:rPr>
        <w:t>CON</w:t>
      </w:r>
      <w:r>
        <w:t>) para conectarlo al resto de los módulos. También posee una entrada para introducir una señal de control externa (</w:t>
      </w:r>
      <w:r>
        <w:rPr>
          <w:b/>
        </w:rPr>
        <w:t>EXT</w:t>
      </w:r>
      <w:r>
        <w:t xml:space="preserve">), para lo cual hay que cambiar el conmutador situado cerca de aquella a la posición </w:t>
      </w:r>
      <w:r>
        <w:rPr>
          <w:b/>
        </w:rPr>
        <w:t>EXT</w:t>
      </w:r>
      <w:r>
        <w:t>. Esta entrada permitirá modular la señal de referencia en FM con un generador externo.</w:t>
      </w:r>
    </w:p>
    <w:p w14:paraId="087BB876" w14:textId="77777777" w:rsidR="00E51D3D" w:rsidRDefault="00E51D3D">
      <w:pPr>
        <w:numPr>
          <w:ilvl w:val="0"/>
          <w:numId w:val="2"/>
        </w:numPr>
      </w:pPr>
      <w:r>
        <w:rPr>
          <w:u w:val="single"/>
        </w:rPr>
        <w:t xml:space="preserve">Divisor fijo por 100. </w:t>
      </w:r>
      <w:r>
        <w:t xml:space="preserve">Se trata de un </w:t>
      </w:r>
      <w:r>
        <w:rPr>
          <w:b/>
        </w:rPr>
        <w:t>divisor digital</w:t>
      </w:r>
      <w:r>
        <w:t>, conectado a la salida del oscilador de referencia que permite utilizar una señal de referencia en torno a 108,23 KHz</w:t>
      </w:r>
      <w:r w:rsidR="00157ABE">
        <w:t xml:space="preserve"> cuando el oscilador está en modo XTAL</w:t>
      </w:r>
      <w:r>
        <w:t>. Con él se puede tratar el PLL como multiplicador así como obtener un sintetizador de frecuencias. Al igual que el oscilador de referencia posee dos salidas (SAL DIV) una para conectar al resto de los módulos (</w:t>
      </w:r>
      <w:r>
        <w:rPr>
          <w:b/>
        </w:rPr>
        <w:t>CON</w:t>
      </w:r>
      <w:r>
        <w:t>) y otra para realizar las medidas (</w:t>
      </w:r>
      <w:r>
        <w:rPr>
          <w:b/>
        </w:rPr>
        <w:t>MED</w:t>
      </w:r>
      <w:r>
        <w:t>).</w:t>
      </w:r>
    </w:p>
    <w:p w14:paraId="0D603BFF"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14:paraId="3FEA50CC" w14:textId="77777777" w:rsidR="00D53564" w:rsidRDefault="00D53564">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14:paraId="1B2A6D91" w14:textId="77777777" w:rsidR="00471C79" w:rsidRDefault="00471C79">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14:paraId="45BA03C8" w14:textId="77777777" w:rsidR="00E51D3D" w:rsidRDefault="00E51D3D">
      <w:pPr>
        <w:numPr>
          <w:ilvl w:val="0"/>
          <w:numId w:val="2"/>
        </w:numPr>
        <w:ind w:left="283"/>
      </w:pPr>
      <w:r>
        <w:rPr>
          <w:b/>
        </w:rPr>
        <w:t>Módulo  2</w:t>
      </w:r>
      <w:r>
        <w:t xml:space="preserve">.  </w:t>
      </w:r>
      <w:r>
        <w:rPr>
          <w:b/>
        </w:rPr>
        <w:t>VCO</w:t>
      </w:r>
      <w:r>
        <w:t>. Incluye los siguientes bloques:</w:t>
      </w:r>
    </w:p>
    <w:p w14:paraId="0C2FDAAA" w14:textId="77777777" w:rsidR="00E51D3D" w:rsidRDefault="00E51D3D">
      <w:pPr>
        <w:numPr>
          <w:ilvl w:val="0"/>
          <w:numId w:val="2"/>
        </w:numPr>
      </w:pPr>
      <w:r>
        <w:rPr>
          <w:u w:val="single"/>
        </w:rPr>
        <w:t xml:space="preserve">Oscilador de frecuencia variable (VCO). </w:t>
      </w:r>
      <w:r>
        <w:t>Se trata de un oscilador controlable por tensión entre 10 y 11,6 MHz similar al utilizado en el módulo 1. Sólo posee un conmutador para seleccionar el control de frecuencia interno (</w:t>
      </w:r>
      <w:r>
        <w:rPr>
          <w:b/>
        </w:rPr>
        <w:t>INT</w:t>
      </w:r>
      <w:r>
        <w:t>) o externo (</w:t>
      </w:r>
      <w:r>
        <w:rPr>
          <w:b/>
        </w:rPr>
        <w:t>EXT</w:t>
      </w:r>
      <w:r>
        <w:t>). Este es el oscilador que se enganchará a la referencia mediante la circuitería PLL.</w:t>
      </w:r>
    </w:p>
    <w:p w14:paraId="22E4586B" w14:textId="77777777" w:rsidR="00E51D3D" w:rsidRDefault="00E51D3D">
      <w:pPr>
        <w:numPr>
          <w:ilvl w:val="0"/>
          <w:numId w:val="2"/>
        </w:numPr>
      </w:pPr>
      <w:r>
        <w:rPr>
          <w:u w:val="single"/>
        </w:rPr>
        <w:t xml:space="preserve">Divisor programable de la señal del VCO. </w:t>
      </w:r>
      <w:r>
        <w:t>Está constituido por un divisor programable digital (entre 1 y 100), seguido de un divisor fijo por 2. Por tanto, el conjunto de ambos divide entre 2 y 200, en pasos de 2. La programación se efectúa con los dos grupos de conmutadores situados en el módulo y según se indica en la tabla I (el 0 lógico en posición OPEN).</w:t>
      </w:r>
    </w:p>
    <w:p w14:paraId="2D20BE3D" w14:textId="77777777" w:rsidR="00D53564" w:rsidRDefault="00D53564" w:rsidP="00D53564"/>
    <w:p w14:paraId="5C2EFAEE" w14:textId="77777777" w:rsidR="00FF00FE" w:rsidRDefault="00FF00FE" w:rsidP="00D53564"/>
    <w:p w14:paraId="115D7553"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14:paraId="496AA41A" w14:textId="77777777" w:rsidR="009D75AB" w:rsidRDefault="009D75AB">
      <w:pPr>
        <w:widowControl/>
        <w:tabs>
          <w:tab w:val="clear" w:pos="-720"/>
        </w:tabs>
        <w:suppressAutoHyphens w:val="0"/>
        <w:spacing w:line="240" w:lineRule="auto"/>
        <w:jc w:val="left"/>
        <w:rPr>
          <w:b/>
          <w:i/>
        </w:rPr>
      </w:pPr>
      <w:r>
        <w:rPr>
          <w:b/>
          <w:i/>
        </w:rPr>
        <w:br w:type="page"/>
      </w:r>
    </w:p>
    <w:p w14:paraId="1B266711"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jc w:val="center"/>
        <w:rPr>
          <w:b/>
          <w:i/>
        </w:rPr>
      </w:pPr>
      <w:r>
        <w:rPr>
          <w:b/>
          <w:i/>
        </w:rPr>
        <w:lastRenderedPageBreak/>
        <w:t>TABLA I. Programación de los divisores del VCO</w:t>
      </w:r>
    </w:p>
    <w:p w14:paraId="2B4CC70D"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jc w:val="center"/>
        <w:tblLayout w:type="fixed"/>
        <w:tblCellMar>
          <w:left w:w="120" w:type="dxa"/>
          <w:right w:w="120" w:type="dxa"/>
        </w:tblCellMar>
        <w:tblLook w:val="0000" w:firstRow="0" w:lastRow="0" w:firstColumn="0" w:lastColumn="0" w:noHBand="0" w:noVBand="0"/>
      </w:tblPr>
      <w:tblGrid>
        <w:gridCol w:w="1698"/>
        <w:gridCol w:w="840"/>
        <w:gridCol w:w="1698"/>
        <w:gridCol w:w="924"/>
        <w:gridCol w:w="1416"/>
        <w:gridCol w:w="1908"/>
      </w:tblGrid>
      <w:tr w:rsidR="00E51D3D" w14:paraId="76B83944" w14:textId="77777777">
        <w:trPr>
          <w:cantSplit/>
          <w:trHeight w:val="720"/>
          <w:jc w:val="center"/>
        </w:trPr>
        <w:tc>
          <w:tcPr>
            <w:tcW w:w="1698" w:type="dxa"/>
            <w:tcBorders>
              <w:top w:val="single" w:sz="6" w:space="0" w:color="auto"/>
              <w:left w:val="single" w:sz="6" w:space="0" w:color="auto"/>
            </w:tcBorders>
          </w:tcPr>
          <w:p w14:paraId="3B7D0953" w14:textId="77777777" w:rsidR="00E51D3D" w:rsidRDefault="00E51D3D">
            <w:pPr>
              <w:jc w:val="center"/>
            </w:pPr>
            <w:r>
              <w:t>Decenas (D)</w:t>
            </w:r>
          </w:p>
          <w:p w14:paraId="46DB998E" w14:textId="77777777" w:rsidR="00E51D3D" w:rsidRDefault="00E51D3D">
            <w:pPr>
              <w:jc w:val="center"/>
            </w:pPr>
            <w:r>
              <w:t xml:space="preserve">1  2  3  4 </w:t>
            </w:r>
          </w:p>
        </w:tc>
        <w:tc>
          <w:tcPr>
            <w:tcW w:w="840" w:type="dxa"/>
            <w:tcBorders>
              <w:top w:val="single" w:sz="6" w:space="0" w:color="auto"/>
              <w:left w:val="single" w:sz="6" w:space="0" w:color="auto"/>
            </w:tcBorders>
          </w:tcPr>
          <w:p w14:paraId="719EC5B5" w14:textId="77777777" w:rsidR="00E51D3D" w:rsidRDefault="00E51D3D">
            <w:pPr>
              <w:jc w:val="center"/>
            </w:pPr>
            <w:r>
              <w:t>Valor</w:t>
            </w:r>
          </w:p>
          <w:p w14:paraId="7313AAE2" w14:textId="77777777" w:rsidR="00E51D3D" w:rsidRDefault="00E51D3D">
            <w:pPr>
              <w:jc w:val="center"/>
            </w:pPr>
            <w:r>
              <w:t>D</w:t>
            </w:r>
          </w:p>
        </w:tc>
        <w:tc>
          <w:tcPr>
            <w:tcW w:w="1698" w:type="dxa"/>
            <w:tcBorders>
              <w:top w:val="single" w:sz="6" w:space="0" w:color="auto"/>
              <w:left w:val="single" w:sz="6" w:space="0" w:color="auto"/>
            </w:tcBorders>
          </w:tcPr>
          <w:p w14:paraId="548FA34D" w14:textId="77777777" w:rsidR="00E51D3D" w:rsidRDefault="00E51D3D">
            <w:pPr>
              <w:jc w:val="center"/>
            </w:pPr>
            <w:r>
              <w:t>Unidades (U)</w:t>
            </w:r>
          </w:p>
          <w:p w14:paraId="25789CE9" w14:textId="77777777" w:rsidR="00E51D3D" w:rsidRDefault="00E51D3D">
            <w:pPr>
              <w:jc w:val="center"/>
            </w:pPr>
            <w:r>
              <w:t>1  2  3  4</w:t>
            </w:r>
          </w:p>
        </w:tc>
        <w:tc>
          <w:tcPr>
            <w:tcW w:w="924" w:type="dxa"/>
            <w:tcBorders>
              <w:top w:val="single" w:sz="6" w:space="0" w:color="auto"/>
              <w:left w:val="single" w:sz="6" w:space="0" w:color="auto"/>
            </w:tcBorders>
          </w:tcPr>
          <w:p w14:paraId="1F286B9E" w14:textId="77777777" w:rsidR="00E51D3D" w:rsidRDefault="00E51D3D">
            <w:pPr>
              <w:jc w:val="center"/>
            </w:pPr>
            <w:r>
              <w:t>Valor</w:t>
            </w:r>
          </w:p>
          <w:p w14:paraId="6CB53F1F" w14:textId="77777777" w:rsidR="00E51D3D" w:rsidRDefault="00E51D3D">
            <w:pPr>
              <w:jc w:val="center"/>
            </w:pPr>
            <w:r>
              <w:t>U</w:t>
            </w:r>
          </w:p>
        </w:tc>
        <w:tc>
          <w:tcPr>
            <w:tcW w:w="1416" w:type="dxa"/>
            <w:tcBorders>
              <w:top w:val="single" w:sz="6" w:space="0" w:color="auto"/>
              <w:left w:val="single" w:sz="6" w:space="0" w:color="auto"/>
            </w:tcBorders>
          </w:tcPr>
          <w:p w14:paraId="00438758" w14:textId="77777777" w:rsidR="00E51D3D" w:rsidRDefault="00E51D3D">
            <w:pPr>
              <w:jc w:val="center"/>
            </w:pPr>
            <w:proofErr w:type="spellStart"/>
            <w:r>
              <w:t>Div</w:t>
            </w:r>
            <w:proofErr w:type="spellEnd"/>
            <w:r>
              <w:t xml:space="preserve">. </w:t>
            </w:r>
            <w:proofErr w:type="spellStart"/>
            <w:r>
              <w:t>progr</w:t>
            </w:r>
            <w:proofErr w:type="spellEnd"/>
            <w:r>
              <w:t>.</w:t>
            </w:r>
          </w:p>
          <w:p w14:paraId="39ABF0D8" w14:textId="77777777" w:rsidR="00E51D3D" w:rsidRDefault="00E51D3D">
            <w:pPr>
              <w:jc w:val="center"/>
            </w:pPr>
            <w:r>
              <w:t>D(U+1)</w:t>
            </w:r>
          </w:p>
        </w:tc>
        <w:tc>
          <w:tcPr>
            <w:tcW w:w="1908" w:type="dxa"/>
            <w:tcBorders>
              <w:top w:val="single" w:sz="6" w:space="0" w:color="auto"/>
              <w:left w:val="single" w:sz="6" w:space="0" w:color="auto"/>
              <w:right w:val="single" w:sz="6" w:space="0" w:color="auto"/>
            </w:tcBorders>
          </w:tcPr>
          <w:p w14:paraId="144358F4" w14:textId="77777777" w:rsidR="00E51D3D" w:rsidRDefault="00E51D3D">
            <w:pPr>
              <w:jc w:val="center"/>
            </w:pPr>
            <w:proofErr w:type="spellStart"/>
            <w:r>
              <w:t>Div</w:t>
            </w:r>
            <w:proofErr w:type="spellEnd"/>
            <w:r>
              <w:t>. total  D(U+1) por 2</w:t>
            </w:r>
          </w:p>
        </w:tc>
      </w:tr>
      <w:tr w:rsidR="00E51D3D" w14:paraId="2A46B2CA" w14:textId="77777777">
        <w:trPr>
          <w:cantSplit/>
          <w:trHeight w:val="438"/>
          <w:jc w:val="center"/>
        </w:trPr>
        <w:tc>
          <w:tcPr>
            <w:tcW w:w="1698" w:type="dxa"/>
            <w:tcBorders>
              <w:top w:val="single" w:sz="6" w:space="0" w:color="auto"/>
              <w:left w:val="single" w:sz="6" w:space="0" w:color="auto"/>
            </w:tcBorders>
          </w:tcPr>
          <w:p w14:paraId="1479E17D" w14:textId="77777777" w:rsidR="00E51D3D" w:rsidRDefault="00E51D3D">
            <w:pPr>
              <w:jc w:val="center"/>
            </w:pPr>
            <w:r>
              <w:t>0  0  0  0</w:t>
            </w:r>
          </w:p>
        </w:tc>
        <w:tc>
          <w:tcPr>
            <w:tcW w:w="840" w:type="dxa"/>
            <w:tcBorders>
              <w:top w:val="single" w:sz="6" w:space="0" w:color="auto"/>
              <w:left w:val="single" w:sz="6" w:space="0" w:color="auto"/>
            </w:tcBorders>
          </w:tcPr>
          <w:p w14:paraId="22CC2E96" w14:textId="77777777" w:rsidR="00E51D3D" w:rsidRDefault="00E51D3D">
            <w:pPr>
              <w:jc w:val="center"/>
            </w:pPr>
            <w:r>
              <w:t>0</w:t>
            </w:r>
          </w:p>
        </w:tc>
        <w:tc>
          <w:tcPr>
            <w:tcW w:w="1698" w:type="dxa"/>
            <w:tcBorders>
              <w:top w:val="single" w:sz="6" w:space="0" w:color="auto"/>
              <w:left w:val="single" w:sz="6" w:space="0" w:color="auto"/>
            </w:tcBorders>
          </w:tcPr>
          <w:p w14:paraId="0E23F07C" w14:textId="77777777" w:rsidR="00E51D3D" w:rsidRDefault="00E51D3D">
            <w:pPr>
              <w:jc w:val="center"/>
            </w:pPr>
            <w:r>
              <w:t>0  0  0  0</w:t>
            </w:r>
          </w:p>
        </w:tc>
        <w:tc>
          <w:tcPr>
            <w:tcW w:w="924" w:type="dxa"/>
            <w:tcBorders>
              <w:top w:val="single" w:sz="6" w:space="0" w:color="auto"/>
              <w:left w:val="single" w:sz="6" w:space="0" w:color="auto"/>
            </w:tcBorders>
          </w:tcPr>
          <w:p w14:paraId="13CD7D2C" w14:textId="77777777" w:rsidR="00E51D3D" w:rsidRDefault="00E51D3D">
            <w:pPr>
              <w:jc w:val="center"/>
            </w:pPr>
            <w:r>
              <w:t>0</w:t>
            </w:r>
          </w:p>
        </w:tc>
        <w:tc>
          <w:tcPr>
            <w:tcW w:w="1416" w:type="dxa"/>
            <w:tcBorders>
              <w:top w:val="single" w:sz="6" w:space="0" w:color="auto"/>
              <w:left w:val="single" w:sz="6" w:space="0" w:color="auto"/>
            </w:tcBorders>
          </w:tcPr>
          <w:p w14:paraId="4D47B655" w14:textId="77777777" w:rsidR="00E51D3D" w:rsidRDefault="00E51D3D">
            <w:pPr>
              <w:jc w:val="center"/>
            </w:pPr>
            <w:r>
              <w:t>0 1</w:t>
            </w:r>
          </w:p>
        </w:tc>
        <w:tc>
          <w:tcPr>
            <w:tcW w:w="1908" w:type="dxa"/>
            <w:tcBorders>
              <w:top w:val="single" w:sz="6" w:space="0" w:color="auto"/>
              <w:left w:val="single" w:sz="6" w:space="0" w:color="auto"/>
              <w:right w:val="single" w:sz="6" w:space="0" w:color="auto"/>
            </w:tcBorders>
          </w:tcPr>
          <w:p w14:paraId="532AC14E" w14:textId="77777777" w:rsidR="00E51D3D" w:rsidRDefault="00E51D3D">
            <w:pPr>
              <w:jc w:val="center"/>
            </w:pPr>
            <w:r>
              <w:t>2</w:t>
            </w:r>
          </w:p>
        </w:tc>
      </w:tr>
      <w:tr w:rsidR="00E51D3D" w14:paraId="5D507A2D" w14:textId="77777777">
        <w:trPr>
          <w:cantSplit/>
          <w:trHeight w:val="438"/>
          <w:jc w:val="center"/>
        </w:trPr>
        <w:tc>
          <w:tcPr>
            <w:tcW w:w="1698" w:type="dxa"/>
            <w:tcBorders>
              <w:top w:val="single" w:sz="6" w:space="0" w:color="auto"/>
              <w:left w:val="single" w:sz="6" w:space="0" w:color="auto"/>
            </w:tcBorders>
          </w:tcPr>
          <w:p w14:paraId="7545C6F9" w14:textId="77777777" w:rsidR="00E51D3D" w:rsidRDefault="00E51D3D">
            <w:pPr>
              <w:jc w:val="center"/>
            </w:pPr>
            <w:r>
              <w:t>0  0  0  0</w:t>
            </w:r>
          </w:p>
        </w:tc>
        <w:tc>
          <w:tcPr>
            <w:tcW w:w="840" w:type="dxa"/>
            <w:tcBorders>
              <w:top w:val="single" w:sz="6" w:space="0" w:color="auto"/>
              <w:left w:val="single" w:sz="6" w:space="0" w:color="auto"/>
            </w:tcBorders>
          </w:tcPr>
          <w:p w14:paraId="10EF2543" w14:textId="77777777" w:rsidR="00E51D3D" w:rsidRDefault="00E51D3D">
            <w:pPr>
              <w:jc w:val="center"/>
            </w:pPr>
            <w:r>
              <w:t>0</w:t>
            </w:r>
          </w:p>
        </w:tc>
        <w:tc>
          <w:tcPr>
            <w:tcW w:w="1698" w:type="dxa"/>
            <w:tcBorders>
              <w:top w:val="single" w:sz="6" w:space="0" w:color="auto"/>
              <w:left w:val="single" w:sz="6" w:space="0" w:color="auto"/>
            </w:tcBorders>
          </w:tcPr>
          <w:p w14:paraId="417536E8" w14:textId="77777777" w:rsidR="00E51D3D" w:rsidRDefault="00E51D3D">
            <w:pPr>
              <w:jc w:val="center"/>
            </w:pPr>
            <w:r>
              <w:t>0  0  0  1</w:t>
            </w:r>
          </w:p>
        </w:tc>
        <w:tc>
          <w:tcPr>
            <w:tcW w:w="924" w:type="dxa"/>
            <w:tcBorders>
              <w:top w:val="single" w:sz="6" w:space="0" w:color="auto"/>
              <w:left w:val="single" w:sz="6" w:space="0" w:color="auto"/>
            </w:tcBorders>
          </w:tcPr>
          <w:p w14:paraId="48C84BA1" w14:textId="77777777" w:rsidR="00E51D3D" w:rsidRDefault="00E51D3D">
            <w:pPr>
              <w:jc w:val="center"/>
            </w:pPr>
            <w:r>
              <w:t>1</w:t>
            </w:r>
          </w:p>
        </w:tc>
        <w:tc>
          <w:tcPr>
            <w:tcW w:w="1416" w:type="dxa"/>
            <w:tcBorders>
              <w:top w:val="single" w:sz="6" w:space="0" w:color="auto"/>
              <w:left w:val="single" w:sz="6" w:space="0" w:color="auto"/>
            </w:tcBorders>
          </w:tcPr>
          <w:p w14:paraId="470A482A" w14:textId="77777777" w:rsidR="00E51D3D" w:rsidRDefault="00E51D3D">
            <w:pPr>
              <w:jc w:val="center"/>
            </w:pPr>
            <w:r>
              <w:t>0 2</w:t>
            </w:r>
          </w:p>
        </w:tc>
        <w:tc>
          <w:tcPr>
            <w:tcW w:w="1908" w:type="dxa"/>
            <w:tcBorders>
              <w:top w:val="single" w:sz="6" w:space="0" w:color="auto"/>
              <w:left w:val="single" w:sz="6" w:space="0" w:color="auto"/>
              <w:right w:val="single" w:sz="6" w:space="0" w:color="auto"/>
            </w:tcBorders>
          </w:tcPr>
          <w:p w14:paraId="707F4394" w14:textId="77777777" w:rsidR="00E51D3D" w:rsidRDefault="00E51D3D">
            <w:pPr>
              <w:jc w:val="center"/>
            </w:pPr>
            <w:r>
              <w:t>4</w:t>
            </w:r>
          </w:p>
        </w:tc>
      </w:tr>
      <w:tr w:rsidR="00E51D3D" w14:paraId="5E18C7B7" w14:textId="77777777">
        <w:trPr>
          <w:cantSplit/>
          <w:trHeight w:val="438"/>
          <w:jc w:val="center"/>
        </w:trPr>
        <w:tc>
          <w:tcPr>
            <w:tcW w:w="1698" w:type="dxa"/>
            <w:tcBorders>
              <w:top w:val="single" w:sz="6" w:space="0" w:color="auto"/>
              <w:left w:val="single" w:sz="6" w:space="0" w:color="auto"/>
            </w:tcBorders>
          </w:tcPr>
          <w:p w14:paraId="736C0276" w14:textId="77777777" w:rsidR="00E51D3D" w:rsidRDefault="00E51D3D">
            <w:pPr>
              <w:jc w:val="center"/>
            </w:pPr>
            <w:r>
              <w:t>.</w:t>
            </w:r>
          </w:p>
        </w:tc>
        <w:tc>
          <w:tcPr>
            <w:tcW w:w="840" w:type="dxa"/>
            <w:tcBorders>
              <w:top w:val="single" w:sz="6" w:space="0" w:color="auto"/>
              <w:left w:val="single" w:sz="6" w:space="0" w:color="auto"/>
            </w:tcBorders>
          </w:tcPr>
          <w:p w14:paraId="11A75B36" w14:textId="77777777" w:rsidR="00E51D3D" w:rsidRDefault="00E51D3D">
            <w:pPr>
              <w:jc w:val="center"/>
            </w:pPr>
            <w:r>
              <w:t>.</w:t>
            </w:r>
          </w:p>
        </w:tc>
        <w:tc>
          <w:tcPr>
            <w:tcW w:w="1698" w:type="dxa"/>
            <w:tcBorders>
              <w:top w:val="single" w:sz="6" w:space="0" w:color="auto"/>
              <w:left w:val="single" w:sz="6" w:space="0" w:color="auto"/>
            </w:tcBorders>
          </w:tcPr>
          <w:p w14:paraId="5C62E149" w14:textId="77777777" w:rsidR="00E51D3D" w:rsidRDefault="00E51D3D">
            <w:pPr>
              <w:jc w:val="center"/>
            </w:pPr>
            <w:r>
              <w:t>.</w:t>
            </w:r>
          </w:p>
        </w:tc>
        <w:tc>
          <w:tcPr>
            <w:tcW w:w="924" w:type="dxa"/>
            <w:tcBorders>
              <w:top w:val="single" w:sz="6" w:space="0" w:color="auto"/>
              <w:left w:val="single" w:sz="6" w:space="0" w:color="auto"/>
            </w:tcBorders>
          </w:tcPr>
          <w:p w14:paraId="58698FF9" w14:textId="77777777" w:rsidR="00E51D3D" w:rsidRDefault="00E51D3D">
            <w:pPr>
              <w:jc w:val="center"/>
            </w:pPr>
            <w:r>
              <w:t>.</w:t>
            </w:r>
          </w:p>
        </w:tc>
        <w:tc>
          <w:tcPr>
            <w:tcW w:w="1416" w:type="dxa"/>
            <w:tcBorders>
              <w:top w:val="single" w:sz="6" w:space="0" w:color="auto"/>
              <w:left w:val="single" w:sz="6" w:space="0" w:color="auto"/>
            </w:tcBorders>
          </w:tcPr>
          <w:p w14:paraId="64C53738" w14:textId="77777777" w:rsidR="00E51D3D" w:rsidRDefault="00E51D3D">
            <w:pPr>
              <w:jc w:val="center"/>
            </w:pPr>
            <w:r>
              <w:t>.</w:t>
            </w:r>
          </w:p>
        </w:tc>
        <w:tc>
          <w:tcPr>
            <w:tcW w:w="1908" w:type="dxa"/>
            <w:tcBorders>
              <w:top w:val="single" w:sz="6" w:space="0" w:color="auto"/>
              <w:left w:val="single" w:sz="6" w:space="0" w:color="auto"/>
              <w:right w:val="single" w:sz="6" w:space="0" w:color="auto"/>
            </w:tcBorders>
          </w:tcPr>
          <w:p w14:paraId="7CE45188" w14:textId="77777777" w:rsidR="00E51D3D" w:rsidRDefault="00E51D3D">
            <w:pPr>
              <w:jc w:val="center"/>
            </w:pPr>
            <w:r>
              <w:t>.</w:t>
            </w:r>
          </w:p>
        </w:tc>
      </w:tr>
      <w:tr w:rsidR="00E51D3D" w14:paraId="126F8E2C" w14:textId="77777777">
        <w:trPr>
          <w:cantSplit/>
          <w:trHeight w:val="438"/>
          <w:jc w:val="center"/>
        </w:trPr>
        <w:tc>
          <w:tcPr>
            <w:tcW w:w="1698" w:type="dxa"/>
            <w:tcBorders>
              <w:top w:val="single" w:sz="6" w:space="0" w:color="auto"/>
              <w:left w:val="single" w:sz="6" w:space="0" w:color="auto"/>
            </w:tcBorders>
          </w:tcPr>
          <w:p w14:paraId="77B29450" w14:textId="77777777" w:rsidR="00E51D3D" w:rsidRDefault="00E51D3D">
            <w:pPr>
              <w:jc w:val="center"/>
            </w:pPr>
            <w:r>
              <w:t>0  0  0  0</w:t>
            </w:r>
          </w:p>
        </w:tc>
        <w:tc>
          <w:tcPr>
            <w:tcW w:w="840" w:type="dxa"/>
            <w:tcBorders>
              <w:top w:val="single" w:sz="6" w:space="0" w:color="auto"/>
              <w:left w:val="single" w:sz="6" w:space="0" w:color="auto"/>
            </w:tcBorders>
          </w:tcPr>
          <w:p w14:paraId="18F0C34A" w14:textId="77777777" w:rsidR="00E51D3D" w:rsidRDefault="00E51D3D">
            <w:pPr>
              <w:jc w:val="center"/>
            </w:pPr>
            <w:r>
              <w:t>0</w:t>
            </w:r>
          </w:p>
        </w:tc>
        <w:tc>
          <w:tcPr>
            <w:tcW w:w="1698" w:type="dxa"/>
            <w:tcBorders>
              <w:top w:val="single" w:sz="6" w:space="0" w:color="auto"/>
              <w:left w:val="single" w:sz="6" w:space="0" w:color="auto"/>
            </w:tcBorders>
          </w:tcPr>
          <w:p w14:paraId="6780BC08" w14:textId="77777777" w:rsidR="00E51D3D" w:rsidRDefault="00E51D3D">
            <w:pPr>
              <w:jc w:val="center"/>
            </w:pPr>
            <w:r>
              <w:t>1  0  0  0</w:t>
            </w:r>
          </w:p>
        </w:tc>
        <w:tc>
          <w:tcPr>
            <w:tcW w:w="924" w:type="dxa"/>
            <w:tcBorders>
              <w:top w:val="single" w:sz="6" w:space="0" w:color="auto"/>
              <w:left w:val="single" w:sz="6" w:space="0" w:color="auto"/>
            </w:tcBorders>
          </w:tcPr>
          <w:p w14:paraId="50BA6A0E" w14:textId="77777777" w:rsidR="00E51D3D" w:rsidRDefault="00E51D3D">
            <w:pPr>
              <w:jc w:val="center"/>
            </w:pPr>
            <w:r>
              <w:t>8</w:t>
            </w:r>
          </w:p>
        </w:tc>
        <w:tc>
          <w:tcPr>
            <w:tcW w:w="1416" w:type="dxa"/>
            <w:tcBorders>
              <w:top w:val="single" w:sz="6" w:space="0" w:color="auto"/>
              <w:left w:val="single" w:sz="6" w:space="0" w:color="auto"/>
            </w:tcBorders>
          </w:tcPr>
          <w:p w14:paraId="1A836B30" w14:textId="77777777" w:rsidR="00E51D3D" w:rsidRDefault="00E51D3D">
            <w:pPr>
              <w:jc w:val="center"/>
            </w:pPr>
            <w:r>
              <w:t>0 9</w:t>
            </w:r>
          </w:p>
        </w:tc>
        <w:tc>
          <w:tcPr>
            <w:tcW w:w="1908" w:type="dxa"/>
            <w:tcBorders>
              <w:top w:val="single" w:sz="6" w:space="0" w:color="auto"/>
              <w:left w:val="single" w:sz="6" w:space="0" w:color="auto"/>
              <w:right w:val="single" w:sz="6" w:space="0" w:color="auto"/>
            </w:tcBorders>
          </w:tcPr>
          <w:p w14:paraId="3EB3CA95" w14:textId="77777777" w:rsidR="00E51D3D" w:rsidRDefault="00E51D3D">
            <w:pPr>
              <w:jc w:val="center"/>
            </w:pPr>
            <w:r>
              <w:t>18</w:t>
            </w:r>
          </w:p>
        </w:tc>
      </w:tr>
      <w:tr w:rsidR="00E51D3D" w14:paraId="750C4E98" w14:textId="77777777">
        <w:trPr>
          <w:cantSplit/>
          <w:trHeight w:val="438"/>
          <w:jc w:val="center"/>
        </w:trPr>
        <w:tc>
          <w:tcPr>
            <w:tcW w:w="1698" w:type="dxa"/>
            <w:tcBorders>
              <w:top w:val="single" w:sz="6" w:space="0" w:color="auto"/>
              <w:left w:val="single" w:sz="6" w:space="0" w:color="auto"/>
            </w:tcBorders>
          </w:tcPr>
          <w:p w14:paraId="5CADF1DE" w14:textId="77777777" w:rsidR="00E51D3D" w:rsidRDefault="00E51D3D">
            <w:pPr>
              <w:jc w:val="center"/>
            </w:pPr>
            <w:r>
              <w:t>0  0  0  1</w:t>
            </w:r>
          </w:p>
        </w:tc>
        <w:tc>
          <w:tcPr>
            <w:tcW w:w="840" w:type="dxa"/>
            <w:tcBorders>
              <w:top w:val="single" w:sz="6" w:space="0" w:color="auto"/>
              <w:left w:val="single" w:sz="6" w:space="0" w:color="auto"/>
            </w:tcBorders>
          </w:tcPr>
          <w:p w14:paraId="1824C138" w14:textId="77777777" w:rsidR="00E51D3D" w:rsidRDefault="00E51D3D">
            <w:pPr>
              <w:jc w:val="center"/>
            </w:pPr>
            <w:r>
              <w:t>1</w:t>
            </w:r>
          </w:p>
        </w:tc>
        <w:tc>
          <w:tcPr>
            <w:tcW w:w="1698" w:type="dxa"/>
            <w:tcBorders>
              <w:top w:val="single" w:sz="6" w:space="0" w:color="auto"/>
              <w:left w:val="single" w:sz="6" w:space="0" w:color="auto"/>
            </w:tcBorders>
          </w:tcPr>
          <w:p w14:paraId="55154694" w14:textId="77777777" w:rsidR="00E51D3D" w:rsidRDefault="00E51D3D">
            <w:pPr>
              <w:jc w:val="center"/>
            </w:pPr>
            <w:r>
              <w:t>0  0  0  0</w:t>
            </w:r>
          </w:p>
        </w:tc>
        <w:tc>
          <w:tcPr>
            <w:tcW w:w="924" w:type="dxa"/>
            <w:tcBorders>
              <w:top w:val="single" w:sz="6" w:space="0" w:color="auto"/>
              <w:left w:val="single" w:sz="6" w:space="0" w:color="auto"/>
            </w:tcBorders>
          </w:tcPr>
          <w:p w14:paraId="2C416F50" w14:textId="77777777" w:rsidR="00E51D3D" w:rsidRDefault="00E51D3D">
            <w:pPr>
              <w:jc w:val="center"/>
            </w:pPr>
            <w:r>
              <w:t>0</w:t>
            </w:r>
          </w:p>
        </w:tc>
        <w:tc>
          <w:tcPr>
            <w:tcW w:w="1416" w:type="dxa"/>
            <w:tcBorders>
              <w:top w:val="single" w:sz="6" w:space="0" w:color="auto"/>
              <w:left w:val="single" w:sz="6" w:space="0" w:color="auto"/>
            </w:tcBorders>
          </w:tcPr>
          <w:p w14:paraId="655817D8" w14:textId="77777777" w:rsidR="00E51D3D" w:rsidRDefault="00E51D3D">
            <w:pPr>
              <w:jc w:val="center"/>
            </w:pPr>
            <w:r>
              <w:t>1 1</w:t>
            </w:r>
          </w:p>
        </w:tc>
        <w:tc>
          <w:tcPr>
            <w:tcW w:w="1908" w:type="dxa"/>
            <w:tcBorders>
              <w:top w:val="single" w:sz="6" w:space="0" w:color="auto"/>
              <w:left w:val="single" w:sz="6" w:space="0" w:color="auto"/>
              <w:right w:val="single" w:sz="6" w:space="0" w:color="auto"/>
            </w:tcBorders>
          </w:tcPr>
          <w:p w14:paraId="7F9793C1" w14:textId="77777777" w:rsidR="00E51D3D" w:rsidRDefault="00E51D3D">
            <w:pPr>
              <w:jc w:val="center"/>
            </w:pPr>
            <w:r>
              <w:t>22</w:t>
            </w:r>
          </w:p>
        </w:tc>
      </w:tr>
      <w:tr w:rsidR="00E51D3D" w14:paraId="3CA0DE60" w14:textId="77777777">
        <w:trPr>
          <w:cantSplit/>
          <w:trHeight w:val="438"/>
          <w:jc w:val="center"/>
        </w:trPr>
        <w:tc>
          <w:tcPr>
            <w:tcW w:w="1698" w:type="dxa"/>
            <w:tcBorders>
              <w:top w:val="single" w:sz="6" w:space="0" w:color="auto"/>
              <w:left w:val="single" w:sz="6" w:space="0" w:color="auto"/>
            </w:tcBorders>
          </w:tcPr>
          <w:p w14:paraId="7430043E" w14:textId="77777777" w:rsidR="00E51D3D" w:rsidRDefault="00E51D3D">
            <w:pPr>
              <w:jc w:val="center"/>
            </w:pPr>
            <w:r>
              <w:t>0  0  0  1</w:t>
            </w:r>
          </w:p>
        </w:tc>
        <w:tc>
          <w:tcPr>
            <w:tcW w:w="840" w:type="dxa"/>
            <w:tcBorders>
              <w:top w:val="single" w:sz="6" w:space="0" w:color="auto"/>
              <w:left w:val="single" w:sz="6" w:space="0" w:color="auto"/>
            </w:tcBorders>
          </w:tcPr>
          <w:p w14:paraId="711FB56F" w14:textId="77777777" w:rsidR="00E51D3D" w:rsidRDefault="00E51D3D">
            <w:pPr>
              <w:jc w:val="center"/>
            </w:pPr>
            <w:r>
              <w:t>1</w:t>
            </w:r>
          </w:p>
        </w:tc>
        <w:tc>
          <w:tcPr>
            <w:tcW w:w="1698" w:type="dxa"/>
            <w:tcBorders>
              <w:top w:val="single" w:sz="6" w:space="0" w:color="auto"/>
              <w:left w:val="single" w:sz="6" w:space="0" w:color="auto"/>
            </w:tcBorders>
          </w:tcPr>
          <w:p w14:paraId="6880475A" w14:textId="77777777" w:rsidR="00E51D3D" w:rsidRDefault="00E51D3D">
            <w:pPr>
              <w:jc w:val="center"/>
            </w:pPr>
            <w:r>
              <w:t>0  0  0  1</w:t>
            </w:r>
          </w:p>
        </w:tc>
        <w:tc>
          <w:tcPr>
            <w:tcW w:w="924" w:type="dxa"/>
            <w:tcBorders>
              <w:top w:val="single" w:sz="6" w:space="0" w:color="auto"/>
              <w:left w:val="single" w:sz="6" w:space="0" w:color="auto"/>
            </w:tcBorders>
          </w:tcPr>
          <w:p w14:paraId="1C3E346B" w14:textId="77777777" w:rsidR="00E51D3D" w:rsidRDefault="00E51D3D">
            <w:pPr>
              <w:jc w:val="center"/>
            </w:pPr>
            <w:r>
              <w:t>1</w:t>
            </w:r>
          </w:p>
        </w:tc>
        <w:tc>
          <w:tcPr>
            <w:tcW w:w="1416" w:type="dxa"/>
            <w:tcBorders>
              <w:top w:val="single" w:sz="6" w:space="0" w:color="auto"/>
              <w:left w:val="single" w:sz="6" w:space="0" w:color="auto"/>
            </w:tcBorders>
          </w:tcPr>
          <w:p w14:paraId="196DB5DB" w14:textId="77777777" w:rsidR="00E51D3D" w:rsidRDefault="00E51D3D">
            <w:pPr>
              <w:jc w:val="center"/>
            </w:pPr>
            <w:r>
              <w:t>1 2</w:t>
            </w:r>
          </w:p>
        </w:tc>
        <w:tc>
          <w:tcPr>
            <w:tcW w:w="1908" w:type="dxa"/>
            <w:tcBorders>
              <w:top w:val="single" w:sz="6" w:space="0" w:color="auto"/>
              <w:left w:val="single" w:sz="6" w:space="0" w:color="auto"/>
              <w:right w:val="single" w:sz="6" w:space="0" w:color="auto"/>
            </w:tcBorders>
          </w:tcPr>
          <w:p w14:paraId="20E642E4" w14:textId="77777777" w:rsidR="00E51D3D" w:rsidRDefault="00E51D3D">
            <w:pPr>
              <w:jc w:val="center"/>
            </w:pPr>
            <w:r>
              <w:t>24</w:t>
            </w:r>
          </w:p>
        </w:tc>
      </w:tr>
      <w:tr w:rsidR="00E51D3D" w14:paraId="4F61A291" w14:textId="77777777">
        <w:trPr>
          <w:cantSplit/>
          <w:trHeight w:val="438"/>
          <w:jc w:val="center"/>
        </w:trPr>
        <w:tc>
          <w:tcPr>
            <w:tcW w:w="1698" w:type="dxa"/>
            <w:tcBorders>
              <w:top w:val="single" w:sz="6" w:space="0" w:color="auto"/>
              <w:left w:val="single" w:sz="6" w:space="0" w:color="auto"/>
            </w:tcBorders>
          </w:tcPr>
          <w:p w14:paraId="027FCF89" w14:textId="77777777" w:rsidR="00E51D3D" w:rsidRDefault="00E51D3D">
            <w:pPr>
              <w:jc w:val="center"/>
            </w:pPr>
            <w:r>
              <w:t>.</w:t>
            </w:r>
          </w:p>
        </w:tc>
        <w:tc>
          <w:tcPr>
            <w:tcW w:w="840" w:type="dxa"/>
            <w:tcBorders>
              <w:top w:val="single" w:sz="6" w:space="0" w:color="auto"/>
              <w:left w:val="single" w:sz="6" w:space="0" w:color="auto"/>
            </w:tcBorders>
          </w:tcPr>
          <w:p w14:paraId="7C497942" w14:textId="77777777" w:rsidR="00E51D3D" w:rsidRDefault="00E51D3D">
            <w:pPr>
              <w:jc w:val="center"/>
            </w:pPr>
            <w:r>
              <w:t>.</w:t>
            </w:r>
          </w:p>
        </w:tc>
        <w:tc>
          <w:tcPr>
            <w:tcW w:w="1698" w:type="dxa"/>
            <w:tcBorders>
              <w:top w:val="single" w:sz="6" w:space="0" w:color="auto"/>
              <w:left w:val="single" w:sz="6" w:space="0" w:color="auto"/>
            </w:tcBorders>
          </w:tcPr>
          <w:p w14:paraId="29BDC58D" w14:textId="77777777" w:rsidR="00E51D3D" w:rsidRDefault="00E51D3D">
            <w:pPr>
              <w:jc w:val="center"/>
            </w:pPr>
            <w:r>
              <w:t>.</w:t>
            </w:r>
          </w:p>
        </w:tc>
        <w:tc>
          <w:tcPr>
            <w:tcW w:w="924" w:type="dxa"/>
            <w:tcBorders>
              <w:top w:val="single" w:sz="6" w:space="0" w:color="auto"/>
              <w:left w:val="single" w:sz="6" w:space="0" w:color="auto"/>
            </w:tcBorders>
          </w:tcPr>
          <w:p w14:paraId="70508444" w14:textId="77777777" w:rsidR="00E51D3D" w:rsidRDefault="00E51D3D">
            <w:pPr>
              <w:jc w:val="center"/>
            </w:pPr>
            <w:r>
              <w:t>.</w:t>
            </w:r>
          </w:p>
        </w:tc>
        <w:tc>
          <w:tcPr>
            <w:tcW w:w="1416" w:type="dxa"/>
            <w:tcBorders>
              <w:top w:val="single" w:sz="6" w:space="0" w:color="auto"/>
              <w:left w:val="single" w:sz="6" w:space="0" w:color="auto"/>
            </w:tcBorders>
          </w:tcPr>
          <w:p w14:paraId="5BEF20EF" w14:textId="77777777" w:rsidR="00E51D3D" w:rsidRDefault="00E51D3D">
            <w:pPr>
              <w:jc w:val="center"/>
            </w:pPr>
            <w:r>
              <w:t>.</w:t>
            </w:r>
          </w:p>
        </w:tc>
        <w:tc>
          <w:tcPr>
            <w:tcW w:w="1908" w:type="dxa"/>
            <w:tcBorders>
              <w:top w:val="single" w:sz="6" w:space="0" w:color="auto"/>
              <w:left w:val="single" w:sz="6" w:space="0" w:color="auto"/>
              <w:right w:val="single" w:sz="6" w:space="0" w:color="auto"/>
            </w:tcBorders>
          </w:tcPr>
          <w:p w14:paraId="7FCF50F4" w14:textId="77777777" w:rsidR="00E51D3D" w:rsidRDefault="00E51D3D">
            <w:pPr>
              <w:jc w:val="center"/>
            </w:pPr>
            <w:r>
              <w:t>.</w:t>
            </w:r>
          </w:p>
        </w:tc>
      </w:tr>
      <w:tr w:rsidR="00E51D3D" w14:paraId="46DB37B3" w14:textId="77777777">
        <w:trPr>
          <w:cantSplit/>
          <w:trHeight w:val="438"/>
          <w:jc w:val="center"/>
        </w:trPr>
        <w:tc>
          <w:tcPr>
            <w:tcW w:w="1698" w:type="dxa"/>
            <w:tcBorders>
              <w:top w:val="single" w:sz="6" w:space="0" w:color="auto"/>
              <w:left w:val="single" w:sz="6" w:space="0" w:color="auto"/>
            </w:tcBorders>
          </w:tcPr>
          <w:p w14:paraId="6FA66D50" w14:textId="77777777" w:rsidR="00E51D3D" w:rsidRDefault="00E51D3D">
            <w:pPr>
              <w:jc w:val="center"/>
            </w:pPr>
            <w:r>
              <w:t>0  0  0  1</w:t>
            </w:r>
          </w:p>
        </w:tc>
        <w:tc>
          <w:tcPr>
            <w:tcW w:w="840" w:type="dxa"/>
            <w:tcBorders>
              <w:top w:val="single" w:sz="6" w:space="0" w:color="auto"/>
              <w:left w:val="single" w:sz="6" w:space="0" w:color="auto"/>
            </w:tcBorders>
          </w:tcPr>
          <w:p w14:paraId="5EBC91B1" w14:textId="77777777" w:rsidR="00E51D3D" w:rsidRDefault="00E51D3D">
            <w:pPr>
              <w:jc w:val="center"/>
            </w:pPr>
            <w:r>
              <w:t>1</w:t>
            </w:r>
          </w:p>
        </w:tc>
        <w:tc>
          <w:tcPr>
            <w:tcW w:w="1698" w:type="dxa"/>
            <w:tcBorders>
              <w:top w:val="single" w:sz="6" w:space="0" w:color="auto"/>
              <w:left w:val="single" w:sz="6" w:space="0" w:color="auto"/>
            </w:tcBorders>
          </w:tcPr>
          <w:p w14:paraId="032E286B" w14:textId="77777777" w:rsidR="00E51D3D" w:rsidRDefault="00E51D3D">
            <w:pPr>
              <w:jc w:val="center"/>
            </w:pPr>
            <w:r>
              <w:t>1  0  0  0</w:t>
            </w:r>
          </w:p>
        </w:tc>
        <w:tc>
          <w:tcPr>
            <w:tcW w:w="924" w:type="dxa"/>
            <w:tcBorders>
              <w:top w:val="single" w:sz="6" w:space="0" w:color="auto"/>
              <w:left w:val="single" w:sz="6" w:space="0" w:color="auto"/>
            </w:tcBorders>
          </w:tcPr>
          <w:p w14:paraId="1CD140AE" w14:textId="77777777" w:rsidR="00E51D3D" w:rsidRDefault="00E51D3D">
            <w:pPr>
              <w:jc w:val="center"/>
            </w:pPr>
            <w:r>
              <w:t>8</w:t>
            </w:r>
          </w:p>
        </w:tc>
        <w:tc>
          <w:tcPr>
            <w:tcW w:w="1416" w:type="dxa"/>
            <w:tcBorders>
              <w:top w:val="single" w:sz="6" w:space="0" w:color="auto"/>
              <w:left w:val="single" w:sz="6" w:space="0" w:color="auto"/>
            </w:tcBorders>
          </w:tcPr>
          <w:p w14:paraId="22AB0258" w14:textId="77777777" w:rsidR="00E51D3D" w:rsidRDefault="00E51D3D">
            <w:pPr>
              <w:jc w:val="center"/>
            </w:pPr>
            <w:r>
              <w:t>1 9</w:t>
            </w:r>
          </w:p>
        </w:tc>
        <w:tc>
          <w:tcPr>
            <w:tcW w:w="1908" w:type="dxa"/>
            <w:tcBorders>
              <w:top w:val="single" w:sz="6" w:space="0" w:color="auto"/>
              <w:left w:val="single" w:sz="6" w:space="0" w:color="auto"/>
              <w:right w:val="single" w:sz="6" w:space="0" w:color="auto"/>
            </w:tcBorders>
          </w:tcPr>
          <w:p w14:paraId="1585BE1E" w14:textId="77777777" w:rsidR="00E51D3D" w:rsidRDefault="00E51D3D">
            <w:pPr>
              <w:jc w:val="center"/>
            </w:pPr>
            <w:r>
              <w:t>38</w:t>
            </w:r>
          </w:p>
        </w:tc>
      </w:tr>
      <w:tr w:rsidR="00E51D3D" w14:paraId="3CC458F9" w14:textId="77777777">
        <w:trPr>
          <w:cantSplit/>
          <w:trHeight w:val="438"/>
          <w:jc w:val="center"/>
        </w:trPr>
        <w:tc>
          <w:tcPr>
            <w:tcW w:w="1698" w:type="dxa"/>
            <w:tcBorders>
              <w:top w:val="single" w:sz="6" w:space="0" w:color="auto"/>
              <w:left w:val="single" w:sz="6" w:space="0" w:color="auto"/>
            </w:tcBorders>
          </w:tcPr>
          <w:p w14:paraId="62F4ADB5" w14:textId="77777777" w:rsidR="00E51D3D" w:rsidRDefault="00E51D3D">
            <w:pPr>
              <w:jc w:val="center"/>
            </w:pPr>
            <w:r>
              <w:t>.</w:t>
            </w:r>
          </w:p>
        </w:tc>
        <w:tc>
          <w:tcPr>
            <w:tcW w:w="840" w:type="dxa"/>
            <w:tcBorders>
              <w:top w:val="single" w:sz="6" w:space="0" w:color="auto"/>
              <w:left w:val="single" w:sz="6" w:space="0" w:color="auto"/>
            </w:tcBorders>
          </w:tcPr>
          <w:p w14:paraId="5FB8F73B" w14:textId="77777777" w:rsidR="00E51D3D" w:rsidRDefault="00E51D3D">
            <w:pPr>
              <w:jc w:val="center"/>
            </w:pPr>
            <w:r>
              <w:t>.</w:t>
            </w:r>
          </w:p>
        </w:tc>
        <w:tc>
          <w:tcPr>
            <w:tcW w:w="1698" w:type="dxa"/>
            <w:tcBorders>
              <w:top w:val="single" w:sz="6" w:space="0" w:color="auto"/>
              <w:left w:val="single" w:sz="6" w:space="0" w:color="auto"/>
            </w:tcBorders>
          </w:tcPr>
          <w:p w14:paraId="55F183A6" w14:textId="77777777" w:rsidR="00E51D3D" w:rsidRDefault="00E51D3D">
            <w:pPr>
              <w:jc w:val="center"/>
            </w:pPr>
            <w:r>
              <w:t>.</w:t>
            </w:r>
          </w:p>
        </w:tc>
        <w:tc>
          <w:tcPr>
            <w:tcW w:w="924" w:type="dxa"/>
            <w:tcBorders>
              <w:top w:val="single" w:sz="6" w:space="0" w:color="auto"/>
              <w:left w:val="single" w:sz="6" w:space="0" w:color="auto"/>
            </w:tcBorders>
          </w:tcPr>
          <w:p w14:paraId="2D5462C1" w14:textId="77777777" w:rsidR="00E51D3D" w:rsidRDefault="00E51D3D">
            <w:pPr>
              <w:jc w:val="center"/>
            </w:pPr>
            <w:r>
              <w:t>.</w:t>
            </w:r>
          </w:p>
        </w:tc>
        <w:tc>
          <w:tcPr>
            <w:tcW w:w="1416" w:type="dxa"/>
            <w:tcBorders>
              <w:top w:val="single" w:sz="6" w:space="0" w:color="auto"/>
              <w:left w:val="single" w:sz="6" w:space="0" w:color="auto"/>
            </w:tcBorders>
          </w:tcPr>
          <w:p w14:paraId="195D4BB9" w14:textId="77777777" w:rsidR="00E51D3D" w:rsidRDefault="00E51D3D">
            <w:pPr>
              <w:jc w:val="center"/>
            </w:pPr>
            <w:r>
              <w:t>.</w:t>
            </w:r>
          </w:p>
        </w:tc>
        <w:tc>
          <w:tcPr>
            <w:tcW w:w="1908" w:type="dxa"/>
            <w:tcBorders>
              <w:top w:val="single" w:sz="6" w:space="0" w:color="auto"/>
              <w:left w:val="single" w:sz="6" w:space="0" w:color="auto"/>
              <w:right w:val="single" w:sz="6" w:space="0" w:color="auto"/>
            </w:tcBorders>
          </w:tcPr>
          <w:p w14:paraId="2B2EC83B" w14:textId="77777777" w:rsidR="00E51D3D" w:rsidRDefault="00E51D3D">
            <w:pPr>
              <w:jc w:val="center"/>
            </w:pPr>
            <w:r>
              <w:t>.</w:t>
            </w:r>
          </w:p>
        </w:tc>
      </w:tr>
      <w:tr w:rsidR="00E51D3D" w14:paraId="1A5F2633" w14:textId="77777777">
        <w:trPr>
          <w:cantSplit/>
          <w:trHeight w:val="438"/>
          <w:jc w:val="center"/>
        </w:trPr>
        <w:tc>
          <w:tcPr>
            <w:tcW w:w="1698" w:type="dxa"/>
            <w:tcBorders>
              <w:top w:val="single" w:sz="6" w:space="0" w:color="auto"/>
              <w:left w:val="single" w:sz="6" w:space="0" w:color="auto"/>
            </w:tcBorders>
          </w:tcPr>
          <w:p w14:paraId="5396249E" w14:textId="77777777" w:rsidR="00E51D3D" w:rsidRDefault="00E51D3D">
            <w:pPr>
              <w:jc w:val="center"/>
            </w:pPr>
            <w:r>
              <w:t>0  1  0  0</w:t>
            </w:r>
          </w:p>
        </w:tc>
        <w:tc>
          <w:tcPr>
            <w:tcW w:w="840" w:type="dxa"/>
            <w:tcBorders>
              <w:top w:val="single" w:sz="6" w:space="0" w:color="auto"/>
              <w:left w:val="single" w:sz="6" w:space="0" w:color="auto"/>
            </w:tcBorders>
          </w:tcPr>
          <w:p w14:paraId="4207AB46" w14:textId="77777777" w:rsidR="00E51D3D" w:rsidRDefault="00E51D3D">
            <w:pPr>
              <w:jc w:val="center"/>
            </w:pPr>
            <w:r>
              <w:t>4</w:t>
            </w:r>
          </w:p>
        </w:tc>
        <w:tc>
          <w:tcPr>
            <w:tcW w:w="1698" w:type="dxa"/>
            <w:tcBorders>
              <w:top w:val="single" w:sz="6" w:space="0" w:color="auto"/>
              <w:left w:val="single" w:sz="6" w:space="0" w:color="auto"/>
            </w:tcBorders>
          </w:tcPr>
          <w:p w14:paraId="3B426928" w14:textId="77777777" w:rsidR="00E51D3D" w:rsidRDefault="00E51D3D">
            <w:pPr>
              <w:jc w:val="center"/>
            </w:pPr>
            <w:r>
              <w:t>0  0  0  0</w:t>
            </w:r>
          </w:p>
        </w:tc>
        <w:tc>
          <w:tcPr>
            <w:tcW w:w="924" w:type="dxa"/>
            <w:tcBorders>
              <w:top w:val="single" w:sz="6" w:space="0" w:color="auto"/>
              <w:left w:val="single" w:sz="6" w:space="0" w:color="auto"/>
            </w:tcBorders>
          </w:tcPr>
          <w:p w14:paraId="7DC8FD5E" w14:textId="77777777" w:rsidR="00E51D3D" w:rsidRDefault="00E51D3D">
            <w:pPr>
              <w:jc w:val="center"/>
            </w:pPr>
            <w:r>
              <w:t>0</w:t>
            </w:r>
          </w:p>
        </w:tc>
        <w:tc>
          <w:tcPr>
            <w:tcW w:w="1416" w:type="dxa"/>
            <w:tcBorders>
              <w:top w:val="single" w:sz="6" w:space="0" w:color="auto"/>
              <w:left w:val="single" w:sz="6" w:space="0" w:color="auto"/>
            </w:tcBorders>
          </w:tcPr>
          <w:p w14:paraId="22ACF730" w14:textId="77777777" w:rsidR="00E51D3D" w:rsidRDefault="00E51D3D">
            <w:pPr>
              <w:jc w:val="center"/>
            </w:pPr>
            <w:r>
              <w:t>4 1</w:t>
            </w:r>
          </w:p>
        </w:tc>
        <w:tc>
          <w:tcPr>
            <w:tcW w:w="1908" w:type="dxa"/>
            <w:tcBorders>
              <w:top w:val="single" w:sz="6" w:space="0" w:color="auto"/>
              <w:left w:val="single" w:sz="6" w:space="0" w:color="auto"/>
              <w:right w:val="single" w:sz="6" w:space="0" w:color="auto"/>
            </w:tcBorders>
          </w:tcPr>
          <w:p w14:paraId="60939F9D" w14:textId="77777777" w:rsidR="00E51D3D" w:rsidRDefault="00E51D3D">
            <w:pPr>
              <w:jc w:val="center"/>
            </w:pPr>
            <w:r>
              <w:t>82</w:t>
            </w:r>
          </w:p>
        </w:tc>
      </w:tr>
      <w:tr w:rsidR="00E51D3D" w14:paraId="46B62F66" w14:textId="77777777">
        <w:trPr>
          <w:cantSplit/>
          <w:trHeight w:val="438"/>
          <w:jc w:val="center"/>
        </w:trPr>
        <w:tc>
          <w:tcPr>
            <w:tcW w:w="1698" w:type="dxa"/>
            <w:tcBorders>
              <w:top w:val="single" w:sz="6" w:space="0" w:color="auto"/>
              <w:left w:val="single" w:sz="6" w:space="0" w:color="auto"/>
            </w:tcBorders>
          </w:tcPr>
          <w:p w14:paraId="4F49360A" w14:textId="77777777" w:rsidR="00E51D3D" w:rsidRDefault="00E51D3D">
            <w:pPr>
              <w:jc w:val="center"/>
            </w:pPr>
            <w:r>
              <w:t>.</w:t>
            </w:r>
          </w:p>
        </w:tc>
        <w:tc>
          <w:tcPr>
            <w:tcW w:w="840" w:type="dxa"/>
            <w:tcBorders>
              <w:top w:val="single" w:sz="6" w:space="0" w:color="auto"/>
              <w:left w:val="single" w:sz="6" w:space="0" w:color="auto"/>
            </w:tcBorders>
          </w:tcPr>
          <w:p w14:paraId="46AAEA5C" w14:textId="77777777" w:rsidR="00E51D3D" w:rsidRDefault="00E51D3D">
            <w:pPr>
              <w:jc w:val="center"/>
            </w:pPr>
            <w:r>
              <w:t>.</w:t>
            </w:r>
          </w:p>
        </w:tc>
        <w:tc>
          <w:tcPr>
            <w:tcW w:w="1698" w:type="dxa"/>
            <w:tcBorders>
              <w:top w:val="single" w:sz="6" w:space="0" w:color="auto"/>
              <w:left w:val="single" w:sz="6" w:space="0" w:color="auto"/>
            </w:tcBorders>
          </w:tcPr>
          <w:p w14:paraId="25EDA543" w14:textId="77777777" w:rsidR="00E51D3D" w:rsidRDefault="00E51D3D">
            <w:pPr>
              <w:jc w:val="center"/>
            </w:pPr>
            <w:r>
              <w:t>.</w:t>
            </w:r>
          </w:p>
        </w:tc>
        <w:tc>
          <w:tcPr>
            <w:tcW w:w="924" w:type="dxa"/>
            <w:tcBorders>
              <w:top w:val="single" w:sz="6" w:space="0" w:color="auto"/>
              <w:left w:val="single" w:sz="6" w:space="0" w:color="auto"/>
            </w:tcBorders>
          </w:tcPr>
          <w:p w14:paraId="28E9CD03" w14:textId="77777777" w:rsidR="00E51D3D" w:rsidRDefault="00E51D3D">
            <w:pPr>
              <w:jc w:val="center"/>
            </w:pPr>
            <w:r>
              <w:t>.</w:t>
            </w:r>
          </w:p>
        </w:tc>
        <w:tc>
          <w:tcPr>
            <w:tcW w:w="1416" w:type="dxa"/>
            <w:tcBorders>
              <w:top w:val="single" w:sz="6" w:space="0" w:color="auto"/>
              <w:left w:val="single" w:sz="6" w:space="0" w:color="auto"/>
            </w:tcBorders>
          </w:tcPr>
          <w:p w14:paraId="2C6AC57B" w14:textId="77777777" w:rsidR="00E51D3D" w:rsidRDefault="00E51D3D">
            <w:pPr>
              <w:jc w:val="center"/>
            </w:pPr>
            <w:r>
              <w:t>.</w:t>
            </w:r>
          </w:p>
        </w:tc>
        <w:tc>
          <w:tcPr>
            <w:tcW w:w="1908" w:type="dxa"/>
            <w:tcBorders>
              <w:top w:val="single" w:sz="6" w:space="0" w:color="auto"/>
              <w:left w:val="single" w:sz="6" w:space="0" w:color="auto"/>
              <w:right w:val="single" w:sz="6" w:space="0" w:color="auto"/>
            </w:tcBorders>
          </w:tcPr>
          <w:p w14:paraId="1726CDE9" w14:textId="77777777" w:rsidR="00E51D3D" w:rsidRDefault="00E51D3D">
            <w:pPr>
              <w:jc w:val="center"/>
            </w:pPr>
            <w:r>
              <w:t>.</w:t>
            </w:r>
          </w:p>
        </w:tc>
      </w:tr>
      <w:tr w:rsidR="00E51D3D" w14:paraId="5E597F08" w14:textId="77777777">
        <w:trPr>
          <w:cantSplit/>
          <w:trHeight w:val="438"/>
          <w:jc w:val="center"/>
        </w:trPr>
        <w:tc>
          <w:tcPr>
            <w:tcW w:w="1698" w:type="dxa"/>
            <w:tcBorders>
              <w:top w:val="single" w:sz="6" w:space="0" w:color="auto"/>
              <w:left w:val="single" w:sz="6" w:space="0" w:color="auto"/>
            </w:tcBorders>
          </w:tcPr>
          <w:p w14:paraId="56452808" w14:textId="77777777" w:rsidR="00E51D3D" w:rsidRDefault="00E51D3D">
            <w:pPr>
              <w:jc w:val="center"/>
            </w:pPr>
            <w:r>
              <w:t>0  1  0  0</w:t>
            </w:r>
          </w:p>
        </w:tc>
        <w:tc>
          <w:tcPr>
            <w:tcW w:w="840" w:type="dxa"/>
            <w:tcBorders>
              <w:top w:val="single" w:sz="6" w:space="0" w:color="auto"/>
              <w:left w:val="single" w:sz="6" w:space="0" w:color="auto"/>
            </w:tcBorders>
          </w:tcPr>
          <w:p w14:paraId="361D9BCA" w14:textId="77777777" w:rsidR="00E51D3D" w:rsidRDefault="00E51D3D">
            <w:pPr>
              <w:jc w:val="center"/>
            </w:pPr>
            <w:r>
              <w:t>4</w:t>
            </w:r>
          </w:p>
        </w:tc>
        <w:tc>
          <w:tcPr>
            <w:tcW w:w="1698" w:type="dxa"/>
            <w:tcBorders>
              <w:top w:val="single" w:sz="6" w:space="0" w:color="auto"/>
              <w:left w:val="single" w:sz="6" w:space="0" w:color="auto"/>
            </w:tcBorders>
          </w:tcPr>
          <w:p w14:paraId="28EE68E7" w14:textId="77777777" w:rsidR="00E51D3D" w:rsidRDefault="00E51D3D">
            <w:pPr>
              <w:jc w:val="center"/>
            </w:pPr>
            <w:r>
              <w:t>1  0  0  0</w:t>
            </w:r>
          </w:p>
        </w:tc>
        <w:tc>
          <w:tcPr>
            <w:tcW w:w="924" w:type="dxa"/>
            <w:tcBorders>
              <w:top w:val="single" w:sz="6" w:space="0" w:color="auto"/>
              <w:left w:val="single" w:sz="6" w:space="0" w:color="auto"/>
            </w:tcBorders>
          </w:tcPr>
          <w:p w14:paraId="5D3B3B8F" w14:textId="77777777" w:rsidR="00E51D3D" w:rsidRDefault="00E51D3D">
            <w:pPr>
              <w:jc w:val="center"/>
            </w:pPr>
            <w:r>
              <w:t>8</w:t>
            </w:r>
          </w:p>
        </w:tc>
        <w:tc>
          <w:tcPr>
            <w:tcW w:w="1416" w:type="dxa"/>
            <w:tcBorders>
              <w:top w:val="single" w:sz="6" w:space="0" w:color="auto"/>
              <w:left w:val="single" w:sz="6" w:space="0" w:color="auto"/>
            </w:tcBorders>
          </w:tcPr>
          <w:p w14:paraId="4468CE64" w14:textId="77777777" w:rsidR="00E51D3D" w:rsidRDefault="00E51D3D">
            <w:pPr>
              <w:jc w:val="center"/>
            </w:pPr>
            <w:r>
              <w:t>4 9</w:t>
            </w:r>
          </w:p>
        </w:tc>
        <w:tc>
          <w:tcPr>
            <w:tcW w:w="1908" w:type="dxa"/>
            <w:tcBorders>
              <w:top w:val="single" w:sz="6" w:space="0" w:color="auto"/>
              <w:left w:val="single" w:sz="6" w:space="0" w:color="auto"/>
              <w:right w:val="single" w:sz="6" w:space="0" w:color="auto"/>
            </w:tcBorders>
          </w:tcPr>
          <w:p w14:paraId="03C2AC52" w14:textId="77777777" w:rsidR="00E51D3D" w:rsidRDefault="00E51D3D">
            <w:pPr>
              <w:jc w:val="center"/>
            </w:pPr>
            <w:r>
              <w:t>98</w:t>
            </w:r>
          </w:p>
        </w:tc>
      </w:tr>
      <w:tr w:rsidR="00E51D3D" w14:paraId="50B66F44" w14:textId="77777777">
        <w:trPr>
          <w:cantSplit/>
          <w:trHeight w:val="438"/>
          <w:jc w:val="center"/>
        </w:trPr>
        <w:tc>
          <w:tcPr>
            <w:tcW w:w="1698" w:type="dxa"/>
            <w:tcBorders>
              <w:top w:val="single" w:sz="6" w:space="0" w:color="auto"/>
              <w:left w:val="single" w:sz="6" w:space="0" w:color="auto"/>
            </w:tcBorders>
          </w:tcPr>
          <w:p w14:paraId="2A6B4D6B" w14:textId="77777777" w:rsidR="00E51D3D" w:rsidRDefault="00E51D3D">
            <w:pPr>
              <w:jc w:val="center"/>
            </w:pPr>
            <w:r>
              <w:t>0  1  0  0</w:t>
            </w:r>
          </w:p>
        </w:tc>
        <w:tc>
          <w:tcPr>
            <w:tcW w:w="840" w:type="dxa"/>
            <w:tcBorders>
              <w:top w:val="single" w:sz="6" w:space="0" w:color="auto"/>
              <w:left w:val="single" w:sz="6" w:space="0" w:color="auto"/>
            </w:tcBorders>
          </w:tcPr>
          <w:p w14:paraId="7185D0D8" w14:textId="77777777" w:rsidR="00E51D3D" w:rsidRDefault="00E51D3D">
            <w:pPr>
              <w:jc w:val="center"/>
            </w:pPr>
            <w:r>
              <w:t>4</w:t>
            </w:r>
          </w:p>
        </w:tc>
        <w:tc>
          <w:tcPr>
            <w:tcW w:w="1698" w:type="dxa"/>
            <w:tcBorders>
              <w:top w:val="single" w:sz="6" w:space="0" w:color="auto"/>
              <w:left w:val="single" w:sz="6" w:space="0" w:color="auto"/>
            </w:tcBorders>
          </w:tcPr>
          <w:p w14:paraId="35A9D98B" w14:textId="77777777" w:rsidR="00E51D3D" w:rsidRDefault="00E51D3D">
            <w:pPr>
              <w:jc w:val="center"/>
            </w:pPr>
            <w:r>
              <w:t>1  0  0  1</w:t>
            </w:r>
          </w:p>
        </w:tc>
        <w:tc>
          <w:tcPr>
            <w:tcW w:w="924" w:type="dxa"/>
            <w:tcBorders>
              <w:top w:val="single" w:sz="6" w:space="0" w:color="auto"/>
              <w:left w:val="single" w:sz="6" w:space="0" w:color="auto"/>
            </w:tcBorders>
          </w:tcPr>
          <w:p w14:paraId="500B72B3" w14:textId="77777777" w:rsidR="00E51D3D" w:rsidRDefault="00E51D3D">
            <w:pPr>
              <w:jc w:val="center"/>
            </w:pPr>
            <w:r>
              <w:t>9</w:t>
            </w:r>
          </w:p>
        </w:tc>
        <w:tc>
          <w:tcPr>
            <w:tcW w:w="1416" w:type="dxa"/>
            <w:tcBorders>
              <w:top w:val="single" w:sz="6" w:space="0" w:color="auto"/>
              <w:left w:val="single" w:sz="6" w:space="0" w:color="auto"/>
            </w:tcBorders>
          </w:tcPr>
          <w:p w14:paraId="623C289F" w14:textId="77777777" w:rsidR="00E51D3D" w:rsidRDefault="00E51D3D">
            <w:pPr>
              <w:jc w:val="center"/>
            </w:pPr>
            <w:r>
              <w:t>5 0</w:t>
            </w:r>
          </w:p>
        </w:tc>
        <w:tc>
          <w:tcPr>
            <w:tcW w:w="1908" w:type="dxa"/>
            <w:tcBorders>
              <w:top w:val="single" w:sz="6" w:space="0" w:color="auto"/>
              <w:left w:val="single" w:sz="6" w:space="0" w:color="auto"/>
              <w:right w:val="single" w:sz="6" w:space="0" w:color="auto"/>
            </w:tcBorders>
          </w:tcPr>
          <w:p w14:paraId="38EF55AC" w14:textId="77777777" w:rsidR="00E51D3D" w:rsidRDefault="00E51D3D">
            <w:pPr>
              <w:jc w:val="center"/>
            </w:pPr>
            <w:r>
              <w:t>100</w:t>
            </w:r>
          </w:p>
        </w:tc>
      </w:tr>
      <w:tr w:rsidR="00E51D3D" w14:paraId="0A13CA13" w14:textId="77777777">
        <w:trPr>
          <w:cantSplit/>
          <w:trHeight w:val="462"/>
          <w:jc w:val="center"/>
        </w:trPr>
        <w:tc>
          <w:tcPr>
            <w:tcW w:w="1698" w:type="dxa"/>
            <w:tcBorders>
              <w:top w:val="single" w:sz="6" w:space="0" w:color="auto"/>
              <w:left w:val="single" w:sz="6" w:space="0" w:color="auto"/>
              <w:bottom w:val="single" w:sz="6" w:space="0" w:color="auto"/>
            </w:tcBorders>
          </w:tcPr>
          <w:p w14:paraId="01D75DFF" w14:textId="77777777" w:rsidR="00E51D3D" w:rsidRDefault="00E51D3D">
            <w:pPr>
              <w:jc w:val="center"/>
            </w:pPr>
            <w:r>
              <w:t>0  1  0  1</w:t>
            </w:r>
          </w:p>
        </w:tc>
        <w:tc>
          <w:tcPr>
            <w:tcW w:w="840" w:type="dxa"/>
            <w:tcBorders>
              <w:top w:val="single" w:sz="6" w:space="0" w:color="auto"/>
              <w:left w:val="single" w:sz="6" w:space="0" w:color="auto"/>
              <w:bottom w:val="single" w:sz="6" w:space="0" w:color="auto"/>
            </w:tcBorders>
          </w:tcPr>
          <w:p w14:paraId="3E3DAE64" w14:textId="77777777" w:rsidR="00E51D3D" w:rsidRDefault="00E51D3D">
            <w:pPr>
              <w:jc w:val="center"/>
            </w:pPr>
            <w:r>
              <w:t>5</w:t>
            </w:r>
          </w:p>
        </w:tc>
        <w:tc>
          <w:tcPr>
            <w:tcW w:w="1698" w:type="dxa"/>
            <w:tcBorders>
              <w:top w:val="single" w:sz="6" w:space="0" w:color="auto"/>
              <w:left w:val="single" w:sz="6" w:space="0" w:color="auto"/>
              <w:bottom w:val="single" w:sz="6" w:space="0" w:color="auto"/>
            </w:tcBorders>
          </w:tcPr>
          <w:p w14:paraId="5F58195B" w14:textId="77777777" w:rsidR="00E51D3D" w:rsidRDefault="00E51D3D">
            <w:pPr>
              <w:jc w:val="center"/>
            </w:pPr>
            <w:r>
              <w:t>0  0  0  0</w:t>
            </w:r>
          </w:p>
        </w:tc>
        <w:tc>
          <w:tcPr>
            <w:tcW w:w="924" w:type="dxa"/>
            <w:tcBorders>
              <w:top w:val="single" w:sz="6" w:space="0" w:color="auto"/>
              <w:left w:val="single" w:sz="6" w:space="0" w:color="auto"/>
              <w:bottom w:val="single" w:sz="6" w:space="0" w:color="auto"/>
            </w:tcBorders>
          </w:tcPr>
          <w:p w14:paraId="51D19F89" w14:textId="77777777" w:rsidR="00E51D3D" w:rsidRDefault="00E51D3D">
            <w:pPr>
              <w:jc w:val="center"/>
            </w:pPr>
            <w:r>
              <w:t>0</w:t>
            </w:r>
          </w:p>
        </w:tc>
        <w:tc>
          <w:tcPr>
            <w:tcW w:w="1416" w:type="dxa"/>
            <w:tcBorders>
              <w:top w:val="single" w:sz="6" w:space="0" w:color="auto"/>
              <w:left w:val="single" w:sz="6" w:space="0" w:color="auto"/>
              <w:bottom w:val="single" w:sz="6" w:space="0" w:color="auto"/>
            </w:tcBorders>
          </w:tcPr>
          <w:p w14:paraId="71E21EB0" w14:textId="77777777" w:rsidR="00E51D3D" w:rsidRDefault="00E51D3D">
            <w:pPr>
              <w:jc w:val="center"/>
            </w:pPr>
            <w:r>
              <w:t>5 1</w:t>
            </w:r>
          </w:p>
        </w:tc>
        <w:tc>
          <w:tcPr>
            <w:tcW w:w="1908" w:type="dxa"/>
            <w:tcBorders>
              <w:top w:val="single" w:sz="6" w:space="0" w:color="auto"/>
              <w:left w:val="single" w:sz="6" w:space="0" w:color="auto"/>
              <w:bottom w:val="single" w:sz="6" w:space="0" w:color="auto"/>
              <w:right w:val="single" w:sz="6" w:space="0" w:color="auto"/>
            </w:tcBorders>
          </w:tcPr>
          <w:p w14:paraId="0AC03090" w14:textId="77777777" w:rsidR="00E51D3D" w:rsidRDefault="00E51D3D">
            <w:pPr>
              <w:jc w:val="center"/>
            </w:pPr>
            <w:r>
              <w:t>102</w:t>
            </w:r>
          </w:p>
        </w:tc>
      </w:tr>
    </w:tbl>
    <w:p w14:paraId="343BF280"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14:paraId="7AD2E9CB" w14:textId="77777777" w:rsidR="00E51D3D" w:rsidRDefault="00E51D3D" w:rsidP="00157ABE">
      <w:r>
        <w:t>En la figura 2.1 se puede apreciar que el grupo de la derecha define las unidades (U) y el de la izquierda las decenas (D). Dado que en el módulo 1 se puede conseguir una señal de referencia de 108,23 KHz, este divisor programable nos permite sintetizar frecuencias en torno a 10,8 MHz con una separación mínima de 216,46 KHz.</w:t>
      </w:r>
    </w:p>
    <w:p w14:paraId="08601406" w14:textId="77777777"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14:paraId="68ECE6A5" w14:textId="77777777" w:rsidR="00E51D3D" w:rsidRDefault="00E51D3D">
      <w:pPr>
        <w:numPr>
          <w:ilvl w:val="0"/>
          <w:numId w:val="2"/>
        </w:numPr>
        <w:ind w:left="283"/>
      </w:pPr>
      <w:r>
        <w:rPr>
          <w:b/>
        </w:rPr>
        <w:t>Módulo  3.</w:t>
      </w:r>
      <w:r>
        <w:t xml:space="preserve"> </w:t>
      </w:r>
      <w:r>
        <w:rPr>
          <w:b/>
        </w:rPr>
        <w:t>Detector de fase</w:t>
      </w:r>
      <w:r>
        <w:t>. Este módulo incluye:</w:t>
      </w:r>
    </w:p>
    <w:p w14:paraId="6359382F" w14:textId="77777777" w:rsidR="00E51D3D" w:rsidRDefault="00E51D3D">
      <w:pPr>
        <w:numPr>
          <w:ilvl w:val="0"/>
          <w:numId w:val="2"/>
        </w:numPr>
      </w:pPr>
      <w:r>
        <w:rPr>
          <w:u w:val="single"/>
        </w:rPr>
        <w:t>Tres detectores de fase</w:t>
      </w:r>
      <w:r>
        <w:t>:</w:t>
      </w:r>
    </w:p>
    <w:p w14:paraId="70CD40A8" w14:textId="77777777" w:rsidR="00E51D3D" w:rsidRDefault="00E51D3D">
      <w:pPr>
        <w:ind w:left="1440"/>
      </w:pPr>
      <w:r>
        <w:t>Multiplicador</w:t>
      </w:r>
    </w:p>
    <w:p w14:paraId="0D366837" w14:textId="77777777" w:rsidR="00E51D3D" w:rsidRDefault="00E51D3D">
      <w:pPr>
        <w:ind w:left="1440"/>
      </w:pPr>
      <w:r>
        <w:t>Puerta OR-EXCLUSIVE</w:t>
      </w:r>
    </w:p>
    <w:p w14:paraId="7B48D121" w14:textId="77777777" w:rsidR="00E51D3D" w:rsidRDefault="00E51D3D">
      <w:pPr>
        <w:ind w:left="1440"/>
      </w:pPr>
      <w:r>
        <w:t>Detector fase-frecuencia</w:t>
      </w:r>
    </w:p>
    <w:p w14:paraId="338BE64F" w14:textId="77777777" w:rsidR="00E51D3D" w:rsidRDefault="00E51D3D" w:rsidP="00157ABE">
      <w:r>
        <w:t xml:space="preserve">Ello permitirá compararlos entre sí, así como estudiar el comportamiento del PLL con cada uno de ellos. La entrada tomada como referencia para cada detector se ha señalado con </w:t>
      </w:r>
      <w:r>
        <w:rPr>
          <w:b/>
        </w:rPr>
        <w:t>REF</w:t>
      </w:r>
      <w:r>
        <w:t>. Como se ve en la figura 2.1 cada uno posee dos salidas conectadas entre sí.</w:t>
      </w:r>
    </w:p>
    <w:p w14:paraId="190F4057" w14:textId="77777777" w:rsidR="00E51D3D" w:rsidRDefault="00E51D3D" w:rsidP="00FF00FE">
      <w:pPr>
        <w:numPr>
          <w:ilvl w:val="0"/>
          <w:numId w:val="6"/>
        </w:numPr>
      </w:pPr>
      <w:r>
        <w:rPr>
          <w:u w:val="single"/>
        </w:rPr>
        <w:t>Un filtro paso bajo RC</w:t>
      </w:r>
      <w:r>
        <w:t xml:space="preserve">. Con él se medirán las características tensión/diferencia de fase </w:t>
      </w:r>
      <w:r>
        <w:lastRenderedPageBreak/>
        <w:t>de los detectores de fase (permite eliminar la componente de alta frecuencia que se genera en los detectores de fase).</w:t>
      </w:r>
    </w:p>
    <w:p w14:paraId="792402B3" w14:textId="77777777" w:rsidR="00E51D3D" w:rsidRDefault="00E51D3D"/>
    <w:p w14:paraId="75887699" w14:textId="77777777" w:rsidR="00E51D3D" w:rsidRDefault="00E51D3D">
      <w:pPr>
        <w:numPr>
          <w:ilvl w:val="0"/>
          <w:numId w:val="2"/>
        </w:numPr>
        <w:ind w:left="283"/>
      </w:pPr>
      <w:r>
        <w:rPr>
          <w:b/>
        </w:rPr>
        <w:t>Módulo  4.</w:t>
      </w:r>
      <w:r>
        <w:t xml:space="preserve"> </w:t>
      </w:r>
      <w:r>
        <w:rPr>
          <w:b/>
        </w:rPr>
        <w:t>Filtro de lazo</w:t>
      </w:r>
      <w:r>
        <w:t>. En este módulo se incluyen dos filtros de lazo (paso bajo):</w:t>
      </w:r>
    </w:p>
    <w:p w14:paraId="0F3AC93D" w14:textId="77777777" w:rsidR="00E51D3D" w:rsidRDefault="00E51D3D">
      <w:pPr>
        <w:numPr>
          <w:ilvl w:val="0"/>
          <w:numId w:val="2"/>
        </w:numPr>
        <w:rPr>
          <w:u w:val="single"/>
        </w:rPr>
      </w:pPr>
      <w:r>
        <w:t>Filtro lead-</w:t>
      </w:r>
      <w:proofErr w:type="spellStart"/>
      <w:r>
        <w:t>lag</w:t>
      </w:r>
      <w:proofErr w:type="spellEnd"/>
      <w:r>
        <w:t xml:space="preserve"> pasivo. </w:t>
      </w:r>
    </w:p>
    <w:p w14:paraId="5D46F429" w14:textId="77777777" w:rsidR="00E51D3D" w:rsidRDefault="00E51D3D">
      <w:pPr>
        <w:numPr>
          <w:ilvl w:val="0"/>
          <w:numId w:val="2"/>
        </w:numPr>
      </w:pPr>
      <w:r>
        <w:t>Filtro lead-</w:t>
      </w:r>
      <w:proofErr w:type="spellStart"/>
      <w:r>
        <w:t>lag</w:t>
      </w:r>
      <w:proofErr w:type="spellEnd"/>
      <w:r>
        <w:t xml:space="preserve"> activo. </w:t>
      </w:r>
    </w:p>
    <w:p w14:paraId="0611C248" w14:textId="77777777" w:rsidR="00E51D3D" w:rsidRDefault="00E51D3D" w:rsidP="00157ABE">
      <w:r>
        <w:t>El lead-</w:t>
      </w:r>
      <w:proofErr w:type="spellStart"/>
      <w:r>
        <w:t>lag</w:t>
      </w:r>
      <w:proofErr w:type="spellEnd"/>
      <w:r>
        <w:t xml:space="preserve"> pasivo está seguido de un sumador que permite conseguir los niveles adecuados de tensión para atacar al VCO. El sumador incluye una entrada </w:t>
      </w:r>
      <w:r>
        <w:rPr>
          <w:b/>
        </w:rPr>
        <w:t>AUX</w:t>
      </w:r>
      <w:r>
        <w:t xml:space="preserve"> que permite modular en fase el VCO con una señal externa</w:t>
      </w:r>
      <w:r w:rsidR="00157ABE">
        <w:rPr>
          <w:lang w:val="es-ES"/>
        </w:rPr>
        <w:t xml:space="preserve"> (reproduciendo el esquema de la figura 1.2)</w:t>
      </w:r>
      <w:r>
        <w:t>.</w:t>
      </w:r>
      <w:r w:rsidR="00157ABE">
        <w:rPr>
          <w:lang w:val="es-ES"/>
        </w:rPr>
        <w:t xml:space="preserve"> </w:t>
      </w:r>
      <w:r>
        <w:t>Como se observa en la</w:t>
      </w:r>
      <w:r w:rsidR="00157ABE">
        <w:t xml:space="preserve"> figura 2.1, ambos filtros pose</w:t>
      </w:r>
      <w:r>
        <w:t xml:space="preserve">en tres entradas </w:t>
      </w:r>
      <w:r>
        <w:rPr>
          <w:b/>
        </w:rPr>
        <w:t xml:space="preserve">E1, E2 </w:t>
      </w:r>
      <w:r>
        <w:t>y</w:t>
      </w:r>
      <w:r>
        <w:rPr>
          <w:b/>
        </w:rPr>
        <w:t xml:space="preserve"> E3</w:t>
      </w:r>
      <w:r w:rsidR="00157ABE">
        <w:rPr>
          <w:b/>
          <w:lang w:val="es-ES"/>
        </w:rPr>
        <w:t xml:space="preserve"> (para el detector fase-frecuencia, OR-Exclusive y multiplicador analógico, respectivamente)</w:t>
      </w:r>
      <w:r>
        <w:t xml:space="preserve"> que permiten cambiar el valor de la resistencia R</w:t>
      </w:r>
      <w:r>
        <w:rPr>
          <w:vertAlign w:val="subscript"/>
        </w:rPr>
        <w:t>1</w:t>
      </w:r>
      <w:r>
        <w:t xml:space="preserve"> (y por tanto los parámetros del filtro) para adecuarlo al detector de fase utilizado.</w:t>
      </w:r>
      <w:r w:rsidR="00157ABE">
        <w:rPr>
          <w:lang w:val="es-ES"/>
        </w:rPr>
        <w:t xml:space="preserve"> </w:t>
      </w:r>
      <w:r>
        <w:t>El módulo incluye un conmutador común a los dos filtros con el que se puede cambiar la tensión de referencia (V</w:t>
      </w:r>
      <w:r>
        <w:rPr>
          <w:vertAlign w:val="subscript"/>
        </w:rPr>
        <w:t>REF</w:t>
      </w:r>
      <w:r>
        <w:t xml:space="preserve">) de los operacionales. Deberá estar en posición </w:t>
      </w:r>
      <w:r>
        <w:rPr>
          <w:b/>
        </w:rPr>
        <w:t>OR</w:t>
      </w:r>
      <w:r>
        <w:t xml:space="preserve"> cuando se utilice la puerta OR como detector o en </w:t>
      </w:r>
      <w:r>
        <w:rPr>
          <w:b/>
        </w:rPr>
        <w:t>MUL/F-FRE</w:t>
      </w:r>
      <w:r>
        <w:t xml:space="preserve"> cuando se quiera realizar el enganche con el multiplicador o el detector fase-frecuencia.</w:t>
      </w:r>
    </w:p>
    <w:p w14:paraId="72570185" w14:textId="77777777" w:rsidR="00E51D3D" w:rsidRDefault="00E51D3D"/>
    <w:p w14:paraId="0EE24275" w14:textId="77777777" w:rsidR="00E51D3D" w:rsidRDefault="00E51D3D">
      <w:pPr>
        <w:numPr>
          <w:ilvl w:val="0"/>
          <w:numId w:val="2"/>
        </w:numPr>
        <w:ind w:left="283"/>
      </w:pPr>
      <w:r>
        <w:rPr>
          <w:b/>
        </w:rPr>
        <w:t>Módulo  AUX.</w:t>
      </w:r>
      <w:r>
        <w:t xml:space="preserve"> En el equipo se ha incluido un módulo auxiliar que consiste en un </w:t>
      </w:r>
      <w:proofErr w:type="spellStart"/>
      <w:r>
        <w:rPr>
          <w:b/>
          <w:i/>
        </w:rPr>
        <w:t>desfasador</w:t>
      </w:r>
      <w:proofErr w:type="spellEnd"/>
      <w:r>
        <w:rPr>
          <w:b/>
          <w:i/>
        </w:rPr>
        <w:t xml:space="preserve"> digital variable</w:t>
      </w:r>
      <w:r>
        <w:t>. Con él se podrá medir la característica tensión - fase de los detectores. Posee una entrada (</w:t>
      </w:r>
      <w:r>
        <w:rPr>
          <w:b/>
        </w:rPr>
        <w:t>ENT</w:t>
      </w:r>
      <w:r>
        <w:t>) para una señal externa (que puede provenir del oscilador de referencia) y dos salidas (</w:t>
      </w:r>
      <w:r>
        <w:rPr>
          <w:b/>
        </w:rPr>
        <w:t>SAL REF y SAL DES</w:t>
      </w:r>
      <w:r>
        <w:t xml:space="preserve">) de frecuencia 10 veces menor y </w:t>
      </w:r>
      <w:proofErr w:type="spellStart"/>
      <w:r>
        <w:t>desfasables</w:t>
      </w:r>
      <w:proofErr w:type="spellEnd"/>
      <w:r>
        <w:t xml:space="preserve"> entre sí, según la posición del conmutador situado sobre la placa, en pasos de 36  (desde 0 a 360).</w:t>
      </w:r>
    </w:p>
    <w:p w14:paraId="191C2ECA" w14:textId="77777777" w:rsidR="00E51D3D" w:rsidRDefault="00E51D3D">
      <w:pPr>
        <w:pStyle w:val="Piedepgina"/>
        <w:tabs>
          <w:tab w:val="clear" w:pos="4252"/>
          <w:tab w:val="clear" w:pos="8504"/>
        </w:tabs>
      </w:pPr>
    </w:p>
    <w:p w14:paraId="693BBC45" w14:textId="77777777" w:rsidR="00E51D3D" w:rsidRDefault="00E51D3D">
      <w:pPr>
        <w:pStyle w:val="Ttulo2"/>
      </w:pPr>
      <w:bookmarkStart w:id="18" w:name="_Toc194388137"/>
      <w:r>
        <w:t>MATERIAL E INSTRUMENTACIÓN NECESARIA</w:t>
      </w:r>
      <w:bookmarkEnd w:id="18"/>
    </w:p>
    <w:p w14:paraId="33B28872" w14:textId="77777777" w:rsidR="00E51D3D" w:rsidRDefault="00E51D3D" w:rsidP="00D758E6">
      <w:r>
        <w:t>Placas de circuito impreso correspondientes a los módulos reseñados en el apartado anterior.</w:t>
      </w:r>
      <w:r w:rsidR="00817121">
        <w:t xml:space="preserve"> Placas de Modulador I&amp;Q y amplificadores de FI TX y RX.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7"/>
        <w:gridCol w:w="4164"/>
      </w:tblGrid>
      <w:tr w:rsidR="00D758E6" w14:paraId="37394F32" w14:textId="77777777" w:rsidTr="00D2562D">
        <w:tc>
          <w:tcPr>
            <w:tcW w:w="4928" w:type="dxa"/>
          </w:tcPr>
          <w:p w14:paraId="63294E09" w14:textId="77777777" w:rsidR="00D758E6" w:rsidRDefault="00D758E6" w:rsidP="00D2562D">
            <w:pPr>
              <w:numPr>
                <w:ilvl w:val="0"/>
                <w:numId w:val="2"/>
              </w:numPr>
              <w:ind w:left="283"/>
            </w:pPr>
            <w:r>
              <w:t xml:space="preserve">Frecuencímetro (FD-915B </w:t>
            </w:r>
            <w:proofErr w:type="spellStart"/>
            <w:r>
              <w:t>Promax</w:t>
            </w:r>
            <w:proofErr w:type="spellEnd"/>
            <w:r>
              <w:t>).</w:t>
            </w:r>
          </w:p>
          <w:p w14:paraId="42A39A31" w14:textId="77777777" w:rsidR="00D758E6" w:rsidRDefault="00D758E6" w:rsidP="00D2562D">
            <w:pPr>
              <w:numPr>
                <w:ilvl w:val="0"/>
                <w:numId w:val="2"/>
              </w:numPr>
              <w:ind w:left="283"/>
            </w:pPr>
            <w:r>
              <w:t>Osciloscopio de dos canales.</w:t>
            </w:r>
          </w:p>
          <w:p w14:paraId="195F2B5C" w14:textId="77777777" w:rsidR="00D758E6" w:rsidRDefault="00D758E6" w:rsidP="00D2562D">
            <w:pPr>
              <w:numPr>
                <w:ilvl w:val="0"/>
                <w:numId w:val="2"/>
              </w:numPr>
              <w:ind w:left="283"/>
            </w:pPr>
            <w:r>
              <w:t>Analizador de espectros</w:t>
            </w:r>
          </w:p>
          <w:p w14:paraId="730F2EED" w14:textId="77777777" w:rsidR="00D758E6" w:rsidRDefault="00D758E6" w:rsidP="00D2562D">
            <w:pPr>
              <w:numPr>
                <w:ilvl w:val="0"/>
                <w:numId w:val="2"/>
              </w:numPr>
              <w:ind w:left="283"/>
            </w:pPr>
            <w:r>
              <w:t xml:space="preserve">Generador de funciones (GF-1000B </w:t>
            </w:r>
            <w:proofErr w:type="spellStart"/>
            <w:r>
              <w:t>Promax</w:t>
            </w:r>
            <w:proofErr w:type="spellEnd"/>
            <w:r>
              <w:t>).</w:t>
            </w:r>
          </w:p>
        </w:tc>
        <w:tc>
          <w:tcPr>
            <w:tcW w:w="4233" w:type="dxa"/>
          </w:tcPr>
          <w:p w14:paraId="28883761" w14:textId="77777777" w:rsidR="00D758E6" w:rsidRDefault="00D758E6" w:rsidP="00D2562D">
            <w:pPr>
              <w:numPr>
                <w:ilvl w:val="0"/>
                <w:numId w:val="2"/>
              </w:numPr>
              <w:ind w:left="283"/>
            </w:pPr>
            <w:r>
              <w:t>2 Transiciones tipo T-BNC.</w:t>
            </w:r>
          </w:p>
          <w:p w14:paraId="0CC152B1" w14:textId="77777777" w:rsidR="00D758E6" w:rsidRDefault="00D758E6" w:rsidP="00D2562D">
            <w:pPr>
              <w:numPr>
                <w:ilvl w:val="0"/>
                <w:numId w:val="2"/>
              </w:numPr>
              <w:ind w:left="283"/>
            </w:pPr>
            <w:r>
              <w:t>7 Latiguillos de conexión tipo RCA.</w:t>
            </w:r>
          </w:p>
          <w:p w14:paraId="6F8E0A98" w14:textId="77777777" w:rsidR="00D758E6" w:rsidRDefault="00D758E6" w:rsidP="00D2562D">
            <w:pPr>
              <w:numPr>
                <w:ilvl w:val="0"/>
                <w:numId w:val="2"/>
              </w:numPr>
              <w:ind w:left="283"/>
            </w:pPr>
            <w:r>
              <w:t>5 cables BNC-BNC</w:t>
            </w:r>
          </w:p>
        </w:tc>
      </w:tr>
    </w:tbl>
    <w:p w14:paraId="2CA0133F" w14:textId="77777777" w:rsidR="009D75AB" w:rsidRDefault="009D75AB" w:rsidP="009D75AB">
      <w:pPr>
        <w:pStyle w:val="Ttulo1"/>
        <w:numPr>
          <w:ilvl w:val="0"/>
          <w:numId w:val="0"/>
        </w:numPr>
        <w:ind w:left="708"/>
      </w:pPr>
    </w:p>
    <w:p w14:paraId="140F28D0" w14:textId="77777777" w:rsidR="009D75AB" w:rsidRDefault="009D75AB">
      <w:pPr>
        <w:widowControl/>
        <w:tabs>
          <w:tab w:val="clear" w:pos="-720"/>
        </w:tabs>
        <w:suppressAutoHyphens w:val="0"/>
        <w:spacing w:line="240" w:lineRule="auto"/>
        <w:jc w:val="left"/>
        <w:rPr>
          <w:b/>
          <w:kern w:val="28"/>
          <w:sz w:val="28"/>
        </w:rPr>
      </w:pPr>
      <w:r>
        <w:br w:type="page"/>
      </w:r>
    </w:p>
    <w:p w14:paraId="249D6DA2" w14:textId="77777777" w:rsidR="00E51D3D" w:rsidRDefault="00E51D3D">
      <w:pPr>
        <w:pStyle w:val="Ttulo1"/>
      </w:pPr>
      <w:bookmarkStart w:id="19" w:name="_Toc194388138"/>
      <w:r>
        <w:lastRenderedPageBreak/>
        <w:t>MONTAJES Y MEDIDAS EN EL LABORATORIO</w:t>
      </w:r>
      <w:bookmarkEnd w:id="19"/>
    </w:p>
    <w:p w14:paraId="4683B0ED" w14:textId="77777777" w:rsidR="00180046" w:rsidRDefault="00180046" w:rsidP="00180046"/>
    <w:p w14:paraId="45273C1B" w14:textId="77777777" w:rsidR="00180046" w:rsidRPr="00180046" w:rsidRDefault="00180046" w:rsidP="00180046">
      <w:r>
        <w:t>A lo largo de la práctica NO SE UTILIZARÁN CARGAS DE 50 OHM EN NINGÚN MONTAJE</w:t>
      </w:r>
    </w:p>
    <w:p w14:paraId="0D39A0A4" w14:textId="77777777" w:rsidR="00E51D3D" w:rsidRDefault="00E51D3D">
      <w:pPr>
        <w:pStyle w:val="Ttulo2"/>
      </w:pPr>
      <w:bookmarkStart w:id="20" w:name="_Toc194388139"/>
      <w:r>
        <w:t xml:space="preserve">EXPERIMENTO 1. </w:t>
      </w:r>
      <w:r w:rsidR="00A95B19">
        <w:t>M</w:t>
      </w:r>
      <w:r>
        <w:t>edida de la estabilidad de los osciladores</w:t>
      </w:r>
      <w:bookmarkEnd w:id="20"/>
      <w:r w:rsidR="00564D60">
        <w:t xml:space="preserve"> </w:t>
      </w:r>
    </w:p>
    <w:p w14:paraId="76D47C55" w14:textId="77777777" w:rsidR="00E51D3D" w:rsidRDefault="00E51D3D">
      <w:r>
        <w:t>Se pretende observar la mayor estabilidad del oscilador a cristal (que se utilizará posteriormente como referencia en el PLL</w:t>
      </w:r>
      <w:r w:rsidR="00817121">
        <w:t>, Módulo 1</w:t>
      </w:r>
      <w:r>
        <w:t>) comparada con el oscilador VCO</w:t>
      </w:r>
      <w:r w:rsidR="00817121">
        <w:t xml:space="preserve"> (Módulo 2)</w:t>
      </w:r>
      <w:r>
        <w:t>. Recuérdese que, en última instancia, el PLL pretenderá dotar a</w:t>
      </w:r>
      <w:r w:rsidR="00754020">
        <w:t xml:space="preserve"> su VCO </w:t>
      </w:r>
      <w:r>
        <w:t xml:space="preserve">de la estabilidad del </w:t>
      </w:r>
      <w:r w:rsidR="00754020">
        <w:t>oscilador usado como referencia</w:t>
      </w:r>
      <w:r>
        <w:t xml:space="preserve">. La medida se realizará directamente con el frecuencímetro midiendo las variaciones de frecuencia </w:t>
      </w:r>
      <w:r w:rsidR="00564D60">
        <w:t>(</w:t>
      </w:r>
      <w:r w:rsidR="00564D60">
        <w:sym w:font="Symbol" w:char="F044"/>
      </w:r>
      <w:r w:rsidR="00564D60">
        <w:t xml:space="preserve">f) </w:t>
      </w:r>
      <w:r>
        <w:t xml:space="preserve">de uno y otro oscilador en un lapso de tiempo de 20 </w:t>
      </w:r>
      <w:proofErr w:type="spellStart"/>
      <w:r>
        <w:t>sg</w:t>
      </w:r>
      <w:proofErr w:type="spellEnd"/>
      <w:r w:rsidR="00157ABE">
        <w:t xml:space="preserve"> una vez llevan encendidos un tiempo suficiente (no realizar la medida nada más encender el bastidor)</w:t>
      </w:r>
      <w:r>
        <w:t xml:space="preserve">. Para ello deberá conectar las salidas </w:t>
      </w:r>
      <w:r>
        <w:rPr>
          <w:b/>
        </w:rPr>
        <w:t>MED</w:t>
      </w:r>
      <w:r>
        <w:t xml:space="preserve"> de</w:t>
      </w:r>
      <w:r w:rsidR="00754020">
        <w:t>l oscilador que se desee medir</w:t>
      </w:r>
      <w:r>
        <w:t xml:space="preserve"> </w:t>
      </w:r>
      <w:r w:rsidR="00754020">
        <w:t xml:space="preserve">al frecuencímetro </w:t>
      </w:r>
      <w:r>
        <w:t xml:space="preserve">(recuerde posicionar el conmutador del módulo 1 en la posición </w:t>
      </w:r>
      <w:r>
        <w:rPr>
          <w:b/>
        </w:rPr>
        <w:t>XTAL</w:t>
      </w:r>
      <w:r>
        <w:t xml:space="preserve">). </w:t>
      </w:r>
      <w:r w:rsidR="00157ABE">
        <w:t>La estabilidad se medirá en partes por millón (ppm) =</w:t>
      </w:r>
      <w:r w:rsidR="00817121">
        <w:t>(</w:t>
      </w:r>
      <w:r w:rsidR="00157ABE">
        <w:sym w:font="Symbol" w:char="F044"/>
      </w:r>
      <w:r w:rsidR="00157ABE">
        <w:t>f/f</w:t>
      </w:r>
      <w:r w:rsidR="00326329">
        <w:rPr>
          <w:vertAlign w:val="subscript"/>
        </w:rPr>
        <w:t>0</w:t>
      </w:r>
      <w:r w:rsidR="00817121">
        <w:t>)</w:t>
      </w:r>
      <w:r w:rsidR="00157ABE">
        <w:sym w:font="Symbol" w:char="F0D7"/>
      </w:r>
      <w:r w:rsidR="00157ABE">
        <w:t>10</w:t>
      </w:r>
      <w:r w:rsidR="00157ABE">
        <w:rPr>
          <w:vertAlign w:val="superscript"/>
        </w:rPr>
        <w:t>6</w:t>
      </w:r>
      <w:r w:rsidR="00564D60">
        <w:t xml:space="preserve">. Para poder medir las variaciones del oscilador a XTAL es necesario que el frecuencímetro ofrezca suficientes dígitos significativos para lo que deberá actuarse sobre los controles </w:t>
      </w:r>
      <w:r w:rsidR="00463646">
        <w:t xml:space="preserve">de éste </w:t>
      </w:r>
      <w:r w:rsidR="00564D60">
        <w:t xml:space="preserve">para obtener un tiempo de integración máximo (2 </w:t>
      </w:r>
      <w:proofErr w:type="spellStart"/>
      <w:r w:rsidR="00564D60">
        <w:t>sg</w:t>
      </w:r>
      <w:proofErr w:type="spellEnd"/>
      <w:r w:rsidR="00564D60">
        <w:t>).</w:t>
      </w:r>
    </w:p>
    <w:p w14:paraId="50B2B107" w14:textId="77777777" w:rsidR="006D735C" w:rsidRDefault="006D735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2251"/>
        <w:gridCol w:w="2704"/>
        <w:gridCol w:w="1799"/>
      </w:tblGrid>
      <w:tr w:rsidR="00180046" w14:paraId="01662701" w14:textId="77777777" w:rsidTr="00ED6A58">
        <w:tc>
          <w:tcPr>
            <w:tcW w:w="2290" w:type="dxa"/>
            <w:vAlign w:val="center"/>
          </w:tcPr>
          <w:p w14:paraId="723E45F6" w14:textId="77777777" w:rsidR="00180046" w:rsidRDefault="00180046" w:rsidP="00ED6A58">
            <w:pPr>
              <w:jc w:val="left"/>
            </w:pPr>
          </w:p>
        </w:tc>
        <w:tc>
          <w:tcPr>
            <w:tcW w:w="2290" w:type="dxa"/>
            <w:vAlign w:val="center"/>
          </w:tcPr>
          <w:p w14:paraId="5A0EE833" w14:textId="77777777" w:rsidR="00180046" w:rsidRPr="00ED6A58" w:rsidRDefault="00180046" w:rsidP="00ED6A58">
            <w:pPr>
              <w:jc w:val="left"/>
              <w:rPr>
                <w:sz w:val="18"/>
              </w:rPr>
            </w:pPr>
            <w:r w:rsidRPr="00ED6A58">
              <w:rPr>
                <w:sz w:val="18"/>
              </w:rPr>
              <w:t xml:space="preserve">Frecuencia oscilación </w:t>
            </w:r>
            <w:r w:rsidR="00326329">
              <w:rPr>
                <w:sz w:val="18"/>
              </w:rPr>
              <w:t>f</w:t>
            </w:r>
            <w:r w:rsidR="00326329">
              <w:rPr>
                <w:sz w:val="18"/>
                <w:vertAlign w:val="subscript"/>
              </w:rPr>
              <w:t xml:space="preserve">0 </w:t>
            </w:r>
            <w:r w:rsidRPr="00ED6A58">
              <w:rPr>
                <w:sz w:val="18"/>
              </w:rPr>
              <w:t>(Hz)</w:t>
            </w:r>
          </w:p>
        </w:tc>
        <w:tc>
          <w:tcPr>
            <w:tcW w:w="2758" w:type="dxa"/>
            <w:vAlign w:val="center"/>
          </w:tcPr>
          <w:p w14:paraId="08EED3DB" w14:textId="77777777" w:rsidR="00180046" w:rsidRPr="00ED6A58" w:rsidRDefault="00180046" w:rsidP="00ED6A58">
            <w:pPr>
              <w:jc w:val="left"/>
              <w:rPr>
                <w:sz w:val="18"/>
              </w:rPr>
            </w:pPr>
            <w:r w:rsidRPr="00ED6A58">
              <w:rPr>
                <w:sz w:val="18"/>
              </w:rPr>
              <w:t>Variación Frecuencia</w:t>
            </w:r>
            <w:r w:rsidR="00326329">
              <w:rPr>
                <w:sz w:val="18"/>
              </w:rPr>
              <w:t xml:space="preserve"> </w:t>
            </w:r>
            <w:r w:rsidR="00326329">
              <w:sym w:font="Symbol" w:char="F044"/>
            </w:r>
            <w:r w:rsidR="00326329">
              <w:t>f</w:t>
            </w:r>
            <w:r w:rsidRPr="00ED6A58">
              <w:rPr>
                <w:sz w:val="18"/>
              </w:rPr>
              <w:t xml:space="preserve"> (Hz)</w:t>
            </w:r>
            <w:r w:rsidR="006D735C" w:rsidRPr="00ED6A58">
              <w:rPr>
                <w:sz w:val="18"/>
              </w:rPr>
              <w:t>. 20 s</w:t>
            </w:r>
          </w:p>
        </w:tc>
        <w:tc>
          <w:tcPr>
            <w:tcW w:w="1823" w:type="dxa"/>
            <w:vAlign w:val="center"/>
          </w:tcPr>
          <w:p w14:paraId="4D423E8B" w14:textId="77777777" w:rsidR="00180046" w:rsidRPr="00ED6A58" w:rsidRDefault="00180046" w:rsidP="00ED6A58">
            <w:pPr>
              <w:jc w:val="left"/>
              <w:rPr>
                <w:sz w:val="18"/>
              </w:rPr>
            </w:pPr>
            <w:r w:rsidRPr="00ED6A58">
              <w:rPr>
                <w:sz w:val="18"/>
              </w:rPr>
              <w:t>Estabilidad (ppm)</w:t>
            </w:r>
          </w:p>
        </w:tc>
      </w:tr>
      <w:tr w:rsidR="00180046" w14:paraId="30DB346B" w14:textId="77777777" w:rsidTr="00ED6A58">
        <w:tc>
          <w:tcPr>
            <w:tcW w:w="2290" w:type="dxa"/>
            <w:vAlign w:val="center"/>
          </w:tcPr>
          <w:p w14:paraId="46F2EFEF" w14:textId="77777777" w:rsidR="00180046" w:rsidRPr="00ED6A58" w:rsidRDefault="00180046" w:rsidP="00ED6A58">
            <w:pPr>
              <w:jc w:val="left"/>
              <w:rPr>
                <w:sz w:val="18"/>
              </w:rPr>
            </w:pPr>
            <w:r w:rsidRPr="00ED6A58">
              <w:rPr>
                <w:sz w:val="18"/>
              </w:rPr>
              <w:t>OSCILADOR A CRISTAL</w:t>
            </w:r>
          </w:p>
        </w:tc>
        <w:tc>
          <w:tcPr>
            <w:tcW w:w="2290" w:type="dxa"/>
            <w:vAlign w:val="center"/>
          </w:tcPr>
          <w:p w14:paraId="70EB81DC" w14:textId="77777777" w:rsidR="00180046" w:rsidRDefault="00180046" w:rsidP="00ED6A58">
            <w:pPr>
              <w:jc w:val="left"/>
            </w:pPr>
          </w:p>
        </w:tc>
        <w:tc>
          <w:tcPr>
            <w:tcW w:w="2758" w:type="dxa"/>
            <w:vAlign w:val="center"/>
          </w:tcPr>
          <w:p w14:paraId="15E1B8A8" w14:textId="77777777" w:rsidR="00180046" w:rsidRDefault="00180046" w:rsidP="00ED6A58">
            <w:pPr>
              <w:jc w:val="left"/>
            </w:pPr>
          </w:p>
        </w:tc>
        <w:tc>
          <w:tcPr>
            <w:tcW w:w="1823" w:type="dxa"/>
            <w:vAlign w:val="center"/>
          </w:tcPr>
          <w:p w14:paraId="0F75AF85" w14:textId="77777777" w:rsidR="00180046" w:rsidRDefault="00180046" w:rsidP="00ED6A58">
            <w:pPr>
              <w:jc w:val="left"/>
            </w:pPr>
          </w:p>
        </w:tc>
      </w:tr>
      <w:tr w:rsidR="00180046" w14:paraId="160B9A69" w14:textId="77777777" w:rsidTr="00ED6A58">
        <w:tc>
          <w:tcPr>
            <w:tcW w:w="2290" w:type="dxa"/>
            <w:vAlign w:val="center"/>
          </w:tcPr>
          <w:p w14:paraId="6476C210" w14:textId="77777777" w:rsidR="00180046" w:rsidRPr="00ED6A58" w:rsidRDefault="00180046" w:rsidP="00ED6A58">
            <w:pPr>
              <w:jc w:val="left"/>
              <w:rPr>
                <w:sz w:val="18"/>
              </w:rPr>
            </w:pPr>
            <w:r w:rsidRPr="00ED6A58">
              <w:rPr>
                <w:sz w:val="18"/>
              </w:rPr>
              <w:t>OSCILADOR VCO</w:t>
            </w:r>
          </w:p>
        </w:tc>
        <w:tc>
          <w:tcPr>
            <w:tcW w:w="2290" w:type="dxa"/>
            <w:vAlign w:val="center"/>
          </w:tcPr>
          <w:p w14:paraId="3AFFCDCF" w14:textId="77777777" w:rsidR="00180046" w:rsidRDefault="00180046" w:rsidP="00ED6A58">
            <w:pPr>
              <w:jc w:val="left"/>
            </w:pPr>
          </w:p>
        </w:tc>
        <w:tc>
          <w:tcPr>
            <w:tcW w:w="2758" w:type="dxa"/>
            <w:vAlign w:val="center"/>
          </w:tcPr>
          <w:p w14:paraId="02874A8E" w14:textId="77777777" w:rsidR="00180046" w:rsidRDefault="00180046" w:rsidP="00ED6A58">
            <w:pPr>
              <w:jc w:val="left"/>
            </w:pPr>
          </w:p>
        </w:tc>
        <w:tc>
          <w:tcPr>
            <w:tcW w:w="1823" w:type="dxa"/>
            <w:vAlign w:val="center"/>
          </w:tcPr>
          <w:p w14:paraId="1B43E096" w14:textId="77777777" w:rsidR="00180046" w:rsidRDefault="00180046" w:rsidP="00ED6A58">
            <w:pPr>
              <w:jc w:val="left"/>
            </w:pPr>
          </w:p>
        </w:tc>
      </w:tr>
    </w:tbl>
    <w:p w14:paraId="562F764D" w14:textId="77777777" w:rsidR="00754020" w:rsidRDefault="00754020" w:rsidP="00754020"/>
    <w:p w14:paraId="75DA3EBD" w14:textId="77777777" w:rsidR="00754020" w:rsidRPr="00BD3181" w:rsidRDefault="00754020" w:rsidP="00754020">
      <w:pPr>
        <w:pStyle w:val="Ttulo2"/>
      </w:pPr>
      <w:bookmarkStart w:id="21" w:name="_Toc194388140"/>
      <w:bookmarkStart w:id="22" w:name="_Toc353216296"/>
      <w:r>
        <w:t xml:space="preserve">EXPERIMENTO nº </w:t>
      </w:r>
      <w:r w:rsidR="00A357CC">
        <w:t>2</w:t>
      </w:r>
      <w:r>
        <w:t>. Caracterización del oscilador de referencia usado como VCO</w:t>
      </w:r>
      <w:bookmarkEnd w:id="21"/>
      <w:r>
        <w:t xml:space="preserve"> </w:t>
      </w:r>
      <w:bookmarkEnd w:id="22"/>
    </w:p>
    <w:p w14:paraId="50A5BF89" w14:textId="77777777" w:rsidR="00754020" w:rsidRPr="00BD3181" w:rsidRDefault="00754020" w:rsidP="00754020">
      <w:r w:rsidRPr="00BD3181">
        <w:t>El oscilador de referencia puede ser modulado externamente funcionando entonces como modulador FM. La señal moduladora se aplicará a la entrada EXT (interruptor en modo EXT) y el circuito resonante será el tanque LC dotado de varactor (Interruptor en modo LC). En un apartado posterior se utilizará el PLL para demodular la señal FM así obtenida.</w:t>
      </w:r>
      <w:r w:rsidR="00A357CC" w:rsidRPr="00BD3181">
        <w:t xml:space="preserve"> En la introducción teórica se detallan los conceptos básicos de esta modulación así como el circuito utilizado en la práctica.</w:t>
      </w:r>
    </w:p>
    <w:p w14:paraId="01B1D3C0" w14:textId="77777777" w:rsidR="00754020" w:rsidRPr="00BD3181" w:rsidRDefault="00754020" w:rsidP="00754020"/>
    <w:p w14:paraId="1E150C39" w14:textId="77777777" w:rsidR="00754020" w:rsidRDefault="00754020" w:rsidP="00754020">
      <w:pPr>
        <w:rPr>
          <w:color w:val="FF0000"/>
        </w:rPr>
      </w:pPr>
      <w:r w:rsidRPr="00BD3181">
        <w:t xml:space="preserve">Coloque los conmutadores de la placa </w:t>
      </w:r>
      <w:r w:rsidRPr="00BD3181">
        <w:rPr>
          <w:b/>
        </w:rPr>
        <w:t xml:space="preserve">Oscilador </w:t>
      </w:r>
      <w:r w:rsidR="00A357CC" w:rsidRPr="00BD3181">
        <w:rPr>
          <w:b/>
        </w:rPr>
        <w:t>de Referencia</w:t>
      </w:r>
      <w:r w:rsidRPr="00BD3181">
        <w:t xml:space="preserve"> en la posición </w:t>
      </w:r>
      <w:r w:rsidRPr="00BD3181">
        <w:rPr>
          <w:b/>
        </w:rPr>
        <w:t>EXT</w:t>
      </w:r>
      <w:r w:rsidRPr="00BD3181">
        <w:t xml:space="preserve"> y </w:t>
      </w:r>
      <w:r w:rsidRPr="00BD3181">
        <w:rPr>
          <w:b/>
        </w:rPr>
        <w:t>LC</w:t>
      </w:r>
      <w:r w:rsidRPr="00BD3181">
        <w:t xml:space="preserve">. Coloque el mando </w:t>
      </w:r>
      <w:r w:rsidRPr="00BD3181">
        <w:rPr>
          <w:b/>
        </w:rPr>
        <w:t>DC OFFSET</w:t>
      </w:r>
      <w:r w:rsidRPr="00BD3181">
        <w:t xml:space="preserve"> del generador de funciones en la posición </w:t>
      </w:r>
      <w:r w:rsidRPr="00BD3181">
        <w:rPr>
          <w:b/>
        </w:rPr>
        <w:t>OFF</w:t>
      </w:r>
      <w:r w:rsidRPr="00BD3181">
        <w:t xml:space="preserve">. Genere con este generador una señal con amplitud nula (mínima) y una frecuencia de 1 KHz. A continuación se variará el </w:t>
      </w:r>
      <w:r w:rsidR="00ED5AEA" w:rsidRPr="00ED5AEA">
        <w:rPr>
          <w:b/>
        </w:rPr>
        <w:t>DC-</w:t>
      </w:r>
      <w:r w:rsidRPr="00ED5AEA">
        <w:rPr>
          <w:b/>
        </w:rPr>
        <w:t>offset</w:t>
      </w:r>
      <w:r w:rsidRPr="00BD3181">
        <w:t xml:space="preserve"> del generador de modo que la tensión continua aplicada al VCO pueda </w:t>
      </w:r>
      <w:r w:rsidRPr="00BD3181">
        <w:lastRenderedPageBreak/>
        <w:t xml:space="preserve">ser variada. </w:t>
      </w:r>
      <w:r w:rsidRPr="00BD3181">
        <w:rPr>
          <w:b/>
        </w:rPr>
        <w:t>Se pretende de esta forma utilizar el generador de funciones como batería, sólo nos importa la tensión continua que genera para caracterizar el comportamiento frecuencia – tensión del VCO</w:t>
      </w:r>
      <w:r w:rsidRPr="00BD3181">
        <w:t>.</w:t>
      </w:r>
    </w:p>
    <w:p w14:paraId="2882A547" w14:textId="77777777" w:rsidR="00F407A1" w:rsidRPr="007E36D1" w:rsidRDefault="00F407A1" w:rsidP="00F407A1">
      <w:pPr>
        <w:jc w:val="center"/>
        <w:rPr>
          <w:color w:val="FF0000"/>
        </w:rPr>
      </w:pPr>
    </w:p>
    <w:p w14:paraId="370B529C" w14:textId="77777777" w:rsidR="001E5D3B" w:rsidRDefault="001E5D3B" w:rsidP="00754020">
      <w:pPr>
        <w:rPr>
          <w:color w:val="FF0000"/>
        </w:rPr>
      </w:pPr>
    </w:p>
    <w:p w14:paraId="486CFEE4" w14:textId="77777777" w:rsidR="00180046" w:rsidRPr="007E36D1" w:rsidRDefault="00ED5AEA" w:rsidP="00180046">
      <w:pPr>
        <w:jc w:val="center"/>
        <w:rPr>
          <w:color w:val="FF0000"/>
        </w:rPr>
      </w:pPr>
      <w:r>
        <w:rPr>
          <w:noProof/>
          <w:color w:val="FF0000"/>
          <w:lang w:val="es-ES"/>
        </w:rPr>
        <mc:AlternateContent>
          <mc:Choice Requires="wps">
            <w:drawing>
              <wp:anchor distT="0" distB="0" distL="114300" distR="114300" simplePos="0" relativeHeight="251659264" behindDoc="0" locked="0" layoutInCell="1" allowOverlap="1" wp14:anchorId="4F2FF5C9" wp14:editId="7DF4F98E">
                <wp:simplePos x="0" y="0"/>
                <wp:positionH relativeFrom="column">
                  <wp:posOffset>373380</wp:posOffset>
                </wp:positionH>
                <wp:positionV relativeFrom="paragraph">
                  <wp:posOffset>814705</wp:posOffset>
                </wp:positionV>
                <wp:extent cx="495300" cy="472440"/>
                <wp:effectExtent l="0" t="38100" r="57150" b="22860"/>
                <wp:wrapNone/>
                <wp:docPr id="7" name="Conector recto de flecha 7"/>
                <wp:cNvGraphicFramePr/>
                <a:graphic xmlns:a="http://schemas.openxmlformats.org/drawingml/2006/main">
                  <a:graphicData uri="http://schemas.microsoft.com/office/word/2010/wordprocessingShape">
                    <wps:wsp>
                      <wps:cNvCnPr/>
                      <wps:spPr>
                        <a:xfrm flipV="1">
                          <a:off x="0" y="0"/>
                          <a:ext cx="495300" cy="472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F342ED" id="_x0000_t32" coordsize="21600,21600" o:spt="32" o:oned="t" path="m,l21600,21600e" filled="f">
                <v:path arrowok="t" fillok="f" o:connecttype="none"/>
                <o:lock v:ext="edit" shapetype="t"/>
              </v:shapetype>
              <v:shape id="Conector recto de flecha 7" o:spid="_x0000_s1026" type="#_x0000_t32" style="position:absolute;margin-left:29.4pt;margin-top:64.15pt;width:39pt;height:37.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" strokecolor="#4579b8 [3044]">
                <v:stroke endarrow="block"/>
              </v:shape>
            </w:pict>
          </mc:Fallback>
        </mc:AlternateContent>
      </w:r>
      <w:r w:rsidR="00326329">
        <w:rPr>
          <w:noProof/>
          <w:color w:val="FF0000"/>
          <w:lang w:val="es-ES"/>
        </w:rPr>
        <w:drawing>
          <wp:inline distT="0" distB="0" distL="0" distR="0" wp14:anchorId="3A16BF1D" wp14:editId="15AE7F33">
            <wp:extent cx="5644101" cy="3035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8051" cy="3048818"/>
                    </a:xfrm>
                    <a:prstGeom prst="rect">
                      <a:avLst/>
                    </a:prstGeom>
                    <a:noFill/>
                  </pic:spPr>
                </pic:pic>
              </a:graphicData>
            </a:graphic>
          </wp:inline>
        </w:drawing>
      </w:r>
    </w:p>
    <w:p w14:paraId="187B50F7" w14:textId="77777777" w:rsidR="00754020" w:rsidRPr="00BD3181" w:rsidRDefault="00754020" w:rsidP="00754020">
      <w:r w:rsidRPr="00BD3181">
        <w:t xml:space="preserve">Conecte la salida del generador de funciones al conector </w:t>
      </w:r>
      <w:r w:rsidRPr="00BD3181">
        <w:rPr>
          <w:b/>
        </w:rPr>
        <w:t>EXT</w:t>
      </w:r>
      <w:r w:rsidRPr="00BD3181">
        <w:t xml:space="preserve"> de la placa </w:t>
      </w:r>
      <w:r w:rsidRPr="00BD3181">
        <w:rPr>
          <w:b/>
        </w:rPr>
        <w:t xml:space="preserve">Oscilador </w:t>
      </w:r>
      <w:r w:rsidR="00F407A1">
        <w:rPr>
          <w:b/>
        </w:rPr>
        <w:t>de Referencia</w:t>
      </w:r>
      <w:r w:rsidRPr="00BD3181">
        <w:t xml:space="preserve"> y al canal 1 del osciloscopio tal como se indica en la figura. Ponga el canal 1 del osciloscopio en la posición </w:t>
      </w:r>
      <w:r w:rsidRPr="00BD3181">
        <w:rPr>
          <w:u w:val="single"/>
        </w:rPr>
        <w:t>acoplamiento en CC con una sensibilidad vertical de 2</w:t>
      </w:r>
      <w:r w:rsidR="00F12DB9">
        <w:rPr>
          <w:u w:val="single"/>
        </w:rPr>
        <w:t xml:space="preserve"> </w:t>
      </w:r>
      <w:r w:rsidRPr="00BD3181">
        <w:rPr>
          <w:u w:val="single"/>
        </w:rPr>
        <w:t>V/div</w:t>
      </w:r>
      <w:r w:rsidRPr="00BD3181">
        <w:t xml:space="preserve">, lo que le permitirá medir la tensión continua que se aplica al VCO (entre +8 V y –8 V), y </w:t>
      </w:r>
      <w:r w:rsidR="005D03F4" w:rsidRPr="00BD3181">
        <w:t>varíe</w:t>
      </w:r>
      <w:r w:rsidRPr="00BD3181">
        <w:t xml:space="preserve"> ésta con el mando </w:t>
      </w:r>
      <w:r w:rsidRPr="00BD3181">
        <w:rPr>
          <w:b/>
        </w:rPr>
        <w:t>DC OFFSET</w:t>
      </w:r>
      <w:r w:rsidRPr="00BD3181">
        <w:t xml:space="preserve"> del generador de funciones.</w:t>
      </w:r>
    </w:p>
    <w:p w14:paraId="4DDDC8EE" w14:textId="77777777" w:rsidR="00754020" w:rsidRPr="00BD3181" w:rsidRDefault="00754020" w:rsidP="00754020"/>
    <w:p w14:paraId="50722AF3" w14:textId="77777777" w:rsidR="00754020" w:rsidRDefault="00754020" w:rsidP="00754020">
      <w:r w:rsidRPr="00BD3181">
        <w:t>Mida en el osciloscopio la tensión continua aplicada</w:t>
      </w:r>
      <w:r w:rsidR="006D23CB">
        <w:t xml:space="preserve"> (medida de valor medio)</w:t>
      </w:r>
      <w:r w:rsidRPr="00BD3181">
        <w:t xml:space="preserve"> y con el frecuencímetro la frecuencia correspondiente. Anote los resultados en la siguiente tabla:</w:t>
      </w:r>
    </w:p>
    <w:p w14:paraId="46E699F9" w14:textId="77777777" w:rsidR="00187A6A" w:rsidRDefault="00187A6A" w:rsidP="0075402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775"/>
        <w:gridCol w:w="893"/>
        <w:gridCol w:w="893"/>
        <w:gridCol w:w="892"/>
        <w:gridCol w:w="892"/>
        <w:gridCol w:w="892"/>
        <w:gridCol w:w="892"/>
        <w:gridCol w:w="892"/>
        <w:gridCol w:w="893"/>
      </w:tblGrid>
      <w:tr w:rsidR="00187A6A" w14:paraId="13A5A9B0" w14:textId="77777777" w:rsidTr="005D03F4">
        <w:tc>
          <w:tcPr>
            <w:tcW w:w="1101" w:type="dxa"/>
          </w:tcPr>
          <w:p w14:paraId="17ADBC4D" w14:textId="77777777" w:rsidR="00187A6A" w:rsidRDefault="00187A6A" w:rsidP="00754020">
            <w:r>
              <w:t>Tensión (V)</w:t>
            </w:r>
          </w:p>
        </w:tc>
        <w:tc>
          <w:tcPr>
            <w:tcW w:w="793" w:type="dxa"/>
            <w:vAlign w:val="center"/>
          </w:tcPr>
          <w:p w14:paraId="7F1D9D73" w14:textId="77777777" w:rsidR="00187A6A" w:rsidRDefault="00187A6A" w:rsidP="00C52E7D">
            <w:pPr>
              <w:jc w:val="center"/>
            </w:pPr>
            <w:r>
              <w:t>-8</w:t>
            </w:r>
          </w:p>
        </w:tc>
        <w:tc>
          <w:tcPr>
            <w:tcW w:w="916" w:type="dxa"/>
            <w:vAlign w:val="center"/>
          </w:tcPr>
          <w:p w14:paraId="2E2E4FEC" w14:textId="77777777" w:rsidR="00187A6A" w:rsidRDefault="00187A6A" w:rsidP="00C52E7D">
            <w:pPr>
              <w:jc w:val="center"/>
            </w:pPr>
            <w:r>
              <w:t>-6</w:t>
            </w:r>
          </w:p>
        </w:tc>
        <w:tc>
          <w:tcPr>
            <w:tcW w:w="916" w:type="dxa"/>
            <w:vAlign w:val="center"/>
          </w:tcPr>
          <w:p w14:paraId="41BCD00D" w14:textId="77777777" w:rsidR="00187A6A" w:rsidRDefault="00187A6A" w:rsidP="00C52E7D">
            <w:pPr>
              <w:jc w:val="center"/>
            </w:pPr>
            <w:r>
              <w:t>-4</w:t>
            </w:r>
          </w:p>
        </w:tc>
        <w:tc>
          <w:tcPr>
            <w:tcW w:w="916" w:type="dxa"/>
            <w:vAlign w:val="center"/>
          </w:tcPr>
          <w:p w14:paraId="038648DC" w14:textId="77777777" w:rsidR="00187A6A" w:rsidRDefault="00187A6A" w:rsidP="00C52E7D">
            <w:pPr>
              <w:jc w:val="center"/>
            </w:pPr>
            <w:r>
              <w:t>-2</w:t>
            </w:r>
          </w:p>
        </w:tc>
        <w:tc>
          <w:tcPr>
            <w:tcW w:w="916" w:type="dxa"/>
            <w:vAlign w:val="center"/>
          </w:tcPr>
          <w:p w14:paraId="51A5D3FF" w14:textId="77777777" w:rsidR="00187A6A" w:rsidRDefault="00187A6A" w:rsidP="00C52E7D">
            <w:pPr>
              <w:jc w:val="center"/>
            </w:pPr>
            <w:r>
              <w:t>0</w:t>
            </w:r>
          </w:p>
        </w:tc>
        <w:tc>
          <w:tcPr>
            <w:tcW w:w="916" w:type="dxa"/>
            <w:vAlign w:val="center"/>
          </w:tcPr>
          <w:p w14:paraId="61C2C0B1" w14:textId="77777777" w:rsidR="00187A6A" w:rsidRDefault="00187A6A" w:rsidP="00C52E7D">
            <w:pPr>
              <w:jc w:val="center"/>
            </w:pPr>
            <w:r>
              <w:t>2</w:t>
            </w:r>
          </w:p>
        </w:tc>
        <w:tc>
          <w:tcPr>
            <w:tcW w:w="916" w:type="dxa"/>
            <w:vAlign w:val="center"/>
          </w:tcPr>
          <w:p w14:paraId="07672517" w14:textId="77777777" w:rsidR="00187A6A" w:rsidRDefault="00187A6A" w:rsidP="00C52E7D">
            <w:pPr>
              <w:jc w:val="center"/>
            </w:pPr>
            <w:r>
              <w:t>4</w:t>
            </w:r>
          </w:p>
        </w:tc>
        <w:tc>
          <w:tcPr>
            <w:tcW w:w="916" w:type="dxa"/>
            <w:vAlign w:val="center"/>
          </w:tcPr>
          <w:p w14:paraId="1B068E38" w14:textId="77777777" w:rsidR="00187A6A" w:rsidRDefault="00187A6A" w:rsidP="00C52E7D">
            <w:pPr>
              <w:jc w:val="center"/>
            </w:pPr>
            <w:r>
              <w:t>6</w:t>
            </w:r>
          </w:p>
        </w:tc>
        <w:tc>
          <w:tcPr>
            <w:tcW w:w="917" w:type="dxa"/>
            <w:vAlign w:val="center"/>
          </w:tcPr>
          <w:p w14:paraId="658AA9EC" w14:textId="77777777" w:rsidR="00187A6A" w:rsidRDefault="00187A6A" w:rsidP="00C52E7D">
            <w:pPr>
              <w:jc w:val="center"/>
            </w:pPr>
            <w:r>
              <w:t>8</w:t>
            </w:r>
          </w:p>
        </w:tc>
      </w:tr>
      <w:tr w:rsidR="00187A6A" w14:paraId="7B52C706" w14:textId="77777777" w:rsidTr="005D03F4">
        <w:tc>
          <w:tcPr>
            <w:tcW w:w="1101" w:type="dxa"/>
          </w:tcPr>
          <w:p w14:paraId="556B8E71" w14:textId="77777777" w:rsidR="00187A6A" w:rsidRDefault="00187A6A" w:rsidP="00754020">
            <w:proofErr w:type="spellStart"/>
            <w:r>
              <w:t>Frec</w:t>
            </w:r>
            <w:proofErr w:type="spellEnd"/>
            <w:r>
              <w:t>. (MHz)</w:t>
            </w:r>
          </w:p>
        </w:tc>
        <w:tc>
          <w:tcPr>
            <w:tcW w:w="793" w:type="dxa"/>
          </w:tcPr>
          <w:p w14:paraId="1A446629" w14:textId="77777777" w:rsidR="00187A6A" w:rsidRDefault="00187A6A" w:rsidP="00754020"/>
        </w:tc>
        <w:tc>
          <w:tcPr>
            <w:tcW w:w="916" w:type="dxa"/>
          </w:tcPr>
          <w:p w14:paraId="4D0FF5F4" w14:textId="77777777" w:rsidR="00187A6A" w:rsidRDefault="00187A6A" w:rsidP="00754020"/>
        </w:tc>
        <w:tc>
          <w:tcPr>
            <w:tcW w:w="916" w:type="dxa"/>
          </w:tcPr>
          <w:p w14:paraId="785B8148" w14:textId="77777777" w:rsidR="00187A6A" w:rsidRDefault="00187A6A" w:rsidP="00754020"/>
        </w:tc>
        <w:tc>
          <w:tcPr>
            <w:tcW w:w="916" w:type="dxa"/>
          </w:tcPr>
          <w:p w14:paraId="697B99B8" w14:textId="77777777" w:rsidR="00187A6A" w:rsidRDefault="00187A6A" w:rsidP="00754020"/>
        </w:tc>
        <w:tc>
          <w:tcPr>
            <w:tcW w:w="916" w:type="dxa"/>
          </w:tcPr>
          <w:p w14:paraId="45C51DB5" w14:textId="77777777" w:rsidR="00187A6A" w:rsidRDefault="00187A6A" w:rsidP="00754020"/>
        </w:tc>
        <w:tc>
          <w:tcPr>
            <w:tcW w:w="916" w:type="dxa"/>
          </w:tcPr>
          <w:p w14:paraId="361177E1" w14:textId="77777777" w:rsidR="00187A6A" w:rsidRDefault="00187A6A" w:rsidP="00754020"/>
        </w:tc>
        <w:tc>
          <w:tcPr>
            <w:tcW w:w="916" w:type="dxa"/>
          </w:tcPr>
          <w:p w14:paraId="5730C562" w14:textId="77777777" w:rsidR="00187A6A" w:rsidRDefault="00187A6A" w:rsidP="00754020"/>
        </w:tc>
        <w:tc>
          <w:tcPr>
            <w:tcW w:w="916" w:type="dxa"/>
          </w:tcPr>
          <w:p w14:paraId="051127DB" w14:textId="77777777" w:rsidR="00187A6A" w:rsidRDefault="00187A6A" w:rsidP="00754020"/>
        </w:tc>
        <w:tc>
          <w:tcPr>
            <w:tcW w:w="917" w:type="dxa"/>
          </w:tcPr>
          <w:p w14:paraId="7E32BB92" w14:textId="77777777" w:rsidR="00187A6A" w:rsidRDefault="00187A6A" w:rsidP="00754020"/>
        </w:tc>
      </w:tr>
    </w:tbl>
    <w:p w14:paraId="31AA1C1B" w14:textId="77777777" w:rsidR="00187A6A" w:rsidRDefault="00187A6A" w:rsidP="00754020"/>
    <w:p w14:paraId="6604F313" w14:textId="77777777" w:rsidR="00754020" w:rsidRPr="007E36D1" w:rsidRDefault="00754020" w:rsidP="00754020">
      <w:pPr>
        <w:rPr>
          <w:color w:val="FF0000"/>
        </w:rPr>
      </w:pPr>
      <w:r w:rsidRPr="00BD3181">
        <w:t>COEFICIENTE K</w:t>
      </w:r>
      <w:r w:rsidR="006D23CB">
        <w:rPr>
          <w:vertAlign w:val="subscript"/>
        </w:rPr>
        <w:t>V</w:t>
      </w:r>
      <w:r w:rsidRPr="00BD3181">
        <w:t xml:space="preserve"> DEL VCO</w:t>
      </w:r>
      <w:r w:rsidR="00A50F3E">
        <w:t xml:space="preserve"> (medido alrededor de 0 V)</w:t>
      </w:r>
      <w:r w:rsidRPr="00BD3181">
        <w:t xml:space="preserve"> =  </w:t>
      </w:r>
      <w:r w:rsidR="0065634C">
        <w:t xml:space="preserve">       </w:t>
      </w:r>
      <w:r w:rsidRPr="00BD3181">
        <w:t xml:space="preserve">  KHz/V</w:t>
      </w:r>
      <w:r w:rsidR="00ED5AEA">
        <w:t xml:space="preserve"> </w:t>
      </w:r>
    </w:p>
    <w:p w14:paraId="66EE13BD" w14:textId="77777777" w:rsidR="00754020" w:rsidRPr="007E36D1" w:rsidRDefault="00754020" w:rsidP="00754020">
      <w:pPr>
        <w:rPr>
          <w:color w:val="FF0000"/>
        </w:rPr>
      </w:pPr>
    </w:p>
    <w:p w14:paraId="567832D1" w14:textId="77777777" w:rsidR="00754020" w:rsidRPr="00187A6A" w:rsidRDefault="00754020" w:rsidP="00754020">
      <w:pPr>
        <w:pStyle w:val="Ttulo2"/>
      </w:pPr>
      <w:bookmarkStart w:id="23" w:name="_Toc194388141"/>
      <w:bookmarkStart w:id="24" w:name="_Toc353216297"/>
      <w:r w:rsidRPr="00187A6A">
        <w:lastRenderedPageBreak/>
        <w:t xml:space="preserve">EXPERIMENTO nº </w:t>
      </w:r>
      <w:r w:rsidR="00A357CC" w:rsidRPr="00187A6A">
        <w:t>3</w:t>
      </w:r>
      <w:r w:rsidRPr="00187A6A">
        <w:t>.  Obtención de una señal modulada en frecuencia</w:t>
      </w:r>
      <w:bookmarkEnd w:id="23"/>
      <w:r w:rsidRPr="00187A6A">
        <w:t xml:space="preserve"> </w:t>
      </w:r>
      <w:bookmarkEnd w:id="24"/>
    </w:p>
    <w:p w14:paraId="5C42711D" w14:textId="77777777" w:rsidR="00754020" w:rsidRPr="00187A6A" w:rsidRDefault="00754020" w:rsidP="00754020">
      <w:r w:rsidRPr="00187A6A">
        <w:t xml:space="preserve">Se utilizará el VCO caracterizado anteriormente. Con los interruptores en </w:t>
      </w:r>
      <w:r w:rsidRPr="00187A6A">
        <w:rPr>
          <w:b/>
        </w:rPr>
        <w:t>LC,</w:t>
      </w:r>
      <w:r w:rsidR="007E74D9">
        <w:rPr>
          <w:b/>
        </w:rPr>
        <w:t xml:space="preserve"> </w:t>
      </w:r>
      <w:r w:rsidRPr="00187A6A">
        <w:rPr>
          <w:b/>
        </w:rPr>
        <w:t>EXT</w:t>
      </w:r>
      <w:r w:rsidRPr="00187A6A">
        <w:t xml:space="preserve"> puede introducirse una señal procedente del generador de funciones y el oscilador quedará modulado en frecuencia por dicha señal. La señal resultante estará cerca de 10 MHz. Se visualizará la señal moduladora en el osciloscopio y la modulada en el analizador de espectros.</w:t>
      </w:r>
    </w:p>
    <w:p w14:paraId="7BFA42AB" w14:textId="77777777" w:rsidR="00754020" w:rsidRPr="00187A6A" w:rsidRDefault="00754020" w:rsidP="00754020">
      <w:pPr>
        <w:jc w:val="center"/>
      </w:pPr>
    </w:p>
    <w:p w14:paraId="4ADC91DB" w14:textId="77777777" w:rsidR="00754020" w:rsidRDefault="00754020" w:rsidP="00754020"/>
    <w:p w14:paraId="0AD46297" w14:textId="77777777" w:rsidR="00F407A1" w:rsidRDefault="000C51E7" w:rsidP="00F407A1">
      <w:pPr>
        <w:jc w:val="center"/>
      </w:pPr>
      <w:r>
        <w:rPr>
          <w:noProof/>
          <w:lang w:val="es-ES"/>
        </w:rPr>
        <w:drawing>
          <wp:inline distT="0" distB="0" distL="0" distR="0" wp14:anchorId="62527BD3" wp14:editId="1165459E">
            <wp:extent cx="5178558" cy="2472464"/>
            <wp:effectExtent l="0" t="0" r="317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1769" cy="2483546"/>
                    </a:xfrm>
                    <a:prstGeom prst="rect">
                      <a:avLst/>
                    </a:prstGeom>
                    <a:noFill/>
                  </pic:spPr>
                </pic:pic>
              </a:graphicData>
            </a:graphic>
          </wp:inline>
        </w:drawing>
      </w:r>
    </w:p>
    <w:p w14:paraId="10D70124" w14:textId="77777777" w:rsidR="00F407A1" w:rsidRPr="00187A6A" w:rsidRDefault="00F407A1" w:rsidP="00754020"/>
    <w:p w14:paraId="23538418" w14:textId="77777777" w:rsidR="00754020" w:rsidRPr="00187A6A" w:rsidRDefault="00754020" w:rsidP="00754020">
      <w:r w:rsidRPr="00187A6A">
        <w:t>Consiga en el generador de funciones un tono modulador de 10 KHz</w:t>
      </w:r>
      <w:r w:rsidR="00D56932">
        <w:t>, sin DC</w:t>
      </w:r>
      <w:r w:rsidR="00ED5AEA">
        <w:t xml:space="preserve"> (DC-Offset en OFF)</w:t>
      </w:r>
      <w:r w:rsidRPr="00187A6A">
        <w:t xml:space="preserve"> y bajo nivel (amplitud mínima).</w:t>
      </w:r>
      <w:r w:rsidR="00D56932">
        <w:t xml:space="preserve"> </w:t>
      </w:r>
      <w:r w:rsidRPr="00187A6A">
        <w:t xml:space="preserve">Module en FM el oscilador de </w:t>
      </w:r>
      <w:r w:rsidR="000D56D6">
        <w:t>referencia</w:t>
      </w:r>
      <w:r w:rsidRPr="00187A6A">
        <w:t>. Para ello, lleve la salida del generador de funciones a la entrada EXT del mismo utilizando un cable con conectores BNC y la transición adecuada (BNC-RCA).</w:t>
      </w:r>
    </w:p>
    <w:p w14:paraId="55FF412B" w14:textId="77777777" w:rsidR="00754020" w:rsidRPr="00187A6A" w:rsidRDefault="00754020" w:rsidP="00754020">
      <w:pPr>
        <w:spacing w:line="312" w:lineRule="auto"/>
      </w:pPr>
    </w:p>
    <w:p w14:paraId="3C73EE28" w14:textId="77777777" w:rsidR="00754020" w:rsidRPr="00187A6A" w:rsidRDefault="00754020" w:rsidP="00754020">
      <w:pPr>
        <w:tabs>
          <w:tab w:val="clear" w:pos="-720"/>
        </w:tabs>
        <w:suppressAutoHyphens w:val="0"/>
      </w:pPr>
      <w:r w:rsidRPr="00187A6A">
        <w:t>Coloque el analizador de espectros en las siguientes condiciones:</w:t>
      </w:r>
    </w:p>
    <w:p w14:paraId="46843EB6" w14:textId="77777777" w:rsidR="00754020" w:rsidRPr="00187A6A" w:rsidRDefault="00754020" w:rsidP="00754020">
      <w:pPr>
        <w:numPr>
          <w:ilvl w:val="0"/>
          <w:numId w:val="4"/>
        </w:numPr>
      </w:pPr>
      <w:r w:rsidRPr="00187A6A">
        <w:t xml:space="preserve">Center </w:t>
      </w:r>
      <w:proofErr w:type="spellStart"/>
      <w:r w:rsidRPr="00187A6A">
        <w:t>Frequency</w:t>
      </w:r>
      <w:proofErr w:type="spellEnd"/>
      <w:r w:rsidRPr="00187A6A">
        <w:t xml:space="preserve">: 10 MHz </w:t>
      </w:r>
    </w:p>
    <w:p w14:paraId="5A669F36" w14:textId="77777777" w:rsidR="00754020" w:rsidRDefault="00754020" w:rsidP="00754020">
      <w:pPr>
        <w:numPr>
          <w:ilvl w:val="0"/>
          <w:numId w:val="4"/>
        </w:numPr>
      </w:pPr>
      <w:proofErr w:type="spellStart"/>
      <w:r w:rsidRPr="00187A6A">
        <w:t>Span</w:t>
      </w:r>
      <w:proofErr w:type="spellEnd"/>
      <w:r w:rsidRPr="00187A6A">
        <w:t xml:space="preserve">: </w:t>
      </w:r>
      <w:r w:rsidR="005D03F4">
        <w:t>5</w:t>
      </w:r>
      <w:r w:rsidRPr="00187A6A">
        <w:t xml:space="preserve"> MHz </w:t>
      </w:r>
    </w:p>
    <w:p w14:paraId="2DF6C551" w14:textId="77777777" w:rsidR="00030D2F" w:rsidRDefault="00030D2F" w:rsidP="00754020">
      <w:pPr>
        <w:numPr>
          <w:ilvl w:val="0"/>
          <w:numId w:val="4"/>
        </w:numPr>
      </w:pPr>
      <w:r>
        <w:t xml:space="preserve">Ref. </w:t>
      </w:r>
      <w:proofErr w:type="spellStart"/>
      <w:r>
        <w:t>Level</w:t>
      </w:r>
      <w:proofErr w:type="spellEnd"/>
      <w:r>
        <w:t>: 10 dBm</w:t>
      </w:r>
    </w:p>
    <w:p w14:paraId="6EFC8113" w14:textId="77777777" w:rsidR="00030D2F" w:rsidRPr="00187A6A" w:rsidRDefault="00030D2F" w:rsidP="00754020">
      <w:pPr>
        <w:numPr>
          <w:ilvl w:val="0"/>
          <w:numId w:val="4"/>
        </w:numPr>
      </w:pPr>
      <w:r>
        <w:t>RBW: 1 kHz</w:t>
      </w:r>
    </w:p>
    <w:p w14:paraId="67F0AF22" w14:textId="77777777" w:rsidR="00754020" w:rsidRPr="00187A6A" w:rsidRDefault="00754020" w:rsidP="00754020">
      <w:r w:rsidRPr="00187A6A">
        <w:t xml:space="preserve">Lleve la salida del oscilador de FI a la entrada del A.E. </w:t>
      </w:r>
      <w:r w:rsidRPr="00BD0CAD">
        <w:rPr>
          <w:b/>
        </w:rPr>
        <w:t>Sintonice correctamente el analizador de modo que la señal quede centrada en pantalla</w:t>
      </w:r>
      <w:r w:rsidR="00030D2F">
        <w:rPr>
          <w:b/>
        </w:rPr>
        <w:t xml:space="preserve"> (</w:t>
      </w:r>
      <w:proofErr w:type="spellStart"/>
      <w:r w:rsidR="00030D2F">
        <w:rPr>
          <w:b/>
        </w:rPr>
        <w:t>Mkr</w:t>
      </w:r>
      <w:proofErr w:type="spellEnd"/>
      <w:r w:rsidR="00030D2F">
        <w:rPr>
          <w:b/>
        </w:rPr>
        <w:t xml:space="preserve">; </w:t>
      </w:r>
      <w:proofErr w:type="spellStart"/>
      <w:r w:rsidR="00030D2F">
        <w:rPr>
          <w:b/>
        </w:rPr>
        <w:t>Mkr</w:t>
      </w:r>
      <w:proofErr w:type="spellEnd"/>
      <w:r w:rsidR="00030D2F">
        <w:rPr>
          <w:b/>
        </w:rPr>
        <w:sym w:font="Wingdings" w:char="F0E0"/>
      </w:r>
      <w:r w:rsidR="00030D2F">
        <w:rPr>
          <w:b/>
        </w:rPr>
        <w:t>; Center=</w:t>
      </w:r>
      <w:proofErr w:type="spellStart"/>
      <w:r w:rsidR="00030D2F">
        <w:rPr>
          <w:b/>
        </w:rPr>
        <w:t>Mkr</w:t>
      </w:r>
      <w:proofErr w:type="spellEnd"/>
      <w:r w:rsidR="00030D2F">
        <w:rPr>
          <w:b/>
        </w:rPr>
        <w:t>)</w:t>
      </w:r>
      <w:r w:rsidRPr="00187A6A">
        <w:t xml:space="preserve"> y a continuación reduzca el </w:t>
      </w:r>
      <w:proofErr w:type="spellStart"/>
      <w:r w:rsidRPr="00187A6A">
        <w:t>span</w:t>
      </w:r>
      <w:proofErr w:type="spellEnd"/>
      <w:r w:rsidRPr="00187A6A">
        <w:t xml:space="preserve"> a 200 KHz para ver con más detalle la señal. Podrá observar parte del espectro de la señal modulada en FM. Por ser muy </w:t>
      </w:r>
      <w:r w:rsidR="005D03F4">
        <w:t>débil</w:t>
      </w:r>
      <w:r w:rsidRPr="00187A6A">
        <w:t xml:space="preserve"> la señal moduladora (el mando AMPLITUDE del generador de funciones debe estar al mínimo), el espectro deberá ser parecido al de una señal AM.</w:t>
      </w:r>
    </w:p>
    <w:p w14:paraId="177BA7A9" w14:textId="77777777" w:rsidR="00754020" w:rsidRPr="00187A6A" w:rsidRDefault="00754020" w:rsidP="00754020">
      <w:r w:rsidRPr="00187A6A">
        <w:lastRenderedPageBreak/>
        <w:t>Aumente</w:t>
      </w:r>
      <w:r w:rsidRPr="00030D2F">
        <w:rPr>
          <w:b/>
        </w:rPr>
        <w:t xml:space="preserve"> lentamente</w:t>
      </w:r>
      <w:r w:rsidRPr="00187A6A">
        <w:t xml:space="preserve"> la amplitud de la moduladora y describa lo que observa en lo que se refiere al número y amplitud de rayas espectrales y al ancho de banda de la señal de FM. Intente conseguir que se anule la raya de la portadora y posteriormente las primeras rayas laterales. Ahora, para una amplitud de la moduladora fija, haga variar ligeramente</w:t>
      </w:r>
      <w:r w:rsidR="001E5D3B">
        <w:t xml:space="preserve"> su frecuencia</w:t>
      </w:r>
      <w:r w:rsidRPr="00187A6A">
        <w:t xml:space="preserve"> </w:t>
      </w:r>
      <w:proofErr w:type="spellStart"/>
      <w:r w:rsidRPr="00187A6A">
        <w:rPr>
          <w:i/>
        </w:rPr>
        <w:t>f</w:t>
      </w:r>
      <w:r w:rsidRPr="00187A6A">
        <w:rPr>
          <w:vertAlign w:val="subscript"/>
        </w:rPr>
        <w:t>m</w:t>
      </w:r>
      <w:proofErr w:type="spellEnd"/>
      <w:r w:rsidRPr="00187A6A">
        <w:t xml:space="preserve">  y observe el efecto que tiene (número y amplitud de las rayas, obtención de nulos). Describa lo observado. </w:t>
      </w:r>
    </w:p>
    <w:p w14:paraId="7DDBBEFB" w14:textId="77777777" w:rsidR="00754020" w:rsidRPr="00187A6A" w:rsidRDefault="00754020" w:rsidP="00754020">
      <w:r w:rsidRPr="00187A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3A930C" w14:textId="77777777" w:rsidR="00754020" w:rsidRPr="00187A6A" w:rsidRDefault="00754020" w:rsidP="00754020"/>
    <w:p w14:paraId="4C283AE7" w14:textId="77777777" w:rsidR="001E5D3B" w:rsidRDefault="00754020" w:rsidP="00754020">
      <w:r w:rsidRPr="00187A6A">
        <w:t xml:space="preserve">A </w:t>
      </w:r>
      <w:r w:rsidR="0076033E" w:rsidRPr="00187A6A">
        <w:t>continuación,</w:t>
      </w:r>
      <w:r w:rsidRPr="00187A6A">
        <w:t xml:space="preserve"> se medirá la desviación de frecuencia de la señal modulada en el analizador de espectros, comprobando la coherencia del resultado con la constante del VCO medida en el apartado </w:t>
      </w:r>
      <w:r w:rsidR="00A357CC" w:rsidRPr="00187A6A">
        <w:t>anterior</w:t>
      </w:r>
      <w:r w:rsidRPr="00187A6A">
        <w:t xml:space="preserve">. Ajuste la frecuencia moduladora </w:t>
      </w:r>
      <w:proofErr w:type="spellStart"/>
      <w:r w:rsidRPr="00187A6A">
        <w:t>f</w:t>
      </w:r>
      <w:r w:rsidRPr="00187A6A">
        <w:rPr>
          <w:vertAlign w:val="subscript"/>
        </w:rPr>
        <w:t>m</w:t>
      </w:r>
      <w:proofErr w:type="spellEnd"/>
      <w:r w:rsidRPr="00187A6A">
        <w:t xml:space="preserve"> de nuevo a 10 KHz. Ajuste lentamente la amplitud del generador de funciones (partiendo del mínimo) hasta que se anule la raya espectral correspondiente a la portadora (visualización con SPAN de 200 KHz). </w:t>
      </w:r>
    </w:p>
    <w:p w14:paraId="3E68A063" w14:textId="77777777" w:rsidR="001E5D3B" w:rsidRDefault="001E5D3B" w:rsidP="00754020">
      <w:r>
        <w:t>Realice una fotografía de la medida:</w:t>
      </w:r>
    </w:p>
    <w:p w14:paraId="4EDDC217" w14:textId="77777777" w:rsidR="001E5D3B" w:rsidRDefault="0065634C" w:rsidP="001E5D3B">
      <w:pPr>
        <w:jc w:val="center"/>
      </w:pPr>
      <w:r>
        <w:rPr>
          <w:noProof/>
          <w:lang w:val="es-ES"/>
        </w:rPr>
        <mc:AlternateContent>
          <mc:Choice Requires="wps">
            <w:drawing>
              <wp:inline distT="0" distB="0" distL="0" distR="0" wp14:anchorId="752C6A74" wp14:editId="43FCDCDA">
                <wp:extent cx="5364480" cy="3029919"/>
                <wp:effectExtent l="0" t="0" r="26670" b="18415"/>
                <wp:docPr id="38" name="Rectángulo redondeado 38"/>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96F086" id="Rectángulo redondeado 38"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AEYlAg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14:paraId="2C6BDB2D" w14:textId="77777777" w:rsidR="001E5D3B" w:rsidRDefault="001E5D3B" w:rsidP="001E5D3B">
      <w:pPr>
        <w:jc w:val="center"/>
      </w:pPr>
      <w:r>
        <w:t xml:space="preserve">Espectro FM con índice de modulación </w:t>
      </w:r>
      <w:r>
        <w:sym w:font="Symbol" w:char="F062"/>
      </w:r>
      <w:r>
        <w:t>=2.4</w:t>
      </w:r>
    </w:p>
    <w:p w14:paraId="40C419A0" w14:textId="77777777" w:rsidR="001E5D3B" w:rsidRDefault="001E5D3B" w:rsidP="00754020"/>
    <w:p w14:paraId="3E17E585" w14:textId="77777777" w:rsidR="00754020" w:rsidRPr="00187A6A" w:rsidRDefault="00754020" w:rsidP="00754020">
      <w:r w:rsidRPr="00187A6A">
        <w:lastRenderedPageBreak/>
        <w:t xml:space="preserve">En esta situación es conocido que el índice de modulación </w:t>
      </w:r>
      <w:r w:rsidRPr="00187A6A">
        <w:sym w:font="Symbol" w:char="F062"/>
      </w:r>
      <w:r w:rsidRPr="00187A6A">
        <w:t>=</w:t>
      </w:r>
      <w:proofErr w:type="spellStart"/>
      <w:r w:rsidRPr="00187A6A">
        <w:t>f</w:t>
      </w:r>
      <w:r w:rsidRPr="00187A6A">
        <w:rPr>
          <w:vertAlign w:val="subscript"/>
        </w:rPr>
        <w:t>D</w:t>
      </w:r>
      <w:proofErr w:type="spellEnd"/>
      <w:r w:rsidRPr="00187A6A">
        <w:t>/</w:t>
      </w:r>
      <w:proofErr w:type="spellStart"/>
      <w:r w:rsidRPr="00187A6A">
        <w:t>f</w:t>
      </w:r>
      <w:r w:rsidRPr="00187A6A">
        <w:rPr>
          <w:vertAlign w:val="subscript"/>
        </w:rPr>
        <w:t>m</w:t>
      </w:r>
      <w:proofErr w:type="spellEnd"/>
      <w:r w:rsidRPr="00187A6A">
        <w:t xml:space="preserve"> = 2.4 por lo que es inmediato encontrar la desviación de frecuencia</w:t>
      </w:r>
    </w:p>
    <w:p w14:paraId="35CCE35A" w14:textId="77777777" w:rsidR="00754020" w:rsidRPr="00187A6A" w:rsidRDefault="00754020" w:rsidP="00754020"/>
    <w:tbl>
      <w:tblPr>
        <w:tblW w:w="0" w:type="auto"/>
        <w:jc w:val="center"/>
        <w:tblLayout w:type="fixed"/>
        <w:tblCellMar>
          <w:left w:w="120" w:type="dxa"/>
          <w:right w:w="120" w:type="dxa"/>
        </w:tblCellMar>
        <w:tblLook w:val="0000" w:firstRow="0" w:lastRow="0" w:firstColumn="0" w:lastColumn="0" w:noHBand="0" w:noVBand="0"/>
      </w:tblPr>
      <w:tblGrid>
        <w:gridCol w:w="1921"/>
        <w:gridCol w:w="1921"/>
      </w:tblGrid>
      <w:tr w:rsidR="00754020" w:rsidRPr="00187A6A" w14:paraId="020E2E61" w14:textId="77777777" w:rsidTr="00C52E7D">
        <w:trPr>
          <w:jc w:val="center"/>
        </w:trPr>
        <w:tc>
          <w:tcPr>
            <w:tcW w:w="1921" w:type="dxa"/>
            <w:tcBorders>
              <w:top w:val="single" w:sz="6" w:space="0" w:color="auto"/>
              <w:left w:val="single" w:sz="6" w:space="0" w:color="auto"/>
              <w:bottom w:val="single" w:sz="6" w:space="0" w:color="auto"/>
            </w:tcBorders>
          </w:tcPr>
          <w:p w14:paraId="103ACAD7" w14:textId="77777777" w:rsidR="00754020" w:rsidRPr="00187A6A" w:rsidRDefault="00754020" w:rsidP="00C52E7D">
            <w:pPr>
              <w:spacing w:before="90" w:after="54"/>
            </w:pPr>
            <w:proofErr w:type="spellStart"/>
            <w:r w:rsidRPr="00187A6A">
              <w:t>f</w:t>
            </w:r>
            <w:r w:rsidRPr="00187A6A">
              <w:rPr>
                <w:vertAlign w:val="subscript"/>
              </w:rPr>
              <w:t>D</w:t>
            </w:r>
            <w:proofErr w:type="spellEnd"/>
            <w:r w:rsidRPr="00187A6A">
              <w:t>:</w:t>
            </w:r>
          </w:p>
        </w:tc>
        <w:tc>
          <w:tcPr>
            <w:tcW w:w="1921" w:type="dxa"/>
            <w:tcBorders>
              <w:top w:val="single" w:sz="6" w:space="0" w:color="auto"/>
              <w:bottom w:val="single" w:sz="6" w:space="0" w:color="auto"/>
              <w:right w:val="single" w:sz="6" w:space="0" w:color="auto"/>
            </w:tcBorders>
          </w:tcPr>
          <w:p w14:paraId="3A845719" w14:textId="77777777" w:rsidR="00754020" w:rsidRPr="00187A6A" w:rsidRDefault="00754020" w:rsidP="00C52E7D">
            <w:pPr>
              <w:spacing w:before="90" w:after="54"/>
              <w:jc w:val="right"/>
            </w:pPr>
            <w:r w:rsidRPr="00187A6A">
              <w:t>KHz</w:t>
            </w:r>
          </w:p>
        </w:tc>
      </w:tr>
    </w:tbl>
    <w:p w14:paraId="7515FFF9" w14:textId="77777777" w:rsidR="00754020" w:rsidRPr="00187A6A" w:rsidRDefault="00754020" w:rsidP="00754020"/>
    <w:p w14:paraId="6809F143" w14:textId="77777777" w:rsidR="00754020" w:rsidRPr="00187A6A" w:rsidRDefault="00754020" w:rsidP="00754020">
      <w:r w:rsidRPr="00187A6A">
        <w:t xml:space="preserve">Por otra parte </w:t>
      </w:r>
      <w:proofErr w:type="spellStart"/>
      <w:r w:rsidRPr="00187A6A">
        <w:t>f</w:t>
      </w:r>
      <w:r w:rsidRPr="00187A6A">
        <w:rPr>
          <w:vertAlign w:val="subscript"/>
        </w:rPr>
        <w:t>D</w:t>
      </w:r>
      <w:proofErr w:type="spellEnd"/>
      <w:r w:rsidRPr="00187A6A">
        <w:t xml:space="preserve"> = K</w:t>
      </w:r>
      <w:r w:rsidR="00A50F3E">
        <w:rPr>
          <w:vertAlign w:val="subscript"/>
        </w:rPr>
        <w:t>V</w:t>
      </w:r>
      <w:r w:rsidRPr="00187A6A">
        <w:t xml:space="preserve"> </w:t>
      </w:r>
      <w:r w:rsidRPr="00187A6A">
        <w:sym w:font="Symbol" w:char="F0EF"/>
      </w:r>
      <w:proofErr w:type="spellStart"/>
      <w:r w:rsidRPr="00187A6A">
        <w:t>x</w:t>
      </w:r>
      <w:r w:rsidRPr="00187A6A">
        <w:rPr>
          <w:vertAlign w:val="subscript"/>
        </w:rPr>
        <w:t>m</w:t>
      </w:r>
      <w:proofErr w:type="spellEnd"/>
      <w:r w:rsidRPr="00187A6A">
        <w:sym w:font="Symbol" w:char="F0EF"/>
      </w:r>
      <w:r w:rsidRPr="00187A6A">
        <w:t xml:space="preserve">siendo </w:t>
      </w:r>
      <w:r w:rsidR="006F76D5" w:rsidRPr="00187A6A">
        <w:sym w:font="Symbol" w:char="F0EF"/>
      </w:r>
      <w:proofErr w:type="spellStart"/>
      <w:r w:rsidR="006F76D5" w:rsidRPr="00187A6A">
        <w:t>x</w:t>
      </w:r>
      <w:r w:rsidR="006F76D5" w:rsidRPr="00187A6A">
        <w:rPr>
          <w:vertAlign w:val="subscript"/>
        </w:rPr>
        <w:t>m</w:t>
      </w:r>
      <w:proofErr w:type="spellEnd"/>
      <w:r w:rsidR="006F76D5" w:rsidRPr="00187A6A">
        <w:sym w:font="Symbol" w:char="F0EF"/>
      </w:r>
      <w:r w:rsidRPr="00187A6A">
        <w:t xml:space="preserve"> la </w:t>
      </w:r>
      <w:r w:rsidR="006F76D5">
        <w:t xml:space="preserve">amplitud de pico de la </w:t>
      </w:r>
      <w:r w:rsidRPr="00187A6A">
        <w:t>señal moduladora (visualizada en el osciloscopio). Compruebe, utilizando el resultado para K</w:t>
      </w:r>
      <w:r w:rsidR="00A50F3E">
        <w:rPr>
          <w:vertAlign w:val="subscript"/>
        </w:rPr>
        <w:t>V</w:t>
      </w:r>
      <w:r w:rsidRPr="00187A6A">
        <w:t xml:space="preserve"> medido anteriormente que el resultado es coherente.</w:t>
      </w:r>
    </w:p>
    <w:p w14:paraId="60798735" w14:textId="77777777" w:rsidR="00754020" w:rsidRPr="00187A6A" w:rsidRDefault="00754020" w:rsidP="00754020"/>
    <w:tbl>
      <w:tblPr>
        <w:tblW w:w="0" w:type="auto"/>
        <w:jc w:val="center"/>
        <w:tblLayout w:type="fixed"/>
        <w:tblCellMar>
          <w:left w:w="120" w:type="dxa"/>
          <w:right w:w="120" w:type="dxa"/>
        </w:tblCellMar>
        <w:tblLook w:val="0000" w:firstRow="0" w:lastRow="0" w:firstColumn="0" w:lastColumn="0" w:noHBand="0" w:noVBand="0"/>
      </w:tblPr>
      <w:tblGrid>
        <w:gridCol w:w="1921"/>
        <w:gridCol w:w="2665"/>
      </w:tblGrid>
      <w:tr w:rsidR="00C703B1" w:rsidRPr="00187A6A" w14:paraId="53867D1C" w14:textId="77777777" w:rsidTr="00ED5AEA">
        <w:trPr>
          <w:jc w:val="center"/>
        </w:trPr>
        <w:tc>
          <w:tcPr>
            <w:tcW w:w="1921" w:type="dxa"/>
            <w:tcBorders>
              <w:top w:val="single" w:sz="6" w:space="0" w:color="auto"/>
              <w:left w:val="single" w:sz="6" w:space="0" w:color="auto"/>
              <w:bottom w:val="single" w:sz="6" w:space="0" w:color="auto"/>
            </w:tcBorders>
          </w:tcPr>
          <w:p w14:paraId="3144DD5D" w14:textId="77777777" w:rsidR="00C703B1" w:rsidRPr="00187A6A" w:rsidRDefault="00C703B1" w:rsidP="00E5542B">
            <w:pPr>
              <w:spacing w:before="90" w:after="54"/>
            </w:pPr>
            <w:r w:rsidRPr="00187A6A">
              <w:sym w:font="Symbol" w:char="F0EF"/>
            </w:r>
            <w:proofErr w:type="spellStart"/>
            <w:r w:rsidRPr="00187A6A">
              <w:t>x</w:t>
            </w:r>
            <w:r w:rsidRPr="00187A6A">
              <w:rPr>
                <w:vertAlign w:val="subscript"/>
              </w:rPr>
              <w:t>m</w:t>
            </w:r>
            <w:proofErr w:type="spellEnd"/>
            <w:r w:rsidRPr="00187A6A">
              <w:sym w:font="Symbol" w:char="F0EF"/>
            </w:r>
            <w:r>
              <w:t xml:space="preserve"> =   </w:t>
            </w:r>
            <w:r w:rsidR="00E5542B">
              <w:t xml:space="preserve">       </w:t>
            </w:r>
            <w:r>
              <w:t xml:space="preserve"> </w:t>
            </w:r>
            <w:r w:rsidR="00FA18E6">
              <w:t xml:space="preserve"> </w:t>
            </w:r>
            <w:r>
              <w:t xml:space="preserve">                              </w:t>
            </w:r>
          </w:p>
        </w:tc>
        <w:tc>
          <w:tcPr>
            <w:tcW w:w="2665" w:type="dxa"/>
            <w:tcBorders>
              <w:top w:val="single" w:sz="6" w:space="0" w:color="auto"/>
              <w:bottom w:val="single" w:sz="6" w:space="0" w:color="auto"/>
              <w:right w:val="single" w:sz="6" w:space="0" w:color="auto"/>
            </w:tcBorders>
          </w:tcPr>
          <w:p w14:paraId="39ECFBD9" w14:textId="77777777" w:rsidR="00C703B1" w:rsidRPr="00187A6A" w:rsidRDefault="00E5542B" w:rsidP="00ED5AEA">
            <w:pPr>
              <w:spacing w:before="90" w:after="54"/>
            </w:pPr>
            <w:r>
              <w:t xml:space="preserve">                  </w:t>
            </w:r>
            <w:proofErr w:type="spellStart"/>
            <w:r>
              <w:t>mVp</w:t>
            </w:r>
            <w:proofErr w:type="spellEnd"/>
          </w:p>
        </w:tc>
      </w:tr>
      <w:tr w:rsidR="00754020" w:rsidRPr="00187A6A" w14:paraId="125F2327" w14:textId="77777777" w:rsidTr="00C52E7D">
        <w:trPr>
          <w:jc w:val="center"/>
        </w:trPr>
        <w:tc>
          <w:tcPr>
            <w:tcW w:w="1921" w:type="dxa"/>
            <w:tcBorders>
              <w:top w:val="single" w:sz="6" w:space="0" w:color="auto"/>
              <w:left w:val="single" w:sz="6" w:space="0" w:color="auto"/>
              <w:bottom w:val="single" w:sz="6" w:space="0" w:color="auto"/>
            </w:tcBorders>
          </w:tcPr>
          <w:p w14:paraId="697A8DBC" w14:textId="77777777" w:rsidR="00754020" w:rsidRPr="00187A6A" w:rsidRDefault="00754020" w:rsidP="00C52E7D">
            <w:pPr>
              <w:spacing w:before="90" w:after="54"/>
            </w:pPr>
            <w:proofErr w:type="spellStart"/>
            <w:r w:rsidRPr="00187A6A">
              <w:t>f</w:t>
            </w:r>
            <w:r w:rsidRPr="00187A6A">
              <w:rPr>
                <w:vertAlign w:val="subscript"/>
              </w:rPr>
              <w:t>D</w:t>
            </w:r>
            <w:proofErr w:type="spellEnd"/>
            <w:r w:rsidRPr="00187A6A">
              <w:t>= K</w:t>
            </w:r>
            <w:r w:rsidR="00A50F3E">
              <w:rPr>
                <w:vertAlign w:val="subscript"/>
              </w:rPr>
              <w:t>V</w:t>
            </w:r>
            <w:r w:rsidRPr="00187A6A">
              <w:t xml:space="preserve"> </w:t>
            </w:r>
            <w:r w:rsidRPr="00187A6A">
              <w:sym w:font="Symbol" w:char="F0EF"/>
            </w:r>
            <w:proofErr w:type="spellStart"/>
            <w:r w:rsidRPr="00187A6A">
              <w:t>x</w:t>
            </w:r>
            <w:r w:rsidRPr="00187A6A">
              <w:rPr>
                <w:vertAlign w:val="subscript"/>
              </w:rPr>
              <w:t>m</w:t>
            </w:r>
            <w:proofErr w:type="spellEnd"/>
            <w:r w:rsidRPr="00187A6A">
              <w:sym w:font="Symbol" w:char="F0EF"/>
            </w:r>
            <w:r w:rsidR="005D03F4">
              <w:t>=</w:t>
            </w:r>
          </w:p>
        </w:tc>
        <w:tc>
          <w:tcPr>
            <w:tcW w:w="1921" w:type="dxa"/>
            <w:tcBorders>
              <w:top w:val="single" w:sz="6" w:space="0" w:color="auto"/>
              <w:bottom w:val="single" w:sz="6" w:space="0" w:color="auto"/>
              <w:right w:val="single" w:sz="6" w:space="0" w:color="auto"/>
            </w:tcBorders>
          </w:tcPr>
          <w:p w14:paraId="1D9C5B16" w14:textId="77777777" w:rsidR="00754020" w:rsidRPr="00187A6A" w:rsidRDefault="00754020" w:rsidP="00E5542B">
            <w:pPr>
              <w:spacing w:before="90" w:after="54"/>
              <w:jc w:val="center"/>
            </w:pPr>
            <w:r w:rsidRPr="00187A6A">
              <w:t>KHz</w:t>
            </w:r>
          </w:p>
        </w:tc>
      </w:tr>
    </w:tbl>
    <w:p w14:paraId="66D43F92" w14:textId="77777777" w:rsidR="00754020" w:rsidRPr="00187A6A" w:rsidRDefault="00754020" w:rsidP="00754020"/>
    <w:p w14:paraId="7797AAEA" w14:textId="77777777" w:rsidR="00754020" w:rsidRPr="00187A6A" w:rsidRDefault="00754020" w:rsidP="00754020">
      <w:r w:rsidRPr="00187A6A">
        <w:rPr>
          <w:b/>
          <w:i/>
          <w:u w:val="single"/>
        </w:rPr>
        <w:t xml:space="preserve">VUELVA A PONER EL OSCILADOR DE </w:t>
      </w:r>
      <w:r w:rsidR="00187A6A">
        <w:rPr>
          <w:b/>
          <w:i/>
          <w:u w:val="single"/>
        </w:rPr>
        <w:t>REFERENCIA</w:t>
      </w:r>
      <w:r w:rsidRPr="00187A6A">
        <w:rPr>
          <w:b/>
          <w:i/>
          <w:u w:val="single"/>
        </w:rPr>
        <w:t xml:space="preserve"> EN MODO XTAL</w:t>
      </w:r>
    </w:p>
    <w:p w14:paraId="1084BBE9" w14:textId="77777777" w:rsidR="00754020" w:rsidRDefault="00754020" w:rsidP="00754020"/>
    <w:p w14:paraId="4F299882" w14:textId="77777777" w:rsidR="00E51D3D" w:rsidRDefault="00E51D3D">
      <w:pPr>
        <w:pStyle w:val="Ttulo2"/>
      </w:pPr>
      <w:bookmarkStart w:id="25" w:name="_Toc194388142"/>
      <w:r>
        <w:t xml:space="preserve">EXPERIMENTO </w:t>
      </w:r>
      <w:r w:rsidR="00A357CC">
        <w:t>4</w:t>
      </w:r>
      <w:r>
        <w:t>. Medida de la constante del detector de fase</w:t>
      </w:r>
      <w:bookmarkEnd w:id="25"/>
      <w:r w:rsidR="00A95B19">
        <w:t xml:space="preserve"> </w:t>
      </w:r>
    </w:p>
    <w:p w14:paraId="09CC9C48" w14:textId="77777777" w:rsidR="00463646" w:rsidRDefault="00E51D3D">
      <w:pPr>
        <w:rPr>
          <w:lang w:val="es-ES"/>
        </w:rPr>
      </w:pPr>
      <w:r>
        <w:t>Para ello se ayudará del módulo auxiliar (</w:t>
      </w:r>
      <w:proofErr w:type="spellStart"/>
      <w:r>
        <w:t>desfasador</w:t>
      </w:r>
      <w:proofErr w:type="spellEnd"/>
      <w:r>
        <w:t xml:space="preserve"> digital variable) y del oscilador de referencia (módulo 1).</w:t>
      </w:r>
      <w:r w:rsidR="00564D60">
        <w:t xml:space="preserve"> </w:t>
      </w:r>
      <w:r>
        <w:t xml:space="preserve">Seleccione el conmutador de este oscilador XTAL-LC en modo </w:t>
      </w:r>
      <w:r>
        <w:rPr>
          <w:b/>
        </w:rPr>
        <w:t>XTAL</w:t>
      </w:r>
      <w:r>
        <w:t xml:space="preserve">; lleve su salida </w:t>
      </w:r>
      <w:r>
        <w:rPr>
          <w:b/>
        </w:rPr>
        <w:t>SAL XTAL/LC CON</w:t>
      </w:r>
      <w:r>
        <w:t xml:space="preserve"> a la entrada de señal del </w:t>
      </w:r>
      <w:proofErr w:type="spellStart"/>
      <w:r>
        <w:t>desfasador</w:t>
      </w:r>
      <w:proofErr w:type="spellEnd"/>
      <w:r>
        <w:t xml:space="preserve"> </w:t>
      </w:r>
      <w:r>
        <w:rPr>
          <w:b/>
        </w:rPr>
        <w:t>ENT</w:t>
      </w:r>
      <w:r>
        <w:t>.</w:t>
      </w:r>
      <w:r w:rsidR="00564D60">
        <w:t xml:space="preserve"> </w:t>
      </w:r>
      <w:r>
        <w:t xml:space="preserve">Lleve las salidas </w:t>
      </w:r>
      <w:r>
        <w:rPr>
          <w:b/>
        </w:rPr>
        <w:t>SAL REF</w:t>
      </w:r>
      <w:r>
        <w:t xml:space="preserve"> y </w:t>
      </w:r>
      <w:r>
        <w:rPr>
          <w:b/>
        </w:rPr>
        <w:t>SAL DESF</w:t>
      </w:r>
      <w:r>
        <w:t xml:space="preserve"> del </w:t>
      </w:r>
      <w:proofErr w:type="spellStart"/>
      <w:r>
        <w:t>desfasador</w:t>
      </w:r>
      <w:proofErr w:type="spellEnd"/>
      <w:r>
        <w:t xml:space="preserve"> a las entradas de la puerta OR-EXCLUSIVE. </w:t>
      </w:r>
    </w:p>
    <w:p w14:paraId="09941C99" w14:textId="77777777" w:rsidR="00463646" w:rsidRPr="00463646" w:rsidRDefault="00463646">
      <w:pPr>
        <w:rPr>
          <w:lang w:val="es-ES"/>
        </w:rPr>
      </w:pPr>
    </w:p>
    <w:p w14:paraId="1219D407" w14:textId="77777777" w:rsidR="00463646" w:rsidRDefault="000C51E7" w:rsidP="00463646">
      <w:pPr>
        <w:jc w:val="center"/>
        <w:rPr>
          <w:lang w:val="es-ES"/>
        </w:rPr>
      </w:pPr>
      <w:r>
        <w:rPr>
          <w:noProof/>
          <w:lang w:val="es-ES"/>
        </w:rPr>
        <w:drawing>
          <wp:inline distT="0" distB="0" distL="0" distR="0" wp14:anchorId="56B162A6" wp14:editId="6E2250C5">
            <wp:extent cx="4311766" cy="26192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1914" cy="2649676"/>
                    </a:xfrm>
                    <a:prstGeom prst="rect">
                      <a:avLst/>
                    </a:prstGeom>
                    <a:noFill/>
                  </pic:spPr>
                </pic:pic>
              </a:graphicData>
            </a:graphic>
          </wp:inline>
        </w:drawing>
      </w:r>
    </w:p>
    <w:p w14:paraId="03E7DE19" w14:textId="77777777" w:rsidR="001E5D3B" w:rsidRDefault="001E5D3B">
      <w:pPr>
        <w:rPr>
          <w:lang w:val="es-ES"/>
        </w:rPr>
      </w:pPr>
    </w:p>
    <w:p w14:paraId="7140187B" w14:textId="77777777" w:rsidR="00E51D3D" w:rsidRDefault="00E51D3D">
      <w:r>
        <w:lastRenderedPageBreak/>
        <w:t>Conecte una de las salidas de</w:t>
      </w:r>
      <w:r w:rsidR="00463646">
        <w:rPr>
          <w:lang w:val="es-ES"/>
        </w:rPr>
        <w:t>l detector de fase</w:t>
      </w:r>
      <w:r>
        <w:t xml:space="preserve"> al osciloscopio (</w:t>
      </w:r>
      <w:r w:rsidR="00463646">
        <w:rPr>
          <w:lang w:val="es-ES"/>
        </w:rPr>
        <w:t>acoplado en CC</w:t>
      </w:r>
      <w:r w:rsidR="00BD0CAD">
        <w:rPr>
          <w:lang w:val="es-ES"/>
        </w:rPr>
        <w:t>, 2V/div</w:t>
      </w:r>
      <w:r>
        <w:t>) y describa cómo varía la forma de onda según lo hace la fase mediante el mando del módulo auxiliar:</w:t>
      </w:r>
    </w:p>
    <w:p w14:paraId="42F817C0" w14:textId="77777777" w:rsidR="00E51D3D" w:rsidRDefault="00E51D3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B3FE56" w14:textId="77777777" w:rsidR="00E51D3D" w:rsidRDefault="00ED5AEA">
      <w:r>
        <w:t xml:space="preserve">Realice una fotografía de la salida del </w:t>
      </w:r>
      <w:proofErr w:type="spellStart"/>
      <w:r>
        <w:t>desfasador</w:t>
      </w:r>
      <w:proofErr w:type="spellEnd"/>
      <w:r w:rsidR="0012279D">
        <w:t xml:space="preserve"> visualizada en el osciloscopio </w:t>
      </w:r>
      <w:r>
        <w:t xml:space="preserve"> para un desfase de 72 grados.</w:t>
      </w:r>
      <w:r w:rsidR="0012279D">
        <w:t xml:space="preserve"> Utilice una base de tiempos de 200</w:t>
      </w:r>
      <w:r w:rsidR="0065634C">
        <w:t>-250</w:t>
      </w:r>
      <w:r w:rsidR="0012279D">
        <w:t xml:space="preserve"> </w:t>
      </w:r>
      <w:proofErr w:type="spellStart"/>
      <w:r w:rsidR="0012279D">
        <w:t>ns</w:t>
      </w:r>
      <w:proofErr w:type="spellEnd"/>
      <w:r w:rsidR="0012279D">
        <w:t>/</w:t>
      </w:r>
      <w:proofErr w:type="spellStart"/>
      <w:r w:rsidR="0012279D">
        <w:t>div</w:t>
      </w:r>
      <w:proofErr w:type="spellEnd"/>
    </w:p>
    <w:p w14:paraId="0E30FE10" w14:textId="77777777" w:rsidR="00ED5AEA" w:rsidRDefault="00ED5AEA"/>
    <w:p w14:paraId="088F76F8" w14:textId="77777777" w:rsidR="00ED5AEA" w:rsidRDefault="0065634C" w:rsidP="0012279D">
      <w:pPr>
        <w:jc w:val="center"/>
      </w:pPr>
      <w:r>
        <w:rPr>
          <w:noProof/>
          <w:lang w:val="es-ES"/>
        </w:rPr>
        <mc:AlternateContent>
          <mc:Choice Requires="wps">
            <w:drawing>
              <wp:inline distT="0" distB="0" distL="0" distR="0" wp14:anchorId="358186EF" wp14:editId="452251EB">
                <wp:extent cx="5364480" cy="3029919"/>
                <wp:effectExtent l="0" t="0" r="26670" b="18415"/>
                <wp:docPr id="36" name="Rectángulo redondeado 36"/>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41DF5D" id="Rectángulo redondeado 36"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CeRjNp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14:paraId="02D3C2B1" w14:textId="77777777" w:rsidR="00E51D3D" w:rsidRDefault="00E51D3D">
      <w:r>
        <w:t xml:space="preserve">Una ahora la salida de la puerta OR a la entrada del filtro RC (paso bajo) situado en la misma placa. </w:t>
      </w:r>
      <w:r w:rsidR="00463646">
        <w:rPr>
          <w:lang w:val="es-ES"/>
        </w:rPr>
        <w:t xml:space="preserve">Este filtro elimina la componente alterna de la señal visualizada anteriormente (frecuencia doble a la de entrada al detector). </w:t>
      </w:r>
      <w:r>
        <w:t xml:space="preserve">Conecte la salida de este filtro al osciloscopio y </w:t>
      </w:r>
      <w:r w:rsidR="00463646">
        <w:rPr>
          <w:lang w:val="es-ES"/>
        </w:rPr>
        <w:t>mida el nivel de continua (acoplo en CC en el osciloscopio)</w:t>
      </w:r>
      <w:r>
        <w:t xml:space="preserve"> según varía la fase. Dibuje la gráfica adjunta (característica del detector).</w:t>
      </w:r>
    </w:p>
    <w:p w14:paraId="10E0B56E" w14:textId="77777777" w:rsidR="00E51D3D" w:rsidRDefault="00E51D3D">
      <w:pPr>
        <w:rPr>
          <w:b/>
        </w:rPr>
      </w:pPr>
    </w:p>
    <w:p w14:paraId="179CE820" w14:textId="77777777" w:rsidR="00E51D3D" w:rsidRDefault="00830258">
      <w:pPr>
        <w:jc w:val="center"/>
        <w:rPr>
          <w:b/>
        </w:rPr>
      </w:pPr>
      <w:r>
        <w:rPr>
          <w:b/>
          <w:noProof/>
          <w:lang w:val="es-ES"/>
        </w:rPr>
        <w:lastRenderedPageBreak/>
        <w:drawing>
          <wp:inline distT="0" distB="0" distL="0" distR="0" wp14:anchorId="50AD8F11" wp14:editId="2D567231">
            <wp:extent cx="5721985" cy="2736215"/>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1985" cy="2736215"/>
                    </a:xfrm>
                    <a:prstGeom prst="rect">
                      <a:avLst/>
                    </a:prstGeom>
                    <a:noFill/>
                    <a:ln>
                      <a:noFill/>
                    </a:ln>
                  </pic:spPr>
                </pic:pic>
              </a:graphicData>
            </a:graphic>
          </wp:inline>
        </w:drawing>
      </w:r>
    </w:p>
    <w:p w14:paraId="7981CFB7" w14:textId="77777777" w:rsidR="00E51D3D" w:rsidRDefault="00E51D3D">
      <w:pPr>
        <w:jc w:val="center"/>
        <w:rPr>
          <w:b/>
        </w:rPr>
      </w:pPr>
    </w:p>
    <w:p w14:paraId="040A9340" w14:textId="77777777" w:rsidR="00E51D3D" w:rsidRDefault="00E51D3D">
      <w:pPr>
        <w:jc w:val="center"/>
      </w:pPr>
      <w:r>
        <w:t>CONSTANTE DEL DETECTOR DE FASE:        K</w:t>
      </w:r>
      <w:r>
        <w:rPr>
          <w:position w:val="-6"/>
        </w:rPr>
        <w:t>d</w:t>
      </w:r>
      <w:r>
        <w:t>= ......... vol./rad.</w:t>
      </w:r>
    </w:p>
    <w:p w14:paraId="24BFA3CB" w14:textId="77777777" w:rsidR="00E51D3D" w:rsidRDefault="00E51D3D">
      <w:pPr>
        <w:jc w:val="center"/>
        <w:rPr>
          <w:b/>
        </w:rPr>
      </w:pPr>
    </w:p>
    <w:p w14:paraId="66FB564B" w14:textId="77777777" w:rsidR="00E51D3D" w:rsidRDefault="00E51D3D">
      <w:pPr>
        <w:pStyle w:val="Ttulo2"/>
      </w:pPr>
      <w:bookmarkStart w:id="26" w:name="_Toc194388143"/>
      <w:r>
        <w:t xml:space="preserve">EXPERIMENTO </w:t>
      </w:r>
      <w:r w:rsidR="00BD3181">
        <w:t>5</w:t>
      </w:r>
      <w:r>
        <w:t>. Enganche del PLL y medida de sus características</w:t>
      </w:r>
      <w:bookmarkEnd w:id="26"/>
      <w:r w:rsidR="00825A14">
        <w:t xml:space="preserve"> </w:t>
      </w:r>
    </w:p>
    <w:p w14:paraId="532A7A40" w14:textId="77777777" w:rsidR="00E51D3D" w:rsidRDefault="00E51D3D">
      <w:r>
        <w:t>En este apartado se comprobará el funcionamiento del PLL como tal y como demod</w:t>
      </w:r>
      <w:r w:rsidR="006D735C">
        <w:t xml:space="preserve">ulador de FM.  </w:t>
      </w:r>
      <w:r w:rsidR="0076033E">
        <w:t>Además,</w:t>
      </w:r>
      <w:r w:rsidR="006D735C">
        <w:t xml:space="preserve"> se medirá</w:t>
      </w:r>
      <w:r>
        <w:t xml:space="preserve"> el margen de seguimiento del PLL</w:t>
      </w:r>
      <w:r w:rsidR="006D735C">
        <w:t>.</w:t>
      </w:r>
    </w:p>
    <w:p w14:paraId="1FA0BE85" w14:textId="77777777" w:rsidR="00E51D3D" w:rsidRDefault="00E51D3D">
      <w:pPr>
        <w:pStyle w:val="Ttulo3"/>
      </w:pPr>
      <w:bookmarkStart w:id="27" w:name="_Toc194388144"/>
      <w:r>
        <w:t>Enganche del PLL y medida del margen de enganche y seguimiento</w:t>
      </w:r>
      <w:bookmarkEnd w:id="27"/>
    </w:p>
    <w:p w14:paraId="74B9C2EA" w14:textId="77777777" w:rsidR="00E51D3D" w:rsidRDefault="00E51D3D">
      <w:r>
        <w:t xml:space="preserve">a) </w:t>
      </w:r>
      <w:r>
        <w:tab/>
      </w:r>
      <w:r>
        <w:rPr>
          <w:u w:val="single"/>
        </w:rPr>
        <w:t>Enganche del PLL con el detector fase-frecuencia y filtro lead-</w:t>
      </w:r>
      <w:proofErr w:type="spellStart"/>
      <w:r>
        <w:rPr>
          <w:u w:val="single"/>
        </w:rPr>
        <w:t>lag</w:t>
      </w:r>
      <w:proofErr w:type="spellEnd"/>
      <w:r>
        <w:rPr>
          <w:u w:val="single"/>
        </w:rPr>
        <w:t xml:space="preserve"> activo</w:t>
      </w:r>
      <w:r w:rsidR="00A95B19">
        <w:rPr>
          <w:u w:val="single"/>
        </w:rPr>
        <w:t xml:space="preserve"> </w:t>
      </w:r>
    </w:p>
    <w:p w14:paraId="1577799B" w14:textId="77777777" w:rsidR="00E51D3D" w:rsidRDefault="00E51D3D">
      <w:r>
        <w:t>Sitúe los conmutadores del módulo 1</w:t>
      </w:r>
      <w:r w:rsidR="005D03F4">
        <w:t xml:space="preserve"> (oscilador de referencia)</w:t>
      </w:r>
      <w:r>
        <w:t xml:space="preserve"> para que funcione como oscilador LC (</w:t>
      </w:r>
      <w:r>
        <w:rPr>
          <w:b/>
        </w:rPr>
        <w:t>LC</w:t>
      </w:r>
      <w:r>
        <w:t xml:space="preserve">) y el control de su frecuencia se realice con su potenciómetro (posición </w:t>
      </w:r>
      <w:r>
        <w:rPr>
          <w:b/>
        </w:rPr>
        <w:t>INT</w:t>
      </w:r>
      <w:r>
        <w:t>).</w:t>
      </w:r>
      <w:r w:rsidR="0012279D">
        <w:t xml:space="preserve"> Coloque este potenciómetro en la mitad de su recorrido.</w:t>
      </w:r>
      <w:r>
        <w:t xml:space="preserve"> En el módulo 2</w:t>
      </w:r>
      <w:r w:rsidR="005D03F4">
        <w:t xml:space="preserve"> (VCO del PLL)</w:t>
      </w:r>
      <w:r>
        <w:t xml:space="preserve"> sitúe el conmutador para control externo (</w:t>
      </w:r>
      <w:r>
        <w:rPr>
          <w:b/>
        </w:rPr>
        <w:t>EXT</w:t>
      </w:r>
      <w:r>
        <w:t xml:space="preserve">) de modo que la frecuencia del VCO venga gobernada por la señal aplicada a la borna </w:t>
      </w:r>
      <w:r>
        <w:rPr>
          <w:b/>
        </w:rPr>
        <w:t>EXT</w:t>
      </w:r>
      <w:r>
        <w:t xml:space="preserve">. </w:t>
      </w:r>
      <w:r w:rsidR="001966FD">
        <w:t xml:space="preserve"> </w:t>
      </w:r>
      <w:r>
        <w:t xml:space="preserve">Lleve la salida </w:t>
      </w:r>
      <w:r>
        <w:rPr>
          <w:b/>
        </w:rPr>
        <w:t>SAL XTAL/LC-CON</w:t>
      </w:r>
      <w:r>
        <w:t xml:space="preserve"> del </w:t>
      </w:r>
      <w:r w:rsidR="005D03F4">
        <w:t>módulo 1</w:t>
      </w:r>
      <w:r>
        <w:t xml:space="preserve"> a la entrada </w:t>
      </w:r>
      <w:r>
        <w:rPr>
          <w:b/>
        </w:rPr>
        <w:t>REF</w:t>
      </w:r>
      <w:r>
        <w:t xml:space="preserve"> del detector fase-frecuencia y la salida </w:t>
      </w:r>
      <w:r>
        <w:rPr>
          <w:b/>
        </w:rPr>
        <w:t>SAL VCO-CON</w:t>
      </w:r>
      <w:r>
        <w:t xml:space="preserve"> del </w:t>
      </w:r>
      <w:r w:rsidR="005D03F4">
        <w:t>módulo 2</w:t>
      </w:r>
      <w:r>
        <w:t xml:space="preserve"> a la entrada </w:t>
      </w:r>
      <w:r>
        <w:rPr>
          <w:b/>
        </w:rPr>
        <w:t>ENT</w:t>
      </w:r>
      <w:r>
        <w:t xml:space="preserve"> del mismo detector.</w:t>
      </w:r>
    </w:p>
    <w:p w14:paraId="2380E6AF" w14:textId="77777777" w:rsidR="00E51D3D" w:rsidRDefault="00E51D3D"/>
    <w:p w14:paraId="231E83F8" w14:textId="77777777" w:rsidR="0012279D" w:rsidRDefault="00E51D3D">
      <w:r>
        <w:t xml:space="preserve">Conecte la salida del detector a la entrada </w:t>
      </w:r>
      <w:r>
        <w:rPr>
          <w:b/>
        </w:rPr>
        <w:t>E1</w:t>
      </w:r>
      <w:r>
        <w:t xml:space="preserve"> del filtro activo y la salida de éste (</w:t>
      </w:r>
      <w:r>
        <w:rPr>
          <w:b/>
        </w:rPr>
        <w:t>SAL-CON</w:t>
      </w:r>
      <w:r>
        <w:t>) a la entrada de control del VCO (</w:t>
      </w:r>
      <w:r>
        <w:rPr>
          <w:b/>
        </w:rPr>
        <w:t>EXT</w:t>
      </w:r>
      <w:r>
        <w:t>). Sitúe el conmutador de la tensión de referencia (</w:t>
      </w:r>
      <w:proofErr w:type="spellStart"/>
      <w:r>
        <w:t>V</w:t>
      </w:r>
      <w:r>
        <w:rPr>
          <w:smallCaps/>
        </w:rPr>
        <w:t>ref</w:t>
      </w:r>
      <w:proofErr w:type="spellEnd"/>
      <w:r>
        <w:t xml:space="preserve">), situado en el módulo de los filtros, en posición </w:t>
      </w:r>
      <w:r>
        <w:rPr>
          <w:b/>
        </w:rPr>
        <w:t>MUL/F-FRE</w:t>
      </w:r>
      <w:r>
        <w:t>.</w:t>
      </w:r>
      <w:r w:rsidR="001966FD">
        <w:t xml:space="preserve"> </w:t>
      </w:r>
      <w:r>
        <w:t xml:space="preserve">Por </w:t>
      </w:r>
      <w:r w:rsidR="0076033E">
        <w:t>último,</w:t>
      </w:r>
      <w:r>
        <w:t xml:space="preserve"> conecte la</w:t>
      </w:r>
      <w:r w:rsidR="001966FD">
        <w:t>s</w:t>
      </w:r>
      <w:r>
        <w:t xml:space="preserve"> salidas </w:t>
      </w:r>
      <w:r w:rsidR="001966FD">
        <w:rPr>
          <w:b/>
        </w:rPr>
        <w:t>SAL</w:t>
      </w:r>
      <w:r>
        <w:rPr>
          <w:b/>
        </w:rPr>
        <w:t>-MED</w:t>
      </w:r>
      <w:r>
        <w:t xml:space="preserve"> del módulo 1 y </w:t>
      </w:r>
      <w:r w:rsidR="001966FD">
        <w:rPr>
          <w:b/>
        </w:rPr>
        <w:t>SAL</w:t>
      </w:r>
      <w:r>
        <w:rPr>
          <w:b/>
        </w:rPr>
        <w:t>-MED</w:t>
      </w:r>
      <w:r>
        <w:t xml:space="preserve"> del módulo 2 al osciloscopio</w:t>
      </w:r>
      <w:r w:rsidR="001966FD">
        <w:rPr>
          <w:lang w:val="es-ES"/>
        </w:rPr>
        <w:t xml:space="preserve"> (ésta última en paralelo con el A.E.)</w:t>
      </w:r>
      <w:r>
        <w:t xml:space="preserve"> y compruebe el enganche: sincronizando con la primera de ellas</w:t>
      </w:r>
      <w:r w:rsidR="007016BE">
        <w:rPr>
          <w:lang w:val="es-ES"/>
        </w:rPr>
        <w:t xml:space="preserve"> (CH1)</w:t>
      </w:r>
      <w:r w:rsidR="00023D99">
        <w:rPr>
          <w:lang w:val="es-ES"/>
        </w:rPr>
        <w:t xml:space="preserve"> en el osciloscopio</w:t>
      </w:r>
      <w:r>
        <w:t xml:space="preserve"> la otra debe poseer la misma frecuencia y diferencia de fase constante.</w:t>
      </w:r>
      <w:r w:rsidR="00023D99">
        <w:t xml:space="preserve"> </w:t>
      </w:r>
    </w:p>
    <w:p w14:paraId="64B98401" w14:textId="77777777" w:rsidR="0012279D" w:rsidRDefault="0012279D">
      <w:r w:rsidRPr="0012279D">
        <w:rPr>
          <w:u w:val="single"/>
        </w:rPr>
        <w:lastRenderedPageBreak/>
        <w:t>ES MUY IMPORTANTE UN DISPARO CORRECTO EN EL OSCILOSCOPIO PARA QUE LAS SEÑALES SE VEAN DE MANERA ESTÁTICA. APRIETE EL BOTÓN DE TRIGGER PARA ASEGURAR ESTE DISPARO AL 50% DEL VALOR DE LA SEÑAL</w:t>
      </w:r>
      <w:r>
        <w:t xml:space="preserve">. </w:t>
      </w:r>
      <w:r w:rsidR="00023D99">
        <w:t>Use una base de tiempos de 100</w:t>
      </w:r>
      <w:r w:rsidR="00E5542B">
        <w:t>-150</w:t>
      </w:r>
      <w:r w:rsidR="00023D99">
        <w:t xml:space="preserve"> </w:t>
      </w:r>
      <w:proofErr w:type="spellStart"/>
      <w:r w:rsidR="00023D99">
        <w:t>ns</w:t>
      </w:r>
      <w:proofErr w:type="spellEnd"/>
      <w:r w:rsidR="00023D99">
        <w:t>/</w:t>
      </w:r>
      <w:r w:rsidR="00093527">
        <w:t xml:space="preserve">. </w:t>
      </w:r>
    </w:p>
    <w:p w14:paraId="3C09FC12" w14:textId="77777777" w:rsidR="00E51D3D" w:rsidRDefault="00093527">
      <w:pPr>
        <w:rPr>
          <w:lang w:val="es-ES"/>
        </w:rPr>
      </w:pPr>
      <w:r>
        <w:t>Se está implementando un PLL según el esquema de la parte inferior de la figura.</w:t>
      </w:r>
    </w:p>
    <w:p w14:paraId="661812FB" w14:textId="77777777" w:rsidR="001966FD" w:rsidRDefault="001966FD" w:rsidP="001966FD">
      <w:pPr>
        <w:jc w:val="center"/>
      </w:pPr>
    </w:p>
    <w:p w14:paraId="449D1C39" w14:textId="77777777" w:rsidR="006F30DF" w:rsidRPr="001966FD" w:rsidRDefault="00093527" w:rsidP="001966FD">
      <w:pPr>
        <w:jc w:val="center"/>
        <w:rPr>
          <w:lang w:val="es-ES"/>
        </w:rPr>
      </w:pPr>
      <w:r>
        <w:rPr>
          <w:noProof/>
          <w:lang w:val="es-ES"/>
        </w:rPr>
        <w:drawing>
          <wp:inline distT="0" distB="0" distL="0" distR="0" wp14:anchorId="686794AB" wp14:editId="68BF6046">
            <wp:extent cx="3811528" cy="3309208"/>
            <wp:effectExtent l="0" t="0" r="0" b="571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26301" cy="3322034"/>
                    </a:xfrm>
                    <a:prstGeom prst="rect">
                      <a:avLst/>
                    </a:prstGeom>
                    <a:noFill/>
                  </pic:spPr>
                </pic:pic>
              </a:graphicData>
            </a:graphic>
          </wp:inline>
        </w:drawing>
      </w:r>
    </w:p>
    <w:p w14:paraId="5A5085E8" w14:textId="77777777" w:rsidR="00093527" w:rsidRDefault="00AB57C4" w:rsidP="00093527">
      <w:pPr>
        <w:pStyle w:val="Encabezado"/>
        <w:tabs>
          <w:tab w:val="clear" w:pos="4252"/>
          <w:tab w:val="clear" w:pos="8504"/>
        </w:tabs>
        <w:jc w:val="center"/>
        <w:rPr>
          <w:lang w:val="es-ES"/>
        </w:rPr>
      </w:pPr>
      <w:r>
        <w:rPr>
          <w:noProof/>
          <w:lang w:val="es-ES"/>
        </w:rPr>
        <w:drawing>
          <wp:inline distT="0" distB="0" distL="0" distR="0" wp14:anchorId="10DD5CD0" wp14:editId="173E42F3">
            <wp:extent cx="5247640" cy="101929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05864" cy="1030600"/>
                    </a:xfrm>
                    <a:prstGeom prst="rect">
                      <a:avLst/>
                    </a:prstGeom>
                    <a:noFill/>
                  </pic:spPr>
                </pic:pic>
              </a:graphicData>
            </a:graphic>
          </wp:inline>
        </w:drawing>
      </w:r>
    </w:p>
    <w:p w14:paraId="5E2DEEE5" w14:textId="77777777" w:rsidR="00093527" w:rsidRDefault="00093527">
      <w:pPr>
        <w:pStyle w:val="Encabezado"/>
        <w:tabs>
          <w:tab w:val="clear" w:pos="4252"/>
          <w:tab w:val="clear" w:pos="8504"/>
        </w:tabs>
        <w:rPr>
          <w:lang w:val="es-ES"/>
        </w:rPr>
      </w:pPr>
    </w:p>
    <w:p w14:paraId="2332AA53" w14:textId="77777777" w:rsidR="00E51D3D" w:rsidRDefault="001966FD">
      <w:pPr>
        <w:pStyle w:val="Encabezado"/>
        <w:tabs>
          <w:tab w:val="clear" w:pos="4252"/>
          <w:tab w:val="clear" w:pos="8504"/>
        </w:tabs>
        <w:rPr>
          <w:lang w:val="es-ES"/>
        </w:rPr>
      </w:pPr>
      <w:r>
        <w:rPr>
          <w:lang w:val="es-ES"/>
        </w:rPr>
        <w:t xml:space="preserve">Centre el analizador en 10 MHz </w:t>
      </w:r>
      <w:r w:rsidR="00D56932">
        <w:rPr>
          <w:lang w:val="es-ES"/>
        </w:rPr>
        <w:t>con un SPAN de 5 MHz</w:t>
      </w:r>
      <w:r w:rsidR="00023D99">
        <w:rPr>
          <w:lang w:val="es-ES"/>
        </w:rPr>
        <w:t xml:space="preserve"> y RBW: Auto</w:t>
      </w:r>
      <w:r w:rsidR="00D56932">
        <w:rPr>
          <w:lang w:val="es-ES"/>
        </w:rPr>
        <w:t xml:space="preserve"> para ver el to</w:t>
      </w:r>
      <w:r>
        <w:rPr>
          <w:lang w:val="es-ES"/>
        </w:rPr>
        <w:t>no de salida del VCO</w:t>
      </w:r>
      <w:r w:rsidR="007016BE">
        <w:rPr>
          <w:lang w:val="es-ES"/>
        </w:rPr>
        <w:t xml:space="preserve">. Centre el tono en pantalla y reduzca el </w:t>
      </w:r>
      <w:proofErr w:type="spellStart"/>
      <w:r w:rsidR="007016BE">
        <w:rPr>
          <w:lang w:val="es-ES"/>
        </w:rPr>
        <w:t>span</w:t>
      </w:r>
      <w:proofErr w:type="spellEnd"/>
      <w:r w:rsidR="007016BE">
        <w:rPr>
          <w:lang w:val="es-ES"/>
        </w:rPr>
        <w:t xml:space="preserve"> hasta </w:t>
      </w:r>
      <w:r w:rsidR="00023D99">
        <w:rPr>
          <w:lang w:val="es-ES"/>
        </w:rPr>
        <w:t>2</w:t>
      </w:r>
      <w:r w:rsidR="007016BE">
        <w:rPr>
          <w:lang w:val="es-ES"/>
        </w:rPr>
        <w:t xml:space="preserve"> MHz.</w:t>
      </w:r>
      <w:r w:rsidR="007367FA">
        <w:rPr>
          <w:lang w:val="es-ES"/>
        </w:rPr>
        <w:t xml:space="preserve"> Realice sendas fotografías de las señales en el osciloscopio y la señal en el analizador de espectros.</w:t>
      </w:r>
    </w:p>
    <w:p w14:paraId="69BCF18A" w14:textId="77777777" w:rsidR="007367FA" w:rsidRDefault="007367FA" w:rsidP="007367FA"/>
    <w:p w14:paraId="108B2E9A" w14:textId="77777777" w:rsidR="007367FA" w:rsidRDefault="0065634C" w:rsidP="007367FA">
      <w:pPr>
        <w:jc w:val="center"/>
      </w:pPr>
      <w:r>
        <w:rPr>
          <w:noProof/>
          <w:lang w:val="es-ES"/>
        </w:rPr>
        <w:lastRenderedPageBreak/>
        <mc:AlternateContent>
          <mc:Choice Requires="wps">
            <w:drawing>
              <wp:inline distT="0" distB="0" distL="0" distR="0" wp14:anchorId="4A9B1E46" wp14:editId="3BE52D89">
                <wp:extent cx="4922520" cy="2831465"/>
                <wp:effectExtent l="0" t="0" r="11430" b="26035"/>
                <wp:docPr id="37" name="Rectángulo redondeado 37"/>
                <wp:cNvGraphicFramePr/>
                <a:graphic xmlns:a="http://schemas.openxmlformats.org/drawingml/2006/main">
                  <a:graphicData uri="http://schemas.microsoft.com/office/word/2010/wordprocessingShape">
                    <wps:wsp>
                      <wps:cNvSpPr/>
                      <wps:spPr>
                        <a:xfrm>
                          <a:off x="0" y="0"/>
                          <a:ext cx="4922520" cy="28314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A71CD9" id="Rectángulo redondeado 37" o:spid="_x0000_s1026" style="width:387.6pt;height:22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" filled="f" strokecolor="#243f60 [1604]" strokeweight="2pt">
                <w10:anchorlock/>
              </v:roundrect>
            </w:pict>
          </mc:Fallback>
        </mc:AlternateContent>
      </w:r>
    </w:p>
    <w:p w14:paraId="468779E6" w14:textId="77777777" w:rsidR="007367FA" w:rsidRDefault="007367FA" w:rsidP="007367FA">
      <w:pPr>
        <w:jc w:val="center"/>
      </w:pPr>
      <w:r>
        <w:t>Señal de referencia y señal del VCO en el osciloscopio</w:t>
      </w:r>
    </w:p>
    <w:p w14:paraId="565C4FFC" w14:textId="77777777" w:rsidR="007367FA" w:rsidRDefault="0065634C" w:rsidP="007367FA">
      <w:pPr>
        <w:jc w:val="center"/>
      </w:pPr>
      <w:r>
        <w:rPr>
          <w:noProof/>
          <w:lang w:val="es-ES"/>
        </w:rPr>
        <mc:AlternateContent>
          <mc:Choice Requires="wps">
            <w:drawing>
              <wp:inline distT="0" distB="0" distL="0" distR="0" wp14:anchorId="6210ACE5" wp14:editId="34C5BC03">
                <wp:extent cx="4945380" cy="2610485"/>
                <wp:effectExtent l="0" t="0" r="26670" b="18415"/>
                <wp:docPr id="40" name="Rectángulo redondeado 40"/>
                <wp:cNvGraphicFramePr/>
                <a:graphic xmlns:a="http://schemas.openxmlformats.org/drawingml/2006/main">
                  <a:graphicData uri="http://schemas.microsoft.com/office/word/2010/wordprocessingShape">
                    <wps:wsp>
                      <wps:cNvSpPr/>
                      <wps:spPr>
                        <a:xfrm>
                          <a:off x="0" y="0"/>
                          <a:ext cx="4945380" cy="26104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073AD5" id="Rectángulo redondeado 40" o:spid="_x0000_s1026" style="width:389.4pt;height:20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" filled="f" strokecolor="#243f60 [1604]" strokeweight="2pt">
                <w10:anchorlock/>
              </v:roundrect>
            </w:pict>
          </mc:Fallback>
        </mc:AlternateContent>
      </w:r>
    </w:p>
    <w:p w14:paraId="2E7551D0" w14:textId="77777777" w:rsidR="007367FA" w:rsidRDefault="007367FA" w:rsidP="007367FA">
      <w:pPr>
        <w:jc w:val="center"/>
      </w:pPr>
      <w:r>
        <w:t>Espectro de la señal del VCO</w:t>
      </w:r>
    </w:p>
    <w:p w14:paraId="65D0552D" w14:textId="77777777" w:rsidR="00E51D3D" w:rsidRDefault="00E51D3D">
      <w:r>
        <w:t>b)</w:t>
      </w:r>
      <w:r>
        <w:tab/>
      </w:r>
      <w:r>
        <w:rPr>
          <w:u w:val="single"/>
        </w:rPr>
        <w:t>Medida del margen de seguimiento</w:t>
      </w:r>
    </w:p>
    <w:p w14:paraId="04609D88" w14:textId="77777777" w:rsidR="00E51D3D" w:rsidRDefault="00E51D3D">
      <w:pPr>
        <w:rPr>
          <w:lang w:val="es-ES"/>
        </w:rPr>
      </w:pPr>
      <w:r w:rsidRPr="007016BE">
        <w:t xml:space="preserve">Con el </w:t>
      </w:r>
      <w:r w:rsidRPr="00023D99">
        <w:rPr>
          <w:b/>
        </w:rPr>
        <w:t>potenciómetro del módulo 1 varíe la frecuencia de la señal de referencia</w:t>
      </w:r>
      <w:r w:rsidRPr="007016BE">
        <w:t>. Compruebe el enganche</w:t>
      </w:r>
      <w:r w:rsidR="007016BE" w:rsidRPr="007016BE">
        <w:rPr>
          <w:lang w:val="es-ES"/>
        </w:rPr>
        <w:t xml:space="preserve"> (las señales en el osciloscopio deben ser de la misma frecuencia)</w:t>
      </w:r>
      <w:r w:rsidRPr="007016BE">
        <w:t xml:space="preserve"> y mida el margen de seguimiento en KHz (margen de frecuencias para el que el VCO sigue a la referencia</w:t>
      </w:r>
      <w:r w:rsidR="001966FD" w:rsidRPr="007016BE">
        <w:rPr>
          <w:lang w:val="es-ES"/>
        </w:rPr>
        <w:t>, medida con el analizador de espectros</w:t>
      </w:r>
      <w:r w:rsidRPr="007016BE">
        <w:t>).</w:t>
      </w:r>
      <w:r w:rsidR="007367FA">
        <w:rPr>
          <w:lang w:val="es-ES"/>
        </w:rPr>
        <w:t xml:space="preserve"> </w:t>
      </w:r>
      <w:r w:rsidR="007367FA" w:rsidRPr="007016BE">
        <w:t>Comience a rellenar la tabla II</w:t>
      </w:r>
      <w:r w:rsidR="00622B45">
        <w:t xml:space="preserve"> (primera celda en blanco de la segunda columna)</w:t>
      </w:r>
      <w:r w:rsidR="007367FA" w:rsidRPr="007016BE">
        <w:t>.</w:t>
      </w:r>
      <w:r w:rsidR="007367FA">
        <w:rPr>
          <w:lang w:val="es-ES"/>
        </w:rPr>
        <w:t xml:space="preserve"> Compruebe en el osciloscopio que la diferencia de fases</w:t>
      </w:r>
      <w:r w:rsidRPr="007016BE">
        <w:t xml:space="preserve"> </w:t>
      </w:r>
      <w:r w:rsidR="007367FA">
        <w:rPr>
          <w:lang w:val="es-ES"/>
        </w:rPr>
        <w:t>entre la señal de referencia</w:t>
      </w:r>
      <w:r w:rsidR="006F76D5">
        <w:rPr>
          <w:lang w:val="es-ES"/>
        </w:rPr>
        <w:t xml:space="preserve"> y la señal del VCO no varía al variar la frecuencia de la señal de referencia</w:t>
      </w:r>
      <w:r w:rsidR="007367FA">
        <w:rPr>
          <w:lang w:val="es-ES"/>
        </w:rPr>
        <w:t xml:space="preserve">, ¿por qué sucede </w:t>
      </w:r>
      <w:r w:rsidR="0076033E">
        <w:rPr>
          <w:lang w:val="es-ES"/>
        </w:rPr>
        <w:t>esto?</w:t>
      </w:r>
      <w:r w:rsidR="007367FA">
        <w:rPr>
          <w:lang w:val="es-ES"/>
        </w:rPr>
        <w:t xml:space="preserve"> </w:t>
      </w:r>
    </w:p>
    <w:p w14:paraId="09881964" w14:textId="77777777" w:rsidR="00187A6A" w:rsidRDefault="007367FA">
      <w:r>
        <w:t>______________________________________________________________________________________________________________________________________________________</w:t>
      </w:r>
      <w:r>
        <w:lastRenderedPageBreak/>
        <w:t>___________________________________________________________________________</w:t>
      </w:r>
    </w:p>
    <w:p w14:paraId="4542C088" w14:textId="77777777" w:rsidR="00622B45" w:rsidRPr="006F76D5" w:rsidRDefault="00622B45"/>
    <w:p w14:paraId="2CE10BE1" w14:textId="77777777" w:rsidR="00E51D3D" w:rsidRPr="00391F8A" w:rsidRDefault="00E51D3D">
      <w:r w:rsidRPr="00391F8A">
        <w:t xml:space="preserve">c) </w:t>
      </w:r>
      <w:r w:rsidRPr="00391F8A">
        <w:tab/>
      </w:r>
      <w:r w:rsidRPr="00391F8A">
        <w:rPr>
          <w:u w:val="single"/>
        </w:rPr>
        <w:t>Medidas con el filtro lead-</w:t>
      </w:r>
      <w:proofErr w:type="spellStart"/>
      <w:r w:rsidRPr="00391F8A">
        <w:rPr>
          <w:u w:val="single"/>
        </w:rPr>
        <w:t>lag</w:t>
      </w:r>
      <w:proofErr w:type="spellEnd"/>
      <w:r w:rsidRPr="00391F8A">
        <w:rPr>
          <w:u w:val="single"/>
        </w:rPr>
        <w:t xml:space="preserve"> pasivo</w:t>
      </w:r>
      <w:r w:rsidR="00A95B19">
        <w:rPr>
          <w:u w:val="single"/>
        </w:rPr>
        <w:t xml:space="preserve"> </w:t>
      </w:r>
    </w:p>
    <w:p w14:paraId="509194D9" w14:textId="77777777" w:rsidR="00E51D3D" w:rsidRDefault="007016BE">
      <w:r w:rsidRPr="00391F8A">
        <w:rPr>
          <w:b/>
        </w:rPr>
        <w:t>Sitúe en un extremo el potenciómetro de control de la frecuencia del oscilador de referencia</w:t>
      </w:r>
      <w:r w:rsidRPr="00391F8A">
        <w:t xml:space="preserve">. Lleve ahora la salida del detector fase-frecuencia a la </w:t>
      </w:r>
      <w:r w:rsidR="00E51D3D" w:rsidRPr="00391F8A">
        <w:t xml:space="preserve">entrada </w:t>
      </w:r>
      <w:r w:rsidR="00E51D3D" w:rsidRPr="00391F8A">
        <w:rPr>
          <w:b/>
        </w:rPr>
        <w:t>E1</w:t>
      </w:r>
      <w:r w:rsidR="00E51D3D" w:rsidRPr="00391F8A">
        <w:t xml:space="preserve"> del </w:t>
      </w:r>
      <w:r w:rsidR="00E51D3D" w:rsidRPr="00391F8A">
        <w:rPr>
          <w:b/>
        </w:rPr>
        <w:t>filtro lead-</w:t>
      </w:r>
      <w:proofErr w:type="spellStart"/>
      <w:r w:rsidR="00E51D3D" w:rsidRPr="00391F8A">
        <w:rPr>
          <w:b/>
        </w:rPr>
        <w:t>lag</w:t>
      </w:r>
      <w:proofErr w:type="spellEnd"/>
      <w:r w:rsidR="00E51D3D" w:rsidRPr="00391F8A">
        <w:rPr>
          <w:b/>
        </w:rPr>
        <w:t xml:space="preserve"> pasivo</w:t>
      </w:r>
      <w:r w:rsidR="00E51D3D" w:rsidRPr="00391F8A">
        <w:t xml:space="preserve"> y</w:t>
      </w:r>
      <w:r w:rsidRPr="00391F8A">
        <w:rPr>
          <w:lang w:val="es-ES"/>
        </w:rPr>
        <w:t xml:space="preserve"> la salida </w:t>
      </w:r>
      <w:r w:rsidR="00391F8A">
        <w:rPr>
          <w:lang w:val="es-ES"/>
        </w:rPr>
        <w:t>CON</w:t>
      </w:r>
      <w:r w:rsidRPr="00391F8A">
        <w:rPr>
          <w:lang w:val="es-ES"/>
        </w:rPr>
        <w:t xml:space="preserve"> de éste a la entrada de control del VCO.</w:t>
      </w:r>
      <w:r w:rsidR="00E51D3D" w:rsidRPr="00391F8A">
        <w:t xml:space="preserve"> </w:t>
      </w:r>
      <w:r w:rsidRPr="00391F8A">
        <w:rPr>
          <w:lang w:val="es-ES"/>
        </w:rPr>
        <w:t xml:space="preserve">Compruebe que en esta situación el VCO </w:t>
      </w:r>
      <w:r w:rsidRPr="00391F8A">
        <w:rPr>
          <w:b/>
          <w:lang w:val="es-ES"/>
        </w:rPr>
        <w:t>no está enganchado</w:t>
      </w:r>
      <w:r w:rsidRPr="00391F8A">
        <w:rPr>
          <w:lang w:val="es-ES"/>
        </w:rPr>
        <w:t xml:space="preserve"> a la referencia: en el osciloscopio sólo verá sincronizada </w:t>
      </w:r>
      <w:r w:rsidR="00701DD6" w:rsidRPr="00391F8A">
        <w:rPr>
          <w:lang w:val="es-ES"/>
        </w:rPr>
        <w:t>la señal del CH1 y en el A.E. observará</w:t>
      </w:r>
      <w:r w:rsidRPr="00391F8A">
        <w:rPr>
          <w:lang w:val="es-ES"/>
        </w:rPr>
        <w:t xml:space="preserve"> que además de la delta correspondiente a la salida del VCO</w:t>
      </w:r>
      <w:r w:rsidR="00701DD6" w:rsidRPr="00391F8A">
        <w:rPr>
          <w:lang w:val="es-ES"/>
        </w:rPr>
        <w:t xml:space="preserve"> (puede necesitar centrar de nuevo el analizador)</w:t>
      </w:r>
      <w:r w:rsidRPr="00391F8A">
        <w:rPr>
          <w:lang w:val="es-ES"/>
        </w:rPr>
        <w:t xml:space="preserve"> aparecen otras deltas, a derecha e izquierda de ésta</w:t>
      </w:r>
      <w:r w:rsidR="00701DD6" w:rsidRPr="00391F8A">
        <w:rPr>
          <w:lang w:val="es-ES"/>
        </w:rPr>
        <w:t xml:space="preserve"> y con menor nivel</w:t>
      </w:r>
      <w:r w:rsidRPr="00391F8A">
        <w:rPr>
          <w:lang w:val="es-ES"/>
        </w:rPr>
        <w:t xml:space="preserve">. </w:t>
      </w:r>
      <w:r w:rsidR="00701DD6" w:rsidRPr="00391F8A">
        <w:rPr>
          <w:lang w:val="es-ES"/>
        </w:rPr>
        <w:t>Ahora</w:t>
      </w:r>
      <w:r w:rsidR="00E51D3D" w:rsidRPr="00391F8A">
        <w:t xml:space="preserve"> deberá variar muy </w:t>
      </w:r>
      <w:r w:rsidR="00E51D3D" w:rsidRPr="00391F8A">
        <w:rPr>
          <w:u w:val="single"/>
        </w:rPr>
        <w:t>lentamente</w:t>
      </w:r>
      <w:r w:rsidR="00E51D3D" w:rsidRPr="00391F8A">
        <w:t xml:space="preserve"> la frecuencia del oscilador de referencia hasta conseguir</w:t>
      </w:r>
      <w:r w:rsidR="00701DD6" w:rsidRPr="00391F8A">
        <w:t xml:space="preserve"> el enganche (habrá llevado la señal de referencia al margen de frecuencias que es capaz de seguir el VCO).</w:t>
      </w:r>
      <w:r w:rsidR="00023D99">
        <w:t xml:space="preserve"> Verá que las deltas a derecha e izquierda de la de mayor nivel se acercan a ésta.</w:t>
      </w:r>
      <w:r w:rsidR="00701DD6" w:rsidRPr="00391F8A">
        <w:t xml:space="preserve"> En situación de enganche, </w:t>
      </w:r>
      <w:r w:rsidR="00C310F4">
        <w:t xml:space="preserve">en el A.E. </w:t>
      </w:r>
      <w:r w:rsidR="00701DD6" w:rsidRPr="00391F8A">
        <w:t>las deltas anteriores deben desaparecer y se deben visualizar correctamente ambos canales del osciloscopio. U</w:t>
      </w:r>
      <w:r w:rsidR="00E51D3D" w:rsidRPr="00391F8A">
        <w:t>na vez enganchado varíe la frecuencia de la referencia hasta desenganchar por arriba y por abajo</w:t>
      </w:r>
      <w:r w:rsidR="00701DD6" w:rsidRPr="00391F8A">
        <w:t xml:space="preserve"> y mida el margen de seguimiento en KHz (AE)</w:t>
      </w:r>
      <w:r w:rsidR="00E51D3D" w:rsidRPr="00391F8A">
        <w:t xml:space="preserve">. </w:t>
      </w:r>
      <w:r w:rsidR="007367FA">
        <w:t xml:space="preserve">En esta ocasión, compruebe en el osciloscopio que la diferencia de fase entre la señal de referencia y la señal del VCO varía al variar la frecuencia de la primera, ¿por qué sucede </w:t>
      </w:r>
      <w:r w:rsidR="0076033E">
        <w:t>esto?</w:t>
      </w:r>
    </w:p>
    <w:p w14:paraId="7C082810" w14:textId="77777777" w:rsidR="00093527" w:rsidRPr="00391F8A" w:rsidRDefault="007367FA" w:rsidP="00093527">
      <w:r>
        <w:t>______________________________________________________________________________________________________________________________________________________</w:t>
      </w:r>
    </w:p>
    <w:p w14:paraId="5FF5E8D8" w14:textId="77777777" w:rsidR="007367FA" w:rsidRPr="00391F8A" w:rsidRDefault="007367FA" w:rsidP="007367FA"/>
    <w:p w14:paraId="77F28A32" w14:textId="77777777" w:rsidR="007367FA" w:rsidRDefault="00E51D3D">
      <w:r w:rsidRPr="00391F8A">
        <w:t xml:space="preserve">Repita esta medida utilizando la puerta OR-EXCLUSIVE (entrada </w:t>
      </w:r>
      <w:r w:rsidRPr="00391F8A">
        <w:rPr>
          <w:b/>
        </w:rPr>
        <w:t>E2</w:t>
      </w:r>
      <w:r w:rsidRPr="00391F8A">
        <w:t xml:space="preserve"> del filtro pasivo) y el multiplicador (entrada </w:t>
      </w:r>
      <w:r w:rsidRPr="00391F8A">
        <w:rPr>
          <w:b/>
        </w:rPr>
        <w:t>E3</w:t>
      </w:r>
      <w:r w:rsidRPr="00391F8A">
        <w:t xml:space="preserve"> del filtro) situando el conmutador del módulo 4 en la posición correspondiente</w:t>
      </w:r>
      <w:r w:rsidR="0012279D">
        <w:t xml:space="preserve"> (OR-MUL/F.FR)</w:t>
      </w:r>
      <w:r w:rsidRPr="00391F8A">
        <w:t xml:space="preserve">. </w:t>
      </w:r>
      <w:r w:rsidR="00622B45">
        <w:t>Complete la tabla.</w:t>
      </w:r>
    </w:p>
    <w:p w14:paraId="2EAC974D" w14:textId="77777777" w:rsidR="007367FA" w:rsidRDefault="007367FA"/>
    <w:p w14:paraId="2E35379F" w14:textId="77777777" w:rsidR="00E51D3D" w:rsidRDefault="00E51D3D">
      <w:pPr>
        <w:jc w:val="center"/>
      </w:pPr>
      <w:r>
        <w:t>Tabla II. Márgenes de seguimiento</w:t>
      </w:r>
    </w:p>
    <w:tbl>
      <w:tblPr>
        <w:tblW w:w="0" w:type="auto"/>
        <w:tblInd w:w="1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022"/>
        <w:gridCol w:w="3288"/>
        <w:gridCol w:w="3384"/>
      </w:tblGrid>
      <w:tr w:rsidR="00E51D3D" w14:paraId="0BC18317" w14:textId="77777777">
        <w:trPr>
          <w:cantSplit/>
          <w:trHeight w:val="498"/>
        </w:trPr>
        <w:tc>
          <w:tcPr>
            <w:tcW w:w="2022" w:type="dxa"/>
          </w:tcPr>
          <w:p w14:paraId="4AA38FA6" w14:textId="77777777" w:rsidR="00E51D3D" w:rsidRDefault="00E51D3D" w:rsidP="00167639">
            <w:r>
              <w:t xml:space="preserve">Filtro </w:t>
            </w:r>
            <w:r w:rsidR="00167639">
              <w:sym w:font="Wingdings" w:char="F0E0"/>
            </w:r>
          </w:p>
        </w:tc>
        <w:tc>
          <w:tcPr>
            <w:tcW w:w="3288" w:type="dxa"/>
          </w:tcPr>
          <w:p w14:paraId="7FCAB8AE" w14:textId="77777777" w:rsidR="00E51D3D" w:rsidRDefault="00E51D3D" w:rsidP="00AC54CD">
            <w:pPr>
              <w:jc w:val="center"/>
            </w:pPr>
            <w:r>
              <w:t>Lead-</w:t>
            </w:r>
            <w:proofErr w:type="spellStart"/>
            <w:r>
              <w:t>lag</w:t>
            </w:r>
            <w:proofErr w:type="spellEnd"/>
            <w:r>
              <w:t xml:space="preserve"> activo</w:t>
            </w:r>
          </w:p>
        </w:tc>
        <w:tc>
          <w:tcPr>
            <w:tcW w:w="3384" w:type="dxa"/>
          </w:tcPr>
          <w:p w14:paraId="1F1BE233" w14:textId="77777777" w:rsidR="00E51D3D" w:rsidRDefault="00E51D3D" w:rsidP="00AC54CD">
            <w:pPr>
              <w:tabs>
                <w:tab w:val="left" w:pos="31595"/>
              </w:tabs>
              <w:jc w:val="center"/>
            </w:pPr>
            <w:r>
              <w:t>Lead-</w:t>
            </w:r>
            <w:proofErr w:type="spellStart"/>
            <w:r>
              <w:t>lag</w:t>
            </w:r>
            <w:proofErr w:type="spellEnd"/>
            <w:r>
              <w:t xml:space="preserve"> pasivo</w:t>
            </w:r>
          </w:p>
        </w:tc>
      </w:tr>
      <w:tr w:rsidR="00E51D3D" w14:paraId="4E0098A5" w14:textId="77777777">
        <w:trPr>
          <w:cantSplit/>
          <w:trHeight w:val="438"/>
        </w:trPr>
        <w:tc>
          <w:tcPr>
            <w:tcW w:w="2022" w:type="dxa"/>
          </w:tcPr>
          <w:p w14:paraId="19CEC48D" w14:textId="77777777" w:rsidR="00E51D3D" w:rsidRDefault="00E51D3D">
            <w:r>
              <w:t>Tipo de detector</w:t>
            </w:r>
            <w:r w:rsidR="00167639">
              <w:t xml:space="preserve"> </w:t>
            </w:r>
            <w:r w:rsidR="00167639">
              <w:sym w:font="Wingdings" w:char="F0E2"/>
            </w:r>
          </w:p>
        </w:tc>
        <w:tc>
          <w:tcPr>
            <w:tcW w:w="3288" w:type="dxa"/>
          </w:tcPr>
          <w:p w14:paraId="2C571BBB" w14:textId="77777777" w:rsidR="00E51D3D" w:rsidRDefault="00E51D3D">
            <w:r>
              <w:t>Mar. Seguimiento</w:t>
            </w:r>
            <w:r w:rsidR="00AC54CD">
              <w:t xml:space="preserve"> (KHz)</w:t>
            </w:r>
          </w:p>
        </w:tc>
        <w:tc>
          <w:tcPr>
            <w:tcW w:w="3384" w:type="dxa"/>
          </w:tcPr>
          <w:p w14:paraId="24CFABDA" w14:textId="77777777" w:rsidR="00E51D3D" w:rsidRDefault="00E51D3D">
            <w:r>
              <w:t xml:space="preserve">Mar. </w:t>
            </w:r>
            <w:r w:rsidR="00AC54CD">
              <w:t>S</w:t>
            </w:r>
            <w:r>
              <w:t>eguimiento</w:t>
            </w:r>
            <w:r w:rsidR="00AC54CD">
              <w:t xml:space="preserve"> (KHz)</w:t>
            </w:r>
          </w:p>
        </w:tc>
      </w:tr>
      <w:tr w:rsidR="00AC54CD" w14:paraId="7EF9F8F4" w14:textId="77777777" w:rsidTr="00663C00">
        <w:trPr>
          <w:cantSplit/>
          <w:trHeight w:val="498"/>
        </w:trPr>
        <w:tc>
          <w:tcPr>
            <w:tcW w:w="2022" w:type="dxa"/>
          </w:tcPr>
          <w:p w14:paraId="07ECD29A" w14:textId="77777777" w:rsidR="00AC54CD" w:rsidRDefault="00AC54CD">
            <w:r>
              <w:t>Fase-frecuencia</w:t>
            </w:r>
          </w:p>
        </w:tc>
        <w:tc>
          <w:tcPr>
            <w:tcW w:w="3288" w:type="dxa"/>
          </w:tcPr>
          <w:p w14:paraId="23581D90" w14:textId="77777777" w:rsidR="00AC54CD" w:rsidRDefault="00AC54CD"/>
        </w:tc>
        <w:tc>
          <w:tcPr>
            <w:tcW w:w="3384" w:type="dxa"/>
          </w:tcPr>
          <w:p w14:paraId="0672D8F6" w14:textId="77777777" w:rsidR="00AC54CD" w:rsidRDefault="00AC54CD"/>
        </w:tc>
      </w:tr>
      <w:tr w:rsidR="00AC54CD" w14:paraId="0A5EE899" w14:textId="77777777" w:rsidTr="00663C00">
        <w:trPr>
          <w:cantSplit/>
          <w:trHeight w:val="498"/>
        </w:trPr>
        <w:tc>
          <w:tcPr>
            <w:tcW w:w="2022" w:type="dxa"/>
          </w:tcPr>
          <w:p w14:paraId="56D0B38E" w14:textId="77777777" w:rsidR="00AC54CD" w:rsidRDefault="00AC54CD">
            <w:r>
              <w:t>OR-EXCLUSIVE</w:t>
            </w:r>
          </w:p>
        </w:tc>
        <w:tc>
          <w:tcPr>
            <w:tcW w:w="3288" w:type="dxa"/>
          </w:tcPr>
          <w:p w14:paraId="1F8545CD" w14:textId="77777777" w:rsidR="00AC54CD" w:rsidRDefault="00AC54CD" w:rsidP="00AC54CD">
            <w:pPr>
              <w:jc w:val="center"/>
            </w:pPr>
            <w:r>
              <w:t>NO</w:t>
            </w:r>
          </w:p>
        </w:tc>
        <w:tc>
          <w:tcPr>
            <w:tcW w:w="3384" w:type="dxa"/>
          </w:tcPr>
          <w:p w14:paraId="56D37C93" w14:textId="77777777" w:rsidR="00AC54CD" w:rsidRDefault="00AC54CD"/>
        </w:tc>
      </w:tr>
      <w:tr w:rsidR="00AC54CD" w14:paraId="4516A74F" w14:textId="77777777" w:rsidTr="00663C00">
        <w:trPr>
          <w:cantSplit/>
          <w:trHeight w:val="516"/>
        </w:trPr>
        <w:tc>
          <w:tcPr>
            <w:tcW w:w="2022" w:type="dxa"/>
          </w:tcPr>
          <w:p w14:paraId="760DFD36" w14:textId="77777777" w:rsidR="00AC54CD" w:rsidRDefault="00AC54CD">
            <w:r>
              <w:t>Multiplicador</w:t>
            </w:r>
          </w:p>
        </w:tc>
        <w:tc>
          <w:tcPr>
            <w:tcW w:w="3288" w:type="dxa"/>
          </w:tcPr>
          <w:p w14:paraId="11B7F356" w14:textId="77777777" w:rsidR="00AC54CD" w:rsidRDefault="00AC54CD" w:rsidP="00AC54CD">
            <w:pPr>
              <w:jc w:val="center"/>
            </w:pPr>
            <w:r>
              <w:t>NO</w:t>
            </w:r>
          </w:p>
        </w:tc>
        <w:tc>
          <w:tcPr>
            <w:tcW w:w="3384" w:type="dxa"/>
          </w:tcPr>
          <w:p w14:paraId="58FEE150" w14:textId="77777777" w:rsidR="00AC54CD" w:rsidRDefault="00AC54CD"/>
        </w:tc>
      </w:tr>
    </w:tbl>
    <w:p w14:paraId="111D5519" w14:textId="77777777" w:rsidR="00AC54CD" w:rsidRDefault="00AC54CD" w:rsidP="0050172C"/>
    <w:p w14:paraId="2D5659EE" w14:textId="77777777" w:rsidR="0050172C" w:rsidRDefault="0050172C" w:rsidP="0050172C">
      <w:r>
        <w:t xml:space="preserve">Realice una fotografía del espectro de salida del VCO en situación de enganche y en situación </w:t>
      </w:r>
      <w:r>
        <w:lastRenderedPageBreak/>
        <w:t>de desenganche</w:t>
      </w:r>
      <w:r w:rsidR="0012279D">
        <w:t xml:space="preserve"> (nada más producirse éste)</w:t>
      </w:r>
      <w:r>
        <w:t>:</w:t>
      </w:r>
    </w:p>
    <w:p w14:paraId="64C4BBA0" w14:textId="77777777" w:rsidR="0050172C" w:rsidRDefault="0065634C" w:rsidP="0050172C">
      <w:pPr>
        <w:jc w:val="center"/>
      </w:pPr>
      <w:r>
        <w:rPr>
          <w:noProof/>
          <w:lang w:val="es-ES"/>
        </w:rPr>
        <mc:AlternateContent>
          <mc:Choice Requires="wps">
            <w:drawing>
              <wp:inline distT="0" distB="0" distL="0" distR="0" wp14:anchorId="20CA8B5E" wp14:editId="15516B8B">
                <wp:extent cx="5364480" cy="3029919"/>
                <wp:effectExtent l="0" t="0" r="26670" b="18415"/>
                <wp:docPr id="41" name="Rectángulo redondeado 41"/>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C0E02B" id="Rectángulo redondeado 41"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" filled="f" strokecolor="#243f60 [1604]" strokeweight="2pt">
                <w10:anchorlock/>
              </v:roundrect>
            </w:pict>
          </mc:Fallback>
        </mc:AlternateContent>
      </w:r>
    </w:p>
    <w:p w14:paraId="6A5EE3DB" w14:textId="77777777" w:rsidR="0050172C" w:rsidRDefault="0050172C" w:rsidP="0050172C">
      <w:pPr>
        <w:jc w:val="center"/>
      </w:pPr>
      <w:r>
        <w:t>Espectro VCO. PLL enganchado</w:t>
      </w:r>
    </w:p>
    <w:p w14:paraId="555836A1" w14:textId="77777777" w:rsidR="0050172C" w:rsidRDefault="0065634C" w:rsidP="0050172C">
      <w:pPr>
        <w:jc w:val="center"/>
      </w:pPr>
      <w:r>
        <w:rPr>
          <w:noProof/>
          <w:lang w:val="es-ES"/>
        </w:rPr>
        <mc:AlternateContent>
          <mc:Choice Requires="wps">
            <w:drawing>
              <wp:inline distT="0" distB="0" distL="0" distR="0" wp14:anchorId="6F977787" wp14:editId="20D1738D">
                <wp:extent cx="5364480" cy="3029919"/>
                <wp:effectExtent l="0" t="0" r="26670" b="18415"/>
                <wp:docPr id="42" name="Rectángulo redondeado 42"/>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A89B0C" id="Rectángulo redondeado 42"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CdZI1R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14:paraId="343491CF" w14:textId="77777777" w:rsidR="0050172C" w:rsidRDefault="0050172C" w:rsidP="0050172C">
      <w:pPr>
        <w:jc w:val="center"/>
      </w:pPr>
      <w:r>
        <w:t>Espectro VCO. PLL desenganchado</w:t>
      </w:r>
    </w:p>
    <w:p w14:paraId="5FCA8B70" w14:textId="77777777" w:rsidR="006D735C" w:rsidRDefault="006D735C" w:rsidP="006D735C">
      <w:r>
        <w:t>Con el PLL desenganchado aparece una serie de rayas espectrales a derecha e izquierda de la delta correspondiente a la salida del VCO. ¿de dónde proceden?</w:t>
      </w:r>
    </w:p>
    <w:p w14:paraId="78542E56" w14:textId="77777777" w:rsidR="006D735C" w:rsidRDefault="006D735C" w:rsidP="006D735C">
      <w:r>
        <w:t>_________________________________________________________________________________________________________________________________________________________________________________________________________________________________</w:t>
      </w:r>
    </w:p>
    <w:p w14:paraId="50829399" w14:textId="77777777" w:rsidR="006D735C" w:rsidRDefault="006D735C" w:rsidP="006D735C">
      <w:r>
        <w:t>___________________________________________________________________________</w:t>
      </w:r>
    </w:p>
    <w:p w14:paraId="3C654640" w14:textId="77777777" w:rsidR="00E51D3D" w:rsidRPr="00A95B19" w:rsidRDefault="00E51D3D">
      <w:pPr>
        <w:pStyle w:val="Ttulo3"/>
      </w:pPr>
      <w:bookmarkStart w:id="28" w:name="_Toc194388145"/>
      <w:r w:rsidRPr="00A95B19">
        <w:lastRenderedPageBreak/>
        <w:t>Utilización del PLL como demodulador de FM</w:t>
      </w:r>
      <w:bookmarkEnd w:id="28"/>
      <w:r w:rsidR="00A95B19">
        <w:t xml:space="preserve"> </w:t>
      </w:r>
      <w:r w:rsidRPr="00A95B19">
        <w:t xml:space="preserve"> </w:t>
      </w:r>
    </w:p>
    <w:p w14:paraId="1444CDC9" w14:textId="77777777" w:rsidR="00E51D3D" w:rsidRPr="006E735F" w:rsidRDefault="00E51D3D">
      <w:r w:rsidRPr="00A95B19">
        <w:t xml:space="preserve">En el generador de funciones seleccione modo sinusoidal, frecuencia de </w:t>
      </w:r>
      <w:r w:rsidR="00471C79">
        <w:t>3</w:t>
      </w:r>
      <w:r w:rsidRPr="00A95B19">
        <w:t xml:space="preserve"> KHz, amplitud mínima</w:t>
      </w:r>
      <w:r w:rsidR="005D03F4">
        <w:t xml:space="preserve"> y DC OFFSET a cero</w:t>
      </w:r>
      <w:r w:rsidRPr="00A95B19">
        <w:t xml:space="preserve">. Tras ello conecte su salida a la entrada </w:t>
      </w:r>
      <w:r w:rsidRPr="00A95B19">
        <w:rPr>
          <w:b/>
        </w:rPr>
        <w:t>EXT</w:t>
      </w:r>
      <w:r w:rsidRPr="00A95B19">
        <w:t xml:space="preserve"> del módulo 1</w:t>
      </w:r>
      <w:r w:rsidR="00BE0696">
        <w:t xml:space="preserve"> (también deberá actuar sobre el interruptor INT/EXT </w:t>
      </w:r>
      <w:r w:rsidR="005D03F4">
        <w:t xml:space="preserve">del módulo </w:t>
      </w:r>
      <w:r w:rsidR="00BE0696">
        <w:t>llevándolo a la posición EXT)</w:t>
      </w:r>
      <w:r w:rsidRPr="00A95B19">
        <w:t xml:space="preserve">. </w:t>
      </w:r>
      <w:r w:rsidRPr="00C05792">
        <w:rPr>
          <w:b/>
        </w:rPr>
        <w:t>De esta forma la señal de referencia del PLL podrá ser modulada en frecuencia por la señal del generador de funciones</w:t>
      </w:r>
      <w:r w:rsidR="00391F8A" w:rsidRPr="00A95B19">
        <w:t xml:space="preserve">. </w:t>
      </w:r>
      <w:r w:rsidR="00BE0696">
        <w:t xml:space="preserve">Lleve la salida del oscilador de referencia al analizador de espectros, centre éste para visualizar la señal con un SPAN de </w:t>
      </w:r>
      <w:r w:rsidR="00C05792">
        <w:t>10</w:t>
      </w:r>
      <w:r w:rsidR="00BE0696">
        <w:t xml:space="preserve">0 kHz y RBW= 1kHz y aumente lentamente la </w:t>
      </w:r>
      <w:r w:rsidR="00BE0696" w:rsidRPr="006E735F">
        <w:t>amplitud de la señal moduladora hasta conseguir un índice de modulación beta=</w:t>
      </w:r>
      <w:r w:rsidR="006E735F" w:rsidRPr="006E735F">
        <w:t>3.8 (ver figura 1.14 de la introducción teórica)</w:t>
      </w:r>
      <w:r w:rsidR="00BE0696" w:rsidRPr="006E735F">
        <w:t>.</w:t>
      </w:r>
      <w:r w:rsidR="005D03F4" w:rsidRPr="006E735F">
        <w:t xml:space="preserve"> Anote la amplitud de la señal moduladora que ha proporcionado este valor de índice de modulación:</w:t>
      </w:r>
    </w:p>
    <w:p w14:paraId="2E9744E7" w14:textId="77777777" w:rsidR="005D03F4" w:rsidRPr="006E735F" w:rsidRDefault="005D03F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5"/>
        <w:gridCol w:w="2325"/>
      </w:tblGrid>
      <w:tr w:rsidR="005D03F4" w14:paraId="7D8E5B4F" w14:textId="77777777" w:rsidTr="0012279D">
        <w:trPr>
          <w:jc w:val="center"/>
        </w:trPr>
        <w:tc>
          <w:tcPr>
            <w:tcW w:w="1845" w:type="dxa"/>
            <w:vAlign w:val="center"/>
          </w:tcPr>
          <w:p w14:paraId="7C3B2430" w14:textId="77777777" w:rsidR="005D03F4" w:rsidRPr="006E735F" w:rsidRDefault="005D03F4" w:rsidP="00FA18E6">
            <w:pPr>
              <w:jc w:val="center"/>
            </w:pPr>
            <w:r w:rsidRPr="006E735F">
              <w:sym w:font="Symbol" w:char="F07C"/>
            </w:r>
            <w:r w:rsidRPr="006E735F">
              <w:t>x</w:t>
            </w:r>
            <w:r w:rsidRPr="006E735F">
              <w:sym w:font="Symbol" w:char="F07C"/>
            </w:r>
            <w:r w:rsidRPr="006E735F">
              <w:t xml:space="preserve"> para </w:t>
            </w:r>
            <w:r w:rsidRPr="006E735F">
              <w:sym w:font="Symbol" w:char="F062"/>
            </w:r>
            <w:r w:rsidRPr="006E735F">
              <w:t xml:space="preserve"> =</w:t>
            </w:r>
            <w:r w:rsidR="00FA18E6" w:rsidRPr="006E735F">
              <w:t xml:space="preserve"> 3.8</w:t>
            </w:r>
          </w:p>
        </w:tc>
        <w:tc>
          <w:tcPr>
            <w:tcW w:w="2325" w:type="dxa"/>
            <w:vAlign w:val="center"/>
          </w:tcPr>
          <w:p w14:paraId="03E83037" w14:textId="77777777" w:rsidR="005D03F4" w:rsidRDefault="00FA18E6" w:rsidP="0065634C">
            <w:pPr>
              <w:jc w:val="center"/>
            </w:pPr>
            <w:proofErr w:type="spellStart"/>
            <w:r w:rsidRPr="006E735F">
              <w:t>m</w:t>
            </w:r>
            <w:r w:rsidR="005D03F4" w:rsidRPr="006E735F">
              <w:t>V</w:t>
            </w:r>
            <w:r w:rsidRPr="006E735F">
              <w:t>p</w:t>
            </w:r>
            <w:proofErr w:type="spellEnd"/>
            <w:r w:rsidR="006E735F" w:rsidRPr="006E735F">
              <w:t xml:space="preserve"> </w:t>
            </w:r>
          </w:p>
        </w:tc>
      </w:tr>
    </w:tbl>
    <w:p w14:paraId="5951E1C7" w14:textId="77777777" w:rsidR="005D03F4" w:rsidRDefault="006E735F">
      <w:r>
        <w:t>Realice una fotografía del espectro de la señal de referencia modulada.</w:t>
      </w:r>
    </w:p>
    <w:p w14:paraId="354F87B4" w14:textId="77777777" w:rsidR="006E735F" w:rsidRDefault="006E735F"/>
    <w:p w14:paraId="4715DA42" w14:textId="77777777" w:rsidR="006E735F" w:rsidRDefault="0065634C" w:rsidP="006E735F">
      <w:pPr>
        <w:jc w:val="center"/>
      </w:pPr>
      <w:r>
        <w:rPr>
          <w:noProof/>
          <w:lang w:val="es-ES"/>
        </w:rPr>
        <mc:AlternateContent>
          <mc:Choice Requires="wps">
            <w:drawing>
              <wp:inline distT="0" distB="0" distL="0" distR="0" wp14:anchorId="1E4AA54B" wp14:editId="30B3E326">
                <wp:extent cx="5364480" cy="3029919"/>
                <wp:effectExtent l="0" t="0" r="26670" b="18415"/>
                <wp:docPr id="43" name="Rectángulo redondeado 43"/>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D900DA" id="Rectángulo redondeado 43"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Ayj7Bd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14:paraId="2C62F5F6" w14:textId="77777777" w:rsidR="006E735F" w:rsidRPr="00A95B19" w:rsidRDefault="006E735F" w:rsidP="006E735F">
      <w:pPr>
        <w:jc w:val="center"/>
      </w:pPr>
      <w:r>
        <w:t xml:space="preserve">Espectro </w:t>
      </w:r>
      <w:r w:rsidR="0065634C">
        <w:t>s</w:t>
      </w:r>
      <w:r>
        <w:t xml:space="preserve">eñal de referencia modulada en FM </w:t>
      </w:r>
      <w:r w:rsidRPr="006E735F">
        <w:t xml:space="preserve">para </w:t>
      </w:r>
      <w:r w:rsidRPr="006E735F">
        <w:sym w:font="Symbol" w:char="F062"/>
      </w:r>
      <w:r w:rsidRPr="006E735F">
        <w:t xml:space="preserve"> = 3.8</w:t>
      </w:r>
    </w:p>
    <w:p w14:paraId="6B82ABFE" w14:textId="77777777" w:rsidR="00065D5D" w:rsidRDefault="00065D5D"/>
    <w:p w14:paraId="0F0D1002" w14:textId="77777777" w:rsidR="00C05792" w:rsidRDefault="00E51D3D">
      <w:r w:rsidRPr="00A95B19">
        <w:t>Repita el montaje del apartado 3.</w:t>
      </w:r>
      <w:r w:rsidR="00BD3181">
        <w:t>5</w:t>
      </w:r>
      <w:r w:rsidRPr="00A95B19">
        <w:t>.1 a) (con detector fase-frecuencia</w:t>
      </w:r>
      <w:r w:rsidR="00391F8A" w:rsidRPr="00A95B19">
        <w:t xml:space="preserve"> y filtro activo</w:t>
      </w:r>
      <w:r w:rsidRPr="00A95B19">
        <w:t xml:space="preserve">), ponga el conmutador del módulo 1 en posición </w:t>
      </w:r>
      <w:r w:rsidRPr="00A95B19">
        <w:rPr>
          <w:b/>
        </w:rPr>
        <w:t>INT</w:t>
      </w:r>
      <w:r w:rsidRPr="00A95B19">
        <w:t xml:space="preserve"> </w:t>
      </w:r>
      <w:r w:rsidR="00A20FF4">
        <w:t xml:space="preserve">(señal de referencia NO MODULADA) </w:t>
      </w:r>
      <w:r w:rsidRPr="00A95B19">
        <w:t xml:space="preserve">y compruebe el enganche visualizando las salidas de ambos osciladores. </w:t>
      </w:r>
    </w:p>
    <w:p w14:paraId="032BE363" w14:textId="77777777" w:rsidR="00BD0CAD" w:rsidRDefault="00BD0CAD"/>
    <w:p w14:paraId="45BF0B74" w14:textId="77777777" w:rsidR="00BD0CAD" w:rsidRDefault="00B13E32" w:rsidP="00BD0CAD">
      <w:pPr>
        <w:jc w:val="center"/>
      </w:pPr>
      <w:r>
        <w:rPr>
          <w:noProof/>
          <w:lang w:val="es-ES"/>
        </w:rPr>
        <w:lastRenderedPageBreak/>
        <w:drawing>
          <wp:inline distT="0" distB="0" distL="0" distR="0" wp14:anchorId="001DE56D" wp14:editId="15F7380E">
            <wp:extent cx="4062334" cy="3769961"/>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74165" cy="3780941"/>
                    </a:xfrm>
                    <a:prstGeom prst="rect">
                      <a:avLst/>
                    </a:prstGeom>
                    <a:noFill/>
                  </pic:spPr>
                </pic:pic>
              </a:graphicData>
            </a:graphic>
          </wp:inline>
        </w:drawing>
      </w:r>
    </w:p>
    <w:p w14:paraId="4D274DB7" w14:textId="77777777" w:rsidR="00C05792" w:rsidRDefault="00E51D3D">
      <w:r w:rsidRPr="00A95B19">
        <w:t xml:space="preserve">Cámbielo ahora a posición </w:t>
      </w:r>
      <w:r w:rsidRPr="00A95B19">
        <w:rPr>
          <w:b/>
        </w:rPr>
        <w:t>EXT</w:t>
      </w:r>
      <w:r w:rsidRPr="00A95B19">
        <w:t xml:space="preserve"> </w:t>
      </w:r>
      <w:r w:rsidR="00C05792">
        <w:t>(la señal de referencia del PLL estará modulada en frecuencia</w:t>
      </w:r>
      <w:r w:rsidR="00065D5D">
        <w:t xml:space="preserve"> con </w:t>
      </w:r>
      <w:r w:rsidR="00065D5D" w:rsidRPr="006E735F">
        <w:sym w:font="Symbol" w:char="F062"/>
      </w:r>
      <w:r w:rsidR="00065D5D" w:rsidRPr="006E735F">
        <w:t xml:space="preserve"> = 3.8</w:t>
      </w:r>
      <w:r w:rsidR="00065D5D">
        <w:t>, según se ha visto anteriormente</w:t>
      </w:r>
      <w:r w:rsidR="00C05792">
        <w:t xml:space="preserve">) </w:t>
      </w:r>
      <w:r w:rsidRPr="00A95B19">
        <w:t>y c</w:t>
      </w:r>
      <w:r w:rsidR="00C05792">
        <w:t>ompruebe de nuevo el enganche.</w:t>
      </w:r>
      <w:r w:rsidRPr="00A95B19">
        <w:t xml:space="preserve"> </w:t>
      </w:r>
      <w:r w:rsidR="00C05792">
        <w:t>Observará que la señal visualizada en el canal 2</w:t>
      </w:r>
      <w:r w:rsidR="009F7562">
        <w:t xml:space="preserve"> del osciloscopio</w:t>
      </w:r>
      <w:r w:rsidR="00C05792">
        <w:t xml:space="preserve"> (VCO) está modulada (movimiento horizontal de la traza) si bien su frecuencia media coincide con la del canal 1 (en realidad también la señal aplicada al canal</w:t>
      </w:r>
      <w:r w:rsidR="00123CFA">
        <w:t xml:space="preserve"> </w:t>
      </w:r>
      <w:r w:rsidR="00C05792">
        <w:t xml:space="preserve">1 está modulada en </w:t>
      </w:r>
      <w:r w:rsidR="00065D5D">
        <w:t>frecuencia,</w:t>
      </w:r>
      <w:r w:rsidR="00C05792">
        <w:t xml:space="preserve"> pero al usarse como canal de sincronismo no se aprecia la modulación)</w:t>
      </w:r>
      <w:r w:rsidRPr="00A95B19">
        <w:t xml:space="preserve">. </w:t>
      </w:r>
    </w:p>
    <w:p w14:paraId="77DD3786" w14:textId="77777777" w:rsidR="00D1715B" w:rsidRDefault="00E51D3D">
      <w:pPr>
        <w:rPr>
          <w:lang w:val="es-ES"/>
        </w:rPr>
      </w:pPr>
      <w:r w:rsidRPr="00A95B19">
        <w:t xml:space="preserve">Lleve ahora al osciloscopio la salida </w:t>
      </w:r>
      <w:r w:rsidRPr="00A95B19">
        <w:rPr>
          <w:b/>
        </w:rPr>
        <w:t>SAL-MED</w:t>
      </w:r>
      <w:r w:rsidRPr="00A95B19">
        <w:t xml:space="preserve"> del filtro activo (que es la señal de control de entrada al VCO) </w:t>
      </w:r>
      <w:r w:rsidR="00F12EDA" w:rsidRPr="00A95B19">
        <w:rPr>
          <w:lang w:val="es-ES"/>
        </w:rPr>
        <w:t>sincronizando con la</w:t>
      </w:r>
      <w:r w:rsidR="00F12EDA">
        <w:rPr>
          <w:lang w:val="es-ES"/>
        </w:rPr>
        <w:t xml:space="preserve"> señal que se usó para modular</w:t>
      </w:r>
      <w:r w:rsidR="00F12EDA" w:rsidRPr="00A95B19">
        <w:t xml:space="preserve"> </w:t>
      </w:r>
      <w:r w:rsidRPr="00A95B19">
        <w:t xml:space="preserve">y compruebe que se detecta un tono de </w:t>
      </w:r>
      <w:r w:rsidR="003B5CFE">
        <w:rPr>
          <w:lang w:val="es-ES"/>
        </w:rPr>
        <w:t>3</w:t>
      </w:r>
      <w:r w:rsidRPr="00A95B19">
        <w:t xml:space="preserve"> KHz y una amplitud </w:t>
      </w:r>
      <w:r w:rsidR="00C05792">
        <w:rPr>
          <w:lang w:val="es-ES"/>
        </w:rPr>
        <w:t xml:space="preserve">entre 50 y 200 </w:t>
      </w:r>
      <w:proofErr w:type="spellStart"/>
      <w:r w:rsidR="00C05792">
        <w:rPr>
          <w:lang w:val="es-ES"/>
        </w:rPr>
        <w:t>mVpp</w:t>
      </w:r>
      <w:proofErr w:type="spellEnd"/>
      <w:r w:rsidR="003E2FF0" w:rsidRPr="00A95B19">
        <w:rPr>
          <w:lang w:val="es-ES"/>
        </w:rPr>
        <w:t>.</w:t>
      </w:r>
      <w:r w:rsidR="00C05792">
        <w:rPr>
          <w:lang w:val="es-ES"/>
        </w:rPr>
        <w:t xml:space="preserve"> </w:t>
      </w:r>
      <w:r w:rsidR="00F147BF" w:rsidRPr="006F76D5">
        <w:rPr>
          <w:b/>
          <w:lang w:val="es-ES"/>
        </w:rPr>
        <w:t>Acople el CH2 del osciloscopio en AC para eliminar la continua</w:t>
      </w:r>
      <w:r w:rsidR="00FA18E6">
        <w:rPr>
          <w:b/>
          <w:lang w:val="es-ES"/>
        </w:rPr>
        <w:t xml:space="preserve"> y ponga la base de tiempos en 2</w:t>
      </w:r>
      <w:r w:rsidR="0012279D">
        <w:rPr>
          <w:b/>
          <w:lang w:val="es-ES"/>
        </w:rPr>
        <w:t>0</w:t>
      </w:r>
      <w:r w:rsidR="00FA18E6">
        <w:rPr>
          <w:b/>
          <w:lang w:val="es-ES"/>
        </w:rPr>
        <w:t>0</w:t>
      </w:r>
      <w:r w:rsidR="00621986">
        <w:rPr>
          <w:b/>
          <w:lang w:val="es-ES"/>
        </w:rPr>
        <w:t>-250</w:t>
      </w:r>
      <w:r w:rsidR="00FA18E6">
        <w:rPr>
          <w:b/>
          <w:lang w:val="es-ES"/>
        </w:rPr>
        <w:t xml:space="preserve"> </w:t>
      </w:r>
      <w:proofErr w:type="spellStart"/>
      <w:r w:rsidR="00FA18E6">
        <w:rPr>
          <w:b/>
          <w:lang w:val="es-ES"/>
        </w:rPr>
        <w:t>us</w:t>
      </w:r>
      <w:proofErr w:type="spellEnd"/>
      <w:r w:rsidR="00FA18E6">
        <w:rPr>
          <w:b/>
          <w:lang w:val="es-ES"/>
        </w:rPr>
        <w:t>/</w:t>
      </w:r>
      <w:r w:rsidR="00F147BF">
        <w:rPr>
          <w:lang w:val="es-ES"/>
        </w:rPr>
        <w:t>.</w:t>
      </w:r>
    </w:p>
    <w:p w14:paraId="7CA80BE8" w14:textId="77777777" w:rsidR="00D1715B" w:rsidRDefault="00D1715B">
      <w:pPr>
        <w:rPr>
          <w:lang w:val="es-ES"/>
        </w:rPr>
      </w:pPr>
    </w:p>
    <w:p w14:paraId="55DDC9C7" w14:textId="77777777" w:rsidR="00D1715B" w:rsidRDefault="00441B85" w:rsidP="00D1715B">
      <w:pPr>
        <w:jc w:val="center"/>
        <w:rPr>
          <w:lang w:val="es-ES"/>
        </w:rPr>
      </w:pPr>
      <w:r>
        <w:rPr>
          <w:noProof/>
          <w:lang w:val="es-ES"/>
        </w:rPr>
        <w:lastRenderedPageBreak/>
        <w:drawing>
          <wp:inline distT="0" distB="0" distL="0" distR="0" wp14:anchorId="482E2011" wp14:editId="2C91101D">
            <wp:extent cx="4557812" cy="4051742"/>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4362" cy="4057565"/>
                    </a:xfrm>
                    <a:prstGeom prst="rect">
                      <a:avLst/>
                    </a:prstGeom>
                    <a:noFill/>
                  </pic:spPr>
                </pic:pic>
              </a:graphicData>
            </a:graphic>
          </wp:inline>
        </w:drawing>
      </w:r>
    </w:p>
    <w:p w14:paraId="3892B2EE" w14:textId="77777777" w:rsidR="00D1715B" w:rsidRDefault="00D1715B">
      <w:pPr>
        <w:rPr>
          <w:lang w:val="es-ES"/>
        </w:rPr>
      </w:pPr>
    </w:p>
    <w:p w14:paraId="6EE733EB" w14:textId="77777777" w:rsidR="00E51D3D" w:rsidRDefault="00C05792">
      <w:pPr>
        <w:rPr>
          <w:lang w:val="es-ES"/>
        </w:rPr>
      </w:pPr>
      <w:r>
        <w:rPr>
          <w:lang w:val="es-ES"/>
        </w:rPr>
        <w:t>Efectivamente, s</w:t>
      </w:r>
      <w:r w:rsidR="00E51D3D" w:rsidRPr="00A95B19">
        <w:t>i el PLL está enganchado, la señal aplicada al VCO debe ser similar a la que se uti</w:t>
      </w:r>
      <w:r w:rsidR="003E2FF0" w:rsidRPr="00A95B19">
        <w:t>lizó para modular la referencia</w:t>
      </w:r>
      <w:r w:rsidR="003E2FF0" w:rsidRPr="00A95B19">
        <w:rPr>
          <w:lang w:val="es-ES"/>
        </w:rPr>
        <w:t xml:space="preserve"> salvo un factor de escala</w:t>
      </w:r>
      <w:r w:rsidR="00E51D3D" w:rsidRPr="00A95B19">
        <w:t>.</w:t>
      </w:r>
    </w:p>
    <w:p w14:paraId="36BFA7F2" w14:textId="77777777" w:rsidR="0050172C" w:rsidRDefault="0050172C" w:rsidP="0050172C">
      <w:r>
        <w:t>Realice una fotografía de la medida:</w:t>
      </w:r>
    </w:p>
    <w:p w14:paraId="719AC634" w14:textId="77777777" w:rsidR="0050172C" w:rsidRDefault="0065634C" w:rsidP="0050172C">
      <w:pPr>
        <w:jc w:val="center"/>
      </w:pPr>
      <w:r>
        <w:rPr>
          <w:noProof/>
          <w:lang w:val="es-ES"/>
        </w:rPr>
        <mc:AlternateContent>
          <mc:Choice Requires="wps">
            <w:drawing>
              <wp:inline distT="0" distB="0" distL="0" distR="0" wp14:anchorId="5423EFB7" wp14:editId="01B02EC1">
                <wp:extent cx="5364480" cy="3029919"/>
                <wp:effectExtent l="0" t="0" r="26670" b="18415"/>
                <wp:docPr id="44" name="Rectángulo redondeado 44"/>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B6BF78" id="Rectángulo redondeado 44"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" filled="f" strokecolor="#243f60 [1604]" strokeweight="2pt">
                <w10:anchorlock/>
              </v:roundrect>
            </w:pict>
          </mc:Fallback>
        </mc:AlternateContent>
      </w:r>
    </w:p>
    <w:p w14:paraId="59B2AA2E" w14:textId="77777777" w:rsidR="0050172C" w:rsidRDefault="0050172C" w:rsidP="0050172C">
      <w:pPr>
        <w:jc w:val="center"/>
      </w:pPr>
      <w:r>
        <w:t>Señal moduladora y señal demodulada con PLL</w:t>
      </w:r>
    </w:p>
    <w:p w14:paraId="36379921" w14:textId="77777777" w:rsidR="005D03F4" w:rsidRDefault="00622B45" w:rsidP="0050172C">
      <w:r>
        <w:lastRenderedPageBreak/>
        <w:t>V</w:t>
      </w:r>
      <w:r w:rsidR="00E51D3D">
        <w:t xml:space="preserve">aríe la frecuencia de la señal moduladora </w:t>
      </w:r>
      <w:r w:rsidR="00A20FF4">
        <w:rPr>
          <w:lang w:val="es-ES"/>
        </w:rPr>
        <w:t xml:space="preserve">para comprobar la característica paso-bajo del sistema: para frecuencias bajas la señal demodulada es de amplitud constante (el PLL sigue a la referencia) mientras que para frecuencias altas </w:t>
      </w:r>
      <w:r w:rsidR="0050172C">
        <w:rPr>
          <w:lang w:val="es-ES"/>
        </w:rPr>
        <w:t>la señal demodulada es de amplitud nula (el PLL no sigue las variaciones de frecuencia, solo su valor medio).</w:t>
      </w:r>
    </w:p>
    <w:p w14:paraId="0DFA487B" w14:textId="77777777" w:rsidR="00E51D3D" w:rsidRDefault="00E51D3D">
      <w:pPr>
        <w:pStyle w:val="Ttulo2"/>
      </w:pPr>
      <w:bookmarkStart w:id="29" w:name="_Toc194388146"/>
      <w:r>
        <w:t xml:space="preserve">EXPERIMENTO </w:t>
      </w:r>
      <w:r w:rsidR="00BD3181">
        <w:t>6</w:t>
      </w:r>
      <w:r>
        <w:t>. El PLL como sintetizador de frecuencias</w:t>
      </w:r>
      <w:bookmarkEnd w:id="29"/>
      <w:r w:rsidR="00A95B19">
        <w:t xml:space="preserve"> </w:t>
      </w:r>
    </w:p>
    <w:p w14:paraId="55BB40B8" w14:textId="77777777" w:rsidR="00E51D3D" w:rsidRDefault="00E51D3D">
      <w:r>
        <w:t xml:space="preserve">Si en lugar de utilizar un oscilador de referencia de 10,8 MHz se utiliza uno de 108 KHz y la frecuencia del VCO (10,8 MHz) se divide por 100 el PLL se enganchará </w:t>
      </w:r>
      <w:r w:rsidR="00065D5D">
        <w:t>igualmente,</w:t>
      </w:r>
      <w:r>
        <w:t xml:space="preserve"> pero comparando señales de 108 KHz. Ello permite utilizarlo como multiplicador. Si, además, el divisor del VCO es programable se conseguirá un multiplicador variable: sintetizador de frecuencias.</w:t>
      </w:r>
    </w:p>
    <w:p w14:paraId="0BAEA8DD" w14:textId="77777777" w:rsidR="00E51D3D" w:rsidRDefault="00E51D3D">
      <w:pPr>
        <w:pStyle w:val="Ttulo3"/>
      </w:pPr>
      <w:bookmarkStart w:id="30" w:name="_Toc194388147"/>
      <w:r>
        <w:t>Funcionamiento de los divisores de frecuencia</w:t>
      </w:r>
      <w:bookmarkEnd w:id="30"/>
    </w:p>
    <w:p w14:paraId="4690EDD7" w14:textId="77777777" w:rsidR="00E51D3D" w:rsidRDefault="00E51D3D">
      <w:r>
        <w:t>a)</w:t>
      </w:r>
      <w:r>
        <w:tab/>
      </w:r>
      <w:r>
        <w:rPr>
          <w:u w:val="single"/>
        </w:rPr>
        <w:t>Divisor de la señal de referencia (por 100)</w:t>
      </w:r>
    </w:p>
    <w:p w14:paraId="41013CDA" w14:textId="77777777" w:rsidR="00E51D3D" w:rsidRDefault="00E51D3D">
      <w:r>
        <w:t>En el módulo 1</w:t>
      </w:r>
      <w:r w:rsidR="00187A6A">
        <w:t xml:space="preserve"> (</w:t>
      </w:r>
      <w:proofErr w:type="spellStart"/>
      <w:r w:rsidR="00187A6A">
        <w:t>osc</w:t>
      </w:r>
      <w:proofErr w:type="spellEnd"/>
      <w:r w:rsidR="00187A6A">
        <w:t xml:space="preserve">. de referencia) </w:t>
      </w:r>
      <w:r>
        <w:t xml:space="preserve">mida </w:t>
      </w:r>
      <w:r w:rsidR="00BC5268">
        <w:t xml:space="preserve">con el frecuencímetro </w:t>
      </w:r>
      <w:r>
        <w:t>la frecuencia del oscilador de referencia en modo cristal (</w:t>
      </w:r>
      <w:r>
        <w:rPr>
          <w:b/>
        </w:rPr>
        <w:t>XTAL</w:t>
      </w:r>
      <w:r>
        <w:t xml:space="preserve">), en la salida </w:t>
      </w:r>
      <w:r>
        <w:rPr>
          <w:b/>
        </w:rPr>
        <w:t>SAL XTAL/LC-MED</w:t>
      </w:r>
      <w:r>
        <w:t>, y la de la señal dividida (</w:t>
      </w:r>
      <w:r>
        <w:rPr>
          <w:b/>
        </w:rPr>
        <w:t>SAL DIV-MED</w:t>
      </w:r>
      <w:r>
        <w:t xml:space="preserve">) y compruebe </w:t>
      </w:r>
      <w:r w:rsidR="006D735C">
        <w:rPr>
          <w:lang w:val="es-ES"/>
        </w:rPr>
        <w:t xml:space="preserve">que </w:t>
      </w:r>
      <w:r>
        <w:t>el valor de la división</w:t>
      </w:r>
      <w:r w:rsidR="006D735C">
        <w:rPr>
          <w:lang w:val="es-ES"/>
        </w:rPr>
        <w:t xml:space="preserve"> es efectivamente de 100</w:t>
      </w:r>
      <w:r>
        <w:t xml:space="preserve">. Apunte el valor de la frecuencia de la señal </w:t>
      </w:r>
      <w:r w:rsidR="006D735C">
        <w:rPr>
          <w:lang w:val="es-ES"/>
        </w:rPr>
        <w:t>dividida (que será usada como señal de referencia en el sintetizador)</w:t>
      </w:r>
      <w:r>
        <w:t>:</w:t>
      </w:r>
    </w:p>
    <w:p w14:paraId="678858AD" w14:textId="77777777" w:rsidR="00E51D3D" w:rsidRDefault="00E51D3D"/>
    <w:p w14:paraId="74BECABF" w14:textId="77777777" w:rsidR="00E51D3D" w:rsidRDefault="00E51D3D">
      <w:r>
        <w:t>f</w:t>
      </w:r>
      <w:r>
        <w:rPr>
          <w:position w:val="-6"/>
        </w:rPr>
        <w:t>i</w:t>
      </w:r>
      <w:r>
        <w:t>= ........... KHz</w:t>
      </w:r>
    </w:p>
    <w:p w14:paraId="567502C9" w14:textId="77777777" w:rsidR="00E51D3D" w:rsidRDefault="00E51D3D"/>
    <w:p w14:paraId="61F8CD88" w14:textId="77777777" w:rsidR="00E51D3D" w:rsidRDefault="00E51D3D">
      <w:r>
        <w:t>b)</w:t>
      </w:r>
      <w:r>
        <w:tab/>
      </w:r>
      <w:r>
        <w:rPr>
          <w:u w:val="single"/>
        </w:rPr>
        <w:t>Divisor del VCO (programable)</w:t>
      </w:r>
    </w:p>
    <w:p w14:paraId="20F1C58E" w14:textId="77777777" w:rsidR="00E51D3D" w:rsidRDefault="00E51D3D">
      <w:r>
        <w:t xml:space="preserve">Repita el apartado anterior en el módulo </w:t>
      </w:r>
      <w:r w:rsidR="005967D0">
        <w:t>VCO</w:t>
      </w:r>
      <w:r>
        <w:t xml:space="preserve"> variando el valor de la división siguiendo las indicaciones de la tabla I de la introducción teórica (pág. </w:t>
      </w:r>
      <w:r w:rsidR="0066744A">
        <w:t>2</w:t>
      </w:r>
      <w:r w:rsidR="005D03F4">
        <w:t>4-25</w:t>
      </w:r>
      <w:r>
        <w:t>). En particular compruebe valores entre 9</w:t>
      </w:r>
      <w:r w:rsidR="00BC5268">
        <w:t>8</w:t>
      </w:r>
      <w:r>
        <w:t xml:space="preserve"> y 10</w:t>
      </w:r>
      <w:r w:rsidR="00BC5268">
        <w:t>2</w:t>
      </w:r>
      <w:r>
        <w:t xml:space="preserve">. Para ello sitúe el conmutador del VCO en </w:t>
      </w:r>
      <w:r>
        <w:rPr>
          <w:b/>
        </w:rPr>
        <w:t>INT</w:t>
      </w:r>
      <w:r>
        <w:t xml:space="preserve"> y el potenciómetro al máximo.</w:t>
      </w:r>
    </w:p>
    <w:p w14:paraId="7634A8AE" w14:textId="77777777" w:rsidR="00BC5268" w:rsidRDefault="00BC526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2785"/>
        <w:gridCol w:w="2624"/>
      </w:tblGrid>
      <w:tr w:rsidR="00C46AD4" w14:paraId="339676B8" w14:textId="77777777" w:rsidTr="00BC5268">
        <w:trPr>
          <w:jc w:val="center"/>
        </w:trPr>
        <w:tc>
          <w:tcPr>
            <w:tcW w:w="0" w:type="auto"/>
          </w:tcPr>
          <w:p w14:paraId="5D382215" w14:textId="77777777" w:rsidR="00BC5268" w:rsidRDefault="00BC5268" w:rsidP="00BC5268">
            <w:pPr>
              <w:jc w:val="center"/>
            </w:pPr>
            <w:r>
              <w:t>Factor de División</w:t>
            </w:r>
          </w:p>
        </w:tc>
        <w:tc>
          <w:tcPr>
            <w:tcW w:w="0" w:type="auto"/>
          </w:tcPr>
          <w:p w14:paraId="4D8057AB" w14:textId="77777777" w:rsidR="00BC5268" w:rsidRDefault="00BC5268" w:rsidP="00BC5268">
            <w:pPr>
              <w:jc w:val="center"/>
            </w:pPr>
            <w:r>
              <w:t>Frecuencia del VCO</w:t>
            </w:r>
            <w:r w:rsidR="0050172C">
              <w:t xml:space="preserve"> (MHz)</w:t>
            </w:r>
          </w:p>
        </w:tc>
        <w:tc>
          <w:tcPr>
            <w:tcW w:w="0" w:type="auto"/>
          </w:tcPr>
          <w:p w14:paraId="4FB0255E" w14:textId="77777777" w:rsidR="00BC5268" w:rsidRDefault="00BC5268" w:rsidP="00BC5268">
            <w:pPr>
              <w:jc w:val="center"/>
            </w:pPr>
            <w:r>
              <w:t>Frecuencia dividida</w:t>
            </w:r>
            <w:r w:rsidR="0050172C">
              <w:t xml:space="preserve"> (kHz)</w:t>
            </w:r>
          </w:p>
        </w:tc>
      </w:tr>
      <w:tr w:rsidR="00C46AD4" w14:paraId="17734143" w14:textId="77777777" w:rsidTr="00BC5268">
        <w:trPr>
          <w:jc w:val="center"/>
        </w:trPr>
        <w:tc>
          <w:tcPr>
            <w:tcW w:w="0" w:type="auto"/>
          </w:tcPr>
          <w:p w14:paraId="2E553614" w14:textId="77777777" w:rsidR="00BC5268" w:rsidRDefault="00BC5268" w:rsidP="00BC5268">
            <w:pPr>
              <w:jc w:val="center"/>
            </w:pPr>
            <w:r>
              <w:t>98</w:t>
            </w:r>
          </w:p>
        </w:tc>
        <w:tc>
          <w:tcPr>
            <w:tcW w:w="0" w:type="auto"/>
          </w:tcPr>
          <w:p w14:paraId="160870D0" w14:textId="77777777" w:rsidR="00BC5268" w:rsidRDefault="00BC5268" w:rsidP="00BC5268">
            <w:pPr>
              <w:jc w:val="center"/>
            </w:pPr>
          </w:p>
        </w:tc>
        <w:tc>
          <w:tcPr>
            <w:tcW w:w="0" w:type="auto"/>
          </w:tcPr>
          <w:p w14:paraId="5CDCA358" w14:textId="77777777" w:rsidR="00BC5268" w:rsidRDefault="00BC5268" w:rsidP="00BC5268">
            <w:pPr>
              <w:jc w:val="center"/>
            </w:pPr>
          </w:p>
        </w:tc>
      </w:tr>
      <w:tr w:rsidR="00C46AD4" w14:paraId="35A48CE9" w14:textId="77777777" w:rsidTr="00BC5268">
        <w:trPr>
          <w:jc w:val="center"/>
        </w:trPr>
        <w:tc>
          <w:tcPr>
            <w:tcW w:w="0" w:type="auto"/>
          </w:tcPr>
          <w:p w14:paraId="3B9B5618" w14:textId="77777777" w:rsidR="00BC5268" w:rsidRDefault="00BC5268" w:rsidP="00BC5268">
            <w:pPr>
              <w:jc w:val="center"/>
            </w:pPr>
            <w:r>
              <w:t>100</w:t>
            </w:r>
          </w:p>
        </w:tc>
        <w:tc>
          <w:tcPr>
            <w:tcW w:w="0" w:type="auto"/>
          </w:tcPr>
          <w:p w14:paraId="5142BDBF" w14:textId="77777777" w:rsidR="00BC5268" w:rsidRDefault="00BC5268" w:rsidP="00BC5268">
            <w:pPr>
              <w:jc w:val="center"/>
            </w:pPr>
          </w:p>
        </w:tc>
        <w:tc>
          <w:tcPr>
            <w:tcW w:w="0" w:type="auto"/>
          </w:tcPr>
          <w:p w14:paraId="087618DD" w14:textId="77777777" w:rsidR="00BC5268" w:rsidRDefault="00BC5268" w:rsidP="00BC5268">
            <w:pPr>
              <w:jc w:val="center"/>
            </w:pPr>
          </w:p>
        </w:tc>
      </w:tr>
      <w:tr w:rsidR="00C46AD4" w14:paraId="17599166" w14:textId="77777777" w:rsidTr="00BC5268">
        <w:trPr>
          <w:jc w:val="center"/>
        </w:trPr>
        <w:tc>
          <w:tcPr>
            <w:tcW w:w="0" w:type="auto"/>
          </w:tcPr>
          <w:p w14:paraId="04BE8A15" w14:textId="77777777" w:rsidR="00BC5268" w:rsidRDefault="00BC5268" w:rsidP="00BC5268">
            <w:pPr>
              <w:jc w:val="center"/>
            </w:pPr>
            <w:r>
              <w:t>102</w:t>
            </w:r>
          </w:p>
        </w:tc>
        <w:tc>
          <w:tcPr>
            <w:tcW w:w="0" w:type="auto"/>
          </w:tcPr>
          <w:p w14:paraId="1CC40D64" w14:textId="77777777" w:rsidR="00BC5268" w:rsidRDefault="00BC5268" w:rsidP="00BC5268">
            <w:pPr>
              <w:jc w:val="center"/>
            </w:pPr>
          </w:p>
        </w:tc>
        <w:tc>
          <w:tcPr>
            <w:tcW w:w="0" w:type="auto"/>
          </w:tcPr>
          <w:p w14:paraId="28426CED" w14:textId="77777777" w:rsidR="00BC5268" w:rsidRDefault="00BC5268" w:rsidP="00BC5268">
            <w:pPr>
              <w:jc w:val="center"/>
            </w:pPr>
          </w:p>
        </w:tc>
      </w:tr>
    </w:tbl>
    <w:p w14:paraId="622BAC9A" w14:textId="77777777" w:rsidR="00FF00FE" w:rsidRDefault="00FF00FE" w:rsidP="00FF00FE"/>
    <w:p w14:paraId="408972C7" w14:textId="77777777" w:rsidR="005D03F4" w:rsidRPr="005D03F4" w:rsidRDefault="005D03F4" w:rsidP="00FF00FE">
      <w:r w:rsidRPr="005D03F4">
        <w:t xml:space="preserve">Vuelva a situar el conmutador del VCO del PLL en </w:t>
      </w:r>
      <w:r w:rsidRPr="005D03F4">
        <w:rPr>
          <w:b/>
        </w:rPr>
        <w:t>EXT</w:t>
      </w:r>
      <w:r w:rsidRPr="005D03F4">
        <w:t>.</w:t>
      </w:r>
    </w:p>
    <w:p w14:paraId="7405062B" w14:textId="77777777" w:rsidR="00E51D3D" w:rsidRDefault="00E51D3D">
      <w:pPr>
        <w:pStyle w:val="Ttulo3"/>
      </w:pPr>
      <w:bookmarkStart w:id="31" w:name="_Toc194388148"/>
      <w:r>
        <w:lastRenderedPageBreak/>
        <w:t>Enganche del sintetizador</w:t>
      </w:r>
      <w:bookmarkEnd w:id="31"/>
    </w:p>
    <w:p w14:paraId="7FCAA391" w14:textId="77777777" w:rsidR="00E51D3D" w:rsidRDefault="00E51D3D">
      <w:pPr>
        <w:numPr>
          <w:ilvl w:val="0"/>
          <w:numId w:val="3"/>
        </w:numPr>
      </w:pPr>
      <w:r>
        <w:t>Repita el montaje del apartado 3.</w:t>
      </w:r>
      <w:r w:rsidR="00BD3181">
        <w:t>5</w:t>
      </w:r>
      <w:r>
        <w:t xml:space="preserve">.1 a) pero con el oscilador de referencia en modo </w:t>
      </w:r>
      <w:r>
        <w:rPr>
          <w:b/>
        </w:rPr>
        <w:t>XTAL</w:t>
      </w:r>
      <w:r>
        <w:t xml:space="preserve"> y </w:t>
      </w:r>
      <w:r w:rsidR="00BC5268">
        <w:t>usando las salidas divididas</w:t>
      </w:r>
      <w:r>
        <w:t xml:space="preserve"> </w:t>
      </w:r>
      <w:r>
        <w:rPr>
          <w:b/>
        </w:rPr>
        <w:t>SAL DIV-CON</w:t>
      </w:r>
      <w:r>
        <w:t xml:space="preserve"> (la del módulo 1 a la entrada </w:t>
      </w:r>
      <w:r>
        <w:rPr>
          <w:b/>
        </w:rPr>
        <w:t>REF</w:t>
      </w:r>
      <w:r>
        <w:t xml:space="preserve"> del comparador).</w:t>
      </w:r>
      <w:r w:rsidR="005D03F4">
        <w:t xml:space="preserve"> Con este montaje se está realizando un PLL de señal de referencia 108 KHz y comparando ésta con la salida dividida del VCO.</w:t>
      </w:r>
    </w:p>
    <w:p w14:paraId="1BF1ECEF" w14:textId="77777777" w:rsidR="0050172C" w:rsidRDefault="00E246C5" w:rsidP="005967D0">
      <w:pPr>
        <w:jc w:val="center"/>
      </w:pPr>
      <w:r>
        <w:rPr>
          <w:noProof/>
          <w:lang w:val="es-ES"/>
        </w:rPr>
        <w:drawing>
          <wp:inline distT="0" distB="0" distL="0" distR="0" wp14:anchorId="5EFE4B79" wp14:editId="5CA244FD">
            <wp:extent cx="4189317" cy="3996690"/>
            <wp:effectExtent l="0" t="0" r="190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308" cy="4003360"/>
                    </a:xfrm>
                    <a:prstGeom prst="rect">
                      <a:avLst/>
                    </a:prstGeom>
                    <a:noFill/>
                  </pic:spPr>
                </pic:pic>
              </a:graphicData>
            </a:graphic>
          </wp:inline>
        </w:drawing>
      </w:r>
    </w:p>
    <w:p w14:paraId="2B1B5F06" w14:textId="77777777" w:rsidR="00A913DF" w:rsidRDefault="00A913DF" w:rsidP="0050172C"/>
    <w:p w14:paraId="5419269F" w14:textId="77777777" w:rsidR="00A913DF" w:rsidRDefault="00A913DF" w:rsidP="00A913DF">
      <w:pPr>
        <w:jc w:val="center"/>
      </w:pPr>
      <w:r>
        <w:rPr>
          <w:noProof/>
          <w:lang w:val="es-ES"/>
        </w:rPr>
        <w:drawing>
          <wp:inline distT="0" distB="0" distL="0" distR="0" wp14:anchorId="583D7B32" wp14:editId="49AC0C79">
            <wp:extent cx="5735320" cy="135797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82833" cy="1369227"/>
                    </a:xfrm>
                    <a:prstGeom prst="rect">
                      <a:avLst/>
                    </a:prstGeom>
                    <a:noFill/>
                  </pic:spPr>
                </pic:pic>
              </a:graphicData>
            </a:graphic>
          </wp:inline>
        </w:drawing>
      </w:r>
    </w:p>
    <w:p w14:paraId="63EB7980" w14:textId="77777777" w:rsidR="00A913DF" w:rsidRDefault="00A913DF" w:rsidP="0050172C"/>
    <w:p w14:paraId="5BA1183D" w14:textId="77777777" w:rsidR="0050172C" w:rsidRDefault="0050172C" w:rsidP="0050172C">
      <w:r>
        <w:t>Sitúe los conmutadores del divisor programable para el valor 100 y compruebe el enganche en el osciloscopio con las salidas sin dividir (</w:t>
      </w:r>
      <w:r>
        <w:rPr>
          <w:b/>
        </w:rPr>
        <w:t>MED</w:t>
      </w:r>
      <w:r w:rsidR="00D1715B">
        <w:t>) de los módulos 1 y 2</w:t>
      </w:r>
      <w:r w:rsidR="00621986">
        <w:t xml:space="preserve"> (base de tiempos de 100 </w:t>
      </w:r>
      <w:proofErr w:type="spellStart"/>
      <w:r w:rsidR="00621986">
        <w:t>ns</w:t>
      </w:r>
      <w:proofErr w:type="spellEnd"/>
      <w:r w:rsidR="00621986">
        <w:t>/)</w:t>
      </w:r>
      <w:r>
        <w:t>. En la visualización en el analizador de espectros de la salida del VCO (centrado éste en 10.8 MHz, SPAN=1 MHz</w:t>
      </w:r>
      <w:r w:rsidR="00D56932">
        <w:t>, RBW=10 kHz</w:t>
      </w:r>
      <w:r>
        <w:t xml:space="preserve">) se puede apreciar cierta modulación (bandas laterales) que no se tenía en el montaje del PLL del apartado 3.5: ¿cuál es la </w:t>
      </w:r>
      <w:r w:rsidR="00065D5D">
        <w:t>razón?</w:t>
      </w:r>
      <w:r>
        <w:t xml:space="preserve"> ¿Cuál es la </w:t>
      </w:r>
      <w:r>
        <w:lastRenderedPageBreak/>
        <w:t>separación entre las deltas de las bandas laterales?</w:t>
      </w:r>
    </w:p>
    <w:p w14:paraId="4E2BB5D9" w14:textId="77777777" w:rsidR="0050172C" w:rsidRDefault="0050172C" w:rsidP="0050172C">
      <w:r>
        <w:t>_________________________________________________________________________________________________________________________________________________________________________________________________________________________________</w:t>
      </w:r>
    </w:p>
    <w:p w14:paraId="7DEC2FED" w14:textId="77777777" w:rsidR="0050172C" w:rsidRDefault="0050172C" w:rsidP="0050172C">
      <w:r>
        <w:t>______________________________________________________________________________________________________________________________________________________</w:t>
      </w:r>
    </w:p>
    <w:p w14:paraId="68F79F17" w14:textId="77777777" w:rsidR="00E51D3D" w:rsidRDefault="00E51D3D">
      <w:pPr>
        <w:pStyle w:val="Encabezado"/>
        <w:tabs>
          <w:tab w:val="clear" w:pos="4252"/>
          <w:tab w:val="clear" w:pos="8504"/>
        </w:tabs>
        <w:jc w:val="center"/>
      </w:pPr>
    </w:p>
    <w:p w14:paraId="7E9F2944" w14:textId="77777777" w:rsidR="00383770" w:rsidRDefault="00383770"/>
    <w:p w14:paraId="3AFF15D5" w14:textId="77777777" w:rsidR="0050172C" w:rsidRDefault="0050172C" w:rsidP="0050172C">
      <w:r>
        <w:t>Realice una fotografía de la medida</w:t>
      </w:r>
      <w:r w:rsidR="007367FA">
        <w:t xml:space="preserve"> (visualización en el analizador de espectros)</w:t>
      </w:r>
      <w:r>
        <w:t>:</w:t>
      </w:r>
    </w:p>
    <w:p w14:paraId="66F5573B" w14:textId="77777777" w:rsidR="0050172C" w:rsidRDefault="0065634C" w:rsidP="0050172C">
      <w:pPr>
        <w:jc w:val="center"/>
      </w:pPr>
      <w:r>
        <w:rPr>
          <w:noProof/>
          <w:lang w:val="es-ES"/>
        </w:rPr>
        <mc:AlternateContent>
          <mc:Choice Requires="wps">
            <w:drawing>
              <wp:inline distT="0" distB="0" distL="0" distR="0" wp14:anchorId="68675998" wp14:editId="5FE4FBAD">
                <wp:extent cx="5364480" cy="3029919"/>
                <wp:effectExtent l="0" t="0" r="26670" b="18415"/>
                <wp:docPr id="45" name="Rectángulo redondeado 45"/>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344AB3" id="Rectángulo redondeado 45"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DQ9jx1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14:paraId="6D205DE1" w14:textId="77777777" w:rsidR="0050172C" w:rsidRDefault="0050172C" w:rsidP="0050172C">
      <w:pPr>
        <w:jc w:val="center"/>
      </w:pPr>
      <w:r>
        <w:t>Espectro de salida del VCO (sintetizador de frecuencias)</w:t>
      </w:r>
      <w:r w:rsidR="00621986">
        <w:t xml:space="preserve"> para factor de división de 100</w:t>
      </w:r>
    </w:p>
    <w:p w14:paraId="0DBE6CB7" w14:textId="77777777" w:rsidR="00AC54CD" w:rsidRDefault="00AC54CD"/>
    <w:p w14:paraId="5D5D5237" w14:textId="77777777" w:rsidR="00E51D3D" w:rsidRDefault="00E51D3D">
      <w:r>
        <w:t xml:space="preserve">Mida </w:t>
      </w:r>
      <w:r w:rsidR="005967D0">
        <w:t xml:space="preserve">con el </w:t>
      </w:r>
      <w:r w:rsidR="005967D0" w:rsidRPr="00B153B2">
        <w:rPr>
          <w:b/>
        </w:rPr>
        <w:t>frecuencímetro</w:t>
      </w:r>
      <w:r w:rsidR="005967D0">
        <w:t xml:space="preserve"> </w:t>
      </w:r>
      <w:r>
        <w:t>y anote la frecuencia de la señal de</w:t>
      </w:r>
      <w:r w:rsidR="00A95B19">
        <w:t xml:space="preserve"> salida de</w:t>
      </w:r>
      <w:r>
        <w:t>l VCO</w:t>
      </w:r>
      <w:r w:rsidR="00A95B19">
        <w:t xml:space="preserve"> (sin dividir</w:t>
      </w:r>
      <w:r w:rsidR="00622B45">
        <w:t>, esta es la salida del sintetizador</w:t>
      </w:r>
      <w:r w:rsidR="00A95B19">
        <w:t>)</w:t>
      </w:r>
      <w:r>
        <w:t xml:space="preserve"> en la tabla III. Puede comprobar también que la estabilidad del VCO es ahora similar a la que se midió para el oscilador a XTAL.</w:t>
      </w:r>
      <w:r w:rsidR="005967D0">
        <w:t xml:space="preserve"> </w:t>
      </w:r>
      <w:r w:rsidR="005967D0" w:rsidRPr="006F76D5">
        <w:rPr>
          <w:b/>
        </w:rPr>
        <w:t>Anote la frecuencia en MHz con 3 decimales (precisión de kHz).</w:t>
      </w:r>
    </w:p>
    <w:p w14:paraId="6027E87D" w14:textId="77777777" w:rsidR="005967D0" w:rsidRDefault="005967D0">
      <w:r>
        <w:tab/>
      </w:r>
    </w:p>
    <w:p w14:paraId="760EDB73" w14:textId="77777777" w:rsidR="00E51D3D" w:rsidRDefault="00E51D3D">
      <w:r>
        <w:t>Cambie el valor de la división entre 9</w:t>
      </w:r>
      <w:r w:rsidR="00383770">
        <w:t>8</w:t>
      </w:r>
      <w:r>
        <w:t xml:space="preserve"> y 10</w:t>
      </w:r>
      <w:r w:rsidR="00244D2C">
        <w:t>2</w:t>
      </w:r>
      <w:r>
        <w:t xml:space="preserve"> y mida la frecuencia del VCO (salida d</w:t>
      </w:r>
      <w:r w:rsidR="00621986">
        <w:t>el sintetizador) para cada valor</w:t>
      </w:r>
      <w:r>
        <w:t xml:space="preserve">. En este caso el enganche puede comprobarlo visualizando las salidas </w:t>
      </w:r>
      <w:r>
        <w:rPr>
          <w:b/>
        </w:rPr>
        <w:t>SAL DIV-MED</w:t>
      </w:r>
      <w:r>
        <w:t xml:space="preserve"> de los divisores</w:t>
      </w:r>
      <w:r w:rsidR="00BC5268">
        <w:t xml:space="preserve"> en el osciloscopio</w:t>
      </w:r>
      <w:r w:rsidR="00C46AD4">
        <w:t xml:space="preserve"> </w:t>
      </w:r>
      <w:r w:rsidR="00D1715B">
        <w:t xml:space="preserve">(como indica la siguiente figura) </w:t>
      </w:r>
      <w:r>
        <w:rPr>
          <w:b/>
        </w:rPr>
        <w:t>ya que la frecuencia de salida del VCO ya no es igual a la de la referencia</w:t>
      </w:r>
      <w:r w:rsidR="00E246C5">
        <w:rPr>
          <w:b/>
        </w:rPr>
        <w:t xml:space="preserve"> (excepto para el factor 100)</w:t>
      </w:r>
      <w:r w:rsidR="00C46AD4">
        <w:rPr>
          <w:b/>
        </w:rPr>
        <w:t xml:space="preserve"> pero las salidas divididas deben serlo</w:t>
      </w:r>
      <w:r w:rsidR="00383770">
        <w:t xml:space="preserve"> (comprobará también que las señales divididas son cuadradas ya que los divisores de frecuencia son dispositivos digitales)</w:t>
      </w:r>
      <w:r>
        <w:t>.</w:t>
      </w:r>
      <w:r w:rsidR="00621986">
        <w:t xml:space="preserve"> Use una base de </w:t>
      </w:r>
      <w:r w:rsidR="00621986">
        <w:lastRenderedPageBreak/>
        <w:t xml:space="preserve">tiempos de 4-5 </w:t>
      </w:r>
      <w:proofErr w:type="spellStart"/>
      <w:r w:rsidR="00621986">
        <w:t>us</w:t>
      </w:r>
      <w:proofErr w:type="spellEnd"/>
      <w:r w:rsidR="00621986">
        <w:t>/</w:t>
      </w:r>
      <w:proofErr w:type="spellStart"/>
      <w:r w:rsidR="00621986">
        <w:t>div</w:t>
      </w:r>
      <w:proofErr w:type="spellEnd"/>
      <w:r w:rsidR="00621986">
        <w:t>.</w:t>
      </w:r>
      <w:r>
        <w:t xml:space="preserve"> Apunte los resultados en la misma tabla.</w:t>
      </w:r>
      <w:r w:rsidR="00C46AD4">
        <w:t xml:space="preserve"> Puede comprobar en el AE (salida sin dividir del VCO) los saltos de frecuencia al cambiar el factor de</w:t>
      </w:r>
      <w:r w:rsidR="00E37879">
        <w:t xml:space="preserve"> división</w:t>
      </w:r>
      <w:r w:rsidR="00C46AD4">
        <w:t>.</w:t>
      </w:r>
      <w:r w:rsidR="00621986">
        <w:t xml:space="preserve"> </w:t>
      </w:r>
      <w:r w:rsidR="00E37879">
        <w:t>Recuerde que debe</w:t>
      </w:r>
      <w:r w:rsidR="00621986">
        <w:t xml:space="preserve"> medir la frecuencia</w:t>
      </w:r>
      <w:r w:rsidR="00E37879">
        <w:t xml:space="preserve"> de salida del sintetizador </w:t>
      </w:r>
      <w:r w:rsidR="00621986">
        <w:t>con el frecuencímetro.</w:t>
      </w:r>
    </w:p>
    <w:p w14:paraId="3305B507" w14:textId="77777777" w:rsidR="00D1715B" w:rsidRDefault="00AF7FB8" w:rsidP="00D1715B">
      <w:pPr>
        <w:jc w:val="center"/>
      </w:pPr>
      <w:r>
        <w:rPr>
          <w:noProof/>
          <w:lang w:val="es-ES"/>
        </w:rPr>
        <w:drawing>
          <wp:inline distT="0" distB="0" distL="0" distR="0" wp14:anchorId="6E98056B" wp14:editId="5914D773">
            <wp:extent cx="4245987" cy="4050754"/>
            <wp:effectExtent l="0" t="0" r="254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7168" cy="4061421"/>
                    </a:xfrm>
                    <a:prstGeom prst="rect">
                      <a:avLst/>
                    </a:prstGeom>
                    <a:noFill/>
                  </pic:spPr>
                </pic:pic>
              </a:graphicData>
            </a:graphic>
          </wp:inline>
        </w:drawing>
      </w:r>
    </w:p>
    <w:p w14:paraId="7CFE96E5" w14:textId="77777777" w:rsidR="00E51D3D" w:rsidRDefault="00E51D3D"/>
    <w:p w14:paraId="4DEFC8B9" w14:textId="77777777" w:rsidR="00E51D3D" w:rsidRDefault="00E51D3D">
      <w:r>
        <w:t>¿</w:t>
      </w:r>
      <w:r w:rsidR="00D1715B">
        <w:t>Cuál</w:t>
      </w:r>
      <w:r>
        <w:t xml:space="preserve"> es el salto mínimo de frecuencia que puede obtenerse?</w:t>
      </w:r>
      <w:r>
        <w:tab/>
      </w:r>
      <w:r>
        <w:sym w:font="Symbol" w:char="F044"/>
      </w:r>
      <w:proofErr w:type="spellStart"/>
      <w:r>
        <w:t>f</w:t>
      </w:r>
      <w:r>
        <w:rPr>
          <w:vertAlign w:val="subscript"/>
        </w:rPr>
        <w:t>min</w:t>
      </w:r>
      <w:proofErr w:type="spellEnd"/>
      <w:r>
        <w:t>:</w:t>
      </w:r>
      <w:r>
        <w:tab/>
      </w:r>
      <w:r>
        <w:tab/>
        <w:t>KHz</w:t>
      </w:r>
    </w:p>
    <w:p w14:paraId="02F45307" w14:textId="77777777" w:rsidR="00E51D3D" w:rsidRDefault="00E51D3D"/>
    <w:p w14:paraId="7221E3A5" w14:textId="77777777" w:rsidR="00B12A1D" w:rsidRDefault="00B12A1D"/>
    <w:p w14:paraId="19272250" w14:textId="77777777" w:rsidR="00E51D3D" w:rsidRDefault="00E51D3D">
      <w:pPr>
        <w:jc w:val="center"/>
      </w:pPr>
      <w:r>
        <w:t>Tabla III. Frecuencia del VCO</w:t>
      </w:r>
      <w:r w:rsidR="00383770">
        <w:t xml:space="preserve"> (salida del sintetizador)</w:t>
      </w:r>
      <w:r>
        <w:t xml:space="preserve"> frente al valor de la división</w:t>
      </w:r>
    </w:p>
    <w:tbl>
      <w:tblPr>
        <w:tblW w:w="0" w:type="auto"/>
        <w:jc w:val="center"/>
        <w:tblLayout w:type="fixed"/>
        <w:tblCellMar>
          <w:left w:w="120" w:type="dxa"/>
          <w:right w:w="120" w:type="dxa"/>
        </w:tblCellMar>
        <w:tblLook w:val="0000" w:firstRow="0" w:lastRow="0" w:firstColumn="0" w:lastColumn="0" w:noHBand="0" w:noVBand="0"/>
      </w:tblPr>
      <w:tblGrid>
        <w:gridCol w:w="1326"/>
        <w:gridCol w:w="1038"/>
        <w:gridCol w:w="1014"/>
        <w:gridCol w:w="1038"/>
      </w:tblGrid>
      <w:tr w:rsidR="006D189D" w14:paraId="2EAC2711" w14:textId="77777777" w:rsidTr="00244D2C">
        <w:trPr>
          <w:cantSplit/>
          <w:trHeight w:val="534"/>
          <w:jc w:val="center"/>
        </w:trPr>
        <w:tc>
          <w:tcPr>
            <w:tcW w:w="1326" w:type="dxa"/>
            <w:tcBorders>
              <w:top w:val="double" w:sz="6" w:space="0" w:color="auto"/>
              <w:left w:val="double" w:sz="6" w:space="0" w:color="auto"/>
            </w:tcBorders>
          </w:tcPr>
          <w:p w14:paraId="0D5C1ABA" w14:textId="77777777" w:rsidR="006D189D" w:rsidRDefault="006D189D">
            <w:r>
              <w:t>División</w:t>
            </w:r>
          </w:p>
        </w:tc>
        <w:tc>
          <w:tcPr>
            <w:tcW w:w="1038" w:type="dxa"/>
            <w:tcBorders>
              <w:top w:val="double" w:sz="6" w:space="0" w:color="auto"/>
              <w:left w:val="single" w:sz="6" w:space="0" w:color="auto"/>
            </w:tcBorders>
          </w:tcPr>
          <w:p w14:paraId="217A05DF" w14:textId="77777777" w:rsidR="006D189D" w:rsidRDefault="006D189D">
            <w:r>
              <w:t>98</w:t>
            </w:r>
          </w:p>
        </w:tc>
        <w:tc>
          <w:tcPr>
            <w:tcW w:w="1014" w:type="dxa"/>
            <w:tcBorders>
              <w:top w:val="double" w:sz="6" w:space="0" w:color="auto"/>
              <w:left w:val="single" w:sz="6" w:space="0" w:color="auto"/>
            </w:tcBorders>
          </w:tcPr>
          <w:p w14:paraId="61400D9B" w14:textId="77777777" w:rsidR="006D189D" w:rsidRDefault="006D189D">
            <w:r>
              <w:t>100</w:t>
            </w:r>
          </w:p>
        </w:tc>
        <w:tc>
          <w:tcPr>
            <w:tcW w:w="1038" w:type="dxa"/>
            <w:tcBorders>
              <w:top w:val="double" w:sz="6" w:space="0" w:color="auto"/>
              <w:left w:val="single" w:sz="6" w:space="0" w:color="auto"/>
              <w:bottom w:val="single" w:sz="6" w:space="0" w:color="auto"/>
              <w:right w:val="double" w:sz="6" w:space="0" w:color="auto"/>
            </w:tcBorders>
          </w:tcPr>
          <w:p w14:paraId="7156EC17" w14:textId="77777777" w:rsidR="006D189D" w:rsidRDefault="006D189D">
            <w:r>
              <w:t>102</w:t>
            </w:r>
          </w:p>
        </w:tc>
      </w:tr>
      <w:tr w:rsidR="006D189D" w14:paraId="37D4C81E" w14:textId="77777777" w:rsidTr="00244D2C">
        <w:trPr>
          <w:cantSplit/>
          <w:trHeight w:val="552"/>
          <w:jc w:val="center"/>
        </w:trPr>
        <w:tc>
          <w:tcPr>
            <w:tcW w:w="1326" w:type="dxa"/>
            <w:tcBorders>
              <w:top w:val="single" w:sz="6" w:space="0" w:color="auto"/>
              <w:left w:val="double" w:sz="6" w:space="0" w:color="auto"/>
              <w:bottom w:val="double" w:sz="6" w:space="0" w:color="auto"/>
            </w:tcBorders>
          </w:tcPr>
          <w:p w14:paraId="1D6382A2" w14:textId="77777777" w:rsidR="006D189D" w:rsidRDefault="006D189D" w:rsidP="005967D0">
            <w:proofErr w:type="spellStart"/>
            <w:r>
              <w:t>frec</w:t>
            </w:r>
            <w:proofErr w:type="spellEnd"/>
            <w:r>
              <w:t>. (MHz)</w:t>
            </w:r>
          </w:p>
        </w:tc>
        <w:tc>
          <w:tcPr>
            <w:tcW w:w="1038" w:type="dxa"/>
            <w:tcBorders>
              <w:top w:val="single" w:sz="6" w:space="0" w:color="auto"/>
              <w:left w:val="single" w:sz="6" w:space="0" w:color="auto"/>
              <w:bottom w:val="double" w:sz="6" w:space="0" w:color="auto"/>
            </w:tcBorders>
          </w:tcPr>
          <w:p w14:paraId="0D9730F5" w14:textId="77777777" w:rsidR="006D189D" w:rsidRDefault="006D189D"/>
        </w:tc>
        <w:tc>
          <w:tcPr>
            <w:tcW w:w="1014" w:type="dxa"/>
            <w:tcBorders>
              <w:top w:val="single" w:sz="6" w:space="0" w:color="auto"/>
              <w:left w:val="single" w:sz="6" w:space="0" w:color="auto"/>
              <w:bottom w:val="double" w:sz="6" w:space="0" w:color="auto"/>
            </w:tcBorders>
          </w:tcPr>
          <w:p w14:paraId="7C3DF201" w14:textId="77777777" w:rsidR="006D189D" w:rsidRDefault="006D189D"/>
        </w:tc>
        <w:tc>
          <w:tcPr>
            <w:tcW w:w="1038" w:type="dxa"/>
            <w:tcBorders>
              <w:top w:val="single" w:sz="6" w:space="0" w:color="auto"/>
              <w:left w:val="single" w:sz="6" w:space="0" w:color="auto"/>
              <w:bottom w:val="double" w:sz="6" w:space="0" w:color="auto"/>
              <w:right w:val="double" w:sz="6" w:space="0" w:color="auto"/>
            </w:tcBorders>
          </w:tcPr>
          <w:p w14:paraId="6F7A09BF" w14:textId="77777777" w:rsidR="006D189D" w:rsidRDefault="006D189D"/>
        </w:tc>
      </w:tr>
    </w:tbl>
    <w:p w14:paraId="790DF7BE" w14:textId="77777777" w:rsidR="00E51D3D" w:rsidRDefault="00E51D3D"/>
    <w:p w14:paraId="27E633DA" w14:textId="77777777" w:rsidR="00E51D3D" w:rsidRDefault="00E51D3D">
      <w:r>
        <w:t xml:space="preserve">Observe la señal de salida </w:t>
      </w:r>
      <w:r w:rsidR="00BC6E26">
        <w:t xml:space="preserve">del filtro de lazo </w:t>
      </w:r>
      <w:r w:rsidR="00BC6E26">
        <w:rPr>
          <w:b/>
        </w:rPr>
        <w:t>SAL-MED</w:t>
      </w:r>
      <w:r w:rsidR="00BC6E26">
        <w:t xml:space="preserve"> </w:t>
      </w:r>
      <w:r w:rsidR="00C46AD4">
        <w:t>(</w:t>
      </w:r>
      <w:r w:rsidR="00D1715B">
        <w:t>llevar</w:t>
      </w:r>
      <w:r w:rsidR="00C46AD4">
        <w:t xml:space="preserve"> al osciloscopio</w:t>
      </w:r>
      <w:r w:rsidR="00383770">
        <w:t>, CH2,</w:t>
      </w:r>
      <w:r w:rsidR="00D1715B">
        <w:t xml:space="preserve"> sustituyendo la salida VCO dividida y</w:t>
      </w:r>
      <w:r w:rsidR="00383770">
        <w:t xml:space="preserve"> sin retirar la señal aplicada al CH1</w:t>
      </w:r>
      <w:r w:rsidR="00204B09">
        <w:t>, señal de referencia</w:t>
      </w:r>
      <w:r w:rsidR="00C46AD4">
        <w:t>)</w:t>
      </w:r>
      <w:r>
        <w:t xml:space="preserve">. </w:t>
      </w:r>
      <w:r w:rsidR="00E246C5">
        <w:t xml:space="preserve">Utilice una base de tiempos de </w:t>
      </w:r>
      <w:r w:rsidR="00621986">
        <w:t>4-</w:t>
      </w:r>
      <w:r w:rsidR="00E246C5">
        <w:t xml:space="preserve">5 </w:t>
      </w:r>
      <w:proofErr w:type="spellStart"/>
      <w:r w:rsidR="00E246C5">
        <w:t>us</w:t>
      </w:r>
      <w:proofErr w:type="spellEnd"/>
      <w:r w:rsidR="00E246C5">
        <w:t xml:space="preserve">/. </w:t>
      </w:r>
      <w:r w:rsidR="0050172C">
        <w:t>A</w:t>
      </w:r>
      <w:r w:rsidR="00A95B19">
        <w:t>note</w:t>
      </w:r>
      <w:r>
        <w:t xml:space="preserve"> su amplitud y frecuencia. </w:t>
      </w:r>
      <w:r w:rsidR="00A95B19">
        <w:t xml:space="preserve">¿De dónde </w:t>
      </w:r>
      <w:r w:rsidR="00065D5D">
        <w:t>procede?</w:t>
      </w:r>
      <w:r w:rsidR="00A95B19">
        <w:t xml:space="preserve"> </w:t>
      </w:r>
      <w:r>
        <w:t>¿Qué efectos produce esta señal sobre la del VCO</w:t>
      </w:r>
      <w:r w:rsidR="00204B09">
        <w:t xml:space="preserve"> (fíjese en el espectro</w:t>
      </w:r>
      <w:r w:rsidR="00065D5D">
        <w:t>)?</w:t>
      </w:r>
      <w:r w:rsidR="00A57367">
        <w:t xml:space="preserve"> ¿Cómo podría eliminarse?</w:t>
      </w:r>
    </w:p>
    <w:p w14:paraId="4560078A" w14:textId="77777777" w:rsidR="00A95B19" w:rsidRDefault="00A95B19"/>
    <w:p w14:paraId="100E0EB4" w14:textId="77777777" w:rsidR="00A95B19" w:rsidRDefault="00A95B19" w:rsidP="00A95B19">
      <w:r>
        <w:t xml:space="preserve">Amplitud:.......... </w:t>
      </w:r>
      <w:proofErr w:type="spellStart"/>
      <w:r>
        <w:t>mVpp</w:t>
      </w:r>
      <w:proofErr w:type="spellEnd"/>
      <w:r>
        <w:tab/>
      </w:r>
      <w:r>
        <w:tab/>
        <w:t>frecuencia:........... KHz</w:t>
      </w:r>
    </w:p>
    <w:p w14:paraId="0656D381" w14:textId="77777777" w:rsidR="00A95B19" w:rsidRDefault="00A95B19" w:rsidP="00A95B19">
      <w:r>
        <w:lastRenderedPageBreak/>
        <w:t>_________________________________________________________________________________________________________________________________________________________________________________________________________________________________</w:t>
      </w:r>
    </w:p>
    <w:p w14:paraId="4BFCB39C" w14:textId="77777777" w:rsidR="00A95B19" w:rsidRDefault="00A95B19" w:rsidP="00A95B19">
      <w:pPr>
        <w:rPr>
          <w:lang w:val="es-ES"/>
        </w:rPr>
      </w:pPr>
      <w:r>
        <w:t>______________________________________________________________________________________________________________________________________________________</w:t>
      </w:r>
    </w:p>
    <w:p w14:paraId="388346E8" w14:textId="77777777" w:rsidR="00A95B19" w:rsidRDefault="00A95B19"/>
    <w:p w14:paraId="1F4406F4" w14:textId="77777777" w:rsidR="0050172C" w:rsidRDefault="0050172C" w:rsidP="00A95B19">
      <w:pPr>
        <w:jc w:val="center"/>
      </w:pPr>
    </w:p>
    <w:p w14:paraId="0FCB7BDC" w14:textId="77777777" w:rsidR="0050172C" w:rsidRDefault="0050172C" w:rsidP="0050172C">
      <w:pPr>
        <w:jc w:val="left"/>
      </w:pPr>
      <w:r>
        <w:t>Realice una fotografía de la medida</w:t>
      </w:r>
      <w:r w:rsidR="00204B09">
        <w:t xml:space="preserve"> del osciloscopio</w:t>
      </w:r>
      <w:r>
        <w:t>:</w:t>
      </w:r>
    </w:p>
    <w:p w14:paraId="0C5B69C3" w14:textId="77777777" w:rsidR="0050172C" w:rsidRDefault="0050172C" w:rsidP="00A95B19">
      <w:pPr>
        <w:jc w:val="center"/>
      </w:pPr>
    </w:p>
    <w:p w14:paraId="29F51237" w14:textId="77777777" w:rsidR="00E51D3D" w:rsidRDefault="0065634C" w:rsidP="00A95B19">
      <w:pPr>
        <w:jc w:val="center"/>
      </w:pPr>
      <w:r>
        <w:rPr>
          <w:noProof/>
          <w:lang w:val="es-ES"/>
        </w:rPr>
        <mc:AlternateContent>
          <mc:Choice Requires="wps">
            <w:drawing>
              <wp:inline distT="0" distB="0" distL="0" distR="0" wp14:anchorId="0F9A411B" wp14:editId="2BC0529F">
                <wp:extent cx="5364480" cy="3029919"/>
                <wp:effectExtent l="0" t="0" r="26670" b="18415"/>
                <wp:docPr id="46" name="Rectángulo redondeado 46"/>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19EEA5" id="Rectángulo redondeado 46"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Ahynph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14:paraId="39C8A08C" w14:textId="77777777" w:rsidR="00A95B19" w:rsidRDefault="0050172C" w:rsidP="0050172C">
      <w:pPr>
        <w:jc w:val="center"/>
      </w:pPr>
      <w:r>
        <w:t>Señal</w:t>
      </w:r>
      <w:r w:rsidR="00204B09">
        <w:t>es</w:t>
      </w:r>
      <w:r>
        <w:t xml:space="preserve"> de </w:t>
      </w:r>
      <w:r w:rsidR="00204B09">
        <w:t xml:space="preserve">referencia y de </w:t>
      </w:r>
      <w:r>
        <w:t>control del VCO (salida del filtro de lazo)</w:t>
      </w:r>
    </w:p>
    <w:p w14:paraId="60C3E928" w14:textId="77777777" w:rsidR="000D1EF7" w:rsidRDefault="000D1EF7" w:rsidP="0050172C">
      <w:pPr>
        <w:jc w:val="center"/>
      </w:pPr>
    </w:p>
    <w:p w14:paraId="56D49C9D" w14:textId="77777777" w:rsidR="000D1EF7" w:rsidRPr="00C20687" w:rsidRDefault="000D1EF7" w:rsidP="000D1EF7">
      <w:pPr>
        <w:widowControl/>
        <w:tabs>
          <w:tab w:val="clear" w:pos="-720"/>
        </w:tabs>
        <w:suppressAutoHyphens w:val="0"/>
        <w:rPr>
          <w:b/>
        </w:rPr>
      </w:pPr>
      <w:r>
        <w:t>N</w:t>
      </w:r>
      <w:r w:rsidRPr="00C20687">
        <w:rPr>
          <w:b/>
        </w:rPr>
        <w:t>ombre, Turno y puesto de laboratorio:</w:t>
      </w:r>
    </w:p>
    <w:p w14:paraId="35892141" w14:textId="77777777" w:rsidR="000D1EF7" w:rsidRDefault="000D1EF7" w:rsidP="000D1EF7">
      <w:pPr>
        <w:pStyle w:val="Ttulo1"/>
        <w:numPr>
          <w:ilvl w:val="0"/>
          <w:numId w:val="0"/>
        </w:numPr>
        <w:pBdr>
          <w:top w:val="single" w:sz="12" w:space="1" w:color="auto"/>
          <w:bottom w:val="single" w:sz="12" w:space="1" w:color="auto"/>
        </w:pBdr>
        <w:spacing w:before="0" w:after="0" w:line="240" w:lineRule="auto"/>
      </w:pPr>
    </w:p>
    <w:p w14:paraId="68CD9BDE" w14:textId="77777777" w:rsidR="000D1EF7" w:rsidRDefault="000D1EF7" w:rsidP="000D1EF7">
      <w:pPr>
        <w:pStyle w:val="Ttulo1"/>
        <w:numPr>
          <w:ilvl w:val="0"/>
          <w:numId w:val="0"/>
        </w:numPr>
        <w:pBdr>
          <w:bottom w:val="single" w:sz="12" w:space="1" w:color="auto"/>
          <w:between w:val="single" w:sz="12" w:space="1" w:color="auto"/>
        </w:pBdr>
        <w:spacing w:before="0" w:after="0" w:line="240" w:lineRule="auto"/>
      </w:pPr>
    </w:p>
    <w:p w14:paraId="32E18B03" w14:textId="77777777" w:rsidR="000D1EF7" w:rsidRDefault="000D1EF7" w:rsidP="000D1EF7">
      <w:pPr>
        <w:pStyle w:val="Ttulo1"/>
        <w:numPr>
          <w:ilvl w:val="0"/>
          <w:numId w:val="0"/>
        </w:numPr>
        <w:pBdr>
          <w:bottom w:val="single" w:sz="12" w:space="1" w:color="auto"/>
          <w:between w:val="single" w:sz="12" w:space="1" w:color="auto"/>
        </w:pBdr>
        <w:spacing w:before="0" w:after="0" w:line="240" w:lineRule="auto"/>
      </w:pPr>
    </w:p>
    <w:p w14:paraId="119EB321" w14:textId="77777777" w:rsidR="000D1EF7" w:rsidRPr="004F79C5" w:rsidRDefault="000D1EF7" w:rsidP="000D1EF7"/>
    <w:p w14:paraId="104AC5F1" w14:textId="77777777" w:rsidR="004F79C5" w:rsidRDefault="000D1EF7" w:rsidP="000D1EF7">
      <w:pPr>
        <w:widowControl/>
        <w:tabs>
          <w:tab w:val="clear" w:pos="-720"/>
        </w:tabs>
        <w:suppressAutoHyphens w:val="0"/>
      </w:pPr>
      <w:r>
        <w:t xml:space="preserve"> </w:t>
      </w:r>
    </w:p>
    <w:p w14:paraId="1F9876EF" w14:textId="77777777" w:rsidR="00A57367" w:rsidRPr="004F79C5" w:rsidRDefault="00A57367"/>
    <w:sectPr w:rsidR="00A57367" w:rsidRPr="004F79C5" w:rsidSect="00666828">
      <w:headerReference w:type="default" r:id="rId60"/>
      <w:footerReference w:type="even" r:id="rId61"/>
      <w:footerReference w:type="default" r:id="rId62"/>
      <w:type w:val="continuous"/>
      <w:pgSz w:w="11901" w:h="16834"/>
      <w:pgMar w:top="1440" w:right="1440" w:bottom="567"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EAE2E" w14:textId="77777777" w:rsidR="00B00A8C" w:rsidRDefault="00B00A8C">
      <w:pPr>
        <w:spacing w:line="240" w:lineRule="auto"/>
      </w:pPr>
      <w:r>
        <w:separator/>
      </w:r>
    </w:p>
  </w:endnote>
  <w:endnote w:type="continuationSeparator" w:id="0">
    <w:p w14:paraId="388F23D4" w14:textId="77777777" w:rsidR="00B00A8C" w:rsidRDefault="00B00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2BF3" w14:textId="77777777" w:rsidR="00BF05BD" w:rsidRDefault="00BF05B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A38BB2F" w14:textId="77777777" w:rsidR="00BF05BD" w:rsidRDefault="00BF05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8DB4" w14:textId="77777777" w:rsidR="00BF05BD" w:rsidRDefault="00BF05BD">
    <w:pPr>
      <w:pStyle w:val="Piedepgina"/>
    </w:pPr>
  </w:p>
  <w:tbl>
    <w:tblPr>
      <w:tblW w:w="0" w:type="auto"/>
      <w:tblLook w:val="04A0" w:firstRow="1" w:lastRow="0" w:firstColumn="1" w:lastColumn="0" w:noHBand="0" w:noVBand="1"/>
    </w:tblPr>
    <w:tblGrid>
      <w:gridCol w:w="4926"/>
      <w:gridCol w:w="1695"/>
      <w:gridCol w:w="2400"/>
    </w:tblGrid>
    <w:tr w:rsidR="00BF05BD" w14:paraId="084B83DA" w14:textId="77777777" w:rsidTr="00EC27CD">
      <w:tc>
        <w:tcPr>
          <w:tcW w:w="3055" w:type="dxa"/>
          <w:vAlign w:val="center"/>
        </w:tcPr>
        <w:p w14:paraId="36901F1D" w14:textId="77777777" w:rsidR="00BF05BD" w:rsidRDefault="00BF05BD" w:rsidP="00EC27CD">
          <w:pPr>
            <w:pStyle w:val="Piedepgina"/>
          </w:pPr>
          <w:r>
            <w:rPr>
              <w:noProof/>
              <w:lang w:val="es-ES"/>
            </w:rPr>
            <w:drawing>
              <wp:inline distT="0" distB="0" distL="0" distR="0" wp14:anchorId="3B759BDE" wp14:editId="29E97296">
                <wp:extent cx="2985770" cy="304800"/>
                <wp:effectExtent l="0" t="0" r="5080" b="0"/>
                <wp:docPr id="53" name="Imagen 5" descr="logoS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SSR.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770" cy="304800"/>
                        </a:xfrm>
                        <a:prstGeom prst="rect">
                          <a:avLst/>
                        </a:prstGeom>
                        <a:noFill/>
                        <a:ln>
                          <a:noFill/>
                        </a:ln>
                      </pic:spPr>
                    </pic:pic>
                  </a:graphicData>
                </a:graphic>
              </wp:inline>
            </w:drawing>
          </w:r>
        </w:p>
      </w:tc>
      <w:tc>
        <w:tcPr>
          <w:tcW w:w="3056" w:type="dxa"/>
        </w:tcPr>
        <w:p w14:paraId="52066484" w14:textId="77777777" w:rsidR="00BF05BD" w:rsidRDefault="00BF05BD" w:rsidP="00EC27CD">
          <w:pPr>
            <w:pStyle w:val="Piedepgina"/>
            <w:jc w:val="center"/>
          </w:pPr>
        </w:p>
      </w:tc>
      <w:tc>
        <w:tcPr>
          <w:tcW w:w="3056" w:type="dxa"/>
          <w:vAlign w:val="center"/>
        </w:tcPr>
        <w:p w14:paraId="5A4AF2A5" w14:textId="77777777" w:rsidR="00BF05BD" w:rsidRDefault="00BF05BD" w:rsidP="00EC27CD">
          <w:pPr>
            <w:pStyle w:val="Piedepgina"/>
            <w:jc w:val="center"/>
          </w:pPr>
          <w:r>
            <w:rPr>
              <w:noProof/>
              <w:lang w:val="es-ES"/>
            </w:rPr>
            <w:drawing>
              <wp:inline distT="0" distB="0" distL="0" distR="0" wp14:anchorId="7BDD9D49" wp14:editId="7FE7ED94">
                <wp:extent cx="935355" cy="374015"/>
                <wp:effectExtent l="0" t="0" r="0" b="6985"/>
                <wp:docPr id="54" name="Imagen 6" descr="logo_ets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etsit.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5355" cy="374015"/>
                        </a:xfrm>
                        <a:prstGeom prst="rect">
                          <a:avLst/>
                        </a:prstGeom>
                        <a:noFill/>
                        <a:ln>
                          <a:noFill/>
                        </a:ln>
                      </pic:spPr>
                    </pic:pic>
                  </a:graphicData>
                </a:graphic>
              </wp:inline>
            </w:drawing>
          </w:r>
        </w:p>
      </w:tc>
    </w:tr>
  </w:tbl>
  <w:p w14:paraId="540E08DA" w14:textId="77777777" w:rsidR="00BF05BD" w:rsidRDefault="00BF05BD" w:rsidP="00666828">
    <w:pPr>
      <w:pStyle w:val="Piedepgina"/>
      <w:jc w:val="center"/>
    </w:pPr>
    <w:r>
      <w:fldChar w:fldCharType="begin"/>
    </w:r>
    <w:r>
      <w:instrText xml:space="preserve"> PAGE   \* MERGEFORMAT </w:instrText>
    </w:r>
    <w:r>
      <w:fldChar w:fldCharType="separate"/>
    </w:r>
    <w:r w:rsidR="009D1B46">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E3E85" w14:textId="77777777" w:rsidR="00B00A8C" w:rsidRDefault="00B00A8C">
      <w:pPr>
        <w:spacing w:line="240" w:lineRule="auto"/>
      </w:pPr>
      <w:r>
        <w:separator/>
      </w:r>
    </w:p>
  </w:footnote>
  <w:footnote w:type="continuationSeparator" w:id="0">
    <w:p w14:paraId="4CAD0A45" w14:textId="77777777" w:rsidR="00B00A8C" w:rsidRDefault="00B00A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0D366" w14:textId="77777777" w:rsidR="00BF05BD" w:rsidRPr="00967437" w:rsidRDefault="00BF05BD" w:rsidP="00967437">
    <w:pPr>
      <w:pStyle w:val="Encabezado"/>
    </w:pPr>
    <w:r>
      <w:rPr>
        <w:sz w:val="18"/>
      </w:rPr>
      <w:t>Electrónica de Comunicaciones. Manual de Laboratorio (202</w:t>
    </w:r>
    <w:r w:rsidR="00332E23">
      <w:rPr>
        <w:sz w:val="18"/>
      </w:rPr>
      <w:t>5</w:t>
    </w:r>
    <w:r>
      <w:rPr>
        <w:sz w:val="18"/>
      </w:rPr>
      <w:t>-2</w:t>
    </w:r>
    <w:r w:rsidR="00332E23">
      <w:rPr>
        <w:sz w:val="18"/>
      </w:rPr>
      <w:t>6</w:t>
    </w:r>
    <w:r>
      <w:rPr>
        <w:sz w:val="18"/>
      </w:rPr>
      <w:t xml:space="preserve">)           </w:t>
    </w:r>
    <w:r>
      <w:rPr>
        <w:sz w:val="18"/>
      </w:rPr>
      <w:tab/>
      <w:t xml:space="preserve">    P.3 </w:t>
    </w:r>
    <w:proofErr w:type="spellStart"/>
    <w:r>
      <w:rPr>
        <w:sz w:val="18"/>
      </w:rPr>
      <w:t>PLL’s</w:t>
    </w:r>
    <w:proofErr w:type="spellEnd"/>
    <w:r>
      <w:rPr>
        <w:sz w:val="18"/>
      </w:rPr>
      <w:t xml:space="preserve"> Y SINTETIZADORES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FB8AF4E"/>
    <w:lvl w:ilvl="0">
      <w:start w:val="1"/>
      <w:numFmt w:val="decimal"/>
      <w:pStyle w:val="Ttulo1"/>
      <w:lvlText w:val="%1."/>
      <w:lvlJc w:val="left"/>
      <w:pPr>
        <w:tabs>
          <w:tab w:val="num" w:pos="0"/>
        </w:tabs>
        <w:ind w:left="708" w:hanging="708"/>
      </w:pPr>
    </w:lvl>
    <w:lvl w:ilvl="1">
      <w:start w:val="1"/>
      <w:numFmt w:val="decimal"/>
      <w:pStyle w:val="Ttulo2"/>
      <w:lvlText w:val="%1.%2."/>
      <w:lvlJc w:val="left"/>
      <w:pPr>
        <w:tabs>
          <w:tab w:val="num" w:pos="720"/>
        </w:tabs>
        <w:ind w:left="0" w:firstLine="0"/>
      </w:pPr>
    </w:lvl>
    <w:lvl w:ilvl="2">
      <w:start w:val="1"/>
      <w:numFmt w:val="decimal"/>
      <w:pStyle w:val="Ttulo3"/>
      <w:lvlText w:val="%1.%2.%3."/>
      <w:lvlJc w:val="left"/>
      <w:pPr>
        <w:tabs>
          <w:tab w:val="num" w:pos="862"/>
        </w:tabs>
        <w:ind w:left="142" w:firstLine="0"/>
      </w:pPr>
    </w:lvl>
    <w:lvl w:ilvl="3">
      <w:start w:val="1"/>
      <w:numFmt w:val="decimal"/>
      <w:pStyle w:val="Ttulo4"/>
      <w:lvlText w:val="%1.%2.%3.%4."/>
      <w:lvlJc w:val="left"/>
      <w:pPr>
        <w:tabs>
          <w:tab w:val="num" w:pos="0"/>
        </w:tabs>
        <w:ind w:left="2832" w:hanging="708"/>
      </w:pPr>
    </w:lvl>
    <w:lvl w:ilvl="4">
      <w:start w:val="1"/>
      <w:numFmt w:val="decimal"/>
      <w:pStyle w:val="Ttulo5"/>
      <w:lvlText w:val="%1.%2.%3.%4.%5."/>
      <w:lvlJc w:val="left"/>
      <w:pPr>
        <w:tabs>
          <w:tab w:val="num" w:pos="0"/>
        </w:tabs>
        <w:ind w:left="3540" w:hanging="708"/>
      </w:pPr>
    </w:lvl>
    <w:lvl w:ilvl="5">
      <w:start w:val="1"/>
      <w:numFmt w:val="decimal"/>
      <w:pStyle w:val="Ttulo6"/>
      <w:lvlText w:val="%1.%2.%3.%4.%5.%6."/>
      <w:lvlJc w:val="left"/>
      <w:pPr>
        <w:tabs>
          <w:tab w:val="num" w:pos="0"/>
        </w:tabs>
        <w:ind w:left="4248" w:hanging="708"/>
      </w:pPr>
    </w:lvl>
    <w:lvl w:ilvl="6">
      <w:start w:val="1"/>
      <w:numFmt w:val="decimal"/>
      <w:pStyle w:val="Ttulo7"/>
      <w:lvlText w:val="%1.%2.%3.%4.%5.%6.%7."/>
      <w:lvlJc w:val="left"/>
      <w:pPr>
        <w:tabs>
          <w:tab w:val="num" w:pos="0"/>
        </w:tabs>
        <w:ind w:left="4956" w:hanging="708"/>
      </w:pPr>
    </w:lvl>
    <w:lvl w:ilvl="7">
      <w:start w:val="1"/>
      <w:numFmt w:val="decimal"/>
      <w:pStyle w:val="Ttulo8"/>
      <w:lvlText w:val="%1.%2.%3.%4.%5.%6.%7.%8."/>
      <w:lvlJc w:val="left"/>
      <w:pPr>
        <w:tabs>
          <w:tab w:val="num" w:pos="0"/>
        </w:tabs>
        <w:ind w:left="5664" w:hanging="708"/>
      </w:pPr>
    </w:lvl>
    <w:lvl w:ilvl="8">
      <w:start w:val="1"/>
      <w:numFmt w:val="decimal"/>
      <w:pStyle w:val="Ttulo9"/>
      <w:lvlText w:val="%1.%2.%3.%4.%5.%6.%7.%8.%9."/>
      <w:lvlJc w:val="left"/>
      <w:pPr>
        <w:tabs>
          <w:tab w:val="num" w:pos="0"/>
        </w:tabs>
        <w:ind w:left="6372" w:hanging="708"/>
      </w:pPr>
    </w:lvl>
  </w:abstractNum>
  <w:abstractNum w:abstractNumId="1" w15:restartNumberingAfterBreak="0">
    <w:nsid w:val="FFFFFFFE"/>
    <w:multiLevelType w:val="singleLevel"/>
    <w:tmpl w:val="B35079FE"/>
    <w:lvl w:ilvl="0">
      <w:numFmt w:val="decimal"/>
      <w:lvlText w:val="*"/>
      <w:lvlJc w:val="left"/>
    </w:lvl>
  </w:abstractNum>
  <w:abstractNum w:abstractNumId="2" w15:restartNumberingAfterBreak="0">
    <w:nsid w:val="03033C4A"/>
    <w:multiLevelType w:val="hybridMultilevel"/>
    <w:tmpl w:val="30D0221A"/>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DBB76FE"/>
    <w:multiLevelType w:val="singleLevel"/>
    <w:tmpl w:val="65FE2712"/>
    <w:lvl w:ilvl="0">
      <w:start w:val="1"/>
      <w:numFmt w:val="lowerLetter"/>
      <w:lvlText w:val="%1)"/>
      <w:lvlJc w:val="left"/>
      <w:pPr>
        <w:tabs>
          <w:tab w:val="num" w:pos="720"/>
        </w:tabs>
        <w:ind w:left="720" w:hanging="720"/>
      </w:pPr>
      <w:rPr>
        <w:rFonts w:hint="default"/>
      </w:rPr>
    </w:lvl>
  </w:abstractNum>
  <w:abstractNum w:abstractNumId="4" w15:restartNumberingAfterBreak="0">
    <w:nsid w:val="369530C4"/>
    <w:multiLevelType w:val="hybridMultilevel"/>
    <w:tmpl w:val="3CA02898"/>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 w15:restartNumberingAfterBreak="0">
    <w:nsid w:val="42CA74FC"/>
    <w:multiLevelType w:val="hybridMultilevel"/>
    <w:tmpl w:val="72C2FA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1"/>
    <w:lvlOverride w:ilvl="0">
      <w:lvl w:ilvl="0">
        <w:start w:val="1"/>
        <w:numFmt w:val="bullet"/>
        <w:lvlText w:val=""/>
        <w:legacy w:legacy="1" w:legacySpace="0" w:legacyIndent="283"/>
        <w:lvlJc w:val="left"/>
        <w:pPr>
          <w:ind w:left="1003" w:hanging="283"/>
        </w:pPr>
        <w:rPr>
          <w:rFonts w:ascii="Symbol" w:hAnsi="Symbol" w:hint="default"/>
          <w:color w:val="auto"/>
        </w:rPr>
      </w:lvl>
    </w:lvlOverride>
  </w:num>
  <w:num w:numId="3">
    <w:abstractNumId w:val="3"/>
  </w:num>
  <w:num w:numId="4">
    <w:abstractNumId w:val="1"/>
    <w:lvlOverride w:ilvl="0">
      <w:lvl w:ilvl="0">
        <w:start w:val="1"/>
        <w:numFmt w:val="bullet"/>
        <w:lvlText w:val=""/>
        <w:legacy w:legacy="1" w:legacySpace="0" w:legacyIndent="283"/>
        <w:lvlJc w:val="left"/>
        <w:pPr>
          <w:ind w:left="720" w:hanging="283"/>
        </w:pPr>
        <w:rPr>
          <w:rFonts w:ascii="Symbol" w:hAnsi="Symbol" w:hint="default"/>
        </w:rPr>
      </w:lvl>
    </w:lvlOverride>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217"/>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87"/>
    <w:rsid w:val="00017624"/>
    <w:rsid w:val="00023D99"/>
    <w:rsid w:val="00030D2F"/>
    <w:rsid w:val="00032B1A"/>
    <w:rsid w:val="0004251B"/>
    <w:rsid w:val="000562ED"/>
    <w:rsid w:val="0006368A"/>
    <w:rsid w:val="00065D5D"/>
    <w:rsid w:val="00080F4A"/>
    <w:rsid w:val="00093527"/>
    <w:rsid w:val="000A58A9"/>
    <w:rsid w:val="000B4C96"/>
    <w:rsid w:val="000C51E7"/>
    <w:rsid w:val="000D1EF7"/>
    <w:rsid w:val="000D56D6"/>
    <w:rsid w:val="000D5C2D"/>
    <w:rsid w:val="000E7F9D"/>
    <w:rsid w:val="0012279D"/>
    <w:rsid w:val="00123CFA"/>
    <w:rsid w:val="00157ABE"/>
    <w:rsid w:val="00167639"/>
    <w:rsid w:val="00180046"/>
    <w:rsid w:val="00187A6A"/>
    <w:rsid w:val="001966FD"/>
    <w:rsid w:val="001D0555"/>
    <w:rsid w:val="001E5D3B"/>
    <w:rsid w:val="00204B09"/>
    <w:rsid w:val="00210A39"/>
    <w:rsid w:val="00244D2C"/>
    <w:rsid w:val="002518B6"/>
    <w:rsid w:val="002B48BD"/>
    <w:rsid w:val="002B708B"/>
    <w:rsid w:val="002C3D57"/>
    <w:rsid w:val="002C4094"/>
    <w:rsid w:val="002F6804"/>
    <w:rsid w:val="002F79AC"/>
    <w:rsid w:val="00313E41"/>
    <w:rsid w:val="00326329"/>
    <w:rsid w:val="0032777E"/>
    <w:rsid w:val="00332E23"/>
    <w:rsid w:val="00376318"/>
    <w:rsid w:val="00383770"/>
    <w:rsid w:val="00391F8A"/>
    <w:rsid w:val="00396F2B"/>
    <w:rsid w:val="003B5CFE"/>
    <w:rsid w:val="003D4CDB"/>
    <w:rsid w:val="003E2FF0"/>
    <w:rsid w:val="00441B85"/>
    <w:rsid w:val="00454B12"/>
    <w:rsid w:val="00460D9D"/>
    <w:rsid w:val="00463646"/>
    <w:rsid w:val="00471C79"/>
    <w:rsid w:val="0047315C"/>
    <w:rsid w:val="00473AD8"/>
    <w:rsid w:val="00480D0D"/>
    <w:rsid w:val="004C768C"/>
    <w:rsid w:val="004D72D4"/>
    <w:rsid w:val="004F79C5"/>
    <w:rsid w:val="0050172C"/>
    <w:rsid w:val="005024C3"/>
    <w:rsid w:val="0050750A"/>
    <w:rsid w:val="00532D41"/>
    <w:rsid w:val="0054158C"/>
    <w:rsid w:val="005567EA"/>
    <w:rsid w:val="00564D60"/>
    <w:rsid w:val="005967D0"/>
    <w:rsid w:val="005A149B"/>
    <w:rsid w:val="005A4FA0"/>
    <w:rsid w:val="005C6887"/>
    <w:rsid w:val="005C6A86"/>
    <w:rsid w:val="005D03F4"/>
    <w:rsid w:val="005D7576"/>
    <w:rsid w:val="00620CBF"/>
    <w:rsid w:val="00621986"/>
    <w:rsid w:val="00622B45"/>
    <w:rsid w:val="00637CEE"/>
    <w:rsid w:val="0065588C"/>
    <w:rsid w:val="0065634C"/>
    <w:rsid w:val="0066364D"/>
    <w:rsid w:val="006639CB"/>
    <w:rsid w:val="00663C00"/>
    <w:rsid w:val="00666828"/>
    <w:rsid w:val="0066744A"/>
    <w:rsid w:val="006C418D"/>
    <w:rsid w:val="006D189D"/>
    <w:rsid w:val="006D23CB"/>
    <w:rsid w:val="006D735C"/>
    <w:rsid w:val="006E735F"/>
    <w:rsid w:val="006F30DF"/>
    <w:rsid w:val="006F76D5"/>
    <w:rsid w:val="007016BE"/>
    <w:rsid w:val="00701DD6"/>
    <w:rsid w:val="00704868"/>
    <w:rsid w:val="007067A3"/>
    <w:rsid w:val="0073484C"/>
    <w:rsid w:val="007367FA"/>
    <w:rsid w:val="00754020"/>
    <w:rsid w:val="0076033E"/>
    <w:rsid w:val="007E74D9"/>
    <w:rsid w:val="00801F3D"/>
    <w:rsid w:val="00817121"/>
    <w:rsid w:val="00825812"/>
    <w:rsid w:val="00825A14"/>
    <w:rsid w:val="00830258"/>
    <w:rsid w:val="008C5714"/>
    <w:rsid w:val="00933CF7"/>
    <w:rsid w:val="00967437"/>
    <w:rsid w:val="00967A45"/>
    <w:rsid w:val="0098486E"/>
    <w:rsid w:val="00990DBA"/>
    <w:rsid w:val="00994643"/>
    <w:rsid w:val="009D1B46"/>
    <w:rsid w:val="009D6A1C"/>
    <w:rsid w:val="009D75AB"/>
    <w:rsid w:val="009E2A0C"/>
    <w:rsid w:val="009F7562"/>
    <w:rsid w:val="00A20FF4"/>
    <w:rsid w:val="00A342C5"/>
    <w:rsid w:val="00A357CC"/>
    <w:rsid w:val="00A42EAF"/>
    <w:rsid w:val="00A50F3E"/>
    <w:rsid w:val="00A57367"/>
    <w:rsid w:val="00A631AA"/>
    <w:rsid w:val="00A85277"/>
    <w:rsid w:val="00A913DF"/>
    <w:rsid w:val="00A95B19"/>
    <w:rsid w:val="00AB57C4"/>
    <w:rsid w:val="00AC54CD"/>
    <w:rsid w:val="00AF7FB8"/>
    <w:rsid w:val="00B00A8C"/>
    <w:rsid w:val="00B12A1D"/>
    <w:rsid w:val="00B13E32"/>
    <w:rsid w:val="00B153B2"/>
    <w:rsid w:val="00B23DB8"/>
    <w:rsid w:val="00B26B71"/>
    <w:rsid w:val="00B5570F"/>
    <w:rsid w:val="00B9478E"/>
    <w:rsid w:val="00BB6547"/>
    <w:rsid w:val="00BC5268"/>
    <w:rsid w:val="00BC6E26"/>
    <w:rsid w:val="00BD0CAD"/>
    <w:rsid w:val="00BD3181"/>
    <w:rsid w:val="00BD4F1E"/>
    <w:rsid w:val="00BE0696"/>
    <w:rsid w:val="00BF05BD"/>
    <w:rsid w:val="00C05792"/>
    <w:rsid w:val="00C310F4"/>
    <w:rsid w:val="00C36970"/>
    <w:rsid w:val="00C46AD4"/>
    <w:rsid w:val="00C52E7D"/>
    <w:rsid w:val="00C703B1"/>
    <w:rsid w:val="00CE5F07"/>
    <w:rsid w:val="00D1715B"/>
    <w:rsid w:val="00D2562D"/>
    <w:rsid w:val="00D3461D"/>
    <w:rsid w:val="00D42A94"/>
    <w:rsid w:val="00D46296"/>
    <w:rsid w:val="00D53564"/>
    <w:rsid w:val="00D56932"/>
    <w:rsid w:val="00D758E6"/>
    <w:rsid w:val="00D77287"/>
    <w:rsid w:val="00D92009"/>
    <w:rsid w:val="00D9544F"/>
    <w:rsid w:val="00DA36A3"/>
    <w:rsid w:val="00E069C6"/>
    <w:rsid w:val="00E246C5"/>
    <w:rsid w:val="00E30366"/>
    <w:rsid w:val="00E37879"/>
    <w:rsid w:val="00E45CFE"/>
    <w:rsid w:val="00E51D3D"/>
    <w:rsid w:val="00E5542B"/>
    <w:rsid w:val="00E64112"/>
    <w:rsid w:val="00E731EF"/>
    <w:rsid w:val="00EA6EA0"/>
    <w:rsid w:val="00EC27CD"/>
    <w:rsid w:val="00ED5AEA"/>
    <w:rsid w:val="00ED6A58"/>
    <w:rsid w:val="00F12DB9"/>
    <w:rsid w:val="00F12EDA"/>
    <w:rsid w:val="00F147BF"/>
    <w:rsid w:val="00F166E6"/>
    <w:rsid w:val="00F229CF"/>
    <w:rsid w:val="00F407A1"/>
    <w:rsid w:val="00F73A39"/>
    <w:rsid w:val="00F91B61"/>
    <w:rsid w:val="00F93B99"/>
    <w:rsid w:val="00FA18E6"/>
    <w:rsid w:val="00FC6487"/>
    <w:rsid w:val="00FE6AD8"/>
    <w:rsid w:val="00FF00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011CA"/>
  <w15:docId w15:val="{FDF75BA7-7E6B-4075-8903-BEC7E280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tabs>
        <w:tab w:val="left" w:pos="-720"/>
      </w:tabs>
      <w:suppressAutoHyphens/>
      <w:spacing w:line="360" w:lineRule="auto"/>
      <w:jc w:val="both"/>
    </w:pPr>
    <w:rPr>
      <w:rFonts w:ascii="Arial" w:hAnsi="Arial"/>
      <w:spacing w:val="-3"/>
      <w:sz w:val="22"/>
      <w:lang w:val="es-ES_tradnl"/>
    </w:rPr>
  </w:style>
  <w:style w:type="paragraph" w:styleId="Ttulo1">
    <w:name w:val="heading 1"/>
    <w:basedOn w:val="Normal"/>
    <w:next w:val="Normal"/>
    <w:qFormat/>
    <w:pPr>
      <w:keepNext/>
      <w:numPr>
        <w:numId w:val="1"/>
      </w:numPr>
      <w:spacing w:before="240" w:after="60"/>
      <w:outlineLvl w:val="0"/>
    </w:pPr>
    <w:rPr>
      <w:b/>
      <w:kern w:val="28"/>
      <w:sz w:val="28"/>
    </w:rPr>
  </w:style>
  <w:style w:type="paragraph" w:styleId="Ttulo2">
    <w:name w:val="heading 2"/>
    <w:basedOn w:val="Normal"/>
    <w:next w:val="Normal"/>
    <w:link w:val="Ttulo2Car"/>
    <w:qFormat/>
    <w:pPr>
      <w:keepNext/>
      <w:numPr>
        <w:ilvl w:val="1"/>
        <w:numId w:val="1"/>
      </w:numPr>
      <w:spacing w:before="240" w:after="60"/>
      <w:outlineLvl w:val="1"/>
    </w:pPr>
    <w:rPr>
      <w:b/>
    </w:rPr>
  </w:style>
  <w:style w:type="paragraph" w:styleId="Ttulo3">
    <w:name w:val="heading 3"/>
    <w:basedOn w:val="Normal"/>
    <w:next w:val="Normal"/>
    <w:qFormat/>
    <w:pPr>
      <w:keepNext/>
      <w:numPr>
        <w:ilvl w:val="2"/>
        <w:numId w:val="1"/>
      </w:numPr>
      <w:tabs>
        <w:tab w:val="clear" w:pos="-720"/>
      </w:tabs>
      <w:spacing w:before="240" w:after="60"/>
      <w:outlineLvl w:val="2"/>
    </w:pPr>
    <w:rPr>
      <w:u w:val="single"/>
    </w:rPr>
  </w:style>
  <w:style w:type="paragraph" w:styleId="Ttulo4">
    <w:name w:val="heading 4"/>
    <w:basedOn w:val="Normal"/>
    <w:next w:val="Normal"/>
    <w:qFormat/>
    <w:pPr>
      <w:keepNext/>
      <w:numPr>
        <w:ilvl w:val="3"/>
        <w:numId w:val="1"/>
      </w:numPr>
      <w:spacing w:before="240" w:after="60"/>
      <w:outlineLvl w:val="3"/>
    </w:pPr>
    <w:rPr>
      <w:b/>
    </w:rPr>
  </w:style>
  <w:style w:type="paragraph" w:styleId="Ttulo5">
    <w:name w:val="heading 5"/>
    <w:basedOn w:val="Normal"/>
    <w:next w:val="Normal"/>
    <w:qFormat/>
    <w:pPr>
      <w:numPr>
        <w:ilvl w:val="4"/>
        <w:numId w:val="1"/>
      </w:numPr>
      <w:spacing w:before="240" w:after="60"/>
      <w:outlineLvl w:val="4"/>
    </w:pPr>
  </w:style>
  <w:style w:type="paragraph" w:styleId="Ttulo6">
    <w:name w:val="heading 6"/>
    <w:basedOn w:val="Normal"/>
    <w:next w:val="Normal"/>
    <w:qFormat/>
    <w:pPr>
      <w:numPr>
        <w:ilvl w:val="5"/>
        <w:numId w:val="1"/>
      </w:numPr>
      <w:spacing w:before="240" w:after="60"/>
      <w:outlineLvl w:val="5"/>
    </w:pPr>
    <w:rPr>
      <w:rFonts w:ascii="Times New Roman" w:hAnsi="Times New Roman"/>
      <w:i/>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semiHidden/>
    <w:pPr>
      <w:tabs>
        <w:tab w:val="clear" w:pos="-720"/>
        <w:tab w:val="right" w:leader="dot" w:pos="9027"/>
      </w:tabs>
      <w:spacing w:before="120" w:after="120"/>
      <w:jc w:val="left"/>
    </w:pPr>
    <w:rPr>
      <w:b/>
      <w:caps/>
    </w:rPr>
  </w:style>
  <w:style w:type="paragraph" w:styleId="TDC2">
    <w:name w:val="toc 2"/>
    <w:basedOn w:val="Normal"/>
    <w:next w:val="Normal"/>
    <w:semiHidden/>
    <w:pPr>
      <w:widowControl/>
      <w:tabs>
        <w:tab w:val="clear" w:pos="-720"/>
        <w:tab w:val="right" w:leader="dot" w:pos="9027"/>
      </w:tabs>
      <w:suppressAutoHyphens w:val="0"/>
      <w:ind w:left="221"/>
      <w:jc w:val="left"/>
    </w:pPr>
    <w:rPr>
      <w:smallCaps/>
      <w:sz w:val="20"/>
    </w:rPr>
  </w:style>
  <w:style w:type="paragraph" w:styleId="TDC3">
    <w:name w:val="toc 3"/>
    <w:basedOn w:val="Normal"/>
    <w:next w:val="Normal"/>
    <w:semiHidden/>
    <w:pPr>
      <w:tabs>
        <w:tab w:val="clear" w:pos="-720"/>
        <w:tab w:val="right" w:leader="dot" w:pos="9027"/>
      </w:tabs>
      <w:ind w:left="440"/>
      <w:jc w:val="left"/>
    </w:pPr>
    <w:rPr>
      <w:rFonts w:ascii="Times New Roman" w:hAnsi="Times New Roman"/>
      <w:i/>
      <w:sz w:val="20"/>
    </w:rPr>
  </w:style>
  <w:style w:type="paragraph" w:styleId="TDC4">
    <w:name w:val="toc 4"/>
    <w:basedOn w:val="Normal"/>
    <w:next w:val="Normal"/>
    <w:semiHidden/>
    <w:pPr>
      <w:tabs>
        <w:tab w:val="clear" w:pos="-720"/>
        <w:tab w:val="right" w:leader="dot" w:pos="9027"/>
      </w:tabs>
      <w:ind w:left="660"/>
      <w:jc w:val="left"/>
    </w:pPr>
    <w:rPr>
      <w:rFonts w:ascii="Times New Roman" w:hAnsi="Times New Roman"/>
      <w:sz w:val="18"/>
    </w:rPr>
  </w:style>
  <w:style w:type="paragraph" w:styleId="TDC5">
    <w:name w:val="toc 5"/>
    <w:basedOn w:val="Normal"/>
    <w:next w:val="Normal"/>
    <w:semiHidden/>
    <w:pPr>
      <w:tabs>
        <w:tab w:val="clear" w:pos="-720"/>
        <w:tab w:val="right" w:leader="dot" w:pos="9027"/>
      </w:tabs>
      <w:ind w:left="880"/>
      <w:jc w:val="left"/>
    </w:pPr>
    <w:rPr>
      <w:rFonts w:ascii="Times New Roman" w:hAnsi="Times New Roman"/>
      <w:sz w:val="18"/>
    </w:rPr>
  </w:style>
  <w:style w:type="paragraph" w:styleId="TDC6">
    <w:name w:val="toc 6"/>
    <w:basedOn w:val="Normal"/>
    <w:next w:val="Normal"/>
    <w:semiHidden/>
    <w:pPr>
      <w:tabs>
        <w:tab w:val="clear" w:pos="-720"/>
        <w:tab w:val="right" w:leader="dot" w:pos="9027"/>
      </w:tabs>
      <w:ind w:left="1100"/>
      <w:jc w:val="left"/>
    </w:pPr>
    <w:rPr>
      <w:rFonts w:ascii="Times New Roman" w:hAnsi="Times New Roman"/>
      <w:sz w:val="18"/>
    </w:rPr>
  </w:style>
  <w:style w:type="paragraph" w:styleId="TDC7">
    <w:name w:val="toc 7"/>
    <w:basedOn w:val="Normal"/>
    <w:next w:val="Normal"/>
    <w:semiHidden/>
    <w:pPr>
      <w:tabs>
        <w:tab w:val="clear" w:pos="-720"/>
        <w:tab w:val="right" w:leader="dot" w:pos="9027"/>
      </w:tabs>
      <w:ind w:left="1320"/>
      <w:jc w:val="left"/>
    </w:pPr>
    <w:rPr>
      <w:rFonts w:ascii="Times New Roman" w:hAnsi="Times New Roman"/>
      <w:sz w:val="18"/>
    </w:rPr>
  </w:style>
  <w:style w:type="paragraph" w:styleId="TDC8">
    <w:name w:val="toc 8"/>
    <w:basedOn w:val="Normal"/>
    <w:next w:val="Normal"/>
    <w:semiHidden/>
    <w:pPr>
      <w:tabs>
        <w:tab w:val="clear" w:pos="-720"/>
        <w:tab w:val="right" w:leader="dot" w:pos="9027"/>
      </w:tabs>
      <w:ind w:left="1540"/>
      <w:jc w:val="left"/>
    </w:pPr>
    <w:rPr>
      <w:rFonts w:ascii="Times New Roman" w:hAnsi="Times New Roman"/>
      <w:sz w:val="18"/>
    </w:rPr>
  </w:style>
  <w:style w:type="paragraph" w:styleId="TDC9">
    <w:name w:val="toc 9"/>
    <w:basedOn w:val="Normal"/>
    <w:next w:val="Normal"/>
    <w:semiHidden/>
    <w:pPr>
      <w:tabs>
        <w:tab w:val="clear" w:pos="-720"/>
        <w:tab w:val="right" w:leader="dot" w:pos="9027"/>
      </w:tabs>
      <w:ind w:left="1760"/>
      <w:jc w:val="left"/>
    </w:pPr>
    <w:rPr>
      <w:rFonts w:ascii="Times New Roman" w:hAnsi="Times New Roman"/>
      <w:sz w:val="18"/>
    </w:rPr>
  </w:style>
  <w:style w:type="paragraph" w:styleId="Descripcin">
    <w:name w:val="caption"/>
    <w:basedOn w:val="Normal"/>
    <w:next w:val="Normal"/>
    <w:qFormat/>
    <w:pPr>
      <w:spacing w:before="120" w:after="120"/>
      <w:jc w:val="center"/>
    </w:pPr>
    <w:rPr>
      <w:b/>
      <w:sz w:val="20"/>
    </w:rPr>
  </w:style>
  <w:style w:type="character" w:styleId="Nmerodepgina">
    <w:name w:val="page number"/>
    <w:basedOn w:val="Fuentedeprrafopredeter"/>
    <w:rPr>
      <w:rFonts w:ascii="Arial" w:hAnsi="Arial"/>
      <w:sz w:val="18"/>
    </w:rPr>
  </w:style>
  <w:style w:type="paragraph" w:styleId="Piedepgina">
    <w:name w:val="footer"/>
    <w:basedOn w:val="Normal"/>
    <w:next w:val="Tabladeilustraciones"/>
    <w:link w:val="PiedepginaCar"/>
    <w:uiPriority w:val="99"/>
    <w:pPr>
      <w:tabs>
        <w:tab w:val="center" w:pos="4252"/>
        <w:tab w:val="right" w:pos="8504"/>
      </w:tabs>
    </w:pPr>
    <w:rPr>
      <w:sz w:val="18"/>
    </w:rPr>
  </w:style>
  <w:style w:type="paragraph" w:styleId="Encabezado">
    <w:name w:val="header"/>
    <w:basedOn w:val="Normal"/>
    <w:pPr>
      <w:tabs>
        <w:tab w:val="center" w:pos="4252"/>
        <w:tab w:val="right" w:pos="8504"/>
      </w:tabs>
    </w:pPr>
  </w:style>
  <w:style w:type="character" w:styleId="Refdenotaalpie">
    <w:name w:val="footnote reference"/>
    <w:basedOn w:val="Fuentedeprrafopredeter"/>
    <w:semiHidden/>
    <w:rPr>
      <w:vertAlign w:val="superscript"/>
    </w:rPr>
  </w:style>
  <w:style w:type="paragraph" w:styleId="Textonotapie">
    <w:name w:val="footnote text"/>
    <w:basedOn w:val="Normal"/>
    <w:semiHidden/>
  </w:style>
  <w:style w:type="paragraph" w:customStyle="1" w:styleId="Textodenotaalfinal">
    <w:name w:val="Texto de nota al final"/>
    <w:basedOn w:val="Normal"/>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styleId="Refdenotaalfinal">
    <w:name w:val="endnote reference"/>
    <w:basedOn w:val="Fuentedeprrafopredeter"/>
    <w:semiHidden/>
    <w:rPr>
      <w:vertAlign w:val="superscript"/>
    </w:rPr>
  </w:style>
  <w:style w:type="paragraph" w:customStyle="1" w:styleId="Textodenotaalpie">
    <w:name w:val="Texto de nota al pie"/>
    <w:basedOn w:val="Normal"/>
  </w:style>
  <w:style w:type="character" w:customStyle="1" w:styleId="Documento4">
    <w:name w:val="Documento 4"/>
    <w:basedOn w:val="Fuentedeprrafopredeter"/>
    <w:rPr>
      <w:b/>
      <w:i/>
      <w:sz w:val="24"/>
    </w:rPr>
  </w:style>
  <w:style w:type="character" w:customStyle="1" w:styleId="Bibliogr">
    <w:name w:val="Bibliogr."/>
    <w:basedOn w:val="Fuentedeprrafopredeter"/>
  </w:style>
  <w:style w:type="character" w:customStyle="1" w:styleId="Documento5">
    <w:name w:val="Documento 5"/>
    <w:basedOn w:val="Fuentedeprrafopredeter"/>
  </w:style>
  <w:style w:type="character" w:customStyle="1" w:styleId="Documento2">
    <w:name w:val="Documento 2"/>
    <w:basedOn w:val="Fuentedeprrafopredeter"/>
    <w:rPr>
      <w:rFonts w:ascii="CG Times 12pt" w:hAnsi="CG Times 12pt"/>
      <w:noProof w:val="0"/>
      <w:sz w:val="24"/>
      <w:lang w:val="en-US"/>
    </w:rPr>
  </w:style>
  <w:style w:type="character" w:customStyle="1" w:styleId="Documento6">
    <w:name w:val="Documento 6"/>
    <w:basedOn w:val="Fuentedeprrafopredeter"/>
  </w:style>
  <w:style w:type="character" w:customStyle="1" w:styleId="Documento7">
    <w:name w:val="Documento 7"/>
    <w:basedOn w:val="Fuentedeprrafopredeter"/>
  </w:style>
  <w:style w:type="character" w:customStyle="1" w:styleId="Documento8">
    <w:name w:val="Documento 8"/>
    <w:basedOn w:val="Fuentedeprrafopredeter"/>
  </w:style>
  <w:style w:type="character" w:customStyle="1" w:styleId="Documento3">
    <w:name w:val="Documento 3"/>
    <w:basedOn w:val="Fuentedeprrafopredeter"/>
    <w:rPr>
      <w:rFonts w:ascii="CG Times 12pt" w:hAnsi="CG Times 12pt"/>
      <w:noProof w:val="0"/>
      <w:sz w:val="24"/>
      <w:lang w:val="en-US"/>
    </w:rPr>
  </w:style>
  <w:style w:type="character" w:customStyle="1" w:styleId="Prder1">
    <w:name w:val="Pár. der. 1"/>
    <w:basedOn w:val="Fuentedeprrafopredeter"/>
  </w:style>
  <w:style w:type="character" w:customStyle="1" w:styleId="Prder2">
    <w:name w:val="Pár. der. 2"/>
    <w:basedOn w:val="Fuentedeprrafopredeter"/>
  </w:style>
  <w:style w:type="character" w:customStyle="1" w:styleId="Prder3">
    <w:name w:val="Pár. der. 3"/>
    <w:basedOn w:val="Fuentedeprrafopredeter"/>
  </w:style>
  <w:style w:type="character" w:customStyle="1" w:styleId="Prder4">
    <w:name w:val="Pár. der. 4"/>
    <w:basedOn w:val="Fuentedeprrafopredeter"/>
  </w:style>
  <w:style w:type="paragraph" w:customStyle="1" w:styleId="Documento1">
    <w:name w:val="Documento 1"/>
    <w:pPr>
      <w:keepNext/>
      <w:keepLines/>
      <w:widowControl w:val="0"/>
      <w:tabs>
        <w:tab w:val="left" w:pos="-720"/>
      </w:tabs>
      <w:suppressAutoHyphens/>
    </w:pPr>
    <w:rPr>
      <w:rFonts w:ascii="CG Times 12pt" w:hAnsi="CG Times 12pt"/>
      <w:sz w:val="24"/>
      <w:lang w:val="en-US"/>
    </w:rPr>
  </w:style>
  <w:style w:type="character" w:customStyle="1" w:styleId="Prder5">
    <w:name w:val="Pár. der. 5"/>
    <w:basedOn w:val="Fuentedeprrafopredeter"/>
  </w:style>
  <w:style w:type="character" w:customStyle="1" w:styleId="Prder6">
    <w:name w:val="Pár. der. 6"/>
    <w:basedOn w:val="Fuentedeprrafopredeter"/>
  </w:style>
  <w:style w:type="character" w:customStyle="1" w:styleId="Prder7">
    <w:name w:val="Pár. der. 7"/>
    <w:basedOn w:val="Fuentedeprrafopredeter"/>
  </w:style>
  <w:style w:type="character" w:customStyle="1" w:styleId="Prder8">
    <w:name w:val="Pár. der. 8"/>
    <w:basedOn w:val="Fuentedeprrafopredeter"/>
  </w:style>
  <w:style w:type="character" w:customStyle="1" w:styleId="Tcnico2">
    <w:name w:val="Técnico 2"/>
    <w:basedOn w:val="Fuentedeprrafopredeter"/>
    <w:rPr>
      <w:rFonts w:ascii="CG Times 12pt" w:hAnsi="CG Times 12pt"/>
      <w:noProof w:val="0"/>
      <w:sz w:val="24"/>
      <w:lang w:val="en-US"/>
    </w:rPr>
  </w:style>
  <w:style w:type="character" w:customStyle="1" w:styleId="Tcnico3">
    <w:name w:val="Técnico 3"/>
    <w:basedOn w:val="Fuentedeprrafopredeter"/>
    <w:rPr>
      <w:rFonts w:ascii="CG Times 12pt" w:hAnsi="CG Times 12pt"/>
      <w:noProof w:val="0"/>
      <w:sz w:val="24"/>
      <w:lang w:val="en-US"/>
    </w:rPr>
  </w:style>
  <w:style w:type="character" w:customStyle="1" w:styleId="Tcnico4">
    <w:name w:val="Técnico 4"/>
    <w:basedOn w:val="Fuentedeprrafopredeter"/>
  </w:style>
  <w:style w:type="character" w:customStyle="1" w:styleId="Tcnico1">
    <w:name w:val="Técnico 1"/>
    <w:basedOn w:val="Fuentedeprrafopredeter"/>
    <w:rPr>
      <w:rFonts w:ascii="CG Times 12pt" w:hAnsi="CG Times 12pt"/>
      <w:noProof w:val="0"/>
      <w:sz w:val="24"/>
      <w:lang w:val="en-US"/>
    </w:rPr>
  </w:style>
  <w:style w:type="character" w:customStyle="1" w:styleId="Inicdoc">
    <w:name w:val="Inic. doc."/>
    <w:basedOn w:val="Fuentedeprrafopredeter"/>
  </w:style>
  <w:style w:type="character" w:customStyle="1" w:styleId="Tcnico5">
    <w:name w:val="Técnico 5"/>
    <w:basedOn w:val="Fuentedeprrafopredeter"/>
  </w:style>
  <w:style w:type="character" w:customStyle="1" w:styleId="Tcnico6">
    <w:name w:val="Técnico 6"/>
    <w:basedOn w:val="Fuentedeprrafopredeter"/>
  </w:style>
  <w:style w:type="character" w:customStyle="1" w:styleId="Tcnico7">
    <w:name w:val="Técnico 7"/>
    <w:basedOn w:val="Fuentedeprrafopredeter"/>
  </w:style>
  <w:style w:type="character" w:customStyle="1" w:styleId="Tcnico8">
    <w:name w:val="Técnico 8"/>
    <w:basedOn w:val="Fuentedeprrafopredeter"/>
  </w:style>
  <w:style w:type="character" w:customStyle="1" w:styleId="Inicestt">
    <w:name w:val="Inic. est. t"/>
    <w:basedOn w:val="Fuentedeprrafopredeter"/>
    <w:rPr>
      <w:rFonts w:ascii="CG Times 12pt" w:hAnsi="CG Times 12pt"/>
      <w:noProof w:val="0"/>
      <w:sz w:val="24"/>
      <w:lang w:val="en-US"/>
    </w:rPr>
  </w:style>
  <w:style w:type="paragraph" w:customStyle="1" w:styleId="tdc10">
    <w:name w:val="tdc 1"/>
    <w:basedOn w:val="Normal"/>
    <w:pPr>
      <w:tabs>
        <w:tab w:val="right" w:leader="dot" w:pos="9360"/>
      </w:tabs>
      <w:spacing w:before="480"/>
      <w:ind w:left="720" w:right="720" w:hanging="720"/>
    </w:pPr>
    <w:rPr>
      <w:lang w:val="en-US"/>
    </w:rPr>
  </w:style>
  <w:style w:type="paragraph" w:customStyle="1" w:styleId="tdc20">
    <w:name w:val="tdc 2"/>
    <w:basedOn w:val="Normal"/>
    <w:pPr>
      <w:tabs>
        <w:tab w:val="right" w:leader="dot" w:pos="9360"/>
      </w:tabs>
      <w:ind w:left="1440" w:right="720" w:hanging="720"/>
    </w:pPr>
    <w:rPr>
      <w:lang w:val="en-US"/>
    </w:rPr>
  </w:style>
  <w:style w:type="paragraph" w:customStyle="1" w:styleId="tdc30">
    <w:name w:val="tdc 3"/>
    <w:basedOn w:val="Normal"/>
    <w:pPr>
      <w:tabs>
        <w:tab w:val="right" w:leader="dot" w:pos="9360"/>
      </w:tabs>
      <w:ind w:left="2160" w:right="720" w:hanging="720"/>
    </w:pPr>
    <w:rPr>
      <w:lang w:val="en-US"/>
    </w:rPr>
  </w:style>
  <w:style w:type="paragraph" w:customStyle="1" w:styleId="tdc40">
    <w:name w:val="tdc 4"/>
    <w:basedOn w:val="Normal"/>
    <w:pPr>
      <w:tabs>
        <w:tab w:val="right" w:leader="dot" w:pos="9360"/>
      </w:tabs>
      <w:ind w:left="2880" w:right="720" w:hanging="720"/>
    </w:pPr>
    <w:rPr>
      <w:lang w:val="en-US"/>
    </w:rPr>
  </w:style>
  <w:style w:type="paragraph" w:customStyle="1" w:styleId="tdc50">
    <w:name w:val="tdc 5"/>
    <w:basedOn w:val="Normal"/>
    <w:pPr>
      <w:tabs>
        <w:tab w:val="right" w:leader="dot" w:pos="9360"/>
      </w:tabs>
      <w:ind w:left="3600" w:right="720" w:hanging="720"/>
    </w:pPr>
    <w:rPr>
      <w:lang w:val="en-US"/>
    </w:rPr>
  </w:style>
  <w:style w:type="paragraph" w:customStyle="1" w:styleId="tdc60">
    <w:name w:val="tdc 6"/>
    <w:basedOn w:val="Normal"/>
    <w:pPr>
      <w:tabs>
        <w:tab w:val="right" w:pos="9360"/>
      </w:tabs>
      <w:ind w:left="720" w:hanging="720"/>
    </w:pPr>
    <w:rPr>
      <w:lang w:val="en-US"/>
    </w:rPr>
  </w:style>
  <w:style w:type="paragraph" w:customStyle="1" w:styleId="tdc70">
    <w:name w:val="tdc 7"/>
    <w:basedOn w:val="Normal"/>
    <w:pPr>
      <w:ind w:left="720" w:hanging="720"/>
    </w:pPr>
    <w:rPr>
      <w:lang w:val="en-US"/>
    </w:rPr>
  </w:style>
  <w:style w:type="paragraph" w:customStyle="1" w:styleId="tdc80">
    <w:name w:val="tdc 8"/>
    <w:basedOn w:val="Normal"/>
    <w:pPr>
      <w:tabs>
        <w:tab w:val="right" w:pos="9360"/>
      </w:tabs>
      <w:ind w:left="720" w:hanging="720"/>
    </w:pPr>
    <w:rPr>
      <w:lang w:val="en-US"/>
    </w:rPr>
  </w:style>
  <w:style w:type="paragraph" w:customStyle="1" w:styleId="tdc90">
    <w:name w:val="tdc 9"/>
    <w:basedOn w:val="Normal"/>
    <w:pPr>
      <w:tabs>
        <w:tab w:val="right" w:leader="dot" w:pos="9360"/>
      </w:tabs>
      <w:ind w:left="720" w:hanging="720"/>
    </w:pPr>
    <w:rPr>
      <w:lang w:val="en-US"/>
    </w:rPr>
  </w:style>
  <w:style w:type="paragraph" w:customStyle="1" w:styleId="ndice1">
    <w:name w:val="índice 1"/>
    <w:basedOn w:val="Normal"/>
    <w:pPr>
      <w:tabs>
        <w:tab w:val="right" w:leader="dot" w:pos="9360"/>
      </w:tabs>
      <w:ind w:left="1440" w:right="720" w:hanging="1440"/>
    </w:pPr>
    <w:rPr>
      <w:lang w:val="en-US"/>
    </w:rPr>
  </w:style>
  <w:style w:type="paragraph" w:customStyle="1" w:styleId="ndice2">
    <w:name w:val="índice 2"/>
    <w:basedOn w:val="Normal"/>
    <w:pPr>
      <w:tabs>
        <w:tab w:val="right" w:leader="dot" w:pos="9360"/>
      </w:tabs>
      <w:ind w:left="1440" w:right="720" w:hanging="720"/>
    </w:pPr>
    <w:rPr>
      <w:lang w:val="en-US"/>
    </w:rPr>
  </w:style>
  <w:style w:type="paragraph" w:customStyle="1" w:styleId="encabezadodetoa">
    <w:name w:val="encabezado de toa"/>
    <w:basedOn w:val="Normal"/>
    <w:pPr>
      <w:tabs>
        <w:tab w:val="right" w:pos="9360"/>
      </w:tabs>
    </w:pPr>
    <w:rPr>
      <w:lang w:val="en-US"/>
    </w:rPr>
  </w:style>
  <w:style w:type="paragraph" w:customStyle="1" w:styleId="ttulo">
    <w:name w:val="título"/>
    <w:basedOn w:val="Normal"/>
  </w:style>
  <w:style w:type="character" w:customStyle="1" w:styleId="EquationCaption">
    <w:name w:val="_Equation Caption"/>
    <w:rPr>
      <w:rFonts w:ascii="Arial" w:hAnsi="Arial"/>
      <w:sz w:val="20"/>
    </w:rPr>
  </w:style>
  <w:style w:type="paragraph" w:styleId="Tabladeilustraciones">
    <w:name w:val="table of figures"/>
    <w:basedOn w:val="Normal"/>
    <w:next w:val="Normal"/>
    <w:semiHidden/>
    <w:pPr>
      <w:tabs>
        <w:tab w:val="right" w:leader="dot" w:pos="9027"/>
      </w:tabs>
      <w:ind w:left="480" w:hanging="480"/>
    </w:pPr>
  </w:style>
  <w:style w:type="character" w:customStyle="1" w:styleId="PiedepginaCar">
    <w:name w:val="Pie de página Car"/>
    <w:basedOn w:val="Fuentedeprrafopredeter"/>
    <w:link w:val="Piedepgina"/>
    <w:uiPriority w:val="99"/>
    <w:rsid w:val="00E45CFE"/>
    <w:rPr>
      <w:rFonts w:ascii="Arial" w:hAnsi="Arial"/>
      <w:spacing w:val="-3"/>
      <w:sz w:val="18"/>
      <w:lang w:val="es-ES_tradnl"/>
    </w:rPr>
  </w:style>
  <w:style w:type="paragraph" w:styleId="Textodeglobo">
    <w:name w:val="Balloon Text"/>
    <w:basedOn w:val="Normal"/>
    <w:link w:val="TextodegloboCar"/>
    <w:uiPriority w:val="99"/>
    <w:semiHidden/>
    <w:unhideWhenUsed/>
    <w:rsid w:val="0001762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7624"/>
    <w:rPr>
      <w:rFonts w:ascii="Tahoma" w:hAnsi="Tahoma" w:cs="Tahoma"/>
      <w:spacing w:val="-3"/>
      <w:sz w:val="16"/>
      <w:szCs w:val="16"/>
      <w:lang w:val="es-ES_tradnl"/>
    </w:rPr>
  </w:style>
  <w:style w:type="table" w:styleId="Tablaconcuadrcula">
    <w:name w:val="Table Grid"/>
    <w:basedOn w:val="Tablanormal"/>
    <w:uiPriority w:val="59"/>
    <w:rsid w:val="00BC5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rsid w:val="00754020"/>
    <w:rPr>
      <w:rFonts w:ascii="Arial" w:hAnsi="Arial"/>
      <w:b/>
      <w:spacing w:val="-3"/>
      <w:sz w:val="22"/>
      <w:lang w:val="es-ES_tradnl"/>
    </w:rPr>
  </w:style>
  <w:style w:type="character" w:styleId="Textodelmarcadordeposicin">
    <w:name w:val="Placeholder Text"/>
    <w:basedOn w:val="Fuentedeprrafopredeter"/>
    <w:uiPriority w:val="99"/>
    <w:semiHidden/>
    <w:rsid w:val="00D920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oleObject" Target="embeddings/oleObject5.bin"/><Relationship Id="rId39" Type="http://schemas.openxmlformats.org/officeDocument/2006/relationships/image" Target="media/image24.wmf"/><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6.wmf"/><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wmf"/><Relationship Id="rId37" Type="http://schemas.openxmlformats.org/officeDocument/2006/relationships/image" Target="media/image22.emf"/><Relationship Id="rId40" Type="http://schemas.openxmlformats.org/officeDocument/2006/relationships/oleObject" Target="embeddings/oleObject9.bin"/><Relationship Id="rId45" Type="http://schemas.openxmlformats.org/officeDocument/2006/relationships/image" Target="media/image27.wmf"/><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7.wmf"/><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20.wmf"/><Relationship Id="rId43" Type="http://schemas.openxmlformats.org/officeDocument/2006/relationships/image" Target="media/image26.wmf"/><Relationship Id="rId48" Type="http://schemas.openxmlformats.org/officeDocument/2006/relationships/image" Target="media/image28.wmf"/><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19.wmf"/><Relationship Id="rId38" Type="http://schemas.openxmlformats.org/officeDocument/2006/relationships/image" Target="media/image23.png"/><Relationship Id="rId46" Type="http://schemas.openxmlformats.org/officeDocument/2006/relationships/oleObject" Target="embeddings/oleObject12.bin"/><Relationship Id="rId59" Type="http://schemas.openxmlformats.org/officeDocument/2006/relationships/image" Target="media/image39.png"/><Relationship Id="rId20" Type="http://schemas.openxmlformats.org/officeDocument/2006/relationships/image" Target="media/image11.wmf"/><Relationship Id="rId41" Type="http://schemas.openxmlformats.org/officeDocument/2006/relationships/image" Target="media/image25.wmf"/><Relationship Id="rId54" Type="http://schemas.openxmlformats.org/officeDocument/2006/relationships/image" Target="media/image3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image" Target="media/image17.wmf"/><Relationship Id="rId44" Type="http://schemas.openxmlformats.org/officeDocument/2006/relationships/oleObject" Target="embeddings/oleObject11.bin"/><Relationship Id="rId52" Type="http://schemas.openxmlformats.org/officeDocument/2006/relationships/image" Target="media/image32.w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labele\lec_98\LEC_PR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42E6F-0B35-40FE-B2D9-D5B76FAF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LEC_PR1</Template>
  <TotalTime>1</TotalTime>
  <Pages>1</Pages>
  <Words>9268</Words>
  <Characters>50977</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1</vt:lpstr>
    </vt:vector>
  </TitlesOfParts>
  <Company>gmr-etsit</Company>
  <LinksUpToDate>false</LinksUpToDate>
  <CharactersWithSpaces>60125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haendel</dc:creator>
  <cp:lastModifiedBy>FERNANDO IBAÑEZ URZAIZ</cp:lastModifiedBy>
  <cp:revision>5</cp:revision>
  <cp:lastPrinted>2026-04-20T07:37:00Z</cp:lastPrinted>
  <dcterms:created xsi:type="dcterms:W3CDTF">2026-04-20T07:35:00Z</dcterms:created>
  <dcterms:modified xsi:type="dcterms:W3CDTF">2026-04-20T07:37:00Z</dcterms:modified>
</cp:coreProperties>
</file>